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D649CD" w14:paraId="5AB3499F" w14:textId="77777777" w:rsidTr="00B17E13">
        <w:trPr>
          <w:trHeight w:val="8354"/>
        </w:trPr>
        <w:tc>
          <w:tcPr>
            <w:tcW w:w="10485" w:type="dxa"/>
          </w:tcPr>
          <w:p w14:paraId="3076DAC3" w14:textId="77777777" w:rsidR="007630F2" w:rsidRPr="00D649CD" w:rsidRDefault="007630F2" w:rsidP="00B74D8A">
            <w:pPr>
              <w:spacing w:line="360" w:lineRule="auto"/>
              <w:ind w:left="993" w:right="594"/>
              <w:jc w:val="right"/>
              <w:rPr>
                <w:rFonts w:cstheme="minorHAnsi"/>
                <w:b/>
                <w:color w:val="D83B01"/>
              </w:rPr>
            </w:pPr>
          </w:p>
        </w:tc>
      </w:tr>
      <w:tr w:rsidR="007630F2" w:rsidRPr="00D649CD" w14:paraId="466C3062" w14:textId="77777777" w:rsidTr="00377792">
        <w:trPr>
          <w:trHeight w:val="3446"/>
        </w:trPr>
        <w:tc>
          <w:tcPr>
            <w:tcW w:w="10485" w:type="dxa"/>
          </w:tcPr>
          <w:p w14:paraId="6D4115AC" w14:textId="77777777" w:rsidR="00E6484A" w:rsidRPr="00D649CD" w:rsidRDefault="00E6484A" w:rsidP="00B74D8A">
            <w:pPr>
              <w:pStyle w:val="Title"/>
              <w:spacing w:line="360" w:lineRule="auto"/>
              <w:ind w:left="993" w:right="594"/>
              <w:rPr>
                <w:rFonts w:asciiTheme="minorHAnsi" w:hAnsiTheme="minorHAnsi" w:cstheme="minorHAnsi"/>
                <w:sz w:val="22"/>
              </w:rPr>
            </w:pPr>
          </w:p>
          <w:p w14:paraId="2B1C5059" w14:textId="56A2A0BE" w:rsidR="00127D78" w:rsidRPr="00B74D8A" w:rsidRDefault="007A0AA7" w:rsidP="00B74D8A">
            <w:pPr>
              <w:pStyle w:val="Title"/>
              <w:ind w:right="594"/>
              <w:rPr>
                <w:rFonts w:asciiTheme="minorHAnsi" w:hAnsiTheme="minorHAnsi" w:cstheme="minorHAnsi"/>
                <w:sz w:val="56"/>
                <w:szCs w:val="56"/>
              </w:rPr>
            </w:pPr>
            <w:r>
              <w:rPr>
                <w:rFonts w:asciiTheme="minorHAnsi" w:hAnsiTheme="minorHAnsi" w:cstheme="minorHAnsi"/>
                <w:sz w:val="56"/>
                <w:szCs w:val="56"/>
              </w:rPr>
              <w:t xml:space="preserve">SOP </w:t>
            </w:r>
            <w:r w:rsidRPr="007A0AA7">
              <w:rPr>
                <w:rFonts w:asciiTheme="minorHAnsi" w:hAnsiTheme="minorHAnsi" w:cstheme="minorHAnsi"/>
                <w:sz w:val="52"/>
                <w:szCs w:val="52"/>
              </w:rPr>
              <w:t>(</w:t>
            </w:r>
            <w:r w:rsidR="00E6484A" w:rsidRPr="007A0AA7">
              <w:rPr>
                <w:rFonts w:asciiTheme="minorHAnsi" w:hAnsiTheme="minorHAnsi" w:cstheme="minorHAnsi"/>
                <w:sz w:val="52"/>
                <w:szCs w:val="52"/>
              </w:rPr>
              <w:t xml:space="preserve">Standard </w:t>
            </w:r>
            <w:r w:rsidR="00C94150" w:rsidRPr="007A0AA7">
              <w:rPr>
                <w:rFonts w:asciiTheme="minorHAnsi" w:hAnsiTheme="minorHAnsi" w:cstheme="minorHAnsi"/>
                <w:sz w:val="52"/>
                <w:szCs w:val="52"/>
              </w:rPr>
              <w:t>O</w:t>
            </w:r>
            <w:r w:rsidR="00E6484A" w:rsidRPr="007A0AA7">
              <w:rPr>
                <w:rFonts w:asciiTheme="minorHAnsi" w:hAnsiTheme="minorHAnsi" w:cstheme="minorHAnsi"/>
                <w:sz w:val="52"/>
                <w:szCs w:val="52"/>
              </w:rPr>
              <w:t>perational</w:t>
            </w:r>
            <w:r w:rsidR="00B74D8A" w:rsidRPr="007A0AA7">
              <w:rPr>
                <w:rFonts w:asciiTheme="minorHAnsi" w:hAnsiTheme="minorHAnsi" w:cstheme="minorHAnsi"/>
                <w:sz w:val="52"/>
                <w:szCs w:val="52"/>
              </w:rPr>
              <w:t xml:space="preserve"> </w:t>
            </w:r>
            <w:r w:rsidR="00E6484A" w:rsidRPr="007A0AA7">
              <w:rPr>
                <w:rFonts w:asciiTheme="minorHAnsi" w:hAnsiTheme="minorHAnsi" w:cstheme="minorHAnsi"/>
                <w:sz w:val="52"/>
                <w:szCs w:val="52"/>
              </w:rPr>
              <w:t>Procedure</w:t>
            </w:r>
            <w:r w:rsidRPr="007A0AA7">
              <w:rPr>
                <w:rFonts w:asciiTheme="minorHAnsi" w:hAnsiTheme="minorHAnsi" w:cstheme="minorHAnsi"/>
                <w:sz w:val="52"/>
                <w:szCs w:val="52"/>
              </w:rPr>
              <w:t>)</w:t>
            </w:r>
          </w:p>
          <w:p w14:paraId="78433C46" w14:textId="74460E83" w:rsidR="007630F2" w:rsidRPr="00D649CD" w:rsidRDefault="003020AB" w:rsidP="00B74D8A">
            <w:pPr>
              <w:pStyle w:val="Subtitle"/>
              <w:ind w:right="594"/>
              <w:rPr>
                <w:rFonts w:cstheme="minorHAnsi"/>
                <w:sz w:val="22"/>
              </w:rPr>
            </w:pPr>
            <w:r w:rsidRPr="00B74D8A">
              <w:rPr>
                <w:rFonts w:cstheme="minorHAnsi"/>
                <w:sz w:val="56"/>
                <w:szCs w:val="56"/>
              </w:rPr>
              <w:t xml:space="preserve">Recycle Hub </w:t>
            </w:r>
            <w:proofErr w:type="spellStart"/>
            <w:r w:rsidR="004A27D8">
              <w:rPr>
                <w:rFonts w:cstheme="minorHAnsi"/>
                <w:sz w:val="56"/>
                <w:szCs w:val="56"/>
              </w:rPr>
              <w:t>Ima</w:t>
            </w:r>
            <w:r w:rsidR="00C94150">
              <w:rPr>
                <w:rFonts w:cstheme="minorHAnsi"/>
                <w:sz w:val="56"/>
                <w:szCs w:val="56"/>
              </w:rPr>
              <w:t>ji</w:t>
            </w:r>
            <w:proofErr w:type="spellEnd"/>
            <w:r w:rsidR="00C94150">
              <w:rPr>
                <w:rFonts w:cstheme="minorHAnsi"/>
                <w:sz w:val="56"/>
                <w:szCs w:val="56"/>
              </w:rPr>
              <w:t xml:space="preserve"> </w:t>
            </w:r>
            <w:proofErr w:type="spellStart"/>
            <w:r w:rsidR="00C94150">
              <w:rPr>
                <w:rFonts w:cstheme="minorHAnsi"/>
                <w:sz w:val="56"/>
                <w:szCs w:val="56"/>
              </w:rPr>
              <w:t>Lingkungan</w:t>
            </w:r>
            <w:proofErr w:type="spellEnd"/>
            <w:r w:rsidR="004A27D8">
              <w:rPr>
                <w:rFonts w:cstheme="minorHAnsi"/>
                <w:sz w:val="56"/>
                <w:szCs w:val="56"/>
              </w:rPr>
              <w:t xml:space="preserve"> </w:t>
            </w:r>
            <w:proofErr w:type="spellStart"/>
            <w:r w:rsidR="00FB005B" w:rsidRPr="00B74D8A">
              <w:rPr>
                <w:rFonts w:cstheme="minorHAnsi"/>
                <w:sz w:val="56"/>
                <w:szCs w:val="56"/>
              </w:rPr>
              <w:t>Jatisari</w:t>
            </w:r>
            <w:proofErr w:type="spellEnd"/>
          </w:p>
        </w:tc>
      </w:tr>
    </w:tbl>
    <w:p w14:paraId="3F88E942" w14:textId="77777777" w:rsidR="007F3D82" w:rsidRPr="00D649CD" w:rsidRDefault="007F3D82" w:rsidP="00B74D8A">
      <w:pPr>
        <w:spacing w:line="360" w:lineRule="auto"/>
        <w:ind w:left="993" w:right="594"/>
        <w:rPr>
          <w:rFonts w:cstheme="minorHAnsi"/>
        </w:rPr>
      </w:pPr>
    </w:p>
    <w:p w14:paraId="026951A9" w14:textId="77777777" w:rsidR="007F3D82" w:rsidRPr="00D649CD" w:rsidRDefault="007F3D82" w:rsidP="00B74D8A">
      <w:pPr>
        <w:spacing w:line="360" w:lineRule="auto"/>
        <w:ind w:left="993" w:right="594"/>
        <w:rPr>
          <w:rFonts w:cstheme="minorHAnsi"/>
        </w:rPr>
        <w:sectPr w:rsidR="007F3D82" w:rsidRPr="00D649CD" w:rsidSect="005E14D5">
          <w:headerReference w:type="default" r:id="rId10"/>
          <w:footerReference w:type="default" r:id="rId11"/>
          <w:headerReference w:type="first" r:id="rId12"/>
          <w:footerReference w:type="first" r:id="rId13"/>
          <w:pgSz w:w="12240" w:h="15840" w:code="1"/>
          <w:pgMar w:top="1701" w:right="720" w:bottom="1672" w:left="720" w:header="578" w:footer="142" w:gutter="0"/>
          <w:cols w:space="720"/>
          <w:titlePg/>
          <w:docGrid w:linePitch="360"/>
        </w:sectPr>
      </w:pPr>
    </w:p>
    <w:p w14:paraId="6EC7727C" w14:textId="6B4FBCA5" w:rsidR="0098697E" w:rsidRDefault="007D4897" w:rsidP="0098697E">
      <w:pPr>
        <w:pStyle w:val="ListParagraph"/>
        <w:ind w:firstLine="0"/>
      </w:pPr>
      <w:bookmarkStart w:id="0" w:name="_Hlk529311408"/>
      <w:r>
        <w:rPr>
          <w:b/>
          <w:bCs/>
          <w:u w:val="single"/>
        </w:rPr>
        <w:lastRenderedPageBreak/>
        <w:t>The SOP (</w:t>
      </w:r>
      <w:r w:rsidR="00C94150" w:rsidRPr="00C94150">
        <w:rPr>
          <w:b/>
          <w:bCs/>
          <w:u w:val="single"/>
        </w:rPr>
        <w:t>Standard Operating Procedures</w:t>
      </w:r>
      <w:r>
        <w:rPr>
          <w:b/>
          <w:bCs/>
          <w:u w:val="single"/>
        </w:rPr>
        <w:t>)</w:t>
      </w:r>
      <w:r w:rsidRPr="007D4897">
        <w:rPr>
          <w:b/>
          <w:bCs/>
        </w:rPr>
        <w:t xml:space="preserve"> </w:t>
      </w:r>
      <w:r>
        <w:t xml:space="preserve">aims to provide clear direction and guidance to the operators and workers of Recycle Hub to undertake waste recycling and management activities, from the collection to the management. The SOP also regulates the sequence and work mechanism to be implemented at </w:t>
      </w:r>
      <w:proofErr w:type="spellStart"/>
      <w:r>
        <w:t>Imaji</w:t>
      </w:r>
      <w:proofErr w:type="spellEnd"/>
      <w:r>
        <w:t xml:space="preserve"> </w:t>
      </w:r>
      <w:proofErr w:type="spellStart"/>
      <w:r>
        <w:t>Lingkungan</w:t>
      </w:r>
      <w:proofErr w:type="spellEnd"/>
      <w:r>
        <w:t xml:space="preserve"> Recycle Hub. </w:t>
      </w:r>
    </w:p>
    <w:p w14:paraId="399F1FA8" w14:textId="77777777" w:rsidR="0098697E" w:rsidRPr="00D649CD" w:rsidRDefault="0098697E" w:rsidP="0098697E">
      <w:pPr>
        <w:pStyle w:val="ListParagraph"/>
        <w:ind w:firstLine="0"/>
      </w:pPr>
    </w:p>
    <w:bookmarkEnd w:id="0"/>
    <w:p w14:paraId="2BAA6428" w14:textId="159904C0" w:rsidR="00C94150" w:rsidRDefault="00C94150" w:rsidP="00C94150">
      <w:pPr>
        <w:pStyle w:val="ListParagraph"/>
        <w:ind w:firstLine="0"/>
      </w:pPr>
      <w:r>
        <w:t xml:space="preserve">Most of </w:t>
      </w:r>
      <w:r w:rsidR="002C158F">
        <w:t xml:space="preserve">source of </w:t>
      </w:r>
      <w:r>
        <w:t xml:space="preserve">the </w:t>
      </w:r>
      <w:r w:rsidR="007D4897">
        <w:t xml:space="preserve">Recycle Hub’s </w:t>
      </w:r>
      <w:r>
        <w:t xml:space="preserve">raw materials </w:t>
      </w:r>
      <w:r w:rsidR="002C158F">
        <w:t>includes</w:t>
      </w:r>
      <w:r>
        <w:t>:</w:t>
      </w:r>
    </w:p>
    <w:p w14:paraId="42D12C98" w14:textId="4E4CE428" w:rsidR="00C94150" w:rsidRDefault="00C94150" w:rsidP="00C94150">
      <w:pPr>
        <w:pStyle w:val="ListParagraph"/>
      </w:pPr>
      <w:r>
        <w:t xml:space="preserve">1. From the </w:t>
      </w:r>
      <w:r w:rsidR="007D4897">
        <w:t>communities</w:t>
      </w:r>
      <w:r>
        <w:t>' trash</w:t>
      </w:r>
      <w:r w:rsidR="007D4897">
        <w:t xml:space="preserve"> bins</w:t>
      </w:r>
      <w:r>
        <w:t>.</w:t>
      </w:r>
    </w:p>
    <w:p w14:paraId="6E9F02C3" w14:textId="77777777" w:rsidR="00C94150" w:rsidRDefault="00C94150" w:rsidP="00C94150">
      <w:pPr>
        <w:pStyle w:val="ListParagraph"/>
      </w:pPr>
      <w:r>
        <w:t>2. From industrial waste bins.</w:t>
      </w:r>
    </w:p>
    <w:p w14:paraId="2D2B23E9" w14:textId="62B9BAF3" w:rsidR="0098697E" w:rsidRPr="00C94150" w:rsidRDefault="00C94150" w:rsidP="00C94150">
      <w:pPr>
        <w:pStyle w:val="ListParagraph"/>
      </w:pPr>
      <w:r>
        <w:t>3. From the trash of the organization/institution</w:t>
      </w:r>
    </w:p>
    <w:p w14:paraId="17045234" w14:textId="77777777" w:rsidR="007D4897" w:rsidRDefault="007D4897" w:rsidP="0098697E">
      <w:pPr>
        <w:pStyle w:val="ListParagraph"/>
        <w:ind w:firstLine="0"/>
        <w:rPr>
          <w:spacing w:val="-1"/>
        </w:rPr>
      </w:pPr>
    </w:p>
    <w:p w14:paraId="3A1360F7" w14:textId="39FEE5C0" w:rsidR="006F5797" w:rsidRPr="00D649CD" w:rsidRDefault="007D4897" w:rsidP="0098697E">
      <w:pPr>
        <w:pStyle w:val="ListParagraph"/>
        <w:ind w:firstLine="0"/>
      </w:pPr>
      <w:r>
        <w:rPr>
          <w:spacing w:val="-1"/>
        </w:rPr>
        <w:t>Th</w:t>
      </w:r>
      <w:r w:rsidR="009241C0">
        <w:rPr>
          <w:spacing w:val="-1"/>
        </w:rPr>
        <w:t>e</w:t>
      </w:r>
      <w:r>
        <w:rPr>
          <w:spacing w:val="-1"/>
        </w:rPr>
        <w:t xml:space="preserve"> materials will be collected by the Waste Bank and Collection Point, then to be transferred to the Recycle Hub.</w:t>
      </w:r>
      <w:r w:rsidR="00C94150" w:rsidRPr="00C94150">
        <w:rPr>
          <w:spacing w:val="-1"/>
        </w:rPr>
        <w:t xml:space="preserve"> </w:t>
      </w:r>
      <w:r>
        <w:rPr>
          <w:spacing w:val="-1"/>
        </w:rPr>
        <w:t>Waste Bank, Collection Point and Recycle Hub’s staff</w:t>
      </w:r>
      <w:r w:rsidR="00FB7FEB">
        <w:rPr>
          <w:spacing w:val="-1"/>
        </w:rPr>
        <w:t xml:space="preserve"> should </w:t>
      </w:r>
      <w:r w:rsidR="00C94150" w:rsidRPr="00C94150">
        <w:rPr>
          <w:spacing w:val="-1"/>
        </w:rPr>
        <w:t xml:space="preserve">receive training in plastic waste collection and segregation techniques to ensure the </w:t>
      </w:r>
      <w:r w:rsidR="00FB7FEB">
        <w:rPr>
          <w:spacing w:val="-1"/>
        </w:rPr>
        <w:t>quality</w:t>
      </w:r>
      <w:r>
        <w:rPr>
          <w:spacing w:val="-1"/>
        </w:rPr>
        <w:t xml:space="preserve"> of</w:t>
      </w:r>
      <w:r w:rsidR="00C94150" w:rsidRPr="00C94150">
        <w:rPr>
          <w:spacing w:val="-1"/>
        </w:rPr>
        <w:t xml:space="preserve"> raw materials for the Recycle Hub</w:t>
      </w:r>
      <w:r w:rsidR="00D64692" w:rsidRPr="00D649CD">
        <w:t>.</w:t>
      </w:r>
    </w:p>
    <w:p w14:paraId="22FFEE28" w14:textId="6B802037" w:rsidR="006A785A" w:rsidRPr="00FD5E27" w:rsidRDefault="00D64692" w:rsidP="00FD5E27">
      <w:pPr>
        <w:pStyle w:val="Heading1"/>
        <w:ind w:left="720"/>
        <w:rPr>
          <w:rFonts w:cstheme="minorHAnsi"/>
          <w:u w:val="single"/>
        </w:rPr>
      </w:pPr>
      <w:r w:rsidRPr="00B57CE3">
        <w:t>Service</w:t>
      </w:r>
    </w:p>
    <w:p w14:paraId="459945D1" w14:textId="62B9D065" w:rsidR="009A7A77" w:rsidRPr="00F37DC2" w:rsidRDefault="00B57CE3" w:rsidP="00FD5E27">
      <w:pPr>
        <w:pStyle w:val="ListParagraph"/>
        <w:ind w:firstLine="0"/>
        <w:rPr>
          <w:rFonts w:cstheme="minorHAnsi"/>
          <w:b/>
          <w:bCs/>
          <w:u w:val="single"/>
        </w:rPr>
      </w:pPr>
      <w:r w:rsidRPr="00F37DC2">
        <w:rPr>
          <w:rFonts w:cstheme="minorHAnsi"/>
          <w:b/>
          <w:bCs/>
          <w:u w:val="single"/>
        </w:rPr>
        <w:t>Person in Charge: Procurement Operator</w:t>
      </w:r>
    </w:p>
    <w:p w14:paraId="387574AE" w14:textId="77777777" w:rsidR="006A785A" w:rsidRPr="00C65D8A" w:rsidRDefault="006A785A" w:rsidP="00FD5E27">
      <w:pPr>
        <w:pStyle w:val="ListParagraph"/>
        <w:ind w:firstLine="0"/>
        <w:rPr>
          <w:rFonts w:cstheme="minorHAnsi"/>
          <w:u w:val="single"/>
        </w:rPr>
      </w:pPr>
    </w:p>
    <w:p w14:paraId="57CC7F6B" w14:textId="03CDA7A0" w:rsidR="006A785A" w:rsidRPr="00FD5E27" w:rsidRDefault="00DC7CBF" w:rsidP="00FD5E27">
      <w:pPr>
        <w:pStyle w:val="ListParagraph"/>
        <w:ind w:firstLine="0"/>
      </w:pPr>
      <w:r>
        <w:rPr>
          <w:rFonts w:cstheme="minorHAnsi"/>
        </w:rPr>
        <w:t>P</w:t>
      </w:r>
      <w:r w:rsidR="00C94150" w:rsidRPr="00C94150">
        <w:rPr>
          <w:rFonts w:cstheme="minorHAnsi"/>
        </w:rPr>
        <w:t>ick-up truck</w:t>
      </w:r>
      <w:r w:rsidR="007D4897">
        <w:rPr>
          <w:rFonts w:cstheme="minorHAnsi"/>
        </w:rPr>
        <w:t>s</w:t>
      </w:r>
      <w:r w:rsidR="00C94150" w:rsidRPr="00C94150">
        <w:rPr>
          <w:rFonts w:cstheme="minorHAnsi"/>
        </w:rPr>
        <w:t xml:space="preserve"> operate daily in </w:t>
      </w:r>
      <w:proofErr w:type="spellStart"/>
      <w:r w:rsidR="00C94150" w:rsidRPr="00C94150">
        <w:rPr>
          <w:rFonts w:cstheme="minorHAnsi"/>
        </w:rPr>
        <w:t>Jember</w:t>
      </w:r>
      <w:proofErr w:type="spellEnd"/>
      <w:r w:rsidR="00C94150" w:rsidRPr="00C94150">
        <w:rPr>
          <w:rFonts w:cstheme="minorHAnsi"/>
        </w:rPr>
        <w:t xml:space="preserve"> area to collect materials from the Waste Bank and Collection Points within </w:t>
      </w:r>
      <w:r w:rsidR="007D4897" w:rsidRPr="00C94150">
        <w:rPr>
          <w:rFonts w:cstheme="minorHAnsi"/>
        </w:rPr>
        <w:t>15</w:t>
      </w:r>
      <w:r w:rsidR="00C94150" w:rsidRPr="00C94150">
        <w:rPr>
          <w:rFonts w:cstheme="minorHAnsi"/>
        </w:rPr>
        <w:t xml:space="preserve"> km</w:t>
      </w:r>
      <w:r w:rsidR="0091095F">
        <w:rPr>
          <w:rFonts w:cstheme="minorHAnsi"/>
        </w:rPr>
        <w:t xml:space="preserve">. </w:t>
      </w:r>
      <w:r w:rsidR="00C94150" w:rsidRPr="00C94150">
        <w:rPr>
          <w:rFonts w:cstheme="minorHAnsi"/>
        </w:rPr>
        <w:t xml:space="preserve">Recycle Hub provides various services to </w:t>
      </w:r>
      <w:r w:rsidR="007D4897">
        <w:rPr>
          <w:rFonts w:cstheme="minorHAnsi"/>
        </w:rPr>
        <w:t xml:space="preserve">the </w:t>
      </w:r>
      <w:r w:rsidR="00C94150" w:rsidRPr="00C94150">
        <w:rPr>
          <w:rFonts w:cstheme="minorHAnsi"/>
        </w:rPr>
        <w:t>suppliers and partners with the following details</w:t>
      </w:r>
      <w:r w:rsidR="00FD5E27">
        <w:rPr>
          <w:rFonts w:cstheme="minorHAnsi"/>
        </w:rPr>
        <w:t>:</w:t>
      </w:r>
    </w:p>
    <w:p w14:paraId="21B8F7DD" w14:textId="353D1B90" w:rsidR="00BB42D6" w:rsidRDefault="000A36B0" w:rsidP="006A785A">
      <w:pPr>
        <w:pStyle w:val="ListParagraph"/>
        <w:numPr>
          <w:ilvl w:val="0"/>
          <w:numId w:val="9"/>
        </w:numPr>
        <w:ind w:left="1560"/>
        <w:rPr>
          <w:rFonts w:cstheme="minorHAnsi"/>
        </w:rPr>
      </w:pPr>
      <w:r>
        <w:rPr>
          <w:rFonts w:cstheme="minorHAnsi"/>
        </w:rPr>
        <w:t xml:space="preserve">Purchase </w:t>
      </w:r>
      <w:r>
        <w:rPr>
          <w:rFonts w:cstheme="minorHAnsi"/>
        </w:rPr>
        <w:br/>
      </w:r>
      <w:r w:rsidR="00C94150" w:rsidRPr="00C94150">
        <w:rPr>
          <w:rFonts w:cstheme="minorHAnsi"/>
        </w:rPr>
        <w:t xml:space="preserve">Recycle Hub </w:t>
      </w:r>
      <w:r w:rsidR="007D4897">
        <w:rPr>
          <w:rFonts w:cstheme="minorHAnsi"/>
        </w:rPr>
        <w:t xml:space="preserve">procure the raw materials in accordance </w:t>
      </w:r>
      <w:r w:rsidR="0091095F">
        <w:rPr>
          <w:rFonts w:cstheme="minorHAnsi"/>
        </w:rPr>
        <w:t>with</w:t>
      </w:r>
      <w:r w:rsidR="007D4897">
        <w:rPr>
          <w:rFonts w:cstheme="minorHAnsi"/>
        </w:rPr>
        <w:t xml:space="preserve"> its needs and type of materials. The Waste Bank and Collection Point may </w:t>
      </w:r>
      <w:r w:rsidR="00C94150" w:rsidRPr="00C94150">
        <w:rPr>
          <w:rFonts w:cstheme="minorHAnsi"/>
        </w:rPr>
        <w:t>make purchase transactions at the Recycle Hub. There are several purchase methods, including</w:t>
      </w:r>
      <w:r w:rsidRPr="007365C1">
        <w:rPr>
          <w:rFonts w:cstheme="minorHAnsi"/>
        </w:rPr>
        <w:t>:</w:t>
      </w:r>
    </w:p>
    <w:p w14:paraId="691BCDAC" w14:textId="2C601207" w:rsidR="000A36B0" w:rsidRDefault="007D4897" w:rsidP="00FD5E27">
      <w:pPr>
        <w:pStyle w:val="ListParagraph"/>
        <w:numPr>
          <w:ilvl w:val="0"/>
          <w:numId w:val="18"/>
        </w:numPr>
        <w:ind w:left="1890"/>
        <w:jc w:val="left"/>
        <w:rPr>
          <w:rFonts w:cstheme="minorHAnsi"/>
        </w:rPr>
      </w:pPr>
      <w:r>
        <w:rPr>
          <w:rFonts w:cstheme="minorHAnsi"/>
        </w:rPr>
        <w:t>Clean Materials Ready for Recycled</w:t>
      </w:r>
      <w:r w:rsidR="000A36B0">
        <w:rPr>
          <w:rFonts w:cstheme="minorHAnsi"/>
        </w:rPr>
        <w:t xml:space="preserve"> (SG) </w:t>
      </w:r>
      <w:r w:rsidR="000A36B0">
        <w:rPr>
          <w:rFonts w:cstheme="minorHAnsi"/>
        </w:rPr>
        <w:br/>
      </w:r>
      <w:r w:rsidR="006C4B4D" w:rsidRPr="006C4B4D">
        <w:rPr>
          <w:rFonts w:cstheme="minorHAnsi"/>
        </w:rPr>
        <w:t xml:space="preserve">Suppliers can sell </w:t>
      </w:r>
      <w:r w:rsidR="0077025E">
        <w:rPr>
          <w:rFonts w:cstheme="minorHAnsi"/>
        </w:rPr>
        <w:t xml:space="preserve">clean </w:t>
      </w:r>
      <w:r w:rsidR="00297225">
        <w:rPr>
          <w:rFonts w:cstheme="minorHAnsi"/>
        </w:rPr>
        <w:t>materials</w:t>
      </w:r>
      <w:r w:rsidR="006C4B4D" w:rsidRPr="006C4B4D">
        <w:rPr>
          <w:rFonts w:cstheme="minorHAnsi"/>
        </w:rPr>
        <w:t xml:space="preserve"> that have been s</w:t>
      </w:r>
      <w:r w:rsidR="0077025E">
        <w:rPr>
          <w:rFonts w:cstheme="minorHAnsi"/>
        </w:rPr>
        <w:t>egregated</w:t>
      </w:r>
      <w:r w:rsidR="006C4B4D" w:rsidRPr="006C4B4D">
        <w:rPr>
          <w:rFonts w:cstheme="minorHAnsi"/>
        </w:rPr>
        <w:t xml:space="preserve"> and sorted according to the type of material needed by the Recycle Hub</w:t>
      </w:r>
      <w:r w:rsidR="000A36B0" w:rsidRPr="007365C1">
        <w:rPr>
          <w:rFonts w:cstheme="minorHAnsi"/>
        </w:rPr>
        <w:t>.</w:t>
      </w:r>
    </w:p>
    <w:p w14:paraId="3BA6B1A8" w14:textId="779226E9" w:rsidR="000A36B0" w:rsidRPr="000964A1" w:rsidRDefault="0077025E" w:rsidP="009442D9">
      <w:pPr>
        <w:pStyle w:val="ListParagraph"/>
        <w:numPr>
          <w:ilvl w:val="0"/>
          <w:numId w:val="18"/>
        </w:numPr>
        <w:ind w:left="1890"/>
        <w:jc w:val="left"/>
        <w:rPr>
          <w:rFonts w:cstheme="minorHAnsi"/>
        </w:rPr>
      </w:pPr>
      <w:r>
        <w:lastRenderedPageBreak/>
        <w:t>Recycling Service (</w:t>
      </w:r>
      <w:r w:rsidR="006C4B4D">
        <w:t>Shre</w:t>
      </w:r>
      <w:r>
        <w:t>d</w:t>
      </w:r>
      <w:r w:rsidR="006C4B4D">
        <w:t xml:space="preserve">ding </w:t>
      </w:r>
      <w:r w:rsidR="000A36B0" w:rsidRPr="00D649CD">
        <w:t>and Press</w:t>
      </w:r>
      <w:r>
        <w:t xml:space="preserve">) </w:t>
      </w:r>
      <w:r w:rsidR="000A36B0">
        <w:br/>
      </w:r>
      <w:r w:rsidR="006C4B4D" w:rsidRPr="006C4B4D">
        <w:t xml:space="preserve">The Recycle Hub also </w:t>
      </w:r>
      <w:r>
        <w:t>offers recycling</w:t>
      </w:r>
      <w:r w:rsidR="006C4B4D" w:rsidRPr="006C4B4D">
        <w:t xml:space="preserve"> service for partners who wish to </w:t>
      </w:r>
      <w:r>
        <w:t xml:space="preserve">shred and baled press </w:t>
      </w:r>
      <w:r w:rsidR="006C4B4D" w:rsidRPr="006C4B4D">
        <w:t xml:space="preserve">the </w:t>
      </w:r>
      <w:r>
        <w:t xml:space="preserve">raw </w:t>
      </w:r>
      <w:r w:rsidR="00297225">
        <w:rPr>
          <w:rFonts w:cstheme="minorHAnsi"/>
        </w:rPr>
        <w:t>materials</w:t>
      </w:r>
      <w:r w:rsidR="006C4B4D" w:rsidRPr="006C4B4D">
        <w:t xml:space="preserve"> owned by the partners</w:t>
      </w:r>
      <w:r w:rsidR="000A36B0" w:rsidRPr="000A36B0">
        <w:t>.</w:t>
      </w:r>
    </w:p>
    <w:p w14:paraId="7D77C7AF" w14:textId="02F1B0B4" w:rsidR="003D1D21" w:rsidRPr="000964A1" w:rsidRDefault="003D1D21">
      <w:pPr>
        <w:pStyle w:val="ListParagraph"/>
        <w:numPr>
          <w:ilvl w:val="0"/>
          <w:numId w:val="18"/>
        </w:numPr>
        <w:ind w:left="1890"/>
        <w:jc w:val="left"/>
        <w:rPr>
          <w:rFonts w:cstheme="minorHAnsi"/>
        </w:rPr>
      </w:pPr>
      <w:r>
        <w:rPr>
          <w:rFonts w:cstheme="minorHAnsi"/>
        </w:rPr>
        <w:t xml:space="preserve">Mixed Selling </w:t>
      </w:r>
      <w:r>
        <w:rPr>
          <w:rFonts w:cstheme="minorHAnsi"/>
        </w:rPr>
        <w:br/>
        <w:t xml:space="preserve">This type of sale </w:t>
      </w:r>
      <w:r w:rsidRPr="00C94150">
        <w:rPr>
          <w:rFonts w:cstheme="minorHAnsi"/>
        </w:rPr>
        <w:t xml:space="preserve">will be carried out at TPST Harapan </w:t>
      </w:r>
      <w:proofErr w:type="spellStart"/>
      <w:r w:rsidRPr="00C94150">
        <w:rPr>
          <w:rFonts w:cstheme="minorHAnsi"/>
        </w:rPr>
        <w:t>Baru</w:t>
      </w:r>
      <w:proofErr w:type="spellEnd"/>
      <w:r w:rsidRPr="00C94150">
        <w:rPr>
          <w:rFonts w:cstheme="minorHAnsi"/>
        </w:rPr>
        <w:t xml:space="preserve"> </w:t>
      </w:r>
      <w:proofErr w:type="spellStart"/>
      <w:r w:rsidRPr="00C94150">
        <w:rPr>
          <w:rFonts w:cstheme="minorHAnsi"/>
        </w:rPr>
        <w:t>Dukuh</w:t>
      </w:r>
      <w:proofErr w:type="spellEnd"/>
      <w:r w:rsidRPr="00C94150">
        <w:rPr>
          <w:rFonts w:cstheme="minorHAnsi"/>
        </w:rPr>
        <w:t xml:space="preserve"> </w:t>
      </w:r>
      <w:proofErr w:type="spellStart"/>
      <w:r w:rsidRPr="00C94150">
        <w:rPr>
          <w:rFonts w:cstheme="minorHAnsi"/>
        </w:rPr>
        <w:t>Dempok</w:t>
      </w:r>
      <w:proofErr w:type="spellEnd"/>
      <w:r w:rsidRPr="00C94150">
        <w:rPr>
          <w:rFonts w:cstheme="minorHAnsi"/>
        </w:rPr>
        <w:t xml:space="preserve"> for sorting and </w:t>
      </w:r>
      <w:r>
        <w:rPr>
          <w:rFonts w:cstheme="minorHAnsi"/>
        </w:rPr>
        <w:t>segregation</w:t>
      </w:r>
      <w:r w:rsidRPr="00C94150">
        <w:rPr>
          <w:rFonts w:cstheme="minorHAnsi"/>
        </w:rPr>
        <w:t xml:space="preserve"> before it is ready to be</w:t>
      </w:r>
      <w:r>
        <w:rPr>
          <w:rFonts w:cstheme="minorHAnsi"/>
        </w:rPr>
        <w:t xml:space="preserve"> recycled</w:t>
      </w:r>
      <w:r w:rsidRPr="007365C1">
        <w:rPr>
          <w:rFonts w:cstheme="minorHAnsi"/>
        </w:rPr>
        <w:t>.</w:t>
      </w:r>
    </w:p>
    <w:p w14:paraId="68D84509" w14:textId="77777777" w:rsidR="006A785A" w:rsidRPr="000A36B0" w:rsidRDefault="006A785A" w:rsidP="006A785A">
      <w:pPr>
        <w:pStyle w:val="ListParagraph"/>
        <w:ind w:left="1890" w:firstLine="0"/>
        <w:rPr>
          <w:rFonts w:cstheme="minorHAnsi"/>
        </w:rPr>
      </w:pPr>
    </w:p>
    <w:p w14:paraId="50CAFBF6" w14:textId="14EB2CE3" w:rsidR="000A36B0" w:rsidRDefault="006C4B4D" w:rsidP="006A785A">
      <w:pPr>
        <w:pStyle w:val="ListParagraph"/>
        <w:numPr>
          <w:ilvl w:val="0"/>
          <w:numId w:val="9"/>
        </w:numPr>
        <w:ind w:left="1560"/>
        <w:rPr>
          <w:rFonts w:cstheme="minorHAnsi"/>
        </w:rPr>
      </w:pPr>
      <w:r>
        <w:t>W</w:t>
      </w:r>
      <w:r w:rsidR="000A36B0">
        <w:t xml:space="preserve">eighing </w:t>
      </w:r>
      <w:r w:rsidR="000A36B0">
        <w:br/>
      </w:r>
      <w:proofErr w:type="spellStart"/>
      <w:r w:rsidRPr="006C4B4D">
        <w:rPr>
          <w:rFonts w:cstheme="minorHAnsi"/>
        </w:rPr>
        <w:t>Weighing</w:t>
      </w:r>
      <w:proofErr w:type="spellEnd"/>
      <w:r w:rsidRPr="006C4B4D">
        <w:rPr>
          <w:rFonts w:cstheme="minorHAnsi"/>
        </w:rPr>
        <w:t xml:space="preserve"> will be done twice</w:t>
      </w:r>
      <w:r w:rsidR="0077025E">
        <w:rPr>
          <w:rFonts w:cstheme="minorHAnsi"/>
        </w:rPr>
        <w:t>;</w:t>
      </w:r>
      <w:r w:rsidRPr="006C4B4D">
        <w:rPr>
          <w:rFonts w:cstheme="minorHAnsi"/>
        </w:rPr>
        <w:t xml:space="preserve"> </w:t>
      </w:r>
      <w:r w:rsidR="0077025E">
        <w:rPr>
          <w:rFonts w:cstheme="minorHAnsi"/>
        </w:rPr>
        <w:t>first</w:t>
      </w:r>
      <w:r w:rsidRPr="006C4B4D">
        <w:rPr>
          <w:rFonts w:cstheme="minorHAnsi"/>
        </w:rPr>
        <w:t xml:space="preserve"> at the supplier's location wher</w:t>
      </w:r>
      <w:r w:rsidR="0077025E">
        <w:rPr>
          <w:rFonts w:cstheme="minorHAnsi"/>
        </w:rPr>
        <w:t>eas</w:t>
      </w:r>
      <w:r w:rsidRPr="006C4B4D">
        <w:rPr>
          <w:rFonts w:cstheme="minorHAnsi"/>
        </w:rPr>
        <w:t xml:space="preserve"> the type</w:t>
      </w:r>
      <w:r w:rsidR="0077025E">
        <w:rPr>
          <w:rFonts w:cstheme="minorHAnsi"/>
        </w:rPr>
        <w:t xml:space="preserve"> and </w:t>
      </w:r>
      <w:r w:rsidRPr="006C4B4D">
        <w:rPr>
          <w:rFonts w:cstheme="minorHAnsi"/>
        </w:rPr>
        <w:t xml:space="preserve">weight </w:t>
      </w:r>
      <w:r w:rsidR="0077025E">
        <w:rPr>
          <w:rFonts w:cstheme="minorHAnsi"/>
        </w:rPr>
        <w:t>of raw materials are recorded following the applicable price on that day and issuance of Delivery Order from the supplier.</w:t>
      </w:r>
      <w:r w:rsidRPr="006C4B4D">
        <w:rPr>
          <w:rFonts w:cstheme="minorHAnsi"/>
        </w:rPr>
        <w:t xml:space="preserve"> </w:t>
      </w:r>
      <w:r w:rsidR="0077025E">
        <w:rPr>
          <w:rFonts w:cstheme="minorHAnsi"/>
        </w:rPr>
        <w:t xml:space="preserve">Secondly upon arrival at the Recycle Hub </w:t>
      </w:r>
      <w:r w:rsidRPr="006C4B4D">
        <w:rPr>
          <w:rFonts w:cstheme="minorHAnsi"/>
        </w:rPr>
        <w:t xml:space="preserve">to match the type, </w:t>
      </w:r>
      <w:r w:rsidR="005E30CE" w:rsidRPr="006C4B4D">
        <w:rPr>
          <w:rFonts w:cstheme="minorHAnsi"/>
        </w:rPr>
        <w:t>weight,</w:t>
      </w:r>
      <w:r w:rsidRPr="006C4B4D">
        <w:rPr>
          <w:rFonts w:cstheme="minorHAnsi"/>
        </w:rPr>
        <w:t xml:space="preserve"> and price of the</w:t>
      </w:r>
      <w:r w:rsidR="0077025E">
        <w:rPr>
          <w:rFonts w:cstheme="minorHAnsi"/>
        </w:rPr>
        <w:t xml:space="preserve"> materials</w:t>
      </w:r>
      <w:r w:rsidRPr="006C4B4D">
        <w:rPr>
          <w:rFonts w:cstheme="minorHAnsi"/>
        </w:rPr>
        <w:t>. Receipt will then be issued by the Recycle Hub officer</w:t>
      </w:r>
      <w:r w:rsidR="00B93E1B">
        <w:rPr>
          <w:rFonts w:cstheme="minorHAnsi"/>
        </w:rPr>
        <w:t>, with example as following:</w:t>
      </w:r>
    </w:p>
    <w:p w14:paraId="5028D6D2" w14:textId="09C285D3" w:rsidR="000A36B0" w:rsidRPr="000A36B0" w:rsidRDefault="000A36B0" w:rsidP="00FB543D">
      <w:pPr>
        <w:pStyle w:val="Caption"/>
        <w:jc w:val="center"/>
        <w:rPr>
          <w:rFonts w:cstheme="minorHAnsi"/>
        </w:rPr>
      </w:pPr>
      <w:r>
        <w:rPr>
          <w:noProof/>
        </w:rPr>
        <w:drawing>
          <wp:inline distT="0" distB="0" distL="0" distR="0" wp14:anchorId="61EAD189" wp14:editId="087571AE">
            <wp:extent cx="3953814" cy="25298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0505" b="59963"/>
                    <a:stretch/>
                  </pic:blipFill>
                  <pic:spPr bwMode="auto">
                    <a:xfrm>
                      <a:off x="0" y="0"/>
                      <a:ext cx="3960667" cy="2534187"/>
                    </a:xfrm>
                    <a:prstGeom prst="rect">
                      <a:avLst/>
                    </a:prstGeom>
                    <a:noFill/>
                    <a:ln>
                      <a:noFill/>
                    </a:ln>
                    <a:extLst>
                      <a:ext uri="{53640926-AAD7-44D8-BBD7-CCE9431645EC}">
                        <a14:shadowObscured xmlns:a14="http://schemas.microsoft.com/office/drawing/2010/main"/>
                      </a:ext>
                    </a:extLst>
                  </pic:spPr>
                </pic:pic>
              </a:graphicData>
            </a:graphic>
          </wp:inline>
        </w:drawing>
      </w:r>
      <w:r>
        <w:br/>
      </w:r>
      <w:r w:rsidR="00FB543D">
        <w:t xml:space="preserve">Figure </w:t>
      </w:r>
      <w:fldSimple w:instr=" SEQ Figure \* ARABIC ">
        <w:r w:rsidR="003A320A">
          <w:rPr>
            <w:noProof/>
          </w:rPr>
          <w:t>1</w:t>
        </w:r>
      </w:fldSimple>
      <w:r>
        <w:t xml:space="preserve">. </w:t>
      </w:r>
      <w:r w:rsidR="00FB543D">
        <w:t>Receipt of Raw Materials</w:t>
      </w:r>
    </w:p>
    <w:p w14:paraId="75951836" w14:textId="77777777" w:rsidR="00FD5E27" w:rsidRDefault="00FD5E27" w:rsidP="00FD5E27">
      <w:pPr>
        <w:pStyle w:val="ListParagraph"/>
        <w:ind w:left="1560" w:firstLine="0"/>
        <w:rPr>
          <w:rFonts w:cstheme="minorHAnsi"/>
        </w:rPr>
      </w:pPr>
    </w:p>
    <w:p w14:paraId="3F77E7D0" w14:textId="57DC5203" w:rsidR="00FD5E27" w:rsidRDefault="000A36B0" w:rsidP="00FD5E27">
      <w:pPr>
        <w:pStyle w:val="ListParagraph"/>
        <w:numPr>
          <w:ilvl w:val="0"/>
          <w:numId w:val="9"/>
        </w:numPr>
        <w:ind w:left="1560"/>
        <w:rPr>
          <w:rFonts w:cstheme="minorHAnsi"/>
        </w:rPr>
      </w:pPr>
      <w:r>
        <w:rPr>
          <w:rFonts w:cstheme="minorHAnsi"/>
        </w:rPr>
        <w:t xml:space="preserve">Transportation </w:t>
      </w:r>
      <w:r>
        <w:rPr>
          <w:rFonts w:cstheme="minorHAnsi"/>
        </w:rPr>
        <w:br/>
      </w:r>
      <w:proofErr w:type="spellStart"/>
      <w:r w:rsidR="006C4B4D" w:rsidRPr="006C4B4D">
        <w:rPr>
          <w:rFonts w:cstheme="minorHAnsi"/>
        </w:rPr>
        <w:t>Transportation</w:t>
      </w:r>
      <w:proofErr w:type="spellEnd"/>
      <w:r w:rsidR="006C4B4D" w:rsidRPr="006C4B4D">
        <w:rPr>
          <w:rFonts w:cstheme="minorHAnsi"/>
        </w:rPr>
        <w:t xml:space="preserve"> costs for both delivery and pick-up will be determined by the supplier </w:t>
      </w:r>
      <w:r w:rsidR="0077025E">
        <w:rPr>
          <w:rFonts w:cstheme="minorHAnsi"/>
        </w:rPr>
        <w:t>and</w:t>
      </w:r>
      <w:r w:rsidR="006C4B4D" w:rsidRPr="006C4B4D">
        <w:rPr>
          <w:rFonts w:cstheme="minorHAnsi"/>
        </w:rPr>
        <w:t xml:space="preserve"> Recycle Hub </w:t>
      </w:r>
      <w:r w:rsidR="0077025E">
        <w:rPr>
          <w:rFonts w:cstheme="minorHAnsi"/>
        </w:rPr>
        <w:t>based on</w:t>
      </w:r>
      <w:r w:rsidR="006C4B4D" w:rsidRPr="006C4B4D">
        <w:rPr>
          <w:rFonts w:cstheme="minorHAnsi"/>
        </w:rPr>
        <w:t xml:space="preserve"> the mutually agreed terms and agreements</w:t>
      </w:r>
      <w:r>
        <w:rPr>
          <w:rFonts w:cstheme="minorHAnsi"/>
        </w:rPr>
        <w:t>.</w:t>
      </w:r>
    </w:p>
    <w:p w14:paraId="6B2C2FE7" w14:textId="77777777" w:rsidR="0098697E" w:rsidRPr="00FD5E27" w:rsidRDefault="0098697E" w:rsidP="0098697E">
      <w:pPr>
        <w:pStyle w:val="ListParagraph"/>
        <w:ind w:left="1560" w:firstLine="0"/>
        <w:rPr>
          <w:rFonts w:cstheme="minorHAnsi"/>
        </w:rPr>
      </w:pPr>
    </w:p>
    <w:p w14:paraId="77D3FF5E" w14:textId="3ED3F2FA" w:rsidR="000A36B0" w:rsidRPr="006C4B4D" w:rsidRDefault="000A36B0" w:rsidP="0077025E">
      <w:pPr>
        <w:pStyle w:val="ListParagraph"/>
        <w:numPr>
          <w:ilvl w:val="0"/>
          <w:numId w:val="9"/>
        </w:numPr>
        <w:ind w:left="1620"/>
        <w:rPr>
          <w:rFonts w:cstheme="minorHAnsi"/>
          <w:color w:val="171212"/>
        </w:rPr>
      </w:pPr>
      <w:r w:rsidRPr="00D649CD">
        <w:lastRenderedPageBreak/>
        <w:t>Payment</w:t>
      </w:r>
      <w:r>
        <w:t xml:space="preserve"> </w:t>
      </w:r>
      <w:r>
        <w:br/>
      </w:r>
      <w:proofErr w:type="spellStart"/>
      <w:r w:rsidR="006C4B4D" w:rsidRPr="006C4B4D">
        <w:rPr>
          <w:rFonts w:cstheme="minorHAnsi"/>
          <w:color w:val="171212"/>
        </w:rPr>
        <w:t>Payment</w:t>
      </w:r>
      <w:proofErr w:type="spellEnd"/>
      <w:r w:rsidR="006C4B4D" w:rsidRPr="006C4B4D">
        <w:rPr>
          <w:rFonts w:cstheme="minorHAnsi"/>
          <w:color w:val="171212"/>
        </w:rPr>
        <w:t xml:space="preserve"> will be made in 2 (two) terms</w:t>
      </w:r>
      <w:r w:rsidR="00BB7D07">
        <w:rPr>
          <w:rFonts w:cstheme="minorHAnsi"/>
          <w:color w:val="171212"/>
        </w:rPr>
        <w:t>; first payment is</w:t>
      </w:r>
      <w:r w:rsidR="006C4B4D" w:rsidRPr="006C4B4D">
        <w:rPr>
          <w:rFonts w:cstheme="minorHAnsi"/>
          <w:color w:val="171212"/>
        </w:rPr>
        <w:t xml:space="preserve"> 30% when the </w:t>
      </w:r>
      <w:r w:rsidR="00297225">
        <w:rPr>
          <w:rFonts w:cstheme="minorHAnsi"/>
        </w:rPr>
        <w:t>materials</w:t>
      </w:r>
      <w:r w:rsidR="006C4B4D" w:rsidRPr="006C4B4D">
        <w:rPr>
          <w:rFonts w:cstheme="minorHAnsi"/>
          <w:color w:val="171212"/>
        </w:rPr>
        <w:t xml:space="preserve"> are </w:t>
      </w:r>
      <w:r w:rsidR="00BB7D07">
        <w:rPr>
          <w:rFonts w:cstheme="minorHAnsi"/>
          <w:color w:val="171212"/>
        </w:rPr>
        <w:t>delivered</w:t>
      </w:r>
      <w:r w:rsidR="006C4B4D" w:rsidRPr="006C4B4D">
        <w:rPr>
          <w:rFonts w:cstheme="minorHAnsi"/>
          <w:color w:val="171212"/>
        </w:rPr>
        <w:t xml:space="preserve">/picked up and the remaining 70% will be paid after the </w:t>
      </w:r>
      <w:r w:rsidR="00BB7D07">
        <w:rPr>
          <w:rFonts w:cstheme="minorHAnsi"/>
          <w:color w:val="171212"/>
        </w:rPr>
        <w:t xml:space="preserve">materials are </w:t>
      </w:r>
      <w:r w:rsidR="006C4B4D" w:rsidRPr="006C4B4D">
        <w:rPr>
          <w:rFonts w:cstheme="minorHAnsi"/>
          <w:color w:val="171212"/>
        </w:rPr>
        <w:t>cross-check</w:t>
      </w:r>
      <w:r w:rsidR="00BB7D07">
        <w:rPr>
          <w:rFonts w:cstheme="minorHAnsi"/>
          <w:color w:val="171212"/>
        </w:rPr>
        <w:t>ed</w:t>
      </w:r>
      <w:r w:rsidR="006C4B4D" w:rsidRPr="006C4B4D">
        <w:rPr>
          <w:rFonts w:cstheme="minorHAnsi"/>
          <w:color w:val="171212"/>
        </w:rPr>
        <w:t xml:space="preserve"> at the Recycle Hub</w:t>
      </w:r>
      <w:r w:rsidR="00BB7D07">
        <w:rPr>
          <w:rFonts w:cstheme="minorHAnsi"/>
          <w:color w:val="171212"/>
        </w:rPr>
        <w:t>, including</w:t>
      </w:r>
      <w:r w:rsidR="006C4B4D" w:rsidRPr="006C4B4D">
        <w:rPr>
          <w:rFonts w:cstheme="minorHAnsi"/>
          <w:color w:val="171212"/>
        </w:rPr>
        <w:t xml:space="preserve"> the type, weight and price of the </w:t>
      </w:r>
      <w:r w:rsidR="00297225">
        <w:rPr>
          <w:rFonts w:cstheme="minorHAnsi"/>
        </w:rPr>
        <w:t>materials</w:t>
      </w:r>
      <w:r w:rsidR="006C4B4D" w:rsidRPr="006C4B4D">
        <w:rPr>
          <w:rFonts w:cstheme="minorHAnsi"/>
          <w:color w:val="171212"/>
        </w:rPr>
        <w:t xml:space="preserve"> </w:t>
      </w:r>
      <w:r w:rsidR="00BB7D07">
        <w:rPr>
          <w:rFonts w:cstheme="minorHAnsi"/>
          <w:color w:val="171212"/>
        </w:rPr>
        <w:t xml:space="preserve">are </w:t>
      </w:r>
      <w:r w:rsidR="006C4B4D" w:rsidRPr="006C4B4D">
        <w:rPr>
          <w:rFonts w:cstheme="minorHAnsi"/>
          <w:color w:val="171212"/>
        </w:rPr>
        <w:t>verified by the officer.</w:t>
      </w:r>
      <w:r w:rsidR="006C4B4D">
        <w:rPr>
          <w:rFonts w:cstheme="minorHAnsi"/>
          <w:color w:val="171212"/>
        </w:rPr>
        <w:t xml:space="preserve"> </w:t>
      </w:r>
      <w:r w:rsidR="006C4B4D" w:rsidRPr="006C4B4D">
        <w:rPr>
          <w:rFonts w:cstheme="minorHAnsi"/>
          <w:color w:val="171212"/>
        </w:rPr>
        <w:t xml:space="preserve">If </w:t>
      </w:r>
      <w:r w:rsidR="00BB7D07">
        <w:rPr>
          <w:rFonts w:cstheme="minorHAnsi"/>
          <w:color w:val="171212"/>
        </w:rPr>
        <w:t xml:space="preserve">there is any mismatch of raw materials, the volume will be automatically </w:t>
      </w:r>
      <w:r w:rsidR="00B93E1B">
        <w:rPr>
          <w:rFonts w:cstheme="minorHAnsi"/>
          <w:color w:val="171212"/>
        </w:rPr>
        <w:t>deducted,</w:t>
      </w:r>
      <w:r w:rsidR="00BB7D07">
        <w:rPr>
          <w:rFonts w:cstheme="minorHAnsi"/>
          <w:color w:val="171212"/>
        </w:rPr>
        <w:t xml:space="preserve"> and the mismatched materials </w:t>
      </w:r>
      <w:r w:rsidR="007E63A5">
        <w:rPr>
          <w:rFonts w:cstheme="minorHAnsi"/>
          <w:color w:val="171212"/>
        </w:rPr>
        <w:t>should be</w:t>
      </w:r>
      <w:r w:rsidR="00BB7D07">
        <w:rPr>
          <w:rFonts w:cstheme="minorHAnsi"/>
          <w:color w:val="171212"/>
        </w:rPr>
        <w:t xml:space="preserve"> returned to the supplier in the next pick-up schedule or </w:t>
      </w:r>
      <w:r w:rsidR="006C4B4D" w:rsidRPr="006C4B4D">
        <w:rPr>
          <w:rFonts w:cstheme="minorHAnsi"/>
          <w:color w:val="171212"/>
        </w:rPr>
        <w:t>destroyed. Suppliers are strictly prohibited f</w:t>
      </w:r>
      <w:r w:rsidR="00BB7D07">
        <w:rPr>
          <w:rFonts w:cstheme="minorHAnsi"/>
          <w:color w:val="171212"/>
        </w:rPr>
        <w:t>or</w:t>
      </w:r>
      <w:r w:rsidR="006C4B4D" w:rsidRPr="006C4B4D">
        <w:rPr>
          <w:rFonts w:cstheme="minorHAnsi"/>
          <w:color w:val="171212"/>
        </w:rPr>
        <w:t xml:space="preserve"> deliberately </w:t>
      </w:r>
      <w:r w:rsidR="00BB7D07">
        <w:rPr>
          <w:rFonts w:cstheme="minorHAnsi"/>
          <w:color w:val="171212"/>
        </w:rPr>
        <w:t>putting</w:t>
      </w:r>
      <w:r w:rsidR="006C4B4D" w:rsidRPr="006C4B4D">
        <w:rPr>
          <w:rFonts w:cstheme="minorHAnsi"/>
          <w:color w:val="171212"/>
        </w:rPr>
        <w:t xml:space="preserve"> hazardous and toxic materials into </w:t>
      </w:r>
      <w:r w:rsidR="00BB7D07">
        <w:rPr>
          <w:rFonts w:cstheme="minorHAnsi"/>
          <w:color w:val="171212"/>
        </w:rPr>
        <w:t>the raw materials</w:t>
      </w:r>
      <w:r w:rsidR="006C4B4D" w:rsidRPr="006C4B4D">
        <w:rPr>
          <w:rFonts w:cstheme="minorHAnsi"/>
          <w:color w:val="171212"/>
        </w:rPr>
        <w:t>. I</w:t>
      </w:r>
      <w:r w:rsidR="00F107A9">
        <w:rPr>
          <w:rFonts w:cstheme="minorHAnsi"/>
          <w:color w:val="171212"/>
        </w:rPr>
        <w:t>n case such incident is found</w:t>
      </w:r>
      <w:r w:rsidR="006C4B4D" w:rsidRPr="006C4B4D">
        <w:rPr>
          <w:rFonts w:cstheme="minorHAnsi"/>
          <w:color w:val="171212"/>
        </w:rPr>
        <w:t xml:space="preserve">, </w:t>
      </w:r>
      <w:r w:rsidR="00F107A9">
        <w:rPr>
          <w:rFonts w:cstheme="minorHAnsi"/>
          <w:color w:val="171212"/>
        </w:rPr>
        <w:t>we will impose a sanction of cancelling the transaction or terminating the agreement</w:t>
      </w:r>
      <w:r w:rsidR="006C4B4D" w:rsidRPr="006C4B4D">
        <w:rPr>
          <w:rFonts w:cstheme="minorHAnsi"/>
          <w:color w:val="171212"/>
        </w:rPr>
        <w:t>.</w:t>
      </w:r>
    </w:p>
    <w:p w14:paraId="078F9E0A" w14:textId="2160FEC8" w:rsidR="006A785A" w:rsidRPr="004741CE" w:rsidRDefault="006A785A" w:rsidP="004741CE">
      <w:pPr>
        <w:pStyle w:val="ListParagraph"/>
        <w:ind w:left="1530" w:firstLine="0"/>
        <w:rPr>
          <w:rFonts w:cstheme="minorHAnsi"/>
          <w:color w:val="171212"/>
          <w:spacing w:val="-1"/>
        </w:rPr>
      </w:pPr>
    </w:p>
    <w:p w14:paraId="64097AC8" w14:textId="5291B2E2" w:rsidR="006A785A" w:rsidRDefault="00B440C1" w:rsidP="004741CE">
      <w:pPr>
        <w:pStyle w:val="Heading1"/>
        <w:ind w:left="720"/>
      </w:pPr>
      <w:r>
        <w:t>Sorting</w:t>
      </w:r>
    </w:p>
    <w:p w14:paraId="2C83B36E" w14:textId="4CD814E2" w:rsidR="0051309E" w:rsidRPr="00F37DC2" w:rsidRDefault="00B57CE3" w:rsidP="0051309E">
      <w:pPr>
        <w:pStyle w:val="ListParagraph"/>
        <w:ind w:firstLine="0"/>
        <w:rPr>
          <w:rFonts w:cstheme="minorHAnsi"/>
          <w:b/>
          <w:bCs/>
          <w:u w:val="single"/>
        </w:rPr>
      </w:pPr>
      <w:r w:rsidRPr="00F37DC2">
        <w:rPr>
          <w:rFonts w:cstheme="minorHAnsi"/>
          <w:b/>
          <w:bCs/>
          <w:u w:val="single"/>
        </w:rPr>
        <w:t>Person in Charge: Production Operator</w:t>
      </w:r>
      <w:r w:rsidR="008B1B9C" w:rsidRPr="00F37DC2">
        <w:rPr>
          <w:rFonts w:cstheme="minorHAnsi"/>
          <w:b/>
          <w:bCs/>
          <w:u w:val="single"/>
        </w:rPr>
        <w:t xml:space="preserve"> </w:t>
      </w:r>
    </w:p>
    <w:p w14:paraId="55F19FEF" w14:textId="77777777" w:rsidR="00F107A9" w:rsidRDefault="00F107A9" w:rsidP="0051309E">
      <w:pPr>
        <w:pStyle w:val="ListParagraph"/>
        <w:ind w:firstLine="0"/>
        <w:rPr>
          <w:color w:val="auto"/>
        </w:rPr>
      </w:pPr>
    </w:p>
    <w:p w14:paraId="5D87E1FB" w14:textId="20FD417D" w:rsidR="00F107A9" w:rsidRDefault="00EE33CA" w:rsidP="0051309E">
      <w:pPr>
        <w:pStyle w:val="ListParagraph"/>
        <w:ind w:firstLine="0"/>
        <w:rPr>
          <w:color w:val="auto"/>
        </w:rPr>
      </w:pPr>
      <w:r w:rsidRPr="00EE33CA">
        <w:rPr>
          <w:color w:val="auto"/>
        </w:rPr>
        <w:t xml:space="preserve">The sorting and production officers consist of 3 (three) people with the </w:t>
      </w:r>
      <w:r w:rsidR="00F107A9">
        <w:rPr>
          <w:color w:val="auto"/>
        </w:rPr>
        <w:t xml:space="preserve">following responsibilities: </w:t>
      </w:r>
      <w:r w:rsidRPr="00EE33CA">
        <w:rPr>
          <w:color w:val="auto"/>
        </w:rPr>
        <w:t xml:space="preserve">1 (one) person </w:t>
      </w:r>
      <w:r w:rsidR="00F107A9">
        <w:rPr>
          <w:color w:val="auto"/>
        </w:rPr>
        <w:t xml:space="preserve">is responsible for </w:t>
      </w:r>
      <w:r w:rsidRPr="00EE33CA">
        <w:rPr>
          <w:color w:val="auto"/>
        </w:rPr>
        <w:t xml:space="preserve">sorting and preparing materials ready for recycling. The sorting process is adjusted to the </w:t>
      </w:r>
      <w:r w:rsidR="00F107A9">
        <w:rPr>
          <w:color w:val="auto"/>
        </w:rPr>
        <w:t>applicable and order of the recycling process (shredding or pressed)</w:t>
      </w:r>
      <w:r w:rsidRPr="00EE33CA">
        <w:rPr>
          <w:color w:val="auto"/>
        </w:rPr>
        <w:t xml:space="preserve">. One (1) person </w:t>
      </w:r>
      <w:r w:rsidR="00977591" w:rsidRPr="00EE33CA">
        <w:rPr>
          <w:color w:val="auto"/>
        </w:rPr>
        <w:t>oversees</w:t>
      </w:r>
      <w:r w:rsidRPr="00EE33CA">
        <w:rPr>
          <w:color w:val="auto"/>
        </w:rPr>
        <w:t xml:space="preserve"> operating the </w:t>
      </w:r>
      <w:r>
        <w:rPr>
          <w:color w:val="auto"/>
        </w:rPr>
        <w:t>shre</w:t>
      </w:r>
      <w:r w:rsidR="00F107A9">
        <w:rPr>
          <w:color w:val="auto"/>
        </w:rPr>
        <w:t>d</w:t>
      </w:r>
      <w:r>
        <w:rPr>
          <w:color w:val="auto"/>
        </w:rPr>
        <w:t>d</w:t>
      </w:r>
      <w:r w:rsidRPr="00EE33CA">
        <w:rPr>
          <w:color w:val="auto"/>
        </w:rPr>
        <w:t xml:space="preserve">ing and pressing machine including putting plastic waste into the machine, 1 (one) other person </w:t>
      </w:r>
      <w:r w:rsidR="00E92B69" w:rsidRPr="00EE33CA">
        <w:rPr>
          <w:color w:val="auto"/>
        </w:rPr>
        <w:t>oversees</w:t>
      </w:r>
      <w:r w:rsidRPr="00EE33CA">
        <w:rPr>
          <w:color w:val="auto"/>
        </w:rPr>
        <w:t xml:space="preserve"> filtering and </w:t>
      </w:r>
      <w:r w:rsidR="00F107A9">
        <w:rPr>
          <w:color w:val="auto"/>
        </w:rPr>
        <w:t>putting</w:t>
      </w:r>
      <w:r w:rsidRPr="00EE33CA">
        <w:rPr>
          <w:color w:val="auto"/>
        </w:rPr>
        <w:t xml:space="preserve"> the </w:t>
      </w:r>
      <w:r>
        <w:rPr>
          <w:color w:val="auto"/>
        </w:rPr>
        <w:t>shre</w:t>
      </w:r>
      <w:r w:rsidR="00F107A9">
        <w:rPr>
          <w:color w:val="auto"/>
        </w:rPr>
        <w:t>d</w:t>
      </w:r>
      <w:r>
        <w:rPr>
          <w:color w:val="auto"/>
        </w:rPr>
        <w:t>d</w:t>
      </w:r>
      <w:r w:rsidRPr="00EE33CA">
        <w:rPr>
          <w:color w:val="auto"/>
        </w:rPr>
        <w:t xml:space="preserve">ed </w:t>
      </w:r>
      <w:r w:rsidR="00F107A9">
        <w:rPr>
          <w:color w:val="auto"/>
        </w:rPr>
        <w:t>materials</w:t>
      </w:r>
      <w:r w:rsidRPr="00EE33CA">
        <w:rPr>
          <w:color w:val="auto"/>
        </w:rPr>
        <w:t xml:space="preserve"> into </w:t>
      </w:r>
      <w:r w:rsidR="00F107A9">
        <w:rPr>
          <w:color w:val="auto"/>
        </w:rPr>
        <w:t xml:space="preserve">the </w:t>
      </w:r>
      <w:r w:rsidRPr="00EE33CA">
        <w:rPr>
          <w:color w:val="auto"/>
        </w:rPr>
        <w:t>sacks</w:t>
      </w:r>
      <w:r w:rsidR="00F107A9">
        <w:rPr>
          <w:color w:val="auto"/>
        </w:rPr>
        <w:t>,</w:t>
      </w:r>
      <w:r w:rsidRPr="00EE33CA">
        <w:rPr>
          <w:color w:val="auto"/>
        </w:rPr>
        <w:t xml:space="preserve"> binding the </w:t>
      </w:r>
      <w:r w:rsidR="00F107A9">
        <w:rPr>
          <w:color w:val="auto"/>
        </w:rPr>
        <w:t>bale-pressed materials to</w:t>
      </w:r>
      <w:r w:rsidRPr="00EE33CA">
        <w:rPr>
          <w:color w:val="auto"/>
        </w:rPr>
        <w:t xml:space="preserve"> be stacked and grouped by type and the quality of the </w:t>
      </w:r>
      <w:r w:rsidR="009D6C08">
        <w:rPr>
          <w:color w:val="auto"/>
        </w:rPr>
        <w:t>shre</w:t>
      </w:r>
      <w:r w:rsidR="00F107A9">
        <w:rPr>
          <w:color w:val="auto"/>
        </w:rPr>
        <w:t>d</w:t>
      </w:r>
      <w:r w:rsidR="009D6C08">
        <w:rPr>
          <w:color w:val="auto"/>
        </w:rPr>
        <w:t>d</w:t>
      </w:r>
      <w:r w:rsidRPr="00EE33CA">
        <w:rPr>
          <w:color w:val="auto"/>
        </w:rPr>
        <w:t xml:space="preserve">ed and </w:t>
      </w:r>
      <w:r w:rsidR="00F107A9">
        <w:rPr>
          <w:color w:val="auto"/>
        </w:rPr>
        <w:t>bale-</w:t>
      </w:r>
      <w:r w:rsidRPr="00EE33CA">
        <w:rPr>
          <w:color w:val="auto"/>
        </w:rPr>
        <w:t>pressed results.</w:t>
      </w:r>
      <w:r w:rsidR="00977591">
        <w:rPr>
          <w:color w:val="auto"/>
        </w:rPr>
        <w:t xml:space="preserve"> </w:t>
      </w:r>
    </w:p>
    <w:p w14:paraId="6A4416CA" w14:textId="1F30F9DC" w:rsidR="0037297D" w:rsidRDefault="001B4204" w:rsidP="001B4204">
      <w:pPr>
        <w:pStyle w:val="Caption"/>
        <w:jc w:val="center"/>
      </w:pPr>
      <w:r>
        <w:t xml:space="preserve">Table </w:t>
      </w:r>
      <w:fldSimple w:instr=" SEQ Tabel \* ARABIC ">
        <w:r>
          <w:rPr>
            <w:noProof/>
          </w:rPr>
          <w:t>1</w:t>
        </w:r>
      </w:fldSimple>
      <w:r w:rsidR="00EA36C4">
        <w:t xml:space="preserve">. </w:t>
      </w:r>
      <w:r w:rsidR="00F107A9">
        <w:t>Processing c</w:t>
      </w:r>
      <w:r w:rsidR="006F5797">
        <w:t xml:space="preserve">ategory </w:t>
      </w:r>
      <w:r w:rsidR="00F107A9">
        <w:t>of plastic waste</w:t>
      </w:r>
    </w:p>
    <w:tbl>
      <w:tblPr>
        <w:tblpPr w:leftFromText="180" w:rightFromText="180" w:vertAnchor="text" w:horzAnchor="margin" w:tblpXSpec="center" w:tblpY="158"/>
        <w:tblW w:w="6184" w:type="dxa"/>
        <w:tblBorders>
          <w:top w:val="single" w:sz="12" w:space="0" w:color="21BCB9"/>
          <w:left w:val="single" w:sz="12" w:space="0" w:color="21BCB9"/>
          <w:bottom w:val="single" w:sz="12" w:space="0" w:color="21BCB9"/>
          <w:right w:val="single" w:sz="12" w:space="0" w:color="21BCB9"/>
          <w:insideH w:val="single" w:sz="12" w:space="0" w:color="21BCB9"/>
          <w:insideV w:val="single" w:sz="12" w:space="0" w:color="21BCB9"/>
        </w:tblBorders>
        <w:tblLayout w:type="fixed"/>
        <w:tblCellMar>
          <w:left w:w="0" w:type="dxa"/>
          <w:right w:w="0" w:type="dxa"/>
        </w:tblCellMar>
        <w:tblLook w:val="01E0" w:firstRow="1" w:lastRow="1" w:firstColumn="1" w:lastColumn="1" w:noHBand="0" w:noVBand="0"/>
      </w:tblPr>
      <w:tblGrid>
        <w:gridCol w:w="2580"/>
        <w:gridCol w:w="1433"/>
        <w:gridCol w:w="1104"/>
        <w:gridCol w:w="1067"/>
      </w:tblGrid>
      <w:tr w:rsidR="0037297D" w:rsidRPr="00D649CD" w14:paraId="5E12E610" w14:textId="77777777" w:rsidTr="006F6582">
        <w:trPr>
          <w:trHeight w:val="429"/>
        </w:trPr>
        <w:tc>
          <w:tcPr>
            <w:tcW w:w="2580" w:type="dxa"/>
            <w:shd w:val="clear" w:color="auto" w:fill="EFEFEF"/>
          </w:tcPr>
          <w:p w14:paraId="1F014FDF" w14:textId="77777777" w:rsidR="0037297D" w:rsidRPr="00105319" w:rsidRDefault="0037297D" w:rsidP="006F6582">
            <w:pPr>
              <w:pStyle w:val="TableParagraph"/>
              <w:tabs>
                <w:tab w:val="right" w:pos="2550"/>
              </w:tabs>
              <w:spacing w:before="100" w:beforeAutospacing="1" w:after="100" w:afterAutospacing="1"/>
              <w:ind w:right="594"/>
              <w:jc w:val="center"/>
              <w:rPr>
                <w:rFonts w:asciiTheme="minorHAnsi" w:hAnsiTheme="minorHAnsi" w:cstheme="minorHAnsi"/>
                <w:b/>
                <w:lang w:val="en-US"/>
              </w:rPr>
            </w:pPr>
            <w:r>
              <w:rPr>
                <w:rFonts w:asciiTheme="minorHAnsi" w:hAnsiTheme="minorHAnsi" w:cstheme="minorHAnsi"/>
                <w:b/>
                <w:w w:val="90"/>
                <w:lang w:val="en-US"/>
              </w:rPr>
              <w:t>Type Raw Materials</w:t>
            </w:r>
          </w:p>
        </w:tc>
        <w:tc>
          <w:tcPr>
            <w:tcW w:w="1433" w:type="dxa"/>
            <w:shd w:val="clear" w:color="auto" w:fill="EFEFEF"/>
          </w:tcPr>
          <w:p w14:paraId="1061ED37" w14:textId="0D7B6D67" w:rsidR="0037297D" w:rsidRPr="00D649CD" w:rsidRDefault="00F107A9" w:rsidP="006F6582">
            <w:pPr>
              <w:pStyle w:val="TableParagraph"/>
              <w:spacing w:before="100" w:beforeAutospacing="1" w:after="100" w:afterAutospacing="1"/>
              <w:ind w:right="31"/>
              <w:jc w:val="center"/>
              <w:rPr>
                <w:rFonts w:asciiTheme="minorHAnsi" w:hAnsiTheme="minorHAnsi" w:cstheme="minorHAnsi"/>
                <w:b/>
              </w:rPr>
            </w:pPr>
            <w:r>
              <w:rPr>
                <w:rFonts w:asciiTheme="minorHAnsi" w:hAnsiTheme="minorHAnsi" w:cstheme="minorHAnsi"/>
                <w:b/>
                <w:spacing w:val="-1"/>
                <w:w w:val="90"/>
              </w:rPr>
              <w:t>Collection</w:t>
            </w:r>
          </w:p>
        </w:tc>
        <w:tc>
          <w:tcPr>
            <w:tcW w:w="1104" w:type="dxa"/>
            <w:shd w:val="clear" w:color="auto" w:fill="EFEFEF"/>
          </w:tcPr>
          <w:p w14:paraId="17D60A3C" w14:textId="797FECD8" w:rsidR="0037297D" w:rsidRPr="00D649CD" w:rsidRDefault="00F107A9" w:rsidP="006F6582">
            <w:pPr>
              <w:pStyle w:val="TableParagraph"/>
              <w:spacing w:before="100" w:beforeAutospacing="1" w:after="100" w:afterAutospacing="1"/>
              <w:jc w:val="center"/>
              <w:rPr>
                <w:rFonts w:asciiTheme="minorHAnsi" w:hAnsiTheme="minorHAnsi" w:cstheme="minorHAnsi"/>
                <w:b/>
              </w:rPr>
            </w:pPr>
            <w:r>
              <w:rPr>
                <w:rFonts w:asciiTheme="minorHAnsi" w:hAnsiTheme="minorHAnsi" w:cstheme="minorHAnsi"/>
                <w:b/>
                <w:w w:val="90"/>
              </w:rPr>
              <w:t>Bale Press</w:t>
            </w:r>
          </w:p>
        </w:tc>
        <w:tc>
          <w:tcPr>
            <w:tcW w:w="1067" w:type="dxa"/>
            <w:shd w:val="clear" w:color="auto" w:fill="EFEFEF"/>
          </w:tcPr>
          <w:p w14:paraId="09535C91" w14:textId="553473EF" w:rsidR="0037297D" w:rsidRPr="00D649CD" w:rsidRDefault="00F107A9" w:rsidP="006F6582">
            <w:pPr>
              <w:pStyle w:val="TableParagraph"/>
              <w:spacing w:before="100" w:beforeAutospacing="1" w:after="100" w:afterAutospacing="1"/>
              <w:jc w:val="center"/>
              <w:rPr>
                <w:rFonts w:asciiTheme="minorHAnsi" w:hAnsiTheme="minorHAnsi" w:cstheme="minorHAnsi"/>
                <w:b/>
              </w:rPr>
            </w:pPr>
            <w:r>
              <w:rPr>
                <w:rFonts w:asciiTheme="minorHAnsi" w:hAnsiTheme="minorHAnsi" w:cstheme="minorHAnsi"/>
                <w:b/>
                <w:w w:val="85"/>
              </w:rPr>
              <w:t>Shredding</w:t>
            </w:r>
          </w:p>
        </w:tc>
      </w:tr>
      <w:tr w:rsidR="0037297D" w:rsidRPr="00D649CD" w14:paraId="720A1D3B" w14:textId="77777777" w:rsidTr="006F6582">
        <w:trPr>
          <w:trHeight w:val="429"/>
        </w:trPr>
        <w:tc>
          <w:tcPr>
            <w:tcW w:w="2580" w:type="dxa"/>
            <w:shd w:val="clear" w:color="auto" w:fill="EFEFEF"/>
          </w:tcPr>
          <w:p w14:paraId="1610E748" w14:textId="77777777" w:rsidR="0037297D" w:rsidRPr="00D649CD" w:rsidRDefault="0037297D" w:rsidP="006F6582">
            <w:pPr>
              <w:pStyle w:val="TableParagraph"/>
              <w:spacing w:before="100" w:beforeAutospacing="1" w:after="100" w:afterAutospacing="1"/>
              <w:ind w:right="594"/>
              <w:rPr>
                <w:rFonts w:asciiTheme="minorHAnsi" w:hAnsiTheme="minorHAnsi" w:cstheme="minorHAnsi"/>
              </w:rPr>
            </w:pPr>
            <w:r w:rsidRPr="00D649CD">
              <w:rPr>
                <w:rFonts w:asciiTheme="minorHAnsi" w:hAnsiTheme="minorHAnsi" w:cstheme="minorHAnsi"/>
              </w:rPr>
              <w:t>PET</w:t>
            </w:r>
            <w:r w:rsidRPr="00D649CD">
              <w:rPr>
                <w:rFonts w:asciiTheme="minorHAnsi" w:hAnsiTheme="minorHAnsi" w:cstheme="minorHAnsi"/>
                <w:spacing w:val="-13"/>
              </w:rPr>
              <w:t xml:space="preserve"> </w:t>
            </w:r>
            <w:r w:rsidRPr="00D649CD">
              <w:rPr>
                <w:rFonts w:asciiTheme="minorHAnsi" w:hAnsiTheme="minorHAnsi" w:cstheme="minorHAnsi"/>
              </w:rPr>
              <w:t>bottle</w:t>
            </w:r>
          </w:p>
        </w:tc>
        <w:tc>
          <w:tcPr>
            <w:tcW w:w="1433" w:type="dxa"/>
          </w:tcPr>
          <w:p w14:paraId="2185651D" w14:textId="77777777" w:rsidR="0037297D" w:rsidRPr="00D649CD" w:rsidRDefault="0037297D" w:rsidP="006F6582">
            <w:pPr>
              <w:pStyle w:val="TableParagraph"/>
              <w:spacing w:before="100" w:beforeAutospacing="1" w:after="100" w:afterAutospacing="1"/>
              <w:ind w:left="103" w:right="27"/>
              <w:jc w:val="center"/>
              <w:rPr>
                <w:rFonts w:asciiTheme="minorHAnsi" w:hAnsiTheme="minorHAnsi" w:cstheme="minorHAnsi"/>
              </w:rPr>
            </w:pPr>
            <w:r w:rsidRPr="00D649CD">
              <w:rPr>
                <w:rFonts w:ascii="Segoe UI Emoji" w:hAnsi="Segoe UI Emoji" w:cs="Segoe UI Emoji"/>
                <w:w w:val="108"/>
              </w:rPr>
              <w:t>✅</w:t>
            </w:r>
          </w:p>
        </w:tc>
        <w:tc>
          <w:tcPr>
            <w:tcW w:w="1104" w:type="dxa"/>
          </w:tcPr>
          <w:p w14:paraId="1584C69B" w14:textId="77777777" w:rsidR="0037297D" w:rsidRPr="00D649CD" w:rsidRDefault="0037297D" w:rsidP="006F6582">
            <w:pPr>
              <w:pStyle w:val="TableParagraph"/>
              <w:spacing w:before="100" w:beforeAutospacing="1" w:after="100" w:afterAutospacing="1"/>
              <w:ind w:left="80"/>
              <w:jc w:val="center"/>
              <w:rPr>
                <w:rFonts w:asciiTheme="minorHAnsi" w:hAnsiTheme="minorHAnsi" w:cstheme="minorHAnsi"/>
              </w:rPr>
            </w:pPr>
            <w:r w:rsidRPr="00D649CD">
              <w:rPr>
                <w:rFonts w:ascii="Segoe UI Emoji" w:hAnsi="Segoe UI Emoji" w:cs="Segoe UI Emoji"/>
                <w:w w:val="108"/>
              </w:rPr>
              <w:t>✅</w:t>
            </w:r>
          </w:p>
        </w:tc>
        <w:tc>
          <w:tcPr>
            <w:tcW w:w="1067" w:type="dxa"/>
          </w:tcPr>
          <w:p w14:paraId="21C3DD36" w14:textId="77777777" w:rsidR="0037297D" w:rsidRPr="00D649CD" w:rsidRDefault="0037297D" w:rsidP="006F6582">
            <w:pPr>
              <w:pStyle w:val="TableParagraph"/>
              <w:spacing w:before="100" w:beforeAutospacing="1" w:after="100" w:afterAutospacing="1"/>
              <w:ind w:left="108"/>
              <w:jc w:val="center"/>
              <w:rPr>
                <w:rFonts w:asciiTheme="minorHAnsi" w:hAnsiTheme="minorHAnsi" w:cstheme="minorHAnsi"/>
              </w:rPr>
            </w:pPr>
            <w:r w:rsidRPr="00D649CD">
              <w:rPr>
                <w:rFonts w:ascii="Segoe UI Emoji" w:hAnsi="Segoe UI Emoji" w:cs="Segoe UI Emoji"/>
                <w:w w:val="108"/>
              </w:rPr>
              <w:t>❌</w:t>
            </w:r>
          </w:p>
        </w:tc>
      </w:tr>
      <w:tr w:rsidR="0037297D" w:rsidRPr="00D649CD" w14:paraId="187E11D0" w14:textId="77777777" w:rsidTr="006F6582">
        <w:trPr>
          <w:trHeight w:val="430"/>
        </w:trPr>
        <w:tc>
          <w:tcPr>
            <w:tcW w:w="2580" w:type="dxa"/>
            <w:shd w:val="clear" w:color="auto" w:fill="EFEFEF"/>
          </w:tcPr>
          <w:p w14:paraId="09105E9E" w14:textId="77777777" w:rsidR="0037297D" w:rsidRPr="00D649CD" w:rsidRDefault="0037297D" w:rsidP="006F6582">
            <w:pPr>
              <w:pStyle w:val="TableParagraph"/>
              <w:spacing w:before="100" w:beforeAutospacing="1" w:after="100" w:afterAutospacing="1"/>
              <w:ind w:right="594"/>
              <w:rPr>
                <w:rFonts w:asciiTheme="minorHAnsi" w:hAnsiTheme="minorHAnsi" w:cstheme="minorHAnsi"/>
              </w:rPr>
            </w:pPr>
            <w:r w:rsidRPr="00D649CD">
              <w:rPr>
                <w:rFonts w:asciiTheme="minorHAnsi" w:hAnsiTheme="minorHAnsi" w:cstheme="minorHAnsi"/>
              </w:rPr>
              <w:t>HDPE</w:t>
            </w:r>
            <w:r w:rsidRPr="00D649CD">
              <w:rPr>
                <w:rFonts w:asciiTheme="minorHAnsi" w:hAnsiTheme="minorHAnsi" w:cstheme="minorHAnsi"/>
                <w:spacing w:val="-11"/>
              </w:rPr>
              <w:t xml:space="preserve"> </w:t>
            </w:r>
            <w:r w:rsidRPr="00D649CD">
              <w:rPr>
                <w:rFonts w:asciiTheme="minorHAnsi" w:hAnsiTheme="minorHAnsi" w:cstheme="minorHAnsi"/>
              </w:rPr>
              <w:t>receptacle/</w:t>
            </w:r>
            <w:r w:rsidRPr="00D649CD">
              <w:rPr>
                <w:rFonts w:asciiTheme="minorHAnsi" w:hAnsiTheme="minorHAnsi" w:cstheme="minorHAnsi"/>
                <w:spacing w:val="-10"/>
              </w:rPr>
              <w:t xml:space="preserve"> </w:t>
            </w:r>
            <w:r w:rsidRPr="00D649CD">
              <w:rPr>
                <w:rFonts w:asciiTheme="minorHAnsi" w:hAnsiTheme="minorHAnsi" w:cstheme="minorHAnsi"/>
              </w:rPr>
              <w:t>bottle</w:t>
            </w:r>
          </w:p>
        </w:tc>
        <w:tc>
          <w:tcPr>
            <w:tcW w:w="1433" w:type="dxa"/>
          </w:tcPr>
          <w:p w14:paraId="540A8261" w14:textId="77777777" w:rsidR="0037297D" w:rsidRPr="00D649CD" w:rsidRDefault="0037297D" w:rsidP="006F6582">
            <w:pPr>
              <w:pStyle w:val="TableParagraph"/>
              <w:spacing w:before="100" w:beforeAutospacing="1" w:after="100" w:afterAutospacing="1"/>
              <w:ind w:left="103" w:right="27"/>
              <w:jc w:val="center"/>
              <w:rPr>
                <w:rFonts w:asciiTheme="minorHAnsi" w:hAnsiTheme="minorHAnsi" w:cstheme="minorHAnsi"/>
              </w:rPr>
            </w:pPr>
            <w:r w:rsidRPr="00D649CD">
              <w:rPr>
                <w:rFonts w:ascii="Segoe UI Emoji" w:hAnsi="Segoe UI Emoji" w:cs="Segoe UI Emoji"/>
                <w:w w:val="108"/>
              </w:rPr>
              <w:t>✅</w:t>
            </w:r>
          </w:p>
        </w:tc>
        <w:tc>
          <w:tcPr>
            <w:tcW w:w="1104" w:type="dxa"/>
          </w:tcPr>
          <w:p w14:paraId="323898CF" w14:textId="77777777" w:rsidR="0037297D" w:rsidRPr="00D649CD" w:rsidRDefault="0037297D" w:rsidP="006F6582">
            <w:pPr>
              <w:pStyle w:val="TableParagraph"/>
              <w:spacing w:before="100" w:beforeAutospacing="1" w:after="100" w:afterAutospacing="1"/>
              <w:ind w:left="80"/>
              <w:jc w:val="center"/>
              <w:rPr>
                <w:rFonts w:asciiTheme="minorHAnsi" w:hAnsiTheme="minorHAnsi" w:cstheme="minorHAnsi"/>
              </w:rPr>
            </w:pPr>
            <w:r w:rsidRPr="00D649CD">
              <w:rPr>
                <w:rFonts w:ascii="Segoe UI Emoji" w:hAnsi="Segoe UI Emoji" w:cs="Segoe UI Emoji"/>
                <w:w w:val="108"/>
              </w:rPr>
              <w:t>❌</w:t>
            </w:r>
          </w:p>
        </w:tc>
        <w:tc>
          <w:tcPr>
            <w:tcW w:w="1067" w:type="dxa"/>
          </w:tcPr>
          <w:p w14:paraId="404B014F" w14:textId="77777777" w:rsidR="0037297D" w:rsidRPr="00D649CD" w:rsidRDefault="0037297D" w:rsidP="006F6582">
            <w:pPr>
              <w:pStyle w:val="TableParagraph"/>
              <w:spacing w:before="100" w:beforeAutospacing="1" w:after="100" w:afterAutospacing="1"/>
              <w:ind w:left="108"/>
              <w:jc w:val="center"/>
              <w:rPr>
                <w:rFonts w:asciiTheme="minorHAnsi" w:hAnsiTheme="minorHAnsi" w:cstheme="minorHAnsi"/>
              </w:rPr>
            </w:pPr>
            <w:r w:rsidRPr="00D649CD">
              <w:rPr>
                <w:rFonts w:ascii="Segoe UI Emoji" w:hAnsi="Segoe UI Emoji" w:cs="Segoe UI Emoji"/>
                <w:w w:val="108"/>
              </w:rPr>
              <w:t>✅</w:t>
            </w:r>
          </w:p>
        </w:tc>
      </w:tr>
      <w:tr w:rsidR="0037297D" w:rsidRPr="00D649CD" w14:paraId="78939B4C" w14:textId="77777777" w:rsidTr="006F6582">
        <w:trPr>
          <w:trHeight w:val="450"/>
        </w:trPr>
        <w:tc>
          <w:tcPr>
            <w:tcW w:w="2580" w:type="dxa"/>
            <w:shd w:val="clear" w:color="auto" w:fill="EFEFEF"/>
          </w:tcPr>
          <w:p w14:paraId="377E116F" w14:textId="77777777" w:rsidR="0037297D" w:rsidRPr="00D649CD" w:rsidRDefault="0037297D" w:rsidP="006F6582">
            <w:pPr>
              <w:pStyle w:val="TableParagraph"/>
              <w:spacing w:before="100" w:beforeAutospacing="1" w:after="100" w:afterAutospacing="1"/>
              <w:ind w:right="594"/>
              <w:rPr>
                <w:rFonts w:asciiTheme="minorHAnsi" w:hAnsiTheme="minorHAnsi" w:cstheme="minorHAnsi"/>
              </w:rPr>
            </w:pPr>
            <w:r w:rsidRPr="00D649CD">
              <w:rPr>
                <w:rFonts w:asciiTheme="minorHAnsi" w:hAnsiTheme="minorHAnsi" w:cstheme="minorHAnsi"/>
              </w:rPr>
              <w:t>pp</w:t>
            </w:r>
            <w:r w:rsidRPr="00D649CD">
              <w:rPr>
                <w:rFonts w:asciiTheme="minorHAnsi" w:hAnsiTheme="minorHAnsi" w:cstheme="minorHAnsi"/>
                <w:spacing w:val="-18"/>
              </w:rPr>
              <w:t xml:space="preserve"> </w:t>
            </w:r>
            <w:r w:rsidRPr="00D649CD">
              <w:rPr>
                <w:rFonts w:asciiTheme="minorHAnsi" w:hAnsiTheme="minorHAnsi" w:cstheme="minorHAnsi"/>
              </w:rPr>
              <w:t>containers/</w:t>
            </w:r>
            <w:r w:rsidRPr="00D649CD">
              <w:rPr>
                <w:rFonts w:asciiTheme="minorHAnsi" w:hAnsiTheme="minorHAnsi" w:cstheme="minorHAnsi"/>
                <w:spacing w:val="-17"/>
              </w:rPr>
              <w:t xml:space="preserve"> </w:t>
            </w:r>
            <w:r w:rsidRPr="00D649CD">
              <w:rPr>
                <w:rFonts w:asciiTheme="minorHAnsi" w:hAnsiTheme="minorHAnsi" w:cstheme="minorHAnsi"/>
              </w:rPr>
              <w:t>cups</w:t>
            </w:r>
          </w:p>
        </w:tc>
        <w:tc>
          <w:tcPr>
            <w:tcW w:w="1433" w:type="dxa"/>
          </w:tcPr>
          <w:p w14:paraId="7A6FA3FD" w14:textId="77777777" w:rsidR="0037297D" w:rsidRPr="00D649CD" w:rsidRDefault="0037297D" w:rsidP="006F6582">
            <w:pPr>
              <w:pStyle w:val="TableParagraph"/>
              <w:spacing w:before="100" w:beforeAutospacing="1" w:after="100" w:afterAutospacing="1"/>
              <w:ind w:left="103" w:right="27"/>
              <w:jc w:val="center"/>
              <w:rPr>
                <w:rFonts w:asciiTheme="minorHAnsi" w:hAnsiTheme="minorHAnsi" w:cstheme="minorHAnsi"/>
              </w:rPr>
            </w:pPr>
            <w:r w:rsidRPr="00D649CD">
              <w:rPr>
                <w:rFonts w:ascii="Segoe UI Emoji" w:hAnsi="Segoe UI Emoji" w:cs="Segoe UI Emoji"/>
                <w:w w:val="108"/>
              </w:rPr>
              <w:t>✅</w:t>
            </w:r>
          </w:p>
        </w:tc>
        <w:tc>
          <w:tcPr>
            <w:tcW w:w="1104" w:type="dxa"/>
          </w:tcPr>
          <w:p w14:paraId="27F32ADB" w14:textId="77777777" w:rsidR="0037297D" w:rsidRPr="00D649CD" w:rsidRDefault="0037297D" w:rsidP="006F6582">
            <w:pPr>
              <w:pStyle w:val="TableParagraph"/>
              <w:spacing w:before="100" w:beforeAutospacing="1" w:after="100" w:afterAutospacing="1"/>
              <w:ind w:left="80"/>
              <w:jc w:val="center"/>
              <w:rPr>
                <w:rFonts w:asciiTheme="minorHAnsi" w:hAnsiTheme="minorHAnsi" w:cstheme="minorHAnsi"/>
              </w:rPr>
            </w:pPr>
            <w:r w:rsidRPr="00D649CD">
              <w:rPr>
                <w:rFonts w:ascii="Segoe UI Emoji" w:hAnsi="Segoe UI Emoji" w:cs="Segoe UI Emoji"/>
                <w:w w:val="108"/>
              </w:rPr>
              <w:t>❌</w:t>
            </w:r>
          </w:p>
        </w:tc>
        <w:tc>
          <w:tcPr>
            <w:tcW w:w="1067" w:type="dxa"/>
          </w:tcPr>
          <w:p w14:paraId="36BFD678" w14:textId="77777777" w:rsidR="0037297D" w:rsidRPr="00D649CD" w:rsidRDefault="0037297D" w:rsidP="006F6582">
            <w:pPr>
              <w:pStyle w:val="TableParagraph"/>
              <w:spacing w:before="100" w:beforeAutospacing="1" w:after="100" w:afterAutospacing="1"/>
              <w:ind w:left="108"/>
              <w:jc w:val="center"/>
              <w:rPr>
                <w:rFonts w:asciiTheme="minorHAnsi" w:hAnsiTheme="minorHAnsi" w:cstheme="minorHAnsi"/>
              </w:rPr>
            </w:pPr>
            <w:r w:rsidRPr="00D649CD">
              <w:rPr>
                <w:rFonts w:ascii="Segoe UI Emoji" w:hAnsi="Segoe UI Emoji" w:cs="Segoe UI Emoji"/>
                <w:w w:val="108"/>
              </w:rPr>
              <w:t>✅</w:t>
            </w:r>
          </w:p>
        </w:tc>
      </w:tr>
      <w:tr w:rsidR="0037297D" w:rsidRPr="00D649CD" w14:paraId="77F0B824" w14:textId="77777777" w:rsidTr="006F6582">
        <w:trPr>
          <w:trHeight w:val="429"/>
        </w:trPr>
        <w:tc>
          <w:tcPr>
            <w:tcW w:w="2580" w:type="dxa"/>
            <w:shd w:val="clear" w:color="auto" w:fill="EFEFEF"/>
          </w:tcPr>
          <w:p w14:paraId="51B9AD6B" w14:textId="77777777" w:rsidR="0037297D" w:rsidRPr="00D649CD" w:rsidRDefault="0037297D" w:rsidP="006F6582">
            <w:pPr>
              <w:pStyle w:val="TableParagraph"/>
              <w:spacing w:before="100" w:beforeAutospacing="1" w:after="100" w:afterAutospacing="1"/>
              <w:ind w:right="594"/>
              <w:rPr>
                <w:rFonts w:asciiTheme="minorHAnsi" w:hAnsiTheme="minorHAnsi" w:cstheme="minorHAnsi"/>
              </w:rPr>
            </w:pPr>
            <w:r w:rsidRPr="00D649CD">
              <w:rPr>
                <w:rFonts w:asciiTheme="minorHAnsi" w:hAnsiTheme="minorHAnsi" w:cstheme="minorHAnsi"/>
              </w:rPr>
              <w:t>Plastic</w:t>
            </w:r>
            <w:r w:rsidRPr="00D649CD">
              <w:rPr>
                <w:rFonts w:asciiTheme="minorHAnsi" w:hAnsiTheme="minorHAnsi" w:cstheme="minorHAnsi"/>
                <w:spacing w:val="-16"/>
              </w:rPr>
              <w:t xml:space="preserve"> </w:t>
            </w:r>
            <w:r w:rsidRPr="00D649CD">
              <w:rPr>
                <w:rFonts w:asciiTheme="minorHAnsi" w:hAnsiTheme="minorHAnsi" w:cstheme="minorHAnsi"/>
              </w:rPr>
              <w:t>Soft</w:t>
            </w:r>
          </w:p>
        </w:tc>
        <w:tc>
          <w:tcPr>
            <w:tcW w:w="1433" w:type="dxa"/>
          </w:tcPr>
          <w:p w14:paraId="5B3EB09F" w14:textId="77777777" w:rsidR="0037297D" w:rsidRPr="00D649CD" w:rsidRDefault="0037297D" w:rsidP="006F6582">
            <w:pPr>
              <w:pStyle w:val="TableParagraph"/>
              <w:spacing w:before="100" w:beforeAutospacing="1" w:after="100" w:afterAutospacing="1"/>
              <w:ind w:left="103" w:right="27"/>
              <w:jc w:val="center"/>
              <w:rPr>
                <w:rFonts w:asciiTheme="minorHAnsi" w:hAnsiTheme="minorHAnsi" w:cstheme="minorHAnsi"/>
              </w:rPr>
            </w:pPr>
            <w:r w:rsidRPr="00D649CD">
              <w:rPr>
                <w:rFonts w:ascii="Segoe UI Emoji" w:hAnsi="Segoe UI Emoji" w:cs="Segoe UI Emoji"/>
                <w:w w:val="108"/>
              </w:rPr>
              <w:t>✅</w:t>
            </w:r>
          </w:p>
        </w:tc>
        <w:tc>
          <w:tcPr>
            <w:tcW w:w="1104" w:type="dxa"/>
          </w:tcPr>
          <w:p w14:paraId="0F0A99EF" w14:textId="77777777" w:rsidR="0037297D" w:rsidRPr="00D649CD" w:rsidRDefault="0037297D" w:rsidP="006F6582">
            <w:pPr>
              <w:pStyle w:val="TableParagraph"/>
              <w:spacing w:before="100" w:beforeAutospacing="1" w:after="100" w:afterAutospacing="1"/>
              <w:ind w:left="80"/>
              <w:jc w:val="center"/>
              <w:rPr>
                <w:rFonts w:asciiTheme="minorHAnsi" w:hAnsiTheme="minorHAnsi" w:cstheme="minorHAnsi"/>
              </w:rPr>
            </w:pPr>
            <w:r w:rsidRPr="00D649CD">
              <w:rPr>
                <w:rFonts w:ascii="Segoe UI Emoji" w:hAnsi="Segoe UI Emoji" w:cs="Segoe UI Emoji"/>
                <w:w w:val="108"/>
              </w:rPr>
              <w:t>✅</w:t>
            </w:r>
          </w:p>
        </w:tc>
        <w:tc>
          <w:tcPr>
            <w:tcW w:w="1067" w:type="dxa"/>
          </w:tcPr>
          <w:p w14:paraId="24C014F5" w14:textId="77777777" w:rsidR="0037297D" w:rsidRPr="00D649CD" w:rsidRDefault="0037297D" w:rsidP="006F6582">
            <w:pPr>
              <w:pStyle w:val="TableParagraph"/>
              <w:spacing w:before="100" w:beforeAutospacing="1" w:after="100" w:afterAutospacing="1"/>
              <w:ind w:left="108"/>
              <w:jc w:val="center"/>
              <w:rPr>
                <w:rFonts w:asciiTheme="minorHAnsi" w:hAnsiTheme="minorHAnsi" w:cstheme="minorHAnsi"/>
              </w:rPr>
            </w:pPr>
            <w:r w:rsidRPr="00D649CD">
              <w:rPr>
                <w:rFonts w:ascii="Segoe UI Emoji" w:hAnsi="Segoe UI Emoji" w:cs="Segoe UI Emoji"/>
                <w:w w:val="108"/>
              </w:rPr>
              <w:t>❌</w:t>
            </w:r>
          </w:p>
        </w:tc>
      </w:tr>
    </w:tbl>
    <w:p w14:paraId="028AB1A7" w14:textId="0B7394F4" w:rsidR="0037297D" w:rsidRDefault="0037297D" w:rsidP="0037297D"/>
    <w:p w14:paraId="6C260EA2" w14:textId="0B0C4D53" w:rsidR="0051309E" w:rsidRDefault="0051309E" w:rsidP="0037297D"/>
    <w:p w14:paraId="71FF0EFD" w14:textId="60EEF5B2" w:rsidR="0051309E" w:rsidRDefault="0051309E" w:rsidP="0037297D"/>
    <w:p w14:paraId="4A549C2F" w14:textId="2AF88DD8" w:rsidR="0051309E" w:rsidRDefault="0051309E" w:rsidP="0037297D"/>
    <w:p w14:paraId="1C6657FC" w14:textId="1D4A2116" w:rsidR="0051309E" w:rsidRDefault="0051309E" w:rsidP="0037297D"/>
    <w:p w14:paraId="3FE407DB" w14:textId="2A0E459C" w:rsidR="0051309E" w:rsidRDefault="0051309E" w:rsidP="0037297D"/>
    <w:p w14:paraId="5FF3C0C7" w14:textId="6325BC83" w:rsidR="0051309E" w:rsidRPr="0051309E" w:rsidRDefault="006F5CA2" w:rsidP="0051309E">
      <w:pPr>
        <w:ind w:left="720"/>
        <w:rPr>
          <w:rFonts w:cstheme="minorHAnsi"/>
        </w:rPr>
      </w:pPr>
      <w:r>
        <w:rPr>
          <w:rFonts w:cstheme="minorHAnsi"/>
          <w:color w:val="171212"/>
          <w:spacing w:val="-1"/>
        </w:rPr>
        <w:t xml:space="preserve">In general, </w:t>
      </w:r>
      <w:r w:rsidR="00EE33CA" w:rsidRPr="00EE33CA">
        <w:rPr>
          <w:rFonts w:cstheme="minorHAnsi"/>
          <w:color w:val="171212"/>
          <w:spacing w:val="-1"/>
        </w:rPr>
        <w:t xml:space="preserve">recyclable plastic waste </w:t>
      </w:r>
      <w:r w:rsidR="007271F0">
        <w:rPr>
          <w:rFonts w:cstheme="minorHAnsi"/>
          <w:color w:val="171212"/>
          <w:spacing w:val="-1"/>
        </w:rPr>
        <w:t>should be</w:t>
      </w:r>
      <w:r w:rsidR="00EE33CA" w:rsidRPr="00EE33CA">
        <w:rPr>
          <w:rFonts w:cstheme="minorHAnsi"/>
          <w:color w:val="171212"/>
          <w:spacing w:val="-1"/>
        </w:rPr>
        <w:t xml:space="preserve"> divided into several categories and groups as follows</w:t>
      </w:r>
      <w:r w:rsidR="0051309E" w:rsidRPr="0051309E">
        <w:rPr>
          <w:rFonts w:cstheme="minorHAnsi"/>
          <w:color w:val="171212"/>
        </w:rPr>
        <w:t>:</w:t>
      </w:r>
    </w:p>
    <w:p w14:paraId="253775F3" w14:textId="1ACE652A" w:rsidR="0051309E" w:rsidRPr="006A785A" w:rsidRDefault="00EE33CA" w:rsidP="0051309E">
      <w:pPr>
        <w:pStyle w:val="ListParagraph"/>
        <w:numPr>
          <w:ilvl w:val="1"/>
          <w:numId w:val="9"/>
        </w:numPr>
        <w:ind w:left="1170" w:hanging="270"/>
        <w:rPr>
          <w:rFonts w:cstheme="minorHAnsi"/>
        </w:rPr>
      </w:pPr>
      <w:r>
        <w:rPr>
          <w:rFonts w:cstheme="minorHAnsi"/>
          <w:color w:val="171212"/>
        </w:rPr>
        <w:t xml:space="preserve">Disposable </w:t>
      </w:r>
      <w:r w:rsidR="006F5CA2">
        <w:rPr>
          <w:rFonts w:cstheme="minorHAnsi"/>
          <w:color w:val="171212"/>
        </w:rPr>
        <w:t xml:space="preserve">Single-Use </w:t>
      </w:r>
      <w:r>
        <w:rPr>
          <w:rFonts w:cstheme="minorHAnsi"/>
          <w:color w:val="171212"/>
        </w:rPr>
        <w:t xml:space="preserve">Hard </w:t>
      </w:r>
      <w:r w:rsidR="0051309E">
        <w:rPr>
          <w:rFonts w:cstheme="minorHAnsi"/>
          <w:color w:val="171212"/>
        </w:rPr>
        <w:t xml:space="preserve">Plastic, </w:t>
      </w:r>
      <w:r w:rsidR="006F5CA2">
        <w:rPr>
          <w:rFonts w:cstheme="minorHAnsi"/>
          <w:color w:val="171212"/>
        </w:rPr>
        <w:t>consists of</w:t>
      </w:r>
      <w:r w:rsidR="0051309E">
        <w:rPr>
          <w:rFonts w:cstheme="minorHAnsi"/>
          <w:color w:val="171212"/>
        </w:rPr>
        <w:t xml:space="preserve"> PET and HDPE &amp; PP.</w:t>
      </w:r>
    </w:p>
    <w:p w14:paraId="386B0782" w14:textId="20E0DB12" w:rsidR="006A785A" w:rsidRDefault="00EE33CA" w:rsidP="00F37DC2">
      <w:pPr>
        <w:pStyle w:val="ListParagraph"/>
        <w:numPr>
          <w:ilvl w:val="1"/>
          <w:numId w:val="9"/>
        </w:numPr>
        <w:ind w:left="1170" w:hanging="270"/>
      </w:pPr>
      <w:r>
        <w:rPr>
          <w:rFonts w:cstheme="minorHAnsi"/>
          <w:color w:val="171212"/>
        </w:rPr>
        <w:t>Disposable</w:t>
      </w:r>
      <w:r w:rsidR="006F5CA2">
        <w:rPr>
          <w:rFonts w:cstheme="minorHAnsi"/>
          <w:color w:val="171212"/>
        </w:rPr>
        <w:t xml:space="preserve"> Single-Use</w:t>
      </w:r>
      <w:r>
        <w:rPr>
          <w:rFonts w:cstheme="minorHAnsi"/>
          <w:color w:val="171212"/>
        </w:rPr>
        <w:t xml:space="preserve"> Soft Plastic</w:t>
      </w:r>
      <w:r w:rsidR="0051309E" w:rsidRPr="00EE33CA">
        <w:rPr>
          <w:rFonts w:cstheme="minorHAnsi"/>
          <w:color w:val="171212"/>
        </w:rPr>
        <w:t xml:space="preserve">, </w:t>
      </w:r>
      <w:r w:rsidR="006F5CA2">
        <w:rPr>
          <w:rFonts w:cstheme="minorHAnsi"/>
          <w:color w:val="171212"/>
        </w:rPr>
        <w:t xml:space="preserve">consists of clear </w:t>
      </w:r>
      <w:r w:rsidR="0051309E" w:rsidRPr="00EE33CA">
        <w:rPr>
          <w:rFonts w:cstheme="minorHAnsi"/>
          <w:color w:val="171212"/>
        </w:rPr>
        <w:t xml:space="preserve">plastic packaging or plastic </w:t>
      </w:r>
      <w:r w:rsidR="006F5CA2">
        <w:rPr>
          <w:rFonts w:cstheme="minorHAnsi"/>
          <w:color w:val="171212"/>
        </w:rPr>
        <w:t xml:space="preserve">bag, made from </w:t>
      </w:r>
      <w:r>
        <w:rPr>
          <w:rFonts w:cstheme="minorHAnsi"/>
          <w:color w:val="171212"/>
        </w:rPr>
        <w:t xml:space="preserve">single </w:t>
      </w:r>
      <w:r w:rsidR="0051309E" w:rsidRPr="00EE33CA">
        <w:rPr>
          <w:rFonts w:cstheme="minorHAnsi"/>
          <w:color w:val="171212"/>
        </w:rPr>
        <w:t>layer of Polyethylene (PE).</w:t>
      </w:r>
      <w:r w:rsidR="006A785A" w:rsidRPr="00D649CD">
        <w:rPr>
          <w:noProof/>
        </w:rPr>
        <w:drawing>
          <wp:anchor distT="0" distB="0" distL="114300" distR="114300" simplePos="0" relativeHeight="251658240" behindDoc="0" locked="0" layoutInCell="1" allowOverlap="1" wp14:anchorId="3F8672CD" wp14:editId="41C5A8EB">
            <wp:simplePos x="0" y="0"/>
            <wp:positionH relativeFrom="column">
              <wp:posOffset>1847850</wp:posOffset>
            </wp:positionH>
            <wp:positionV relativeFrom="paragraph">
              <wp:posOffset>383540</wp:posOffset>
            </wp:positionV>
            <wp:extent cx="3679244" cy="4775200"/>
            <wp:effectExtent l="0" t="0" r="0" b="635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5578"/>
                    <a:stretch/>
                  </pic:blipFill>
                  <pic:spPr bwMode="auto">
                    <a:xfrm>
                      <a:off x="0" y="0"/>
                      <a:ext cx="3679244" cy="477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E6E12" w14:textId="19732294" w:rsidR="006A785A" w:rsidRDefault="006A785A" w:rsidP="009900A7">
      <w:pPr>
        <w:ind w:left="1170"/>
        <w:jc w:val="center"/>
      </w:pPr>
    </w:p>
    <w:p w14:paraId="1AD71CAC" w14:textId="67226E66" w:rsidR="006A785A" w:rsidRDefault="006A785A" w:rsidP="009900A7">
      <w:pPr>
        <w:ind w:left="1170"/>
        <w:jc w:val="center"/>
      </w:pPr>
    </w:p>
    <w:p w14:paraId="7730C353" w14:textId="77777777" w:rsidR="006A785A" w:rsidRDefault="006A785A" w:rsidP="009900A7">
      <w:pPr>
        <w:ind w:left="1170"/>
        <w:jc w:val="center"/>
      </w:pPr>
    </w:p>
    <w:p w14:paraId="4D07367E" w14:textId="16463644" w:rsidR="006A785A" w:rsidRDefault="006A785A" w:rsidP="009900A7">
      <w:pPr>
        <w:ind w:left="1170"/>
        <w:jc w:val="center"/>
      </w:pPr>
    </w:p>
    <w:p w14:paraId="4575B0DE" w14:textId="77777777" w:rsidR="006A785A" w:rsidRDefault="006A785A" w:rsidP="009900A7">
      <w:pPr>
        <w:ind w:left="1170"/>
        <w:jc w:val="center"/>
      </w:pPr>
    </w:p>
    <w:p w14:paraId="0FDC80E3" w14:textId="77777777" w:rsidR="006A785A" w:rsidRDefault="006A785A" w:rsidP="009900A7">
      <w:pPr>
        <w:ind w:left="1170"/>
        <w:jc w:val="center"/>
      </w:pPr>
    </w:p>
    <w:p w14:paraId="29E27F7E" w14:textId="77777777" w:rsidR="006A785A" w:rsidRDefault="006A785A" w:rsidP="009900A7">
      <w:pPr>
        <w:ind w:left="1170"/>
        <w:jc w:val="center"/>
      </w:pPr>
    </w:p>
    <w:p w14:paraId="01B09C24" w14:textId="77777777" w:rsidR="006A785A" w:rsidRDefault="006A785A" w:rsidP="009900A7">
      <w:pPr>
        <w:ind w:left="1170"/>
        <w:jc w:val="center"/>
      </w:pPr>
    </w:p>
    <w:p w14:paraId="3B324C3A" w14:textId="77777777" w:rsidR="006A785A" w:rsidRDefault="006A785A" w:rsidP="009900A7">
      <w:pPr>
        <w:ind w:left="1170"/>
        <w:jc w:val="center"/>
      </w:pPr>
    </w:p>
    <w:p w14:paraId="738BDC29" w14:textId="77777777" w:rsidR="006A785A" w:rsidRDefault="006A785A" w:rsidP="009900A7">
      <w:pPr>
        <w:ind w:left="1170"/>
        <w:jc w:val="center"/>
      </w:pPr>
    </w:p>
    <w:p w14:paraId="65AACA3E" w14:textId="77777777" w:rsidR="006A785A" w:rsidRDefault="006A785A" w:rsidP="009900A7">
      <w:pPr>
        <w:ind w:left="1170"/>
        <w:jc w:val="center"/>
      </w:pPr>
    </w:p>
    <w:p w14:paraId="5E7E6F83" w14:textId="77777777" w:rsidR="006A785A" w:rsidRDefault="006A785A" w:rsidP="009900A7">
      <w:pPr>
        <w:ind w:left="1170"/>
        <w:jc w:val="center"/>
      </w:pPr>
    </w:p>
    <w:p w14:paraId="3B218AA3" w14:textId="02D251F9" w:rsidR="009900A7" w:rsidRDefault="009900A7" w:rsidP="009900A7">
      <w:pPr>
        <w:ind w:left="1170"/>
        <w:jc w:val="center"/>
      </w:pPr>
    </w:p>
    <w:p w14:paraId="22AC512F" w14:textId="3E40FE32" w:rsidR="009900A7" w:rsidRDefault="009900A7" w:rsidP="009900A7">
      <w:pPr>
        <w:ind w:left="1170"/>
      </w:pPr>
    </w:p>
    <w:p w14:paraId="5E6497EF" w14:textId="77777777" w:rsidR="009900A7" w:rsidRDefault="009900A7" w:rsidP="009900A7">
      <w:pPr>
        <w:ind w:left="1170"/>
      </w:pPr>
    </w:p>
    <w:p w14:paraId="4B97C92E" w14:textId="2B4E8509" w:rsidR="004A6B2F" w:rsidRDefault="00FB543D" w:rsidP="00FB543D">
      <w:pPr>
        <w:pStyle w:val="Caption"/>
        <w:jc w:val="center"/>
      </w:pPr>
      <w:r>
        <w:t xml:space="preserve">Figure </w:t>
      </w:r>
      <w:fldSimple w:instr=" SEQ Figure \* ARABIC ">
        <w:r w:rsidR="003A320A">
          <w:rPr>
            <w:noProof/>
          </w:rPr>
          <w:t>2</w:t>
        </w:r>
      </w:fldSimple>
      <w:r w:rsidR="004A6B2F">
        <w:t xml:space="preserve">. </w:t>
      </w:r>
      <w:r w:rsidR="006F5CA2">
        <w:t>Recyclable Plastic Waste at Recycle Hub</w:t>
      </w:r>
    </w:p>
    <w:p w14:paraId="301AEDDF" w14:textId="77777777" w:rsidR="00EE33CA" w:rsidRDefault="00EE33CA" w:rsidP="006F5CA2">
      <w:pPr>
        <w:jc w:val="both"/>
      </w:pPr>
    </w:p>
    <w:p w14:paraId="411D936A" w14:textId="77777777" w:rsidR="006E702E" w:rsidRDefault="006E702E" w:rsidP="003A5A02">
      <w:pPr>
        <w:ind w:left="720"/>
        <w:jc w:val="both"/>
      </w:pPr>
    </w:p>
    <w:p w14:paraId="5857BFDA" w14:textId="77777777" w:rsidR="006E702E" w:rsidRDefault="006E702E" w:rsidP="003A5A02">
      <w:pPr>
        <w:ind w:left="720"/>
        <w:jc w:val="both"/>
      </w:pPr>
    </w:p>
    <w:p w14:paraId="67F1C738" w14:textId="26AD1051" w:rsidR="006F5797" w:rsidRDefault="006F5CA2" w:rsidP="003A5A02">
      <w:pPr>
        <w:ind w:left="720"/>
        <w:jc w:val="both"/>
      </w:pPr>
      <w:r>
        <w:lastRenderedPageBreak/>
        <w:t>T</w:t>
      </w:r>
      <w:r w:rsidR="006F5797">
        <w:t xml:space="preserve">he </w:t>
      </w:r>
      <w:r w:rsidR="00391E4D">
        <w:t xml:space="preserve">sorting process </w:t>
      </w:r>
      <w:r w:rsidR="006F5797">
        <w:t xml:space="preserve">consists </w:t>
      </w:r>
      <w:r>
        <w:t>of</w:t>
      </w:r>
      <w:r w:rsidR="006F5797">
        <w:t xml:space="preserve"> some sub-process</w:t>
      </w:r>
      <w:r>
        <w:t>es</w:t>
      </w:r>
      <w:r w:rsidR="006F5797">
        <w:t xml:space="preserve"> as follo</w:t>
      </w:r>
      <w:r>
        <w:t>w</w:t>
      </w:r>
      <w:r w:rsidR="006F5797">
        <w:t>:</w:t>
      </w:r>
    </w:p>
    <w:p w14:paraId="70B1DB6F" w14:textId="724B5E3E" w:rsidR="00EE33CA" w:rsidRDefault="00D649CD" w:rsidP="00190813">
      <w:pPr>
        <w:pStyle w:val="ListParagraph"/>
        <w:numPr>
          <w:ilvl w:val="0"/>
          <w:numId w:val="8"/>
        </w:numPr>
        <w:spacing w:before="0" w:beforeAutospacing="0" w:after="0" w:afterAutospacing="0"/>
        <w:ind w:left="1080"/>
      </w:pPr>
      <w:r w:rsidRPr="00D649CD">
        <w:t>Se</w:t>
      </w:r>
      <w:r w:rsidR="006F5CA2">
        <w:t xml:space="preserve">gregation </w:t>
      </w:r>
    </w:p>
    <w:p w14:paraId="7FD6838F" w14:textId="4191CEA4" w:rsidR="0037297D" w:rsidRPr="00D9692A" w:rsidRDefault="00C351AF" w:rsidP="00190813">
      <w:pPr>
        <w:spacing w:line="360" w:lineRule="auto"/>
        <w:ind w:left="1080"/>
        <w:jc w:val="both"/>
      </w:pPr>
      <w:r w:rsidRPr="00440881">
        <w:rPr>
          <w:rFonts w:cstheme="minorHAnsi"/>
        </w:rPr>
        <w:t>Soft plastics should be separated from other plastics</w:t>
      </w:r>
      <w:r w:rsidR="00E51816" w:rsidRPr="00440881">
        <w:rPr>
          <w:rFonts w:cstheme="minorHAnsi"/>
        </w:rPr>
        <w:t>, as th</w:t>
      </w:r>
      <w:r w:rsidR="00440881">
        <w:rPr>
          <w:rFonts w:cstheme="minorHAnsi"/>
        </w:rPr>
        <w:t>e recycling process will depend on the type of plastic.</w:t>
      </w:r>
      <w:r w:rsidR="006F5CA2">
        <w:rPr>
          <w:rFonts w:cstheme="minorHAnsi"/>
        </w:rPr>
        <w:t xml:space="preserve"> </w:t>
      </w:r>
    </w:p>
    <w:p w14:paraId="2F35894D" w14:textId="102FC8EC" w:rsidR="00EE33CA" w:rsidRDefault="00E92B69" w:rsidP="00440881">
      <w:r>
        <w:rPr>
          <w:noProof/>
        </w:rPr>
        <w:drawing>
          <wp:anchor distT="0" distB="0" distL="114300" distR="114300" simplePos="0" relativeHeight="251658249" behindDoc="0" locked="0" layoutInCell="1" allowOverlap="1" wp14:anchorId="78D9117A" wp14:editId="1868419E">
            <wp:simplePos x="0" y="0"/>
            <wp:positionH relativeFrom="column">
              <wp:posOffset>970280</wp:posOffset>
            </wp:positionH>
            <wp:positionV relativeFrom="paragraph">
              <wp:posOffset>292735</wp:posOffset>
            </wp:positionV>
            <wp:extent cx="2021205" cy="161607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120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4173AE20" wp14:editId="6DADAF59">
            <wp:simplePos x="0" y="0"/>
            <wp:positionH relativeFrom="column">
              <wp:posOffset>3683635</wp:posOffset>
            </wp:positionH>
            <wp:positionV relativeFrom="paragraph">
              <wp:posOffset>178435</wp:posOffset>
            </wp:positionV>
            <wp:extent cx="2277110" cy="1685925"/>
            <wp:effectExtent l="0" t="0" r="889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5862" r="42219"/>
                    <a:stretch/>
                  </pic:blipFill>
                  <pic:spPr bwMode="auto">
                    <a:xfrm>
                      <a:off x="0" y="0"/>
                      <a:ext cx="227711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B5375" w14:textId="55754DA0" w:rsidR="00EE33CA" w:rsidRDefault="00EE33CA" w:rsidP="00D9692A">
      <w:pPr>
        <w:pStyle w:val="ListParagraph"/>
        <w:ind w:left="1080" w:firstLine="0"/>
      </w:pPr>
    </w:p>
    <w:p w14:paraId="30199132" w14:textId="7F230542" w:rsidR="00D9692A" w:rsidRPr="00593D5C" w:rsidRDefault="00D9692A" w:rsidP="00D9692A">
      <w:pPr>
        <w:pStyle w:val="ListParagraph"/>
        <w:ind w:left="1080" w:firstLine="0"/>
      </w:pPr>
    </w:p>
    <w:p w14:paraId="6824DC4D" w14:textId="4B567F83" w:rsidR="00593D5C" w:rsidRDefault="00593D5C" w:rsidP="00593D5C">
      <w:pPr>
        <w:pStyle w:val="ListParagraph"/>
        <w:ind w:left="1080" w:firstLine="0"/>
      </w:pPr>
    </w:p>
    <w:p w14:paraId="7AFD70BA" w14:textId="346011FF" w:rsidR="00D9692A" w:rsidRDefault="00D9692A" w:rsidP="00593D5C">
      <w:pPr>
        <w:pStyle w:val="ListParagraph"/>
        <w:ind w:left="1080" w:firstLine="0"/>
      </w:pPr>
    </w:p>
    <w:p w14:paraId="4806A273" w14:textId="1D4469F1" w:rsidR="00D9692A" w:rsidRDefault="00D9692A" w:rsidP="00593D5C">
      <w:pPr>
        <w:pStyle w:val="ListParagraph"/>
        <w:ind w:left="1080" w:firstLine="0"/>
      </w:pPr>
    </w:p>
    <w:p w14:paraId="3F079AAA" w14:textId="46E090A6" w:rsidR="00D9692A" w:rsidRDefault="00D9692A" w:rsidP="00593D5C">
      <w:pPr>
        <w:pStyle w:val="ListParagraph"/>
        <w:ind w:left="1080" w:firstLine="0"/>
      </w:pPr>
    </w:p>
    <w:p w14:paraId="4204DA73" w14:textId="3019FF21" w:rsidR="00D9692A" w:rsidRDefault="00E92B69" w:rsidP="006B7BA4">
      <w:pPr>
        <w:pStyle w:val="ListParagraph"/>
        <w:ind w:left="1080" w:firstLine="0"/>
      </w:pPr>
      <w:r>
        <w:rPr>
          <w:noProof/>
        </w:rPr>
        <mc:AlternateContent>
          <mc:Choice Requires="wps">
            <w:drawing>
              <wp:anchor distT="0" distB="0" distL="114300" distR="114300" simplePos="0" relativeHeight="251658280" behindDoc="0" locked="0" layoutInCell="1" allowOverlap="1" wp14:anchorId="3C47DA6D" wp14:editId="57205E0E">
                <wp:simplePos x="0" y="0"/>
                <wp:positionH relativeFrom="column">
                  <wp:posOffset>1104265</wp:posOffset>
                </wp:positionH>
                <wp:positionV relativeFrom="paragraph">
                  <wp:posOffset>170815</wp:posOffset>
                </wp:positionV>
                <wp:extent cx="2030730" cy="635"/>
                <wp:effectExtent l="0" t="0" r="7620" b="8255"/>
                <wp:wrapNone/>
                <wp:docPr id="23" name="Text Box 23"/>
                <wp:cNvGraphicFramePr/>
                <a:graphic xmlns:a="http://schemas.openxmlformats.org/drawingml/2006/main">
                  <a:graphicData uri="http://schemas.microsoft.com/office/word/2010/wordprocessingShape">
                    <wps:wsp>
                      <wps:cNvSpPr txBox="1"/>
                      <wps:spPr>
                        <a:xfrm>
                          <a:off x="0" y="0"/>
                          <a:ext cx="2030730" cy="635"/>
                        </a:xfrm>
                        <a:prstGeom prst="rect">
                          <a:avLst/>
                        </a:prstGeom>
                        <a:solidFill>
                          <a:prstClr val="white"/>
                        </a:solidFill>
                        <a:ln>
                          <a:noFill/>
                        </a:ln>
                      </wps:spPr>
                      <wps:txbx>
                        <w:txbxContent>
                          <w:p w14:paraId="332508F2" w14:textId="6BDBF870" w:rsidR="003A320A" w:rsidRPr="0092488E" w:rsidRDefault="003A320A" w:rsidP="003A320A">
                            <w:pPr>
                              <w:pStyle w:val="Caption"/>
                              <w:rPr>
                                <w:noProof/>
                                <w:color w:val="000000" w:themeColor="text1"/>
                              </w:rPr>
                            </w:pPr>
                            <w:r>
                              <w:t xml:space="preserve">Figure </w:t>
                            </w:r>
                            <w:fldSimple w:instr=" SEQ Figure \* ARABIC ">
                              <w:r>
                                <w:rPr>
                                  <w:noProof/>
                                </w:rPr>
                                <w:t>3</w:t>
                              </w:r>
                            </w:fldSimple>
                            <w:r>
                              <w:t>. Sample of Soft Plastic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47DA6D" id="_x0000_t202" coordsize="21600,21600" o:spt="202" path="m,l,21600r21600,l21600,xe">
                <v:stroke joinstyle="miter"/>
                <v:path gradientshapeok="t" o:connecttype="rect"/>
              </v:shapetype>
              <v:shape id="Text Box 23" o:spid="_x0000_s1026" type="#_x0000_t202" style="position:absolute;left:0;text-align:left;margin-left:86.95pt;margin-top:13.45pt;width:159.9pt;height:.0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JKFQIAADgEAAAOAAAAZHJzL2Uyb0RvYy54bWysU8Fu2zAMvQ/YPwi6L3YSrBuMOEWWIsOA&#10;oC2QDj0rshwbkEWNUmJnXz9KtpOu26noRaZF6lF872lx2zWanRS6GkzOp5OUM2UkFLU55Pzn0+bT&#10;V86cF6YQGozK+Vk5frv8+GHR2kzNoAJdKGQEYlzW2pxX3tssSZysVCPcBKwylCwBG+HpFw9JgaIl&#10;9EYnszS9SVrAwiJI5Rzt3vVJvoz4ZamkfyhLpzzTOae7+bhiXPdhTZYLkR1Q2KqWwzXEG27RiNpQ&#10;0wvUnfCCHbH+B6qpJYKD0k8kNAmUZS1VnIGmmaavptlVwqo4C5Hj7IUm936w8v60s4/IfPcNOhIw&#10;ENJalznaDPN0JTbhSzdllCcKzxfaVOeZpM1ZOk+/zCklKXcz/xwwkutRi85/V9CwEOQcSZNIlTht&#10;ne9Lx5LQyYGui02tdfgJibVGdhKkX1vVXg3gf1VpE2oNhFM9YNhJrnOEyHf7bhhuD8WZZkbo7eCs&#10;3NTUaCucfxRI+tMs5Gn/QEupoc05DBFnFeDv/+2HepKFspy15Kecu19HgYoz/cOQYMF8Y4BjsB8D&#10;c2zWQCNO6bVYGUM6gF6PYYnQPJPVV6ELpYSR1CvnfgzXvnc1PRWpVqtYRBazwm/NzsoAPRL61D0L&#10;tIMcnlS8h9FpInulSl8bdbGroyeKo2SB0J7FgWeyZxR9eErB/y//Y9X1wS//AAAA//8DAFBLAwQU&#10;AAYACAAAACEAPke25OAAAAAJAQAADwAAAGRycy9kb3ducmV2LnhtbEyPMU/DMBCFdyT+g3VILIg6&#10;NFFCQ5yqqmCApSJ0YXNjNw7E58h22vDvOaYynd7d07vvVevZDuykfegdCnhYJMA0tk712AnYf7zc&#10;PwILUaKSg0Mt4EcHWNfXV5UslTvjuz41sWMUgqGUAkyMY8l5aI22MizcqJFuR+etjCR9x5WXZwq3&#10;A18mSc6t7JE+GDnqrdHtdzNZAbvsc2fupuPz2yZL/et+2uZfXSPE7c28eQIW9RwvZvjDJ3Soieng&#10;JlSBDaSLdEVWAcucJhmyVVoAO9CiSIDXFf/foP4FAAD//wMAUEsBAi0AFAAGAAgAAAAhALaDOJL+&#10;AAAA4QEAABMAAAAAAAAAAAAAAAAAAAAAAFtDb250ZW50X1R5cGVzXS54bWxQSwECLQAUAAYACAAA&#10;ACEAOP0h/9YAAACUAQAACwAAAAAAAAAAAAAAAAAvAQAAX3JlbHMvLnJlbHNQSwECLQAUAAYACAAA&#10;ACEATtmiShUCAAA4BAAADgAAAAAAAAAAAAAAAAAuAgAAZHJzL2Uyb0RvYy54bWxQSwECLQAUAAYA&#10;CAAAACEAPke25OAAAAAJAQAADwAAAAAAAAAAAAAAAABvBAAAZHJzL2Rvd25yZXYueG1sUEsFBgAA&#10;AAAEAAQA8wAAAHwFAAAAAA==&#10;" stroked="f">
                <v:textbox style="mso-fit-shape-to-text:t" inset="0,0,0,0">
                  <w:txbxContent>
                    <w:p w14:paraId="332508F2" w14:textId="6BDBF870" w:rsidR="003A320A" w:rsidRPr="0092488E" w:rsidRDefault="003A320A" w:rsidP="003A320A">
                      <w:pPr>
                        <w:pStyle w:val="Caption"/>
                        <w:rPr>
                          <w:noProof/>
                          <w:color w:val="000000" w:themeColor="text1"/>
                        </w:rPr>
                      </w:pPr>
                      <w:r>
                        <w:t xml:space="preserve">Figure </w:t>
                      </w:r>
                      <w:fldSimple w:instr=" SEQ Figure \* ARABIC ">
                        <w:r>
                          <w:rPr>
                            <w:noProof/>
                          </w:rPr>
                          <w:t>3</w:t>
                        </w:r>
                      </w:fldSimple>
                      <w:r>
                        <w:t>. Sample of Soft Plastic</w:t>
                      </w:r>
                    </w:p>
                  </w:txbxContent>
                </v:textbox>
              </v:shape>
            </w:pict>
          </mc:Fallback>
        </mc:AlternateContent>
      </w:r>
      <w:r w:rsidR="003A320A">
        <w:rPr>
          <w:noProof/>
        </w:rPr>
        <mc:AlternateContent>
          <mc:Choice Requires="wps">
            <w:drawing>
              <wp:anchor distT="0" distB="0" distL="114300" distR="114300" simplePos="0" relativeHeight="251658279" behindDoc="0" locked="0" layoutInCell="1" allowOverlap="1" wp14:anchorId="1203728F" wp14:editId="31C068E1">
                <wp:simplePos x="0" y="0"/>
                <wp:positionH relativeFrom="column">
                  <wp:posOffset>3875405</wp:posOffset>
                </wp:positionH>
                <wp:positionV relativeFrom="paragraph">
                  <wp:posOffset>170815</wp:posOffset>
                </wp:positionV>
                <wp:extent cx="2030730" cy="635"/>
                <wp:effectExtent l="0" t="0" r="7620" b="8255"/>
                <wp:wrapNone/>
                <wp:docPr id="1" name="Text Box 1"/>
                <wp:cNvGraphicFramePr/>
                <a:graphic xmlns:a="http://schemas.openxmlformats.org/drawingml/2006/main">
                  <a:graphicData uri="http://schemas.microsoft.com/office/word/2010/wordprocessingShape">
                    <wps:wsp>
                      <wps:cNvSpPr txBox="1"/>
                      <wps:spPr>
                        <a:xfrm>
                          <a:off x="0" y="0"/>
                          <a:ext cx="2030730" cy="635"/>
                        </a:xfrm>
                        <a:prstGeom prst="rect">
                          <a:avLst/>
                        </a:prstGeom>
                        <a:solidFill>
                          <a:prstClr val="white"/>
                        </a:solidFill>
                        <a:ln>
                          <a:noFill/>
                        </a:ln>
                      </wps:spPr>
                      <wps:txbx>
                        <w:txbxContent>
                          <w:p w14:paraId="3AB7FA25" w14:textId="6D8BC296" w:rsidR="003A320A" w:rsidRPr="00AF5C3B" w:rsidRDefault="003A320A" w:rsidP="003A320A">
                            <w:pPr>
                              <w:pStyle w:val="Caption"/>
                              <w:rPr>
                                <w:noProof/>
                                <w:color w:val="000000" w:themeColor="text1"/>
                              </w:rPr>
                            </w:pPr>
                            <w:r>
                              <w:t xml:space="preserve">Figure </w:t>
                            </w:r>
                            <w:fldSimple w:instr=" SEQ Figure \* ARABIC ">
                              <w:r>
                                <w:rPr>
                                  <w:noProof/>
                                </w:rPr>
                                <w:t>4</w:t>
                              </w:r>
                            </w:fldSimple>
                            <w:r>
                              <w:t>. Sample of Plastic Bottle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03728F" id="Text Box 1" o:spid="_x0000_s1027" type="#_x0000_t202" style="position:absolute;left:0;text-align:left;margin-left:305.15pt;margin-top:13.45pt;width:159.9pt;height:.0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JGAIAAD8EAAAOAAAAZHJzL2Uyb0RvYy54bWysU8Fu2zAMvQ/YPwi6L3YSrBuMOEWWIsOA&#10;oC2QDj0rshwLkEWNUmJ3Xz9KjpOu22nYRaZJihTfe1zc9q1hJ4Vegy35dJJzpqyESttDyb8/bT58&#10;5swHYSthwKqSvyjPb5fv3y06V6gZNGAqhYyKWF90ruRNCK7IMi8b1Qo/AacsBWvAVgT6xUNWoeio&#10;emuyWZ7fZB1g5RCk8p68d0OQL1P9ulYyPNS1V4GZktPbQjoxnft4ZsuFKA4oXKPl+RniH17RCm2p&#10;6aXUnQiCHVH/UarVEsFDHSYS2gzqWkuVZqBppvmbaXaNcCrNQuB4d4HJ/7+y8v60c4/IQv8FeiIw&#10;AtI5X3hyxnn6Gtv4pZcyihOELxfYVB+YJOcsn+ef5hSSFLuZf4w1sutVhz58VdCyaJQciZMElTht&#10;fRhSx5TYyYPR1UYbE39iYG2QnQTx1zU6qHPx37KMjbkW4q2hYPRk1zmiFfp9z3T1asY9VC80OsKg&#10;Cu/kRlO/rfDhUSDJgEYiaYcHOmoDXcnhbHHWAP78mz/mEzsU5awjWZXc/zgKVJyZb5Z4ixocDRyN&#10;/WjYY7sGmnRKS+NkMukCBjOaNUL7TIpfxS4UElZSr5KH0VyHQdy0MVKtVimJlOZE2Nqdk7H0iOtT&#10;/yzQnVkJROY9jIITxRtyhtxEj1sdAyGdmIu4Diie4SaVJu7PGxXX4PV/yrru/fIXAAAA//8DAFBL&#10;AwQUAAYACAAAACEATLkGOOEAAAAJAQAADwAAAGRycy9kb3ducmV2LnhtbEyPsU7DMBCGdyTewTok&#10;FtTaaapAQ5yqqmCApSJ06ebG1zgQn6PYacPbY6Yy3t2n/76/WE+2Y2ccfOtIQjIXwJBqp1tqJOw/&#10;X2dPwHxQpFXnCCX8oId1eXtTqFy7C33guQoNiyHkcyXBhNDnnPvaoFV+7nqkeDu5waoQx6HhelCX&#10;GG47vhAi41a1FD8Y1ePWYP1djVbCbnnYmYfx9PK+WabD237cZl9NJeX93bR5BhZwClcY/vSjOpTR&#10;6ehG0p51ErJEpBGVsMhWwCKwSkUC7BgXjwJ4WfD/DcpfAAAA//8DAFBLAQItABQABgAIAAAAIQC2&#10;gziS/gAAAOEBAAATAAAAAAAAAAAAAAAAAAAAAABbQ29udGVudF9UeXBlc10ueG1sUEsBAi0AFAAG&#10;AAgAAAAhADj9If/WAAAAlAEAAAsAAAAAAAAAAAAAAAAALwEAAF9yZWxzLy5yZWxzUEsBAi0AFAAG&#10;AAgAAAAhAAwm6YkYAgAAPwQAAA4AAAAAAAAAAAAAAAAALgIAAGRycy9lMm9Eb2MueG1sUEsBAi0A&#10;FAAGAAgAAAAhAEy5BjjhAAAACQEAAA8AAAAAAAAAAAAAAAAAcgQAAGRycy9kb3ducmV2LnhtbFBL&#10;BQYAAAAABAAEAPMAAACABQAAAAA=&#10;" stroked="f">
                <v:textbox style="mso-fit-shape-to-text:t" inset="0,0,0,0">
                  <w:txbxContent>
                    <w:p w14:paraId="3AB7FA25" w14:textId="6D8BC296" w:rsidR="003A320A" w:rsidRPr="00AF5C3B" w:rsidRDefault="003A320A" w:rsidP="003A320A">
                      <w:pPr>
                        <w:pStyle w:val="Caption"/>
                        <w:rPr>
                          <w:noProof/>
                          <w:color w:val="000000" w:themeColor="text1"/>
                        </w:rPr>
                      </w:pPr>
                      <w:r>
                        <w:t xml:space="preserve">Figure </w:t>
                      </w:r>
                      <w:fldSimple w:instr=" SEQ Figure \* ARABIC ">
                        <w:r>
                          <w:rPr>
                            <w:noProof/>
                          </w:rPr>
                          <w:t>4</w:t>
                        </w:r>
                      </w:fldSimple>
                      <w:r>
                        <w:t>. Sample of Plastic Bottle</w:t>
                      </w:r>
                    </w:p>
                  </w:txbxContent>
                </v:textbox>
              </v:shape>
            </w:pict>
          </mc:Fallback>
        </mc:AlternateContent>
      </w:r>
    </w:p>
    <w:p w14:paraId="568E3078" w14:textId="050571BD" w:rsidR="006B7BA4" w:rsidRPr="0037297D" w:rsidRDefault="006B7BA4" w:rsidP="006B7BA4">
      <w:pPr>
        <w:pStyle w:val="ListParagraph"/>
        <w:ind w:left="1080" w:firstLine="0"/>
      </w:pPr>
    </w:p>
    <w:p w14:paraId="1C958C5C" w14:textId="7BF4EDC0" w:rsidR="006F5CA2" w:rsidRDefault="006F5CA2" w:rsidP="006F5CA2">
      <w:pPr>
        <w:pStyle w:val="ListParagraph"/>
        <w:ind w:left="1080" w:firstLine="0"/>
      </w:pPr>
    </w:p>
    <w:p w14:paraId="72859990" w14:textId="4C6B8C80" w:rsidR="006B7BA4" w:rsidRPr="006B7BA4" w:rsidRDefault="006B7BA4" w:rsidP="006B7BA4">
      <w:pPr>
        <w:pStyle w:val="ListParagraph"/>
        <w:numPr>
          <w:ilvl w:val="0"/>
          <w:numId w:val="8"/>
        </w:numPr>
        <w:ind w:left="1080"/>
      </w:pPr>
      <w:r w:rsidRPr="00700795">
        <w:rPr>
          <w:noProof/>
        </w:rPr>
        <w:drawing>
          <wp:anchor distT="0" distB="0" distL="114300" distR="114300" simplePos="0" relativeHeight="251658251" behindDoc="0" locked="0" layoutInCell="1" allowOverlap="1" wp14:anchorId="2ED695E4" wp14:editId="29496F02">
            <wp:simplePos x="0" y="0"/>
            <wp:positionH relativeFrom="column">
              <wp:posOffset>3514774</wp:posOffset>
            </wp:positionH>
            <wp:positionV relativeFrom="paragraph">
              <wp:posOffset>1072955</wp:posOffset>
            </wp:positionV>
            <wp:extent cx="3007995" cy="1351915"/>
            <wp:effectExtent l="0" t="0" r="1905" b="6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9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795">
        <w:rPr>
          <w:noProof/>
          <w:spacing w:val="136"/>
          <w:position w:val="4"/>
        </w:rPr>
        <w:drawing>
          <wp:anchor distT="0" distB="0" distL="114300" distR="114300" simplePos="0" relativeHeight="251658250" behindDoc="0" locked="0" layoutInCell="1" allowOverlap="1" wp14:anchorId="164AB78D" wp14:editId="0134595A">
            <wp:simplePos x="0" y="0"/>
            <wp:positionH relativeFrom="column">
              <wp:posOffset>175016</wp:posOffset>
            </wp:positionH>
            <wp:positionV relativeFrom="paragraph">
              <wp:posOffset>1071587</wp:posOffset>
            </wp:positionV>
            <wp:extent cx="2953385" cy="132778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3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9CD" w:rsidRPr="00D649CD">
        <w:t xml:space="preserve">Cleaning </w:t>
      </w:r>
      <w:r w:rsidR="0037297D">
        <w:br/>
      </w:r>
      <w:r w:rsidR="00C351AF" w:rsidRPr="00C351AF">
        <w:rPr>
          <w:rFonts w:cstheme="minorHAnsi"/>
        </w:rPr>
        <w:t>During this process, any containers or wrappers containing food or drink residue must be separated and cleaned first</w:t>
      </w:r>
      <w:r w:rsidR="006F5CA2">
        <w:rPr>
          <w:rFonts w:cstheme="minorHAnsi"/>
        </w:rPr>
        <w:t>. N</w:t>
      </w:r>
      <w:r w:rsidR="00C351AF" w:rsidRPr="00C351AF">
        <w:rPr>
          <w:rFonts w:cstheme="minorHAnsi"/>
        </w:rPr>
        <w:t xml:space="preserve">o other material such as iron, wood, cement, mud </w:t>
      </w:r>
      <w:r w:rsidR="006F5CA2">
        <w:rPr>
          <w:rFonts w:cstheme="minorHAnsi"/>
        </w:rPr>
        <w:t>shall be included into</w:t>
      </w:r>
      <w:r w:rsidR="00C351AF" w:rsidRPr="00C351AF">
        <w:rPr>
          <w:rFonts w:cstheme="minorHAnsi"/>
        </w:rPr>
        <w:t xml:space="preserve"> the </w:t>
      </w:r>
      <w:r w:rsidR="00C351AF">
        <w:rPr>
          <w:rFonts w:cstheme="minorHAnsi"/>
        </w:rPr>
        <w:t>shre</w:t>
      </w:r>
      <w:r w:rsidR="006F5CA2">
        <w:rPr>
          <w:rFonts w:cstheme="minorHAnsi"/>
        </w:rPr>
        <w:t>d</w:t>
      </w:r>
      <w:r w:rsidR="00C351AF">
        <w:rPr>
          <w:rFonts w:cstheme="minorHAnsi"/>
        </w:rPr>
        <w:t>d</w:t>
      </w:r>
      <w:r w:rsidR="00C351AF" w:rsidRPr="00C351AF">
        <w:rPr>
          <w:rFonts w:cstheme="minorHAnsi"/>
        </w:rPr>
        <w:t>ing machine</w:t>
      </w:r>
      <w:r w:rsidR="00D649CD" w:rsidRPr="0037297D">
        <w:rPr>
          <w:rFonts w:cstheme="minorHAnsi"/>
          <w:color w:val="171212"/>
          <w:spacing w:val="-1"/>
        </w:rPr>
        <w:t>.</w:t>
      </w:r>
    </w:p>
    <w:p w14:paraId="070DCA9A" w14:textId="3820442B" w:rsidR="006B7BA4" w:rsidRDefault="006B7BA4" w:rsidP="006B7BA4"/>
    <w:p w14:paraId="31D0A859" w14:textId="679493CE" w:rsidR="006B7BA4" w:rsidRDefault="006B7BA4" w:rsidP="006B7BA4">
      <w:pPr>
        <w:pStyle w:val="ListParagraph"/>
        <w:ind w:right="594" w:firstLine="0"/>
      </w:pPr>
    </w:p>
    <w:p w14:paraId="0A611E5B" w14:textId="38F84709" w:rsidR="006B7BA4" w:rsidRDefault="006B7BA4" w:rsidP="006B7BA4">
      <w:pPr>
        <w:pStyle w:val="ListParagraph"/>
        <w:ind w:right="594" w:firstLine="0"/>
      </w:pPr>
      <w:r>
        <w:tab/>
      </w:r>
    </w:p>
    <w:p w14:paraId="63C98901" w14:textId="468399E6" w:rsidR="006B7BA4" w:rsidRDefault="006B7BA4" w:rsidP="006B7BA4">
      <w:pPr>
        <w:pStyle w:val="ListParagraph"/>
        <w:ind w:right="594" w:firstLine="0"/>
      </w:pPr>
    </w:p>
    <w:p w14:paraId="37B3679D" w14:textId="73D63B26" w:rsidR="006B7BA4" w:rsidRDefault="006B7BA4" w:rsidP="006B7BA4">
      <w:pPr>
        <w:pStyle w:val="ListParagraph"/>
        <w:ind w:right="594" w:firstLine="0"/>
      </w:pPr>
    </w:p>
    <w:p w14:paraId="507EC386" w14:textId="54211C78" w:rsidR="006D435E" w:rsidRDefault="003A320A" w:rsidP="003A320A">
      <w:pPr>
        <w:pStyle w:val="Caption"/>
        <w:ind w:left="360" w:firstLine="720"/>
      </w:pPr>
      <w:r>
        <w:t xml:space="preserve">Figure </w:t>
      </w:r>
      <w:fldSimple w:instr=" SEQ Figure \* ARABIC ">
        <w:r>
          <w:rPr>
            <w:noProof/>
          </w:rPr>
          <w:t>5</w:t>
        </w:r>
      </w:fldSimple>
      <w:r w:rsidR="006B7BA4">
        <w:t xml:space="preserve">. </w:t>
      </w:r>
      <w:r>
        <w:t xml:space="preserve">Sorting Activity </w:t>
      </w:r>
      <w:r>
        <w:tab/>
      </w:r>
      <w:r>
        <w:tab/>
      </w:r>
      <w:r>
        <w:tab/>
      </w:r>
      <w:r>
        <w:tab/>
      </w:r>
      <w:r>
        <w:tab/>
      </w:r>
      <w:r>
        <w:tab/>
        <w:t xml:space="preserve">Figure </w:t>
      </w:r>
      <w:fldSimple w:instr=" SEQ Figure \* ARABIC ">
        <w:r>
          <w:rPr>
            <w:noProof/>
          </w:rPr>
          <w:t>6</w:t>
        </w:r>
      </w:fldSimple>
      <w:r>
        <w:t>.</w:t>
      </w:r>
      <w:r w:rsidR="006B7BA4">
        <w:t xml:space="preserve"> Cleaning</w:t>
      </w:r>
      <w:r>
        <w:t xml:space="preserve"> Activity </w:t>
      </w:r>
    </w:p>
    <w:p w14:paraId="610F80A6" w14:textId="77777777" w:rsidR="006F5CA2" w:rsidRDefault="006F5CA2" w:rsidP="006F5CA2"/>
    <w:p w14:paraId="6BCE9DA6" w14:textId="77777777" w:rsidR="005A6FD0" w:rsidRDefault="005A6FD0" w:rsidP="006F5CA2"/>
    <w:p w14:paraId="679E64E8" w14:textId="77777777" w:rsidR="005A6FD0" w:rsidRPr="006F5CA2" w:rsidRDefault="005A6FD0" w:rsidP="006F5CA2"/>
    <w:p w14:paraId="6D4FBCCB" w14:textId="5FE3FFAF" w:rsidR="00C351AF" w:rsidRPr="006D435E" w:rsidRDefault="00C351AF" w:rsidP="00190813">
      <w:pPr>
        <w:pStyle w:val="ListParagraph"/>
        <w:numPr>
          <w:ilvl w:val="0"/>
          <w:numId w:val="8"/>
        </w:numPr>
        <w:spacing w:before="0" w:beforeAutospacing="0" w:after="0" w:afterAutospacing="0"/>
        <w:ind w:left="1080"/>
        <w:rPr>
          <w:rFonts w:cstheme="minorHAnsi"/>
          <w:color w:val="171212"/>
        </w:rPr>
      </w:pPr>
      <w:r w:rsidRPr="006D435E">
        <w:rPr>
          <w:rFonts w:cstheme="minorHAnsi"/>
          <w:color w:val="171212"/>
        </w:rPr>
        <w:lastRenderedPageBreak/>
        <w:t>Sort</w:t>
      </w:r>
      <w:r w:rsidR="006F5CA2">
        <w:rPr>
          <w:rFonts w:cstheme="minorHAnsi"/>
          <w:color w:val="171212"/>
        </w:rPr>
        <w:t>ing based on Type and Category</w:t>
      </w:r>
    </w:p>
    <w:p w14:paraId="5F2FDBEE" w14:textId="1F4F21F4" w:rsidR="00891871" w:rsidRPr="006B7BA4" w:rsidRDefault="00C351AF" w:rsidP="00190813">
      <w:pPr>
        <w:spacing w:line="360" w:lineRule="auto"/>
        <w:ind w:left="1080"/>
        <w:rPr>
          <w:rFonts w:cstheme="minorHAnsi"/>
          <w:color w:val="171212"/>
        </w:rPr>
      </w:pPr>
      <w:r w:rsidRPr="00C351AF">
        <w:rPr>
          <w:rFonts w:cstheme="minorHAnsi"/>
          <w:color w:val="171212"/>
        </w:rPr>
        <w:t xml:space="preserve">Sort each </w:t>
      </w:r>
      <w:r w:rsidR="00891871">
        <w:rPr>
          <w:rFonts w:cstheme="minorHAnsi"/>
          <w:color w:val="171212"/>
        </w:rPr>
        <w:t>category of raw material into the following</w:t>
      </w:r>
      <w:r w:rsidRPr="00C351AF">
        <w:rPr>
          <w:rFonts w:cstheme="minorHAnsi"/>
          <w:color w:val="171212"/>
        </w:rPr>
        <w:t xml:space="preserve"> type using the RIC (Recycling Identification Code) plastic ID below:</w:t>
      </w:r>
    </w:p>
    <w:p w14:paraId="13E387CA" w14:textId="3AB774D4" w:rsidR="006A785A" w:rsidRDefault="006A785A" w:rsidP="006A785A">
      <w:pPr>
        <w:pStyle w:val="ListParagraph"/>
        <w:ind w:left="1560" w:firstLine="0"/>
        <w:jc w:val="left"/>
      </w:pPr>
      <w:r w:rsidRPr="00D649CD">
        <w:rPr>
          <w:rFonts w:cstheme="minorHAnsi"/>
          <w:i/>
          <w:iCs/>
          <w:noProof/>
          <w:color w:val="5E5E5E" w:themeColor="text2"/>
          <w:sz w:val="18"/>
          <w:szCs w:val="18"/>
        </w:rPr>
        <w:drawing>
          <wp:anchor distT="0" distB="0" distL="114300" distR="114300" simplePos="0" relativeHeight="251658241" behindDoc="0" locked="0" layoutInCell="1" allowOverlap="1" wp14:anchorId="7AD232D4" wp14:editId="3A2858F8">
            <wp:simplePos x="0" y="0"/>
            <wp:positionH relativeFrom="column">
              <wp:posOffset>1230434</wp:posOffset>
            </wp:positionH>
            <wp:positionV relativeFrom="paragraph">
              <wp:posOffset>19782</wp:posOffset>
            </wp:positionV>
            <wp:extent cx="4835770" cy="2955282"/>
            <wp:effectExtent l="0" t="0" r="3175" b="0"/>
            <wp:wrapNone/>
            <wp:docPr id="17" name="image13.jpeg"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descr="Timeline&#10;&#10;Description automatically generated"/>
                    <pic:cNvPicPr/>
                  </pic:nvPicPr>
                  <pic:blipFill rotWithShape="1">
                    <a:blip r:embed="rId20" cstate="print">
                      <a:extLst>
                        <a:ext uri="{28A0092B-C50C-407E-A947-70E740481C1C}">
                          <a14:useLocalDpi xmlns:a14="http://schemas.microsoft.com/office/drawing/2010/main" val="0"/>
                        </a:ext>
                      </a:extLst>
                    </a:blip>
                    <a:srcRect l="815" t="1890" r="3735" b="1468"/>
                    <a:stretch/>
                  </pic:blipFill>
                  <pic:spPr bwMode="auto">
                    <a:xfrm>
                      <a:off x="0" y="0"/>
                      <a:ext cx="4835770" cy="2955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792056" w14:textId="4C497532" w:rsidR="006A785A" w:rsidRDefault="006A785A" w:rsidP="006A785A">
      <w:pPr>
        <w:pStyle w:val="ListParagraph"/>
        <w:ind w:left="1560" w:firstLine="0"/>
        <w:jc w:val="left"/>
      </w:pPr>
    </w:p>
    <w:p w14:paraId="58B091A1" w14:textId="08CFB604" w:rsidR="006A785A" w:rsidRDefault="006A785A" w:rsidP="006A785A">
      <w:pPr>
        <w:pStyle w:val="ListParagraph"/>
        <w:ind w:left="1560" w:firstLine="0"/>
        <w:jc w:val="left"/>
      </w:pPr>
    </w:p>
    <w:p w14:paraId="238679D7" w14:textId="256CE4D0" w:rsidR="006A785A" w:rsidRDefault="006A785A" w:rsidP="006A785A">
      <w:pPr>
        <w:pStyle w:val="ListParagraph"/>
        <w:ind w:left="1560" w:firstLine="0"/>
        <w:jc w:val="left"/>
      </w:pPr>
    </w:p>
    <w:p w14:paraId="1D9E87FC" w14:textId="34E26EA0" w:rsidR="006A785A" w:rsidRDefault="006A785A" w:rsidP="006A785A">
      <w:pPr>
        <w:pStyle w:val="ListParagraph"/>
        <w:ind w:left="1560" w:firstLine="0"/>
        <w:jc w:val="left"/>
      </w:pPr>
    </w:p>
    <w:p w14:paraId="01DEC770" w14:textId="5A95BDB9" w:rsidR="006A785A" w:rsidRDefault="006A785A" w:rsidP="006A785A">
      <w:pPr>
        <w:pStyle w:val="ListParagraph"/>
        <w:ind w:left="1560" w:firstLine="0"/>
        <w:jc w:val="left"/>
      </w:pPr>
    </w:p>
    <w:p w14:paraId="3D9C383A" w14:textId="69403506" w:rsidR="006A785A" w:rsidRDefault="006A785A" w:rsidP="006A785A">
      <w:pPr>
        <w:pStyle w:val="ListParagraph"/>
        <w:ind w:left="1560" w:firstLine="0"/>
        <w:jc w:val="left"/>
      </w:pPr>
    </w:p>
    <w:p w14:paraId="2233EE2C" w14:textId="22EEE45C" w:rsidR="006A785A" w:rsidRDefault="006A785A" w:rsidP="006A785A">
      <w:pPr>
        <w:pStyle w:val="ListParagraph"/>
        <w:ind w:left="1560" w:firstLine="0"/>
        <w:jc w:val="left"/>
      </w:pPr>
    </w:p>
    <w:p w14:paraId="13036EEE" w14:textId="1F34688C" w:rsidR="006A785A" w:rsidRDefault="006A785A" w:rsidP="006A785A">
      <w:pPr>
        <w:pStyle w:val="ListParagraph"/>
        <w:ind w:left="1560" w:firstLine="0"/>
        <w:jc w:val="left"/>
      </w:pPr>
    </w:p>
    <w:p w14:paraId="309A99D2" w14:textId="7763E419" w:rsidR="006A785A" w:rsidRDefault="006A785A" w:rsidP="006A785A">
      <w:pPr>
        <w:pStyle w:val="ListParagraph"/>
        <w:ind w:left="1560" w:firstLine="0"/>
        <w:jc w:val="left"/>
        <w:rPr>
          <w:rFonts w:cstheme="minorHAnsi"/>
          <w:color w:val="171212"/>
        </w:rPr>
      </w:pPr>
    </w:p>
    <w:p w14:paraId="4E328592" w14:textId="77777777" w:rsidR="006A785A" w:rsidRPr="0037297D" w:rsidRDefault="006A785A" w:rsidP="006A785A">
      <w:pPr>
        <w:pStyle w:val="ListParagraph"/>
        <w:ind w:left="1560" w:firstLine="0"/>
        <w:jc w:val="left"/>
        <w:rPr>
          <w:rFonts w:cstheme="minorHAnsi"/>
          <w:color w:val="171212"/>
        </w:rPr>
      </w:pPr>
    </w:p>
    <w:p w14:paraId="115F085D" w14:textId="54822D4E" w:rsidR="00EA36C4" w:rsidRPr="00EA36C4" w:rsidRDefault="00EA36C4" w:rsidP="00C65D8A">
      <w:pPr>
        <w:jc w:val="center"/>
      </w:pPr>
    </w:p>
    <w:p w14:paraId="7C6F8441" w14:textId="6D3037BA" w:rsidR="00EA36C4" w:rsidRDefault="003A320A" w:rsidP="003A320A">
      <w:pPr>
        <w:pStyle w:val="Caption"/>
        <w:jc w:val="center"/>
        <w:rPr>
          <w:rFonts w:cstheme="minorHAnsi"/>
        </w:rPr>
      </w:pPr>
      <w:r>
        <w:t xml:space="preserve">Figure </w:t>
      </w:r>
      <w:fldSimple w:instr=" SEQ Figure \* ARABIC ">
        <w:r>
          <w:rPr>
            <w:noProof/>
          </w:rPr>
          <w:t>7</w:t>
        </w:r>
      </w:fldSimple>
      <w:r w:rsidR="001B4204">
        <w:t xml:space="preserve">. </w:t>
      </w:r>
      <w:r w:rsidR="00042337">
        <w:t xml:space="preserve">Classification </w:t>
      </w:r>
      <w:r>
        <w:t>of Plastic Waste</w:t>
      </w:r>
    </w:p>
    <w:p w14:paraId="07299C9F" w14:textId="7B4F8D60" w:rsidR="00D649CD" w:rsidRPr="00D649CD" w:rsidRDefault="00F37DC2" w:rsidP="00297D5E">
      <w:pPr>
        <w:pStyle w:val="ListParagraph"/>
        <w:ind w:left="1080" w:firstLine="0"/>
      </w:pPr>
      <w:r>
        <w:rPr>
          <w:spacing w:val="-1"/>
        </w:rPr>
        <w:t xml:space="preserve">The Recycle Hub only accepts three types of single-use </w:t>
      </w:r>
      <w:proofErr w:type="gramStart"/>
      <w:r>
        <w:rPr>
          <w:spacing w:val="-1"/>
        </w:rPr>
        <w:t>plastic</w:t>
      </w:r>
      <w:proofErr w:type="gramEnd"/>
      <w:r>
        <w:rPr>
          <w:spacing w:val="-1"/>
        </w:rPr>
        <w:t xml:space="preserve"> and the raw materials shall be sorted based on each type as follow:</w:t>
      </w:r>
      <w:r w:rsidDel="00F37DC2">
        <w:rPr>
          <w:spacing w:val="-1"/>
        </w:rPr>
        <w:t xml:space="preserve"> </w:t>
      </w:r>
    </w:p>
    <w:p w14:paraId="626A3423" w14:textId="157E0DFE" w:rsidR="00D649CD" w:rsidRPr="00F37DC2" w:rsidRDefault="00D649CD" w:rsidP="00297D5E">
      <w:pPr>
        <w:pStyle w:val="ListParagraph"/>
        <w:numPr>
          <w:ilvl w:val="0"/>
          <w:numId w:val="17"/>
        </w:numPr>
        <w:ind w:left="1530"/>
        <w:rPr>
          <w:spacing w:val="-1"/>
        </w:rPr>
      </w:pPr>
      <w:r w:rsidRPr="00D649CD">
        <w:t>1</w:t>
      </w:r>
      <w:r w:rsidRPr="00D649CD">
        <w:rPr>
          <w:spacing w:val="-27"/>
        </w:rPr>
        <w:t xml:space="preserve"> </w:t>
      </w:r>
      <w:r w:rsidRPr="00D649CD">
        <w:t>PET</w:t>
      </w:r>
      <w:r w:rsidRPr="00D649CD">
        <w:rPr>
          <w:spacing w:val="-27"/>
        </w:rPr>
        <w:t xml:space="preserve"> </w:t>
      </w:r>
      <w:r w:rsidRPr="00D649CD">
        <w:t>IBM</w:t>
      </w:r>
      <w:r w:rsidRPr="00D649CD">
        <w:rPr>
          <w:spacing w:val="-26"/>
        </w:rPr>
        <w:t xml:space="preserve"> </w:t>
      </w:r>
      <w:r w:rsidRPr="00D649CD">
        <w:t>(PET</w:t>
      </w:r>
      <w:r w:rsidR="00891871">
        <w:t>-injected printed blow</w:t>
      </w:r>
      <w:r w:rsidRPr="00D649CD">
        <w:t xml:space="preserve">, </w:t>
      </w:r>
      <w:r w:rsidR="006F5797" w:rsidRPr="00F37DC2">
        <w:rPr>
          <w:spacing w:val="-1"/>
        </w:rPr>
        <w:t>example:</w:t>
      </w:r>
      <w:r w:rsidRPr="00F37DC2">
        <w:rPr>
          <w:spacing w:val="-1"/>
        </w:rPr>
        <w:t xml:space="preserve"> </w:t>
      </w:r>
      <w:r w:rsidR="00891871" w:rsidRPr="00F37DC2">
        <w:rPr>
          <w:spacing w:val="-1"/>
        </w:rPr>
        <w:t xml:space="preserve"> water </w:t>
      </w:r>
      <w:r w:rsidRPr="00F37DC2">
        <w:rPr>
          <w:spacing w:val="-1"/>
        </w:rPr>
        <w:t>bottle)</w:t>
      </w:r>
    </w:p>
    <w:p w14:paraId="1F5EFB48" w14:textId="6D9A8516" w:rsidR="00D649CD" w:rsidRPr="00D649CD" w:rsidRDefault="00D649CD" w:rsidP="00297D5E">
      <w:pPr>
        <w:pStyle w:val="ListParagraph"/>
        <w:numPr>
          <w:ilvl w:val="0"/>
          <w:numId w:val="17"/>
        </w:numPr>
        <w:ind w:left="1530"/>
      </w:pPr>
      <w:r w:rsidRPr="00D649CD">
        <w:t>2</w:t>
      </w:r>
      <w:r w:rsidRPr="00D649CD">
        <w:rPr>
          <w:spacing w:val="-20"/>
        </w:rPr>
        <w:t xml:space="preserve"> </w:t>
      </w:r>
      <w:r w:rsidRPr="00D649CD">
        <w:t>HDPE</w:t>
      </w:r>
      <w:r w:rsidRPr="00D649CD">
        <w:rPr>
          <w:spacing w:val="-19"/>
        </w:rPr>
        <w:t xml:space="preserve"> </w:t>
      </w:r>
      <w:r w:rsidRPr="00D649CD">
        <w:t>EBM</w:t>
      </w:r>
      <w:r w:rsidRPr="00D649CD">
        <w:rPr>
          <w:spacing w:val="-19"/>
        </w:rPr>
        <w:t xml:space="preserve"> </w:t>
      </w:r>
      <w:r w:rsidRPr="00D649CD">
        <w:t>(HDPE</w:t>
      </w:r>
      <w:r w:rsidRPr="00D649CD">
        <w:rPr>
          <w:spacing w:val="-20"/>
        </w:rPr>
        <w:t xml:space="preserve"> </w:t>
      </w:r>
      <w:r w:rsidRPr="00D649CD">
        <w:t>Extrusions</w:t>
      </w:r>
      <w:r w:rsidRPr="00D649CD">
        <w:rPr>
          <w:spacing w:val="-19"/>
        </w:rPr>
        <w:t xml:space="preserve"> </w:t>
      </w:r>
      <w:r w:rsidR="00F568DC">
        <w:t>B</w:t>
      </w:r>
      <w:r w:rsidRPr="00D649CD">
        <w:t>low</w:t>
      </w:r>
      <w:r w:rsidRPr="00D649CD">
        <w:rPr>
          <w:spacing w:val="-19"/>
        </w:rPr>
        <w:t xml:space="preserve"> </w:t>
      </w:r>
      <w:r w:rsidRPr="00D649CD">
        <w:t>Mold,</w:t>
      </w:r>
      <w:r w:rsidRPr="00D649CD">
        <w:rPr>
          <w:spacing w:val="-20"/>
        </w:rPr>
        <w:t xml:space="preserve"> </w:t>
      </w:r>
      <w:r w:rsidR="00891871">
        <w:t>e</w:t>
      </w:r>
      <w:r w:rsidR="006F5797">
        <w:t xml:space="preserve">xample: </w:t>
      </w:r>
      <w:r w:rsidR="00891871">
        <w:t xml:space="preserve">milk </w:t>
      </w:r>
      <w:r w:rsidRPr="00D649CD">
        <w:t>bottles,</w:t>
      </w:r>
      <w:r w:rsidRPr="00D649CD">
        <w:rPr>
          <w:spacing w:val="-19"/>
        </w:rPr>
        <w:t xml:space="preserve"> </w:t>
      </w:r>
      <w:r w:rsidRPr="00D649CD">
        <w:t>yogurt,</w:t>
      </w:r>
      <w:r w:rsidRPr="00D649CD">
        <w:rPr>
          <w:spacing w:val="-20"/>
        </w:rPr>
        <w:t xml:space="preserve"> </w:t>
      </w:r>
      <w:r w:rsidRPr="00D649CD">
        <w:t>shampoo,</w:t>
      </w:r>
      <w:r w:rsidRPr="00D649CD">
        <w:rPr>
          <w:spacing w:val="-19"/>
        </w:rPr>
        <w:t xml:space="preserve"> </w:t>
      </w:r>
      <w:r w:rsidRPr="00D649CD">
        <w:t>cosmetic</w:t>
      </w:r>
      <w:r w:rsidR="00891871">
        <w:t xml:space="preserve"> containers</w:t>
      </w:r>
      <w:r w:rsidRPr="00D649CD">
        <w:t>)</w:t>
      </w:r>
    </w:p>
    <w:p w14:paraId="724A4836" w14:textId="732A610D" w:rsidR="00593D5C" w:rsidRPr="0091577D" w:rsidRDefault="00D649CD" w:rsidP="0091577D">
      <w:pPr>
        <w:pStyle w:val="ListParagraph"/>
        <w:numPr>
          <w:ilvl w:val="0"/>
          <w:numId w:val="17"/>
        </w:numPr>
        <w:ind w:left="1530"/>
      </w:pPr>
      <w:r w:rsidRPr="00D649CD">
        <w:t>3</w:t>
      </w:r>
      <w:r w:rsidRPr="00D649CD">
        <w:rPr>
          <w:spacing w:val="-27"/>
        </w:rPr>
        <w:t xml:space="preserve"> </w:t>
      </w:r>
      <w:r w:rsidR="00C351AF">
        <w:t>PP THF</w:t>
      </w:r>
      <w:r w:rsidRPr="00D649CD">
        <w:rPr>
          <w:spacing w:val="-27"/>
        </w:rPr>
        <w:t xml:space="preserve"> </w:t>
      </w:r>
      <w:r w:rsidRPr="00D649CD">
        <w:t>(PP</w:t>
      </w:r>
      <w:r w:rsidRPr="00D649CD">
        <w:rPr>
          <w:spacing w:val="-27"/>
        </w:rPr>
        <w:t xml:space="preserve"> </w:t>
      </w:r>
      <w:r w:rsidRPr="00D649CD">
        <w:t>thermoform,</w:t>
      </w:r>
      <w:r w:rsidRPr="00D649CD">
        <w:rPr>
          <w:spacing w:val="-26"/>
        </w:rPr>
        <w:t xml:space="preserve"> </w:t>
      </w:r>
      <w:r w:rsidR="006F5797">
        <w:t>example:</w:t>
      </w:r>
      <w:r w:rsidR="006F5797" w:rsidRPr="00D649CD">
        <w:rPr>
          <w:spacing w:val="-27"/>
        </w:rPr>
        <w:t xml:space="preserve"> </w:t>
      </w:r>
      <w:r w:rsidRPr="00D649CD">
        <w:t>tray,</w:t>
      </w:r>
      <w:r w:rsidRPr="00D649CD">
        <w:rPr>
          <w:spacing w:val="-27"/>
        </w:rPr>
        <w:t xml:space="preserve"> </w:t>
      </w:r>
      <w:r w:rsidRPr="00D649CD">
        <w:t>cup</w:t>
      </w:r>
      <w:r w:rsidR="00891871">
        <w:t xml:space="preserve"> or lid</w:t>
      </w:r>
      <w:r w:rsidR="006F5797">
        <w:t>,</w:t>
      </w:r>
      <w:r w:rsidRPr="00D649CD">
        <w:rPr>
          <w:spacing w:val="-27"/>
        </w:rPr>
        <w:t xml:space="preserve"> </w:t>
      </w:r>
      <w:r w:rsidRPr="00D649CD">
        <w:t>tea</w:t>
      </w:r>
      <w:r w:rsidRPr="00D649CD">
        <w:rPr>
          <w:spacing w:val="-26"/>
        </w:rPr>
        <w:t xml:space="preserve"> </w:t>
      </w:r>
      <w:r w:rsidRPr="00D649CD">
        <w:t>&amp;</w:t>
      </w:r>
      <w:r w:rsidRPr="00D649CD">
        <w:rPr>
          <w:spacing w:val="-27"/>
        </w:rPr>
        <w:t xml:space="preserve"> </w:t>
      </w:r>
      <w:r w:rsidRPr="00D649CD">
        <w:t>water</w:t>
      </w:r>
      <w:r w:rsidR="00891871">
        <w:t xml:space="preserve"> cup</w:t>
      </w:r>
      <w:r w:rsidRPr="00D649CD">
        <w:t>)</w:t>
      </w:r>
    </w:p>
    <w:p w14:paraId="5BE2EDD4" w14:textId="77777777" w:rsidR="00593D5C" w:rsidRDefault="00593D5C" w:rsidP="00593D5C">
      <w:pPr>
        <w:pStyle w:val="ListParagraph"/>
        <w:ind w:left="1080" w:firstLine="0"/>
      </w:pPr>
    </w:p>
    <w:p w14:paraId="5BCEB956" w14:textId="5CE89BEF" w:rsidR="00593D5C" w:rsidRDefault="00F37DC2" w:rsidP="00593D5C">
      <w:pPr>
        <w:pStyle w:val="ListParagraph"/>
        <w:numPr>
          <w:ilvl w:val="0"/>
          <w:numId w:val="8"/>
        </w:numPr>
        <w:ind w:left="1080"/>
        <w:jc w:val="left"/>
      </w:pPr>
      <w:r>
        <w:t>Preparing for Recycling Based on Sorted Type</w:t>
      </w:r>
      <w:r w:rsidR="00593D5C">
        <w:t xml:space="preserve"> </w:t>
      </w:r>
    </w:p>
    <w:p w14:paraId="328EE0A8" w14:textId="196F1A75" w:rsidR="0098697E" w:rsidRDefault="00C351AF" w:rsidP="00A17B6B">
      <w:pPr>
        <w:pStyle w:val="ListParagraph"/>
        <w:ind w:left="1080" w:firstLine="0"/>
        <w:rPr>
          <w:rFonts w:cstheme="minorHAnsi"/>
          <w:color w:val="171212"/>
        </w:rPr>
      </w:pPr>
      <w:r w:rsidRPr="00C351AF">
        <w:t>Raw materials are collected according to the processing flow</w:t>
      </w:r>
      <w:r w:rsidR="00891871">
        <w:t xml:space="preserve">. The bale-press </w:t>
      </w:r>
      <w:r w:rsidRPr="00C351AF">
        <w:t xml:space="preserve">include PET </w:t>
      </w:r>
      <w:r w:rsidR="00891871">
        <w:t>and</w:t>
      </w:r>
      <w:r w:rsidRPr="00C351AF">
        <w:t xml:space="preserve"> soft plastics depending on the needs of the buyer, while the shredding process is </w:t>
      </w:r>
      <w:r w:rsidR="00891871">
        <w:t>for</w:t>
      </w:r>
      <w:r w:rsidRPr="00C351AF">
        <w:t xml:space="preserve"> HDPE, PP and LDPE</w:t>
      </w:r>
      <w:r w:rsidR="00891871">
        <w:t xml:space="preserve"> that have been segregated before</w:t>
      </w:r>
      <w:r w:rsidR="0098697E" w:rsidRPr="0037297D">
        <w:rPr>
          <w:rFonts w:cstheme="minorHAnsi"/>
          <w:color w:val="171212"/>
        </w:rPr>
        <w:t>.</w:t>
      </w:r>
    </w:p>
    <w:p w14:paraId="3A84BED5" w14:textId="77777777" w:rsidR="00891871" w:rsidRDefault="00891871" w:rsidP="0098697E">
      <w:pPr>
        <w:pStyle w:val="ListParagraph"/>
        <w:ind w:left="1080" w:firstLine="0"/>
        <w:jc w:val="left"/>
        <w:rPr>
          <w:rFonts w:cstheme="minorHAnsi"/>
          <w:color w:val="171212"/>
        </w:rPr>
      </w:pPr>
    </w:p>
    <w:p w14:paraId="70864F6C" w14:textId="41BA27AC" w:rsidR="006D435E" w:rsidRDefault="006D435E" w:rsidP="00891871">
      <w:pPr>
        <w:pStyle w:val="ListParagraph"/>
        <w:numPr>
          <w:ilvl w:val="0"/>
          <w:numId w:val="8"/>
        </w:numPr>
        <w:ind w:left="1080"/>
      </w:pPr>
      <w:r>
        <w:lastRenderedPageBreak/>
        <w:t>Quality Inspection</w:t>
      </w:r>
    </w:p>
    <w:p w14:paraId="7ABBD6F0" w14:textId="733D6701" w:rsidR="0098697E" w:rsidRPr="004934CE" w:rsidRDefault="006D435E" w:rsidP="00891871">
      <w:pPr>
        <w:pStyle w:val="ListParagraph"/>
        <w:ind w:left="1080" w:firstLine="0"/>
      </w:pPr>
      <w:r>
        <w:t xml:space="preserve">Raw materials ready for recycling </w:t>
      </w:r>
      <w:r w:rsidR="00554090">
        <w:t>should be</w:t>
      </w:r>
      <w:r>
        <w:t xml:space="preserve"> re-examined and divided into several quality grades</w:t>
      </w:r>
      <w:r w:rsidR="0098697E" w:rsidRPr="006D435E">
        <w:rPr>
          <w:rFonts w:cstheme="minorHAnsi"/>
          <w:color w:val="171212"/>
          <w:spacing w:val="-1"/>
        </w:rPr>
        <w:t>:</w:t>
      </w:r>
    </w:p>
    <w:p w14:paraId="1331B46B" w14:textId="55623CE7" w:rsidR="0098697E" w:rsidRPr="00B74D8A" w:rsidRDefault="0098697E" w:rsidP="00891871">
      <w:pPr>
        <w:pStyle w:val="ListParagraph"/>
        <w:numPr>
          <w:ilvl w:val="0"/>
          <w:numId w:val="15"/>
        </w:numPr>
        <w:ind w:left="1530"/>
      </w:pPr>
      <w:r w:rsidRPr="00B74D8A">
        <w:rPr>
          <w:w w:val="95"/>
        </w:rPr>
        <w:t>Grade</w:t>
      </w:r>
      <w:r w:rsidRPr="00B74D8A">
        <w:rPr>
          <w:spacing w:val="-7"/>
          <w:w w:val="95"/>
        </w:rPr>
        <w:t xml:space="preserve"> </w:t>
      </w:r>
      <w:r w:rsidRPr="00B74D8A">
        <w:rPr>
          <w:w w:val="95"/>
        </w:rPr>
        <w:t>A1:</w:t>
      </w:r>
      <w:r w:rsidRPr="00B74D8A">
        <w:rPr>
          <w:spacing w:val="-7"/>
          <w:w w:val="95"/>
        </w:rPr>
        <w:t xml:space="preserve"> </w:t>
      </w:r>
      <w:r w:rsidRPr="00B74D8A">
        <w:rPr>
          <w:w w:val="95"/>
        </w:rPr>
        <w:t>Very</w:t>
      </w:r>
      <w:r w:rsidRPr="00B74D8A">
        <w:rPr>
          <w:spacing w:val="-6"/>
          <w:w w:val="95"/>
        </w:rPr>
        <w:t xml:space="preserve"> </w:t>
      </w:r>
      <w:r w:rsidRPr="00B74D8A">
        <w:rPr>
          <w:w w:val="95"/>
        </w:rPr>
        <w:t>clean,</w:t>
      </w:r>
      <w:r w:rsidRPr="00B74D8A">
        <w:rPr>
          <w:spacing w:val="-7"/>
          <w:w w:val="95"/>
        </w:rPr>
        <w:t xml:space="preserve"> </w:t>
      </w:r>
      <w:r w:rsidRPr="00B74D8A">
        <w:rPr>
          <w:w w:val="95"/>
        </w:rPr>
        <w:t>no</w:t>
      </w:r>
      <w:r w:rsidRPr="00B74D8A">
        <w:rPr>
          <w:spacing w:val="-6"/>
          <w:w w:val="95"/>
        </w:rPr>
        <w:t xml:space="preserve"> </w:t>
      </w:r>
      <w:r w:rsidRPr="00B74D8A">
        <w:rPr>
          <w:w w:val="95"/>
        </w:rPr>
        <w:t>contamination</w:t>
      </w:r>
      <w:r w:rsidRPr="00B74D8A">
        <w:rPr>
          <w:spacing w:val="-7"/>
          <w:w w:val="95"/>
        </w:rPr>
        <w:t xml:space="preserve"> </w:t>
      </w:r>
      <w:r w:rsidRPr="00B74D8A">
        <w:rPr>
          <w:w w:val="95"/>
        </w:rPr>
        <w:t>(less</w:t>
      </w:r>
      <w:r w:rsidRPr="00B74D8A">
        <w:rPr>
          <w:spacing w:val="-6"/>
          <w:w w:val="95"/>
        </w:rPr>
        <w:t xml:space="preserve"> </w:t>
      </w:r>
      <w:r w:rsidRPr="00B74D8A">
        <w:rPr>
          <w:w w:val="95"/>
        </w:rPr>
        <w:t>from</w:t>
      </w:r>
      <w:r w:rsidRPr="00B74D8A">
        <w:rPr>
          <w:spacing w:val="-7"/>
          <w:w w:val="95"/>
        </w:rPr>
        <w:t xml:space="preserve"> </w:t>
      </w:r>
      <w:r w:rsidRPr="00B74D8A">
        <w:rPr>
          <w:w w:val="95"/>
        </w:rPr>
        <w:t>5%)</w:t>
      </w:r>
    </w:p>
    <w:p w14:paraId="74E330D4" w14:textId="15A597B6" w:rsidR="0098697E" w:rsidRPr="00B74D8A" w:rsidRDefault="0098697E" w:rsidP="00891871">
      <w:pPr>
        <w:pStyle w:val="ListParagraph"/>
        <w:numPr>
          <w:ilvl w:val="0"/>
          <w:numId w:val="15"/>
        </w:numPr>
        <w:ind w:left="1530"/>
      </w:pPr>
      <w:r w:rsidRPr="00B74D8A">
        <w:rPr>
          <w:spacing w:val="-2"/>
        </w:rPr>
        <w:t>Grade</w:t>
      </w:r>
      <w:r w:rsidRPr="00B74D8A">
        <w:rPr>
          <w:spacing w:val="-27"/>
        </w:rPr>
        <w:t xml:space="preserve"> </w:t>
      </w:r>
      <w:r w:rsidRPr="00B74D8A">
        <w:rPr>
          <w:spacing w:val="-2"/>
        </w:rPr>
        <w:t>A2:</w:t>
      </w:r>
      <w:r w:rsidRPr="00B74D8A">
        <w:rPr>
          <w:spacing w:val="-27"/>
        </w:rPr>
        <w:t xml:space="preserve"> </w:t>
      </w:r>
      <w:r w:rsidR="00554090">
        <w:rPr>
          <w:spacing w:val="-27"/>
        </w:rPr>
        <w:t xml:space="preserve"> </w:t>
      </w:r>
      <w:r w:rsidR="00554090">
        <w:t>C</w:t>
      </w:r>
      <w:r w:rsidRPr="00B74D8A">
        <w:t>lean,</w:t>
      </w:r>
      <w:r w:rsidRPr="00B74D8A">
        <w:rPr>
          <w:spacing w:val="-27"/>
        </w:rPr>
        <w:t xml:space="preserve"> </w:t>
      </w:r>
      <w:r w:rsidR="00891871" w:rsidRPr="00B74D8A">
        <w:t>minimum</w:t>
      </w:r>
      <w:r w:rsidR="00891871">
        <w:rPr>
          <w:spacing w:val="-27"/>
        </w:rPr>
        <w:t xml:space="preserve"> </w:t>
      </w:r>
      <w:r w:rsidRPr="00B74D8A">
        <w:t>contamination</w:t>
      </w:r>
      <w:r w:rsidRPr="00B74D8A">
        <w:rPr>
          <w:spacing w:val="-27"/>
        </w:rPr>
        <w:t xml:space="preserve"> </w:t>
      </w:r>
      <w:r w:rsidRPr="00B74D8A">
        <w:t>(less</w:t>
      </w:r>
      <w:r w:rsidRPr="00B74D8A">
        <w:rPr>
          <w:spacing w:val="-27"/>
        </w:rPr>
        <w:t xml:space="preserve"> </w:t>
      </w:r>
      <w:r w:rsidRPr="00B74D8A">
        <w:t>from</w:t>
      </w:r>
      <w:r w:rsidRPr="00B74D8A">
        <w:rPr>
          <w:spacing w:val="-27"/>
        </w:rPr>
        <w:t xml:space="preserve"> </w:t>
      </w:r>
      <w:r w:rsidRPr="00B74D8A">
        <w:t>10%)</w:t>
      </w:r>
    </w:p>
    <w:p w14:paraId="4AD52B8D" w14:textId="1877FFFC" w:rsidR="0098697E" w:rsidRPr="00F37DC2" w:rsidRDefault="0098697E" w:rsidP="00891871">
      <w:pPr>
        <w:pStyle w:val="ListParagraph"/>
        <w:numPr>
          <w:ilvl w:val="0"/>
          <w:numId w:val="15"/>
        </w:numPr>
        <w:ind w:left="1530"/>
        <w:rPr>
          <w:w w:val="95"/>
        </w:rPr>
      </w:pPr>
      <w:r w:rsidRPr="00B74D8A">
        <w:rPr>
          <w:w w:val="95"/>
        </w:rPr>
        <w:t>Grade</w:t>
      </w:r>
      <w:r w:rsidRPr="00F37DC2">
        <w:rPr>
          <w:w w:val="95"/>
        </w:rPr>
        <w:t xml:space="preserve"> </w:t>
      </w:r>
      <w:r w:rsidRPr="00B74D8A">
        <w:rPr>
          <w:w w:val="95"/>
        </w:rPr>
        <w:t>B:</w:t>
      </w:r>
      <w:r w:rsidRPr="00F37DC2">
        <w:rPr>
          <w:w w:val="95"/>
        </w:rPr>
        <w:t xml:space="preserve"> </w:t>
      </w:r>
      <w:r w:rsidRPr="00B74D8A">
        <w:rPr>
          <w:w w:val="95"/>
        </w:rPr>
        <w:t>Dirty,</w:t>
      </w:r>
      <w:r w:rsidRPr="00F37DC2">
        <w:rPr>
          <w:w w:val="95"/>
        </w:rPr>
        <w:t xml:space="preserve"> </w:t>
      </w:r>
      <w:r w:rsidR="00891871" w:rsidRPr="00F37DC2">
        <w:rPr>
          <w:w w:val="95"/>
        </w:rPr>
        <w:t xml:space="preserve">medium </w:t>
      </w:r>
      <w:r w:rsidRPr="00B74D8A">
        <w:rPr>
          <w:w w:val="95"/>
        </w:rPr>
        <w:t>contamination</w:t>
      </w:r>
      <w:r w:rsidRPr="00F37DC2">
        <w:rPr>
          <w:w w:val="95"/>
        </w:rPr>
        <w:t xml:space="preserve"> </w:t>
      </w:r>
      <w:r w:rsidRPr="00B74D8A">
        <w:rPr>
          <w:w w:val="95"/>
        </w:rPr>
        <w:t>(up to</w:t>
      </w:r>
      <w:r w:rsidRPr="00F37DC2">
        <w:rPr>
          <w:w w:val="95"/>
        </w:rPr>
        <w:t xml:space="preserve"> </w:t>
      </w:r>
      <w:r w:rsidRPr="00B74D8A">
        <w:rPr>
          <w:w w:val="95"/>
        </w:rPr>
        <w:t>20%)</w:t>
      </w:r>
    </w:p>
    <w:p w14:paraId="6EF4A7D9" w14:textId="6C4C60FF" w:rsidR="0098697E" w:rsidRPr="00F37DC2" w:rsidRDefault="0098697E" w:rsidP="00891871">
      <w:pPr>
        <w:pStyle w:val="ListParagraph"/>
        <w:numPr>
          <w:ilvl w:val="0"/>
          <w:numId w:val="15"/>
        </w:numPr>
        <w:ind w:left="1530"/>
        <w:rPr>
          <w:w w:val="95"/>
        </w:rPr>
      </w:pPr>
      <w:r w:rsidRPr="00B74D8A">
        <w:rPr>
          <w:w w:val="95"/>
        </w:rPr>
        <w:t>Grade</w:t>
      </w:r>
      <w:r w:rsidRPr="00F37DC2">
        <w:rPr>
          <w:w w:val="95"/>
        </w:rPr>
        <w:t xml:space="preserve"> </w:t>
      </w:r>
      <w:r w:rsidRPr="00B74D8A">
        <w:rPr>
          <w:w w:val="95"/>
        </w:rPr>
        <w:t>C1:</w:t>
      </w:r>
      <w:r w:rsidRPr="00F37DC2">
        <w:rPr>
          <w:w w:val="95"/>
        </w:rPr>
        <w:t xml:space="preserve"> </w:t>
      </w:r>
      <w:r w:rsidRPr="00B74D8A">
        <w:rPr>
          <w:w w:val="95"/>
        </w:rPr>
        <w:t>Very</w:t>
      </w:r>
      <w:r w:rsidRPr="00F37DC2">
        <w:rPr>
          <w:w w:val="95"/>
        </w:rPr>
        <w:t xml:space="preserve"> </w:t>
      </w:r>
      <w:r w:rsidRPr="00B74D8A">
        <w:rPr>
          <w:w w:val="95"/>
        </w:rPr>
        <w:t>dirty,</w:t>
      </w:r>
      <w:r w:rsidRPr="00F37DC2">
        <w:rPr>
          <w:w w:val="95"/>
        </w:rPr>
        <w:t xml:space="preserve"> </w:t>
      </w:r>
      <w:r w:rsidR="00891871" w:rsidRPr="00F37DC2">
        <w:rPr>
          <w:w w:val="95"/>
        </w:rPr>
        <w:t xml:space="preserve">high </w:t>
      </w:r>
      <w:r w:rsidRPr="00B74D8A">
        <w:rPr>
          <w:w w:val="95"/>
        </w:rPr>
        <w:t>contamination</w:t>
      </w:r>
      <w:r w:rsidRPr="00F37DC2">
        <w:rPr>
          <w:w w:val="95"/>
        </w:rPr>
        <w:t xml:space="preserve"> </w:t>
      </w:r>
      <w:r w:rsidRPr="00B74D8A">
        <w:rPr>
          <w:w w:val="95"/>
        </w:rPr>
        <w:t>(up to</w:t>
      </w:r>
      <w:r w:rsidRPr="00F37DC2">
        <w:rPr>
          <w:w w:val="95"/>
        </w:rPr>
        <w:t xml:space="preserve"> </w:t>
      </w:r>
      <w:r w:rsidRPr="00B74D8A">
        <w:rPr>
          <w:w w:val="95"/>
        </w:rPr>
        <w:t>40%)</w:t>
      </w:r>
    </w:p>
    <w:p w14:paraId="3AD811B0" w14:textId="556D170F" w:rsidR="0098697E" w:rsidRPr="00B74D8A" w:rsidRDefault="0098697E" w:rsidP="00891871">
      <w:pPr>
        <w:pStyle w:val="ListParagraph"/>
        <w:numPr>
          <w:ilvl w:val="0"/>
          <w:numId w:val="15"/>
        </w:numPr>
        <w:ind w:left="1530"/>
      </w:pPr>
      <w:r w:rsidRPr="00B74D8A">
        <w:t>Grade</w:t>
      </w:r>
      <w:r w:rsidRPr="00B74D8A">
        <w:rPr>
          <w:spacing w:val="-23"/>
        </w:rPr>
        <w:t xml:space="preserve"> </w:t>
      </w:r>
      <w:r w:rsidRPr="00B74D8A">
        <w:t>C2:</w:t>
      </w:r>
      <w:r w:rsidRPr="00B74D8A">
        <w:rPr>
          <w:spacing w:val="-22"/>
        </w:rPr>
        <w:t xml:space="preserve"> </w:t>
      </w:r>
      <w:r w:rsidR="00891871">
        <w:t>Mixed plastics</w:t>
      </w:r>
    </w:p>
    <w:p w14:paraId="0E2B6F79" w14:textId="5902EA61" w:rsidR="0098697E" w:rsidRDefault="006D435E" w:rsidP="00891871">
      <w:pPr>
        <w:pStyle w:val="ListParagraph"/>
        <w:numPr>
          <w:ilvl w:val="0"/>
          <w:numId w:val="15"/>
        </w:numPr>
        <w:ind w:left="1530"/>
      </w:pPr>
      <w:r>
        <w:t>Non-</w:t>
      </w:r>
      <w:r w:rsidR="00891871">
        <w:t>Recyclable</w:t>
      </w:r>
      <w:r>
        <w:t>/Hazardous Materials</w:t>
      </w:r>
    </w:p>
    <w:p w14:paraId="336022F7" w14:textId="77777777" w:rsidR="0098697E" w:rsidRDefault="0098697E" w:rsidP="0098697E">
      <w:pPr>
        <w:pStyle w:val="ListParagraph"/>
        <w:ind w:left="2203" w:firstLine="0"/>
      </w:pPr>
    </w:p>
    <w:p w14:paraId="0A2A2571" w14:textId="3B6FB540" w:rsidR="0098697E" w:rsidRDefault="00554090" w:rsidP="0098697E">
      <w:pPr>
        <w:pStyle w:val="ListParagraph"/>
        <w:ind w:left="2203" w:firstLine="0"/>
      </w:pPr>
      <w:r>
        <w:rPr>
          <w:noProof/>
        </w:rPr>
        <w:drawing>
          <wp:anchor distT="0" distB="0" distL="114300" distR="114300" simplePos="0" relativeHeight="251658244" behindDoc="0" locked="0" layoutInCell="1" allowOverlap="1" wp14:anchorId="6A929C90" wp14:editId="47893862">
            <wp:simplePos x="0" y="0"/>
            <wp:positionH relativeFrom="margin">
              <wp:align>right</wp:align>
            </wp:positionH>
            <wp:positionV relativeFrom="paragraph">
              <wp:posOffset>10111</wp:posOffset>
            </wp:positionV>
            <wp:extent cx="2224503" cy="1666267"/>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4503" cy="1666267"/>
                    </a:xfrm>
                    <a:prstGeom prst="rect">
                      <a:avLst/>
                    </a:prstGeom>
                    <a:noFill/>
                    <a:ln>
                      <a:noFill/>
                    </a:ln>
                  </pic:spPr>
                </pic:pic>
              </a:graphicData>
            </a:graphic>
            <wp14:sizeRelH relativeFrom="page">
              <wp14:pctWidth>0</wp14:pctWidth>
            </wp14:sizeRelH>
            <wp14:sizeRelV relativeFrom="page">
              <wp14:pctHeight>0</wp14:pctHeight>
            </wp14:sizeRelV>
          </wp:anchor>
        </w:drawing>
      </w:r>
      <w:r w:rsidR="0098697E">
        <w:rPr>
          <w:noProof/>
        </w:rPr>
        <w:drawing>
          <wp:anchor distT="0" distB="0" distL="114300" distR="114300" simplePos="0" relativeHeight="251658243" behindDoc="0" locked="0" layoutInCell="1" allowOverlap="1" wp14:anchorId="62B8DBFD" wp14:editId="7669ECF2">
            <wp:simplePos x="0" y="0"/>
            <wp:positionH relativeFrom="column">
              <wp:posOffset>2997982</wp:posOffset>
            </wp:positionH>
            <wp:positionV relativeFrom="paragraph">
              <wp:posOffset>-37171</wp:posOffset>
            </wp:positionV>
            <wp:extent cx="1266092" cy="1687351"/>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092" cy="1687351"/>
                    </a:xfrm>
                    <a:prstGeom prst="rect">
                      <a:avLst/>
                    </a:prstGeom>
                    <a:noFill/>
                    <a:ln>
                      <a:noFill/>
                    </a:ln>
                  </pic:spPr>
                </pic:pic>
              </a:graphicData>
            </a:graphic>
            <wp14:sizeRelH relativeFrom="page">
              <wp14:pctWidth>0</wp14:pctWidth>
            </wp14:sizeRelH>
            <wp14:sizeRelV relativeFrom="page">
              <wp14:pctHeight>0</wp14:pctHeight>
            </wp14:sizeRelV>
          </wp:anchor>
        </w:drawing>
      </w:r>
      <w:r w:rsidR="0098697E">
        <w:rPr>
          <w:noProof/>
        </w:rPr>
        <w:drawing>
          <wp:anchor distT="0" distB="0" distL="114300" distR="114300" simplePos="0" relativeHeight="251658242" behindDoc="0" locked="0" layoutInCell="1" allowOverlap="1" wp14:anchorId="63562323" wp14:editId="7A8EE19C">
            <wp:simplePos x="0" y="0"/>
            <wp:positionH relativeFrom="column">
              <wp:posOffset>342607</wp:posOffset>
            </wp:positionH>
            <wp:positionV relativeFrom="paragraph">
              <wp:posOffset>86360</wp:posOffset>
            </wp:positionV>
            <wp:extent cx="2276766" cy="170541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766" cy="170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B0D03" w14:textId="77777777" w:rsidR="0098697E" w:rsidRDefault="0098697E" w:rsidP="0098697E">
      <w:pPr>
        <w:pStyle w:val="ListParagraph"/>
        <w:ind w:left="2203" w:firstLine="0"/>
      </w:pPr>
    </w:p>
    <w:p w14:paraId="0D5EDEF8" w14:textId="77777777" w:rsidR="0098697E" w:rsidRDefault="0098697E" w:rsidP="0098697E">
      <w:pPr>
        <w:pStyle w:val="ListParagraph"/>
        <w:ind w:left="2203" w:firstLine="0"/>
      </w:pPr>
    </w:p>
    <w:p w14:paraId="0B9C9063" w14:textId="77777777" w:rsidR="0098697E" w:rsidRDefault="0098697E" w:rsidP="0098697E">
      <w:pPr>
        <w:pStyle w:val="ListParagraph"/>
        <w:ind w:left="2203" w:firstLine="0"/>
      </w:pPr>
    </w:p>
    <w:p w14:paraId="105BD399" w14:textId="77777777" w:rsidR="0098697E" w:rsidRDefault="0098697E" w:rsidP="0098697E">
      <w:pPr>
        <w:pStyle w:val="ListParagraph"/>
        <w:ind w:left="2203" w:firstLine="0"/>
      </w:pPr>
    </w:p>
    <w:p w14:paraId="2DD15FD0" w14:textId="77777777" w:rsidR="0098697E" w:rsidRDefault="0098697E" w:rsidP="0098697E">
      <w:pPr>
        <w:pStyle w:val="ListParagraph"/>
        <w:ind w:left="2203" w:firstLine="0"/>
      </w:pPr>
    </w:p>
    <w:p w14:paraId="54557020" w14:textId="77777777" w:rsidR="0098697E" w:rsidRDefault="0098697E" w:rsidP="0098697E">
      <w:pPr>
        <w:pStyle w:val="ListParagraph"/>
        <w:ind w:left="2203" w:firstLine="0"/>
      </w:pPr>
      <w:r>
        <w:rPr>
          <w:noProof/>
        </w:rPr>
        <mc:AlternateContent>
          <mc:Choice Requires="wps">
            <w:drawing>
              <wp:anchor distT="0" distB="0" distL="114300" distR="114300" simplePos="0" relativeHeight="251658246" behindDoc="0" locked="0" layoutInCell="1" allowOverlap="1" wp14:anchorId="56720D17" wp14:editId="19149858">
                <wp:simplePos x="0" y="0"/>
                <wp:positionH relativeFrom="column">
                  <wp:posOffset>2905125</wp:posOffset>
                </wp:positionH>
                <wp:positionV relativeFrom="paragraph">
                  <wp:posOffset>207010</wp:posOffset>
                </wp:positionV>
                <wp:extent cx="1513205" cy="2190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13205" cy="21907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0007B6F" w14:textId="77168CBF" w:rsidR="0098697E" w:rsidRPr="004D002E" w:rsidRDefault="006D435E" w:rsidP="0098697E">
                            <w:pPr>
                              <w:rPr>
                                <w:sz w:val="18"/>
                                <w:szCs w:val="18"/>
                              </w:rPr>
                            </w:pPr>
                            <w:r w:rsidRPr="006D435E">
                              <w:rPr>
                                <w:sz w:val="18"/>
                                <w:szCs w:val="18"/>
                              </w:rPr>
                              <w:t>Bottles of poison/pesticide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6720D17" id="Text Box 14" o:spid="_x0000_s1028" type="#_x0000_t202" style="position:absolute;left:0;text-align:left;margin-left:228.75pt;margin-top:16.3pt;width:119.15pt;height:17.2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i2eQIAAFsFAAAOAAAAZHJzL2Uyb0RvYy54bWysVEtv2zAMvg/YfxB0X+yky9oFdYosRYcB&#10;RVusHXpWZCkxoNcopnb260fJzgPdLh3mgyxKfH3kR11eddawFwWx8a7i41HJmXLS141bV/zH082H&#10;C84iClcL452q+E5FfjV//+6yDTM18RtvagWMnLg4a0PFN4hhVhRRbpQVceSDcnSpPViBJMK6qEG0&#10;5N2aYlKWn4rWQx3ASxUjnV73l3ye/WutJN5rHRUyU3HKDfMKeV2ltZhfitkaRNg0ckhD/EMWVjSO&#10;gh5cXQsUbAvNH65sI8FHr3EkvS281o1UGQOhGZev0DxuRFAZCxUnhkOZ4v9zK+9eHsMDMOy++I4a&#10;mArShjiLdJjwdBps+lOmjO6phLtD2VSHTCaj6fhsUk45k3Q3GX8uz6fJTXG0DhDxq/KWpU3FgdqS&#10;qyVebiP2qnuVFMz5m8aY3BrjWEsRJuclhZaCGKKN6I1PtGyDxCLT2Ip/LNM3xDcuuVOZB30kQcjO&#10;6hTyiDLvcGdUUjbuu9KsqTPYdBAlrFdLA6xnDdGaMtlzhzBmg6SoKec32g4mxyTfaN8jI6Mc3zs8&#10;2DuatlyEE3Bpi92qI3TUp32nV77eEQHA97MRg7xpqEu3IuKDABqGMU8Djve0aOOpG37Ycbbx8Otv&#10;50mfOEq3nLU0XBWPP7cCFGfmmyP2TsuL1E88FeBUWJ0KbmuXnuaXEqHs8vbsYpwcAJos0laDt8/0&#10;FixSZJKFkxS/4hJhLyyxbyG9JlItFlmNpjAIvHWPQaYAqY6JiU/ds4Aw0BWJ6Hd+P4xi9oq1vW6y&#10;jGGxReJupnSqdl/bgWw0wXkohtcmPRGnctY6vonz3wAAAP//AwBQSwMEFAAGAAgAAAAhAMt5at/f&#10;AAAACQEAAA8AAABkcnMvZG93bnJldi54bWxMj8FOwzAMhu9IvENkJG4s3Ua7UZpODAkBxw0k4OY1&#10;pq3WOKXJtvL2mBPcbPnT7+8vVqPr1JGG0Ho2MJ0koIgrb1uuDby+PFwtQYWIbLHzTAa+KcCqPD8r&#10;MLf+xBs6bmOtJIRDjgaaGPtc61A15DBMfE8st08/OIyyDrW2A54k3HV6liSZdtiyfGiwp/uGqv32&#10;4Ay08/3j+uvZv42bYe2flil+4Dsac3kx3t2CijTGPxh+9UUdSnHa+QPboDoD1+kiFdTAfJaBEiC7&#10;SaXLTobFFHRZ6P8Nyh8AAAD//wMAUEsBAi0AFAAGAAgAAAAhALaDOJL+AAAA4QEAABMAAAAAAAAA&#10;AAAAAAAAAAAAAFtDb250ZW50X1R5cGVzXS54bWxQSwECLQAUAAYACAAAACEAOP0h/9YAAACUAQAA&#10;CwAAAAAAAAAAAAAAAAAvAQAAX3JlbHMvLnJlbHNQSwECLQAUAAYACAAAACEAzQfItnkCAABbBQAA&#10;DgAAAAAAAAAAAAAAAAAuAgAAZHJzL2Uyb0RvYy54bWxQSwECLQAUAAYACAAAACEAy3lq398AAAAJ&#10;AQAADwAAAAAAAAAAAAAAAADTBAAAZHJzL2Rvd25yZXYueG1sUEsFBgAAAAAEAAQA8wAAAN8FAAAA&#10;AA==&#10;" filled="f" stroked="f" strokeweight="1pt">
                <v:stroke miterlimit="4"/>
                <v:textbox style="mso-fit-shape-to-text:t" inset="4pt,4pt,4pt,4pt">
                  <w:txbxContent>
                    <w:p w14:paraId="40007B6F" w14:textId="77168CBF" w:rsidR="0098697E" w:rsidRPr="004D002E" w:rsidRDefault="006D435E" w:rsidP="0098697E">
                      <w:pPr>
                        <w:rPr>
                          <w:sz w:val="18"/>
                          <w:szCs w:val="18"/>
                        </w:rPr>
                      </w:pPr>
                      <w:r w:rsidRPr="006D435E">
                        <w:rPr>
                          <w:sz w:val="18"/>
                          <w:szCs w:val="18"/>
                        </w:rPr>
                        <w:t>Bottles of poison/pesticide</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2029A1D" wp14:editId="58DF0D98">
                <wp:simplePos x="0" y="0"/>
                <wp:positionH relativeFrom="column">
                  <wp:posOffset>800100</wp:posOffset>
                </wp:positionH>
                <wp:positionV relativeFrom="paragraph">
                  <wp:posOffset>126951</wp:posOffset>
                </wp:positionV>
                <wp:extent cx="1151792" cy="2190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51792" cy="21907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D8C259E" w14:textId="729F0195" w:rsidR="0098697E" w:rsidRPr="004D002E" w:rsidRDefault="006D435E" w:rsidP="0098697E">
                            <w:pPr>
                              <w:rPr>
                                <w:sz w:val="18"/>
                                <w:szCs w:val="18"/>
                              </w:rPr>
                            </w:pPr>
                            <w:r w:rsidRPr="006D435E">
                              <w:rPr>
                                <w:sz w:val="18"/>
                                <w:szCs w:val="18"/>
                              </w:rPr>
                              <w:t xml:space="preserve">Used </w:t>
                            </w:r>
                            <w:r w:rsidR="00891871">
                              <w:rPr>
                                <w:sz w:val="18"/>
                                <w:szCs w:val="18"/>
                              </w:rPr>
                              <w:t>syringe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22029A1D" id="Text Box 15" o:spid="_x0000_s1029" type="#_x0000_t202" style="position:absolute;left:0;text-align:left;margin-left:63pt;margin-top:10pt;width:90.7pt;height:17.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h1eQIAAFsFAAAOAAAAZHJzL2Uyb0RvYy54bWysVEtP3DAQvlfqf7B8L0mWUmBFFm1BVJUQ&#10;IKDi7HXs3Uh+dTxLsv31HTvZh2gvVM3B8djz+ma+8cVlbw17VRBb72peHZWcKSd907plzX8833w6&#10;4yyicI0w3qmab1Tkl7OPHy66MFUTv/KmUcDIiYvTLtR8hRimRRHlSlkRj3xQji61ByuQRFgWDYiO&#10;vFtTTMryS9F5aAJ4qWKk0+vhks+yf62VxHuto0Jmak65YV4hr4u0FrMLMV2CCKtWjmmIf8jCitZR&#10;0J2ra4GCraH9w5VtJfjoNR5JbwuvdStVxkBoqvINmqeVCCpjoeLEsCtT/H9u5d3rU3gAhv1X31MD&#10;U0G6EKeRDhOeXoNNf8qU0T2VcLMrm+qRyWRUnVSn5xPOJN1NqvPy9CS5KfbWASJ+U96ytKk5UFty&#10;tcTrbcRBdauSgjl/0xqTW2Mc6yjC5LSk0FIQQ7QRg/GBlm2RWGRaW/PPZfrG+MYldyrzYIgkCNlx&#10;k0LuUeYdboxKysY9Ks3aJoNNB1HCcnFlgA2sIVpTJlvuEMZskBQ15fxO29Fkn+Q77QdkZJTje4c7&#10;e0fTlotwAC5tsV/0hK7mx9tOL3yzIQKAH2YjBnnTUpduRcQHATQMFU8Djve0aOOpG37ccbby8Otv&#10;50mfOEq3nHU0XDWPP9cCFGfmuyP2npRnqZ94KMChsDgU3NpeeZpfSoSyy9vjsyo5ADRZpK0Gb1/o&#10;LZinyCQLJyl+zSXCVrjCoYX0mkg1n2c1msIg8NY9BZkCpDomJj73LwLCSFckot/57TCK6RvWDrrJ&#10;Mob5Gom7mdKp2kNtR7LRBOehGF+b9EQcyllr/ybOfgMAAP//AwBQSwMEFAAGAAgAAAAhAJS4A07d&#10;AAAACQEAAA8AAABkcnMvZG93bnJldi54bWxMj8FOwzAQRO9I/IO1SNyoQ9uUKsSpKBICji1IwG0b&#10;L0nUeB1stw1/z3KC42hGM2/K1eh6daQQO88GricZKOLa244bA68vD1dLUDEhW+w9k4FvirCqzs9K&#10;LKw/8YaO29QoKeFYoIE2paHQOtYtOYwTPxCL9+mDwyQyNNoGPEm56/U0yxbaYcey0OJA9y3V++3B&#10;Gehm+8f117N/Gzdh7Z+WOX7gOxpzeTHe3YJKNKa/MPziCzpUwrTzB7ZR9aKnC/mSDMgMKAnMsps5&#10;qJ2BfJ6Drkr9/0H1AwAA//8DAFBLAQItABQABgAIAAAAIQC2gziS/gAAAOEBAAATAAAAAAAAAAAA&#10;AAAAAAAAAABbQ29udGVudF9UeXBlc10ueG1sUEsBAi0AFAAGAAgAAAAhADj9If/WAAAAlAEAAAsA&#10;AAAAAAAAAAAAAAAALwEAAF9yZWxzLy5yZWxzUEsBAi0AFAAGAAgAAAAhAKbY6HV5AgAAWwUAAA4A&#10;AAAAAAAAAAAAAAAALgIAAGRycy9lMm9Eb2MueG1sUEsBAi0AFAAGAAgAAAAhAJS4A07dAAAACQEA&#10;AA8AAAAAAAAAAAAAAAAA0wQAAGRycy9kb3ducmV2LnhtbFBLBQYAAAAABAAEAPMAAADdBQAAAAA=&#10;" filled="f" stroked="f" strokeweight="1pt">
                <v:stroke miterlimit="4"/>
                <v:textbox style="mso-fit-shape-to-text:t" inset="4pt,4pt,4pt,4pt">
                  <w:txbxContent>
                    <w:p w14:paraId="6D8C259E" w14:textId="729F0195" w:rsidR="0098697E" w:rsidRPr="004D002E" w:rsidRDefault="006D435E" w:rsidP="0098697E">
                      <w:pPr>
                        <w:rPr>
                          <w:sz w:val="18"/>
                          <w:szCs w:val="18"/>
                        </w:rPr>
                      </w:pPr>
                      <w:r w:rsidRPr="006D435E">
                        <w:rPr>
                          <w:sz w:val="18"/>
                          <w:szCs w:val="18"/>
                        </w:rPr>
                        <w:t xml:space="preserve">Used </w:t>
                      </w:r>
                      <w:r w:rsidR="00891871">
                        <w:rPr>
                          <w:sz w:val="18"/>
                          <w:szCs w:val="18"/>
                        </w:rPr>
                        <w:t>syringe</w:t>
                      </w:r>
                    </w:p>
                  </w:txbxContent>
                </v:textbox>
              </v:shape>
            </w:pict>
          </mc:Fallback>
        </mc:AlternateContent>
      </w:r>
    </w:p>
    <w:p w14:paraId="6CBB52FD" w14:textId="77777777" w:rsidR="0098697E" w:rsidRDefault="0098697E" w:rsidP="0098697E">
      <w:pPr>
        <w:pStyle w:val="ListParagraph"/>
        <w:ind w:left="2203" w:firstLine="0"/>
      </w:pPr>
      <w:r>
        <w:rPr>
          <w:noProof/>
        </w:rPr>
        <mc:AlternateContent>
          <mc:Choice Requires="wps">
            <w:drawing>
              <wp:anchor distT="0" distB="0" distL="114300" distR="114300" simplePos="0" relativeHeight="251658247" behindDoc="0" locked="0" layoutInCell="1" allowOverlap="1" wp14:anchorId="00196FDE" wp14:editId="6AE53D7C">
                <wp:simplePos x="0" y="0"/>
                <wp:positionH relativeFrom="column">
                  <wp:posOffset>5178669</wp:posOffset>
                </wp:positionH>
                <wp:positionV relativeFrom="paragraph">
                  <wp:posOffset>106094</wp:posOffset>
                </wp:positionV>
                <wp:extent cx="1248508" cy="219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48508" cy="21907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48C0580" w14:textId="76AC8BED" w:rsidR="0098697E" w:rsidRPr="004D002E" w:rsidRDefault="006D435E" w:rsidP="0098697E">
                            <w:pPr>
                              <w:rPr>
                                <w:sz w:val="18"/>
                                <w:szCs w:val="18"/>
                              </w:rPr>
                            </w:pPr>
                            <w:r w:rsidRPr="006D435E">
                              <w:rPr>
                                <w:sz w:val="18"/>
                                <w:szCs w:val="18"/>
                              </w:rPr>
                              <w:t>Multilayer packaging</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0196FDE" id="Text Box 16" o:spid="_x0000_s1030" type="#_x0000_t202" style="position:absolute;left:0;text-align:left;margin-left:407.75pt;margin-top:8.35pt;width:98.3pt;height:17.2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P9dwIAAFsFAAAOAAAAZHJzL2Uyb0RvYy54bWysVEtPGzEQvlfqf7B8L7sJUGiUDUqDqCoh&#10;QEDF2fHayUp+deywm/76zng3D9FeqLoHr8ee1zfzjadXnTXsVUFsvKv46KTkTDnp68atKv7j+ebT&#10;JWcxCVcL452q+FZFfjX7+GHahoka+7U3tQKGTlyctKHi65TCpCiiXCsr4okPyuGl9mBFQhFWRQ2i&#10;Re/WFOOy/Fy0HuoAXqoY8fS6v+Sz7F9rJdO91lElZiqOuaW8Ql6XtBazqZisQIR1I4c0xD9kYUXj&#10;MOje1bVIgm2g+cOVbST46HU6kd4WXutGqowB0YzKN2ie1iKojAWLE8O+TPH/uZV3r0/hAVjqvvoO&#10;G0gFaUOcRDwkPJ0GS3/MlOE9lnC7L5vqEpNkND67PC+x0RLvxqMv5cU5uSkO1gFi+qa8ZbSpOGBb&#10;crXE621MvepOhYI5f9MYk1tjHGspwkWJoaVAhmgjeuMjLdskZJFpbMXPSvqG+MaRO5V50EcSiOy0&#10;ppAHlHmXtkaRsnGPSrOmzmDpIEpYLRcGWM8apDVmsuMOYswGpKgx53faDiaHJN9p3yNDoxzfu7S3&#10;dzhtuQhH4GibumWH6LBOu04vfb1FAoDvZyMGedNgl25FTA8CcBhGnAY83eOijcdu+GHH2drDr7+d&#10;kz5yFG85a3G4Kh5/bgQozsx3h+xFtlA/07EAx8LyWHAbu/A4v5gIZpe3p5cjcgDJZBG3Grx9wbdg&#10;TpFRFk5i/IrLBDthkfoW4msi1Xye1XAKg0i37ilICkB1JCY+dy8CwkDXhES/87thFJM3rO11yTKG&#10;+SYhdzOlqdp9bQey4QTnoRheG3oijuWsdXgTZ78BAAD//wMAUEsDBBQABgAIAAAAIQDP20cd3gAA&#10;AAoBAAAPAAAAZHJzL2Rvd25yZXYueG1sTI/BTsMwEETvSPyDtUjcqOOglCjEqSgSAo4tSLS3bbwk&#10;UeN1iN02/D3uqRxX8zTztlxMthdHGn3nWIOaJSCIa2c6bjR8frzc5SB8QDbYOyYNv+RhUV1flVgY&#10;d+IVHdehEbGEfYEa2hCGQkpft2TRz9xAHLNvN1oM8RwbaUY8xXLbyzRJ5tJix3GhxYGeW6r364PV&#10;0N3vX5c/7+5rWo1L95ZnuMUNan17Mz09ggg0hQsMZ/2oDlV02rkDGy96DbnKsojGYP4A4gwkKlUg&#10;dhoylYKsSvn/heoPAAD//wMAUEsBAi0AFAAGAAgAAAAhALaDOJL+AAAA4QEAABMAAAAAAAAAAAAA&#10;AAAAAAAAAFtDb250ZW50X1R5cGVzXS54bWxQSwECLQAUAAYACAAAACEAOP0h/9YAAACUAQAACwAA&#10;AAAAAAAAAAAAAAAvAQAAX3JlbHMvLnJlbHNQSwECLQAUAAYACAAAACEAB+6j/XcCAABbBQAADgAA&#10;AAAAAAAAAAAAAAAuAgAAZHJzL2Uyb0RvYy54bWxQSwECLQAUAAYACAAAACEAz9tHHd4AAAAKAQAA&#10;DwAAAAAAAAAAAAAAAADRBAAAZHJzL2Rvd25yZXYueG1sUEsFBgAAAAAEAAQA8wAAANwFAAAAAA==&#10;" filled="f" stroked="f" strokeweight="1pt">
                <v:stroke miterlimit="4"/>
                <v:textbox style="mso-fit-shape-to-text:t" inset="4pt,4pt,4pt,4pt">
                  <w:txbxContent>
                    <w:p w14:paraId="348C0580" w14:textId="76AC8BED" w:rsidR="0098697E" w:rsidRPr="004D002E" w:rsidRDefault="006D435E" w:rsidP="0098697E">
                      <w:pPr>
                        <w:rPr>
                          <w:sz w:val="18"/>
                          <w:szCs w:val="18"/>
                        </w:rPr>
                      </w:pPr>
                      <w:r w:rsidRPr="006D435E">
                        <w:rPr>
                          <w:sz w:val="18"/>
                          <w:szCs w:val="18"/>
                        </w:rPr>
                        <w:t>Multilayer packaging</w:t>
                      </w:r>
                    </w:p>
                  </w:txbxContent>
                </v:textbox>
              </v:shape>
            </w:pict>
          </mc:Fallback>
        </mc:AlternateContent>
      </w:r>
    </w:p>
    <w:p w14:paraId="696BAC2B" w14:textId="60A136E8" w:rsidR="0098697E" w:rsidRDefault="003A320A" w:rsidP="003A320A">
      <w:pPr>
        <w:pStyle w:val="Caption"/>
        <w:jc w:val="center"/>
        <w:rPr>
          <w:rFonts w:cstheme="minorHAnsi"/>
        </w:rPr>
      </w:pPr>
      <w:r>
        <w:t xml:space="preserve">Figure </w:t>
      </w:r>
      <w:fldSimple w:instr=" SEQ Figure \* ARABIC ">
        <w:r>
          <w:rPr>
            <w:noProof/>
          </w:rPr>
          <w:t>8</w:t>
        </w:r>
      </w:fldSimple>
      <w:r>
        <w:t>.</w:t>
      </w:r>
      <w:r w:rsidR="001B4204">
        <w:t xml:space="preserve"> </w:t>
      </w:r>
      <w:r w:rsidR="00891871">
        <w:t>Sample of non-recyclable and hazardous materials</w:t>
      </w:r>
    </w:p>
    <w:p w14:paraId="72A37362" w14:textId="1997D9B2" w:rsidR="0098697E" w:rsidRDefault="00891871" w:rsidP="00A17B6B">
      <w:pPr>
        <w:pStyle w:val="ListParagraph"/>
        <w:ind w:left="1080" w:firstLine="0"/>
      </w:pPr>
      <w:r>
        <w:t xml:space="preserve">The </w:t>
      </w:r>
      <w:r w:rsidR="00163FCD">
        <w:t xml:space="preserve">grade </w:t>
      </w:r>
      <w:r>
        <w:t xml:space="preserve">of ready-for-recycled materials can be </w:t>
      </w:r>
      <w:r w:rsidR="00163FCD">
        <w:t xml:space="preserve">checked </w:t>
      </w:r>
      <w:r>
        <w:t xml:space="preserve">whether there is contamination of </w:t>
      </w:r>
      <w:r w:rsidR="00EF672C">
        <w:t>other material in each sack. For instance, when the operator undertakes grading process to the clear PP materials, then he/she must ensure there is no other materials included in the sack, such as color PP or paper packaging glued to the materials. If any contamination is found</w:t>
      </w:r>
      <w:r w:rsidR="006D435E" w:rsidRPr="006D435E">
        <w:t xml:space="preserve">, then </w:t>
      </w:r>
      <w:r w:rsidR="00EF672C">
        <w:t>the materials shall be re-grade based on the current classification</w:t>
      </w:r>
      <w:r w:rsidR="0098697E">
        <w:t>.</w:t>
      </w:r>
    </w:p>
    <w:p w14:paraId="48FC124B" w14:textId="77777777" w:rsidR="0051309E" w:rsidRDefault="0051309E" w:rsidP="0051309E">
      <w:pPr>
        <w:pStyle w:val="ListParagraph"/>
        <w:ind w:left="1080" w:firstLine="0"/>
        <w:jc w:val="left"/>
      </w:pPr>
    </w:p>
    <w:p w14:paraId="4A5031E8" w14:textId="019768A7" w:rsidR="00A17B6B" w:rsidRPr="00A17B6B" w:rsidRDefault="006D435E" w:rsidP="0091577D">
      <w:pPr>
        <w:pStyle w:val="ListParagraph"/>
        <w:numPr>
          <w:ilvl w:val="0"/>
          <w:numId w:val="8"/>
        </w:numPr>
        <w:ind w:left="1080"/>
        <w:jc w:val="left"/>
      </w:pPr>
      <w:r>
        <w:t>Remove</w:t>
      </w:r>
      <w:r w:rsidR="0091577D" w:rsidRPr="00D649CD">
        <w:rPr>
          <w:spacing w:val="-26"/>
        </w:rPr>
        <w:t xml:space="preserve"> </w:t>
      </w:r>
      <w:r w:rsidR="0091577D" w:rsidRPr="00D649CD">
        <w:t>label,</w:t>
      </w:r>
      <w:r w:rsidR="0091577D" w:rsidRPr="00D649CD">
        <w:rPr>
          <w:spacing w:val="-27"/>
        </w:rPr>
        <w:t xml:space="preserve"> </w:t>
      </w:r>
      <w:r w:rsidR="00A2373A" w:rsidRPr="00D649CD">
        <w:t>c</w:t>
      </w:r>
      <w:r w:rsidR="00A2373A">
        <w:t>ap</w:t>
      </w:r>
      <w:r w:rsidR="00A2373A" w:rsidRPr="00D649CD">
        <w:t>,</w:t>
      </w:r>
      <w:r w:rsidR="0091577D" w:rsidRPr="00D649CD">
        <w:rPr>
          <w:spacing w:val="-27"/>
        </w:rPr>
        <w:t xml:space="preserve"> </w:t>
      </w:r>
      <w:r w:rsidR="0091577D" w:rsidRPr="00D649CD">
        <w:t xml:space="preserve">ring </w:t>
      </w:r>
    </w:p>
    <w:p w14:paraId="7FDAC508" w14:textId="38DE7C38" w:rsidR="0008510A" w:rsidRPr="0008510A" w:rsidRDefault="006D435E" w:rsidP="00A17B6B">
      <w:pPr>
        <w:pStyle w:val="ListParagraph"/>
        <w:ind w:left="1080" w:firstLine="0"/>
      </w:pPr>
      <w:r w:rsidRPr="006D435E">
        <w:rPr>
          <w:rFonts w:cstheme="minorHAnsi"/>
          <w:color w:val="171212"/>
          <w:spacing w:val="-1"/>
        </w:rPr>
        <w:t xml:space="preserve">If </w:t>
      </w:r>
      <w:r w:rsidR="00EF672C">
        <w:rPr>
          <w:rFonts w:cstheme="minorHAnsi"/>
          <w:color w:val="171212"/>
          <w:spacing w:val="-1"/>
        </w:rPr>
        <w:t xml:space="preserve">raw material is still found to be contaminated </w:t>
      </w:r>
      <w:r w:rsidRPr="006D435E">
        <w:rPr>
          <w:rFonts w:cstheme="minorHAnsi"/>
          <w:color w:val="171212"/>
          <w:spacing w:val="-1"/>
        </w:rPr>
        <w:t>after grading, the production operator</w:t>
      </w:r>
      <w:r w:rsidR="002355E8">
        <w:rPr>
          <w:rFonts w:cstheme="minorHAnsi"/>
          <w:color w:val="171212"/>
          <w:spacing w:val="-1"/>
        </w:rPr>
        <w:t xml:space="preserve"> should</w:t>
      </w:r>
      <w:r w:rsidRPr="006D435E">
        <w:rPr>
          <w:rFonts w:cstheme="minorHAnsi"/>
          <w:color w:val="171212"/>
          <w:spacing w:val="-1"/>
        </w:rPr>
        <w:t xml:space="preserve"> clean the raw materials. Bottles with caps and rings should be separated, </w:t>
      </w:r>
      <w:r w:rsidR="00EF672C">
        <w:rPr>
          <w:rFonts w:cstheme="minorHAnsi"/>
          <w:color w:val="171212"/>
          <w:spacing w:val="-1"/>
        </w:rPr>
        <w:t>due to</w:t>
      </w:r>
      <w:r w:rsidRPr="006D435E">
        <w:rPr>
          <w:rFonts w:cstheme="minorHAnsi"/>
          <w:color w:val="171212"/>
          <w:spacing w:val="-1"/>
        </w:rPr>
        <w:t xml:space="preserve"> the different type of materials. For example, PET bottles have HDPE or PP lids, while HDPE milk bottles generally have LDPE lids. All bottle caps are stored in a container according to </w:t>
      </w:r>
      <w:r w:rsidR="00EF672C">
        <w:rPr>
          <w:rFonts w:cstheme="minorHAnsi"/>
          <w:color w:val="171212"/>
          <w:spacing w:val="-1"/>
        </w:rPr>
        <w:t>each</w:t>
      </w:r>
      <w:r w:rsidRPr="006D435E">
        <w:rPr>
          <w:rFonts w:cstheme="minorHAnsi"/>
          <w:color w:val="171212"/>
          <w:spacing w:val="-1"/>
        </w:rPr>
        <w:t xml:space="preserve"> type and color</w:t>
      </w:r>
      <w:r w:rsidR="00EF672C">
        <w:rPr>
          <w:rFonts w:cstheme="minorHAnsi"/>
          <w:color w:val="171212"/>
          <w:spacing w:val="-1"/>
        </w:rPr>
        <w:t>.</w:t>
      </w:r>
    </w:p>
    <w:p w14:paraId="2FA03DA8" w14:textId="11E0B309" w:rsidR="0091577D" w:rsidRPr="00593D5C" w:rsidRDefault="0008510A" w:rsidP="00A17B6B">
      <w:pPr>
        <w:pStyle w:val="ListParagraph"/>
        <w:ind w:left="1080" w:firstLine="0"/>
      </w:pPr>
      <w:r w:rsidRPr="0008510A">
        <w:rPr>
          <w:rFonts w:cstheme="minorHAnsi"/>
          <w:color w:val="171212"/>
        </w:rPr>
        <w:lastRenderedPageBreak/>
        <w:t>Labels that are not glued on PET bottles can be easily removed, as they are usually LDPE (soft plastic), whereas labels on HDPE bottles are glued on and more difficult</w:t>
      </w:r>
      <w:r w:rsidR="00EF672C">
        <w:rPr>
          <w:rFonts w:cstheme="minorHAnsi"/>
          <w:color w:val="171212"/>
        </w:rPr>
        <w:t xml:space="preserve"> to be removed</w:t>
      </w:r>
      <w:r w:rsidRPr="0008510A">
        <w:rPr>
          <w:rFonts w:cstheme="minorHAnsi"/>
          <w:color w:val="171212"/>
        </w:rPr>
        <w:t xml:space="preserve">. </w:t>
      </w:r>
      <w:r w:rsidR="00EF672C">
        <w:rPr>
          <w:rFonts w:cstheme="minorHAnsi"/>
          <w:color w:val="171212"/>
        </w:rPr>
        <w:t xml:space="preserve">Fill in the bottle with hot water </w:t>
      </w:r>
      <w:r w:rsidRPr="0008510A">
        <w:rPr>
          <w:rFonts w:cstheme="minorHAnsi"/>
          <w:color w:val="171212"/>
        </w:rPr>
        <w:t>or heat the bottle in the sun to remove the label easily. PP containers usually have a spray on label made of PP, which cannot be removed</w:t>
      </w:r>
      <w:r w:rsidR="00A17B6B">
        <w:rPr>
          <w:rFonts w:cstheme="minorHAnsi"/>
          <w:color w:val="171212"/>
        </w:rPr>
        <w:t>, but can be included for recycling</w:t>
      </w:r>
      <w:r w:rsidR="0091577D" w:rsidRPr="004934CE">
        <w:rPr>
          <w:rFonts w:cstheme="minorHAnsi"/>
          <w:color w:val="171212"/>
        </w:rPr>
        <w:t>.</w:t>
      </w:r>
    </w:p>
    <w:p w14:paraId="316A2575" w14:textId="77777777" w:rsidR="0091577D" w:rsidRDefault="0091577D" w:rsidP="0091577D">
      <w:pPr>
        <w:pStyle w:val="ListParagraph"/>
        <w:ind w:left="1080" w:firstLine="0"/>
        <w:jc w:val="left"/>
      </w:pPr>
    </w:p>
    <w:p w14:paraId="2C32E645" w14:textId="1391BBB4" w:rsidR="0008510A" w:rsidRDefault="0008510A" w:rsidP="00B46106">
      <w:pPr>
        <w:pStyle w:val="ListParagraph"/>
        <w:numPr>
          <w:ilvl w:val="0"/>
          <w:numId w:val="8"/>
        </w:numPr>
        <w:ind w:left="1080" w:hanging="371"/>
      </w:pPr>
      <w:r>
        <w:t>Remove hazardous materials and store them safely before disposal</w:t>
      </w:r>
    </w:p>
    <w:p w14:paraId="502BC1A9" w14:textId="7AFBFF23" w:rsidR="0091577D" w:rsidRPr="00593D5C" w:rsidRDefault="0008510A" w:rsidP="00A17B6B">
      <w:pPr>
        <w:pStyle w:val="ListParagraph"/>
        <w:ind w:left="1080" w:firstLine="0"/>
      </w:pPr>
      <w:r>
        <w:t xml:space="preserve">It is important to dispose hazardous materials including chemicals, dirty diapers, sanitary </w:t>
      </w:r>
      <w:proofErr w:type="gramStart"/>
      <w:r>
        <w:t>items</w:t>
      </w:r>
      <w:proofErr w:type="gramEnd"/>
      <w:r>
        <w:t xml:space="preserve"> and other debris</w:t>
      </w:r>
      <w:r w:rsidR="00F37DC2">
        <w:t xml:space="preserve"> (See Figure 8 as example)</w:t>
      </w:r>
      <w:r>
        <w:t xml:space="preserve">. Plastic waste containing hazardous materials </w:t>
      </w:r>
      <w:r w:rsidR="00D9580C">
        <w:t>should</w:t>
      </w:r>
      <w:r>
        <w:t xml:space="preserve"> not be purchased by the Recycle Hub. However, if there are any, separate them immediately and store them safely, away from the sorting area for </w:t>
      </w:r>
      <w:r w:rsidR="00A2373A">
        <w:t>segregation</w:t>
      </w:r>
      <w:r w:rsidR="00A2373A" w:rsidRPr="004934CE">
        <w:rPr>
          <w:rFonts w:cstheme="minorHAnsi"/>
          <w:color w:val="171212"/>
        </w:rPr>
        <w:t>.</w:t>
      </w:r>
    </w:p>
    <w:p w14:paraId="39B1472A" w14:textId="77777777" w:rsidR="0091577D" w:rsidRDefault="0091577D" w:rsidP="0091577D">
      <w:pPr>
        <w:pStyle w:val="ListParagraph"/>
        <w:ind w:left="1080" w:firstLine="0"/>
        <w:jc w:val="left"/>
      </w:pPr>
    </w:p>
    <w:p w14:paraId="6103D6C5" w14:textId="01290716" w:rsidR="0091577D" w:rsidRDefault="00B46106" w:rsidP="0091577D">
      <w:pPr>
        <w:pStyle w:val="ListParagraph"/>
        <w:numPr>
          <w:ilvl w:val="0"/>
          <w:numId w:val="8"/>
        </w:numPr>
        <w:ind w:left="1080"/>
      </w:pPr>
      <w:r>
        <w:t>Extermination</w:t>
      </w:r>
    </w:p>
    <w:p w14:paraId="59A2EBD4" w14:textId="4CA3AC2C" w:rsidR="0008510A" w:rsidRDefault="0008510A" w:rsidP="00A17B6B">
      <w:pPr>
        <w:pStyle w:val="ListParagraph"/>
        <w:ind w:left="1080" w:firstLine="0"/>
        <w:rPr>
          <w:spacing w:val="-1"/>
        </w:rPr>
      </w:pPr>
      <w:r w:rsidRPr="0008510A">
        <w:rPr>
          <w:spacing w:val="-1"/>
        </w:rPr>
        <w:t xml:space="preserve">Any </w:t>
      </w:r>
      <w:r w:rsidR="00297225">
        <w:rPr>
          <w:rFonts w:cstheme="minorHAnsi"/>
        </w:rPr>
        <w:t>materials</w:t>
      </w:r>
      <w:r w:rsidRPr="0008510A">
        <w:rPr>
          <w:spacing w:val="-1"/>
        </w:rPr>
        <w:t xml:space="preserve"> that are not included </w:t>
      </w:r>
      <w:r w:rsidR="00B46106">
        <w:rPr>
          <w:spacing w:val="-1"/>
        </w:rPr>
        <w:t xml:space="preserve">for recycling </w:t>
      </w:r>
      <w:r w:rsidRPr="0008510A">
        <w:rPr>
          <w:spacing w:val="-1"/>
        </w:rPr>
        <w:t xml:space="preserve">must be </w:t>
      </w:r>
      <w:r w:rsidR="00B51F66">
        <w:rPr>
          <w:spacing w:val="-1"/>
        </w:rPr>
        <w:t xml:space="preserve">disposed properly. </w:t>
      </w:r>
      <w:r w:rsidR="004912BA">
        <w:rPr>
          <w:spacing w:val="-1"/>
        </w:rPr>
        <w:t xml:space="preserve">Organic waste </w:t>
      </w:r>
      <w:r w:rsidR="00F551C9">
        <w:rPr>
          <w:spacing w:val="-1"/>
        </w:rPr>
        <w:t xml:space="preserve">can be disposed at </w:t>
      </w:r>
      <w:r w:rsidR="00D90B1B">
        <w:rPr>
          <w:spacing w:val="-1"/>
        </w:rPr>
        <w:t xml:space="preserve">the designated landfill </w:t>
      </w:r>
      <w:r w:rsidR="00AD4279">
        <w:rPr>
          <w:spacing w:val="-1"/>
        </w:rPr>
        <w:t>within the Hub’s area. Meanwhile, non-organic waste s</w:t>
      </w:r>
      <w:r w:rsidR="00A17B6B">
        <w:rPr>
          <w:spacing w:val="-1"/>
        </w:rPr>
        <w:t>h</w:t>
      </w:r>
      <w:r w:rsidR="00AD4279">
        <w:rPr>
          <w:spacing w:val="-1"/>
        </w:rPr>
        <w:t xml:space="preserve">all be </w:t>
      </w:r>
      <w:r w:rsidR="00452C3C">
        <w:rPr>
          <w:spacing w:val="-1"/>
        </w:rPr>
        <w:t xml:space="preserve">stockpiled at a designated area </w:t>
      </w:r>
      <w:r w:rsidR="009C7B31">
        <w:rPr>
          <w:spacing w:val="-1"/>
        </w:rPr>
        <w:t>and will be picked-up by</w:t>
      </w:r>
      <w:r w:rsidR="00B51F66">
        <w:rPr>
          <w:spacing w:val="-1"/>
        </w:rPr>
        <w:t xml:space="preserve"> </w:t>
      </w:r>
      <w:proofErr w:type="spellStart"/>
      <w:r w:rsidR="00B51F66">
        <w:rPr>
          <w:spacing w:val="-1"/>
        </w:rPr>
        <w:t>Imaji</w:t>
      </w:r>
      <w:proofErr w:type="spellEnd"/>
      <w:r w:rsidR="00B51F66">
        <w:rPr>
          <w:spacing w:val="-1"/>
        </w:rPr>
        <w:t xml:space="preserve"> for further</w:t>
      </w:r>
      <w:r w:rsidR="00AD4279">
        <w:rPr>
          <w:spacing w:val="-1"/>
        </w:rPr>
        <w:t xml:space="preserve"> disposal at TPST Harapan </w:t>
      </w:r>
      <w:proofErr w:type="spellStart"/>
      <w:r w:rsidR="00AD4279">
        <w:rPr>
          <w:spacing w:val="-1"/>
        </w:rPr>
        <w:t>Baru</w:t>
      </w:r>
      <w:proofErr w:type="spellEnd"/>
      <w:r w:rsidR="00AD4279">
        <w:rPr>
          <w:spacing w:val="-1"/>
        </w:rPr>
        <w:t xml:space="preserve"> </w:t>
      </w:r>
      <w:proofErr w:type="spellStart"/>
      <w:r w:rsidR="00AD4279">
        <w:rPr>
          <w:spacing w:val="-1"/>
        </w:rPr>
        <w:t>Dukuh</w:t>
      </w:r>
      <w:proofErr w:type="spellEnd"/>
      <w:r w:rsidR="00AD4279">
        <w:rPr>
          <w:spacing w:val="-1"/>
        </w:rPr>
        <w:t xml:space="preserve"> </w:t>
      </w:r>
      <w:proofErr w:type="spellStart"/>
      <w:r w:rsidR="00AD4279">
        <w:rPr>
          <w:spacing w:val="-1"/>
        </w:rPr>
        <w:t>Dempok</w:t>
      </w:r>
      <w:proofErr w:type="spellEnd"/>
      <w:r w:rsidR="00AD4279">
        <w:rPr>
          <w:spacing w:val="-1"/>
        </w:rPr>
        <w:t xml:space="preserve">. </w:t>
      </w:r>
    </w:p>
    <w:p w14:paraId="30E8B3F7" w14:textId="77777777" w:rsidR="0008510A" w:rsidRDefault="0008510A" w:rsidP="0008510A">
      <w:pPr>
        <w:pStyle w:val="ListParagraph"/>
        <w:ind w:left="1080" w:firstLine="0"/>
        <w:jc w:val="left"/>
        <w:rPr>
          <w:spacing w:val="-1"/>
        </w:rPr>
      </w:pPr>
    </w:p>
    <w:p w14:paraId="64331490" w14:textId="0820BCA9" w:rsidR="0008510A" w:rsidRPr="0008510A" w:rsidRDefault="00B46106" w:rsidP="00B46106">
      <w:pPr>
        <w:pStyle w:val="ListParagraph"/>
        <w:numPr>
          <w:ilvl w:val="0"/>
          <w:numId w:val="8"/>
        </w:numPr>
        <w:ind w:left="1080" w:hanging="447"/>
        <w:rPr>
          <w:spacing w:val="-1"/>
        </w:rPr>
      </w:pPr>
      <w:r>
        <w:t xml:space="preserve">Put the materials into sacks grouped based on the category </w:t>
      </w:r>
    </w:p>
    <w:p w14:paraId="15757460" w14:textId="777A79F0" w:rsidR="0098697E" w:rsidRPr="006B7BA4" w:rsidRDefault="0008510A" w:rsidP="00A17B6B">
      <w:pPr>
        <w:pStyle w:val="ListParagraph"/>
        <w:ind w:left="1080" w:firstLine="0"/>
        <w:rPr>
          <w:rFonts w:cstheme="minorHAnsi"/>
          <w:color w:val="171212"/>
        </w:rPr>
      </w:pPr>
      <w:r>
        <w:t>After separating the raw materials from the labels and other contaminating materials, put them all in a sack</w:t>
      </w:r>
      <w:r w:rsidR="00B46106">
        <w:t>, grouped based on the category, and plan the scheduling for recycling</w:t>
      </w:r>
      <w:r>
        <w:t>. Once</w:t>
      </w:r>
      <w:r w:rsidR="00B46106">
        <w:t xml:space="preserve"> one category has reached</w:t>
      </w:r>
      <w:r>
        <w:t xml:space="preserve"> a minimum volume of 40kg, transfer these materials to the processing area where baling or </w:t>
      </w:r>
      <w:r w:rsidR="009D6C08">
        <w:rPr>
          <w:color w:val="auto"/>
        </w:rPr>
        <w:t>shre</w:t>
      </w:r>
      <w:r w:rsidR="00B46106">
        <w:rPr>
          <w:color w:val="auto"/>
        </w:rPr>
        <w:t>d</w:t>
      </w:r>
      <w:r w:rsidR="009D6C08">
        <w:rPr>
          <w:color w:val="auto"/>
        </w:rPr>
        <w:t>ding</w:t>
      </w:r>
      <w:r>
        <w:t xml:space="preserve"> </w:t>
      </w:r>
      <w:r w:rsidR="00B46106">
        <w:t>process</w:t>
      </w:r>
      <w:r>
        <w:t xml:space="preserve"> take</w:t>
      </w:r>
      <w:r w:rsidR="00B46106">
        <w:t>s</w:t>
      </w:r>
      <w:r>
        <w:t xml:space="preserve"> place</w:t>
      </w:r>
      <w:r w:rsidR="00B46106">
        <w:t>.</w:t>
      </w:r>
    </w:p>
    <w:p w14:paraId="12B6AE93" w14:textId="77777777" w:rsidR="001B4204" w:rsidRDefault="001B4204" w:rsidP="0098697E">
      <w:pPr>
        <w:pStyle w:val="ListParagraph"/>
        <w:ind w:left="1080" w:firstLine="0"/>
        <w:jc w:val="left"/>
      </w:pPr>
    </w:p>
    <w:p w14:paraId="02FC67A3" w14:textId="71545B6A" w:rsidR="0008510A" w:rsidRDefault="0008510A" w:rsidP="0008510A">
      <w:pPr>
        <w:pStyle w:val="ListParagraph"/>
        <w:numPr>
          <w:ilvl w:val="0"/>
          <w:numId w:val="8"/>
        </w:numPr>
        <w:ind w:left="993"/>
      </w:pPr>
      <w:r>
        <w:t xml:space="preserve">Weigh the ingredients and start grouping </w:t>
      </w:r>
      <w:r w:rsidR="00A3788A">
        <w:t>for</w:t>
      </w:r>
      <w:r>
        <w:t xml:space="preserve"> 'Baling' or 'Shre</w:t>
      </w:r>
      <w:r w:rsidR="00A3788A">
        <w:t>d</w:t>
      </w:r>
      <w:r>
        <w:t>ding'</w:t>
      </w:r>
    </w:p>
    <w:p w14:paraId="38B9704C" w14:textId="39D64889" w:rsidR="00593D5C" w:rsidRDefault="00A3788A" w:rsidP="0008510A">
      <w:pPr>
        <w:pStyle w:val="ListParagraph"/>
        <w:ind w:left="993" w:firstLine="0"/>
        <w:jc w:val="left"/>
      </w:pPr>
      <w:r>
        <w:t>R</w:t>
      </w:r>
      <w:r w:rsidR="0008510A">
        <w:t>ecord the following information</w:t>
      </w:r>
      <w:r>
        <w:t xml:space="preserve"> to start grouping</w:t>
      </w:r>
      <w:r w:rsidR="001B4204">
        <w:t>:</w:t>
      </w:r>
    </w:p>
    <w:p w14:paraId="6CA980C4" w14:textId="3DBDC69B" w:rsidR="00722CE8" w:rsidRDefault="00722CE8" w:rsidP="0008510A">
      <w:pPr>
        <w:pStyle w:val="ListParagraph"/>
        <w:ind w:left="993" w:firstLine="0"/>
        <w:jc w:val="left"/>
      </w:pPr>
    </w:p>
    <w:p w14:paraId="3478F543" w14:textId="1F65D3B9" w:rsidR="00722CE8" w:rsidRDefault="00722CE8" w:rsidP="0008510A">
      <w:pPr>
        <w:pStyle w:val="ListParagraph"/>
        <w:ind w:left="993" w:firstLine="0"/>
        <w:jc w:val="left"/>
      </w:pPr>
    </w:p>
    <w:p w14:paraId="20782585" w14:textId="3C441378" w:rsidR="00722CE8" w:rsidRDefault="00722CE8" w:rsidP="0008510A">
      <w:pPr>
        <w:pStyle w:val="ListParagraph"/>
        <w:ind w:left="993" w:firstLine="0"/>
        <w:jc w:val="left"/>
      </w:pPr>
    </w:p>
    <w:p w14:paraId="1AABA642" w14:textId="77777777" w:rsidR="00722CE8" w:rsidRDefault="00722CE8" w:rsidP="0008510A">
      <w:pPr>
        <w:pStyle w:val="ListParagraph"/>
        <w:ind w:left="993" w:firstLine="0"/>
        <w:jc w:val="left"/>
      </w:pPr>
    </w:p>
    <w:p w14:paraId="217A5188" w14:textId="77777777" w:rsidR="007574C2" w:rsidRDefault="007574C2" w:rsidP="0008510A">
      <w:pPr>
        <w:pStyle w:val="ListParagraph"/>
        <w:ind w:left="993" w:firstLine="0"/>
        <w:jc w:val="left"/>
      </w:pPr>
    </w:p>
    <w:p w14:paraId="3D15E17F" w14:textId="5044DACD" w:rsidR="00593D5C" w:rsidRPr="00D649CD" w:rsidRDefault="001B4204" w:rsidP="001B4204">
      <w:pPr>
        <w:pStyle w:val="Caption"/>
        <w:jc w:val="center"/>
        <w:rPr>
          <w:rFonts w:cstheme="minorHAnsi"/>
        </w:rPr>
      </w:pPr>
      <w:r>
        <w:lastRenderedPageBreak/>
        <w:t xml:space="preserve">Table </w:t>
      </w:r>
      <w:fldSimple w:instr=" SEQ Tabel \* ARABIC ">
        <w:r>
          <w:rPr>
            <w:noProof/>
          </w:rPr>
          <w:t>2</w:t>
        </w:r>
      </w:fldSimple>
      <w:r w:rsidR="00593D5C">
        <w:t xml:space="preserve">. Information </w:t>
      </w:r>
      <w:r w:rsidR="00A3788A">
        <w:t>of</w:t>
      </w:r>
      <w:r w:rsidR="00593D5C">
        <w:t xml:space="preserve"> </w:t>
      </w:r>
      <w:r w:rsidR="00A3788A">
        <w:rPr>
          <w:rFonts w:cstheme="minorHAnsi"/>
        </w:rPr>
        <w:t>M</w:t>
      </w:r>
      <w:r w:rsidR="00297225">
        <w:rPr>
          <w:rFonts w:cstheme="minorHAnsi"/>
        </w:rPr>
        <w:t>aterials</w:t>
      </w:r>
    </w:p>
    <w:tbl>
      <w:tblPr>
        <w:tblW w:w="0" w:type="auto"/>
        <w:tblInd w:w="1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00"/>
        <w:gridCol w:w="4180"/>
      </w:tblGrid>
      <w:tr w:rsidR="00593D5C" w:rsidRPr="00D649CD" w14:paraId="3DB6898F" w14:textId="77777777" w:rsidTr="00CC656D">
        <w:trPr>
          <w:trHeight w:val="450"/>
        </w:trPr>
        <w:tc>
          <w:tcPr>
            <w:tcW w:w="4000" w:type="dxa"/>
            <w:shd w:val="clear" w:color="auto" w:fill="EFEFEF"/>
          </w:tcPr>
          <w:p w14:paraId="0B78AB0B" w14:textId="09093E71" w:rsidR="00593D5C" w:rsidRPr="005F7B1D" w:rsidRDefault="00593D5C" w:rsidP="00CC656D">
            <w:pPr>
              <w:pStyle w:val="TableParagraph"/>
              <w:spacing w:before="89" w:line="360" w:lineRule="auto"/>
              <w:ind w:right="594"/>
              <w:rPr>
                <w:rFonts w:asciiTheme="minorHAnsi" w:hAnsiTheme="minorHAnsi" w:cstheme="minorHAnsi"/>
                <w:lang w:val="en-US"/>
              </w:rPr>
            </w:pPr>
            <w:r>
              <w:rPr>
                <w:rFonts w:asciiTheme="minorHAnsi" w:hAnsiTheme="minorHAnsi" w:cstheme="minorHAnsi"/>
                <w:color w:val="171212"/>
                <w:w w:val="105"/>
                <w:lang w:val="en-US"/>
              </w:rPr>
              <w:t>Info</w:t>
            </w:r>
            <w:r w:rsidR="00A3788A">
              <w:rPr>
                <w:rFonts w:asciiTheme="minorHAnsi" w:hAnsiTheme="minorHAnsi" w:cstheme="minorHAnsi"/>
                <w:color w:val="171212"/>
                <w:w w:val="105"/>
                <w:lang w:val="en-US"/>
              </w:rPr>
              <w:t>rmation of Materials</w:t>
            </w:r>
          </w:p>
        </w:tc>
        <w:tc>
          <w:tcPr>
            <w:tcW w:w="4180" w:type="dxa"/>
            <w:shd w:val="clear" w:color="auto" w:fill="EFEFEF"/>
          </w:tcPr>
          <w:p w14:paraId="2F4679AC" w14:textId="77777777" w:rsidR="00593D5C" w:rsidRPr="00D649CD" w:rsidRDefault="00593D5C" w:rsidP="00CC656D">
            <w:pPr>
              <w:pStyle w:val="TableParagraph"/>
              <w:spacing w:line="360" w:lineRule="auto"/>
              <w:ind w:left="993" w:right="594"/>
              <w:rPr>
                <w:rFonts w:asciiTheme="minorHAnsi" w:hAnsiTheme="minorHAnsi" w:cstheme="minorHAnsi"/>
              </w:rPr>
            </w:pPr>
          </w:p>
        </w:tc>
      </w:tr>
      <w:tr w:rsidR="00593D5C" w:rsidRPr="00D649CD" w14:paraId="2102CE64" w14:textId="77777777" w:rsidTr="00CC656D">
        <w:trPr>
          <w:trHeight w:val="750"/>
        </w:trPr>
        <w:tc>
          <w:tcPr>
            <w:tcW w:w="4000" w:type="dxa"/>
          </w:tcPr>
          <w:p w14:paraId="1EC81721" w14:textId="73E3ACC0" w:rsidR="00593D5C" w:rsidRPr="00D649CD" w:rsidRDefault="00A3788A" w:rsidP="00CC656D">
            <w:pPr>
              <w:pStyle w:val="TableParagraph"/>
              <w:spacing w:before="104" w:line="360" w:lineRule="auto"/>
              <w:ind w:right="594"/>
              <w:rPr>
                <w:rFonts w:asciiTheme="minorHAnsi" w:hAnsiTheme="minorHAnsi" w:cstheme="minorHAnsi"/>
              </w:rPr>
            </w:pPr>
            <w:r>
              <w:rPr>
                <w:rFonts w:asciiTheme="minorHAnsi" w:hAnsiTheme="minorHAnsi" w:cstheme="minorHAnsi"/>
                <w:color w:val="171212"/>
                <w:w w:val="95"/>
              </w:rPr>
              <w:t>Type</w:t>
            </w:r>
            <w:r w:rsidR="00593D5C" w:rsidRPr="00D649CD">
              <w:rPr>
                <w:rFonts w:asciiTheme="minorHAnsi" w:hAnsiTheme="minorHAnsi" w:cstheme="minorHAnsi"/>
                <w:color w:val="171212"/>
                <w:spacing w:val="3"/>
                <w:w w:val="95"/>
              </w:rPr>
              <w:t xml:space="preserve"> </w:t>
            </w:r>
            <w:r w:rsidR="00593D5C" w:rsidRPr="00D649CD">
              <w:rPr>
                <w:rFonts w:asciiTheme="minorHAnsi" w:hAnsiTheme="minorHAnsi" w:cstheme="minorHAnsi"/>
                <w:color w:val="171212"/>
                <w:w w:val="95"/>
              </w:rPr>
              <w:t>(for example</w:t>
            </w:r>
            <w:r w:rsidR="00593D5C" w:rsidRPr="00D649CD">
              <w:rPr>
                <w:rFonts w:asciiTheme="minorHAnsi" w:hAnsiTheme="minorHAnsi" w:cstheme="minorHAnsi"/>
                <w:color w:val="171212"/>
                <w:spacing w:val="4"/>
                <w:w w:val="95"/>
              </w:rPr>
              <w:t xml:space="preserve"> </w:t>
            </w:r>
            <w:r w:rsidR="00593D5C" w:rsidRPr="00D649CD">
              <w:rPr>
                <w:rFonts w:asciiTheme="minorHAnsi" w:hAnsiTheme="minorHAnsi" w:cstheme="minorHAnsi"/>
                <w:color w:val="171212"/>
                <w:w w:val="95"/>
              </w:rPr>
              <w:t>bottle,</w:t>
            </w:r>
            <w:r w:rsidR="00593D5C" w:rsidRPr="00D649CD">
              <w:rPr>
                <w:rFonts w:asciiTheme="minorHAnsi" w:hAnsiTheme="minorHAnsi" w:cstheme="minorHAnsi"/>
                <w:color w:val="171212"/>
                <w:spacing w:val="4"/>
                <w:w w:val="95"/>
              </w:rPr>
              <w:t xml:space="preserve"> </w:t>
            </w:r>
            <w:r w:rsidR="00593D5C" w:rsidRPr="00D649CD">
              <w:rPr>
                <w:rFonts w:asciiTheme="minorHAnsi" w:hAnsiTheme="minorHAnsi" w:cstheme="minorHAnsi"/>
                <w:color w:val="171212"/>
                <w:w w:val="95"/>
              </w:rPr>
              <w:t>tray,</w:t>
            </w:r>
            <w:r w:rsidR="00593D5C" w:rsidRPr="00D649CD">
              <w:rPr>
                <w:rFonts w:asciiTheme="minorHAnsi" w:hAnsiTheme="minorHAnsi" w:cstheme="minorHAnsi"/>
                <w:color w:val="171212"/>
                <w:spacing w:val="-63"/>
                <w:w w:val="95"/>
              </w:rPr>
              <w:t xml:space="preserve"> </w:t>
            </w:r>
            <w:r w:rsidR="00593D5C" w:rsidRPr="00D649CD">
              <w:rPr>
                <w:rFonts w:asciiTheme="minorHAnsi" w:hAnsiTheme="minorHAnsi" w:cstheme="minorHAnsi"/>
                <w:color w:val="171212"/>
                <w:w w:val="95"/>
              </w:rPr>
              <w:t>receptacle,</w:t>
            </w:r>
            <w:r w:rsidR="00593D5C" w:rsidRPr="00D649CD">
              <w:rPr>
                <w:rFonts w:asciiTheme="minorHAnsi" w:hAnsiTheme="minorHAnsi" w:cstheme="minorHAnsi"/>
                <w:color w:val="171212"/>
                <w:spacing w:val="-18"/>
                <w:w w:val="95"/>
              </w:rPr>
              <w:t xml:space="preserve"> </w:t>
            </w:r>
            <w:r w:rsidR="00593D5C" w:rsidRPr="00D649CD">
              <w:rPr>
                <w:rFonts w:asciiTheme="minorHAnsi" w:hAnsiTheme="minorHAnsi" w:cstheme="minorHAnsi"/>
                <w:color w:val="171212"/>
                <w:w w:val="95"/>
              </w:rPr>
              <w:t>closed,</w:t>
            </w:r>
            <w:r w:rsidR="00593D5C" w:rsidRPr="00D649CD">
              <w:rPr>
                <w:rFonts w:asciiTheme="minorHAnsi" w:hAnsiTheme="minorHAnsi" w:cstheme="minorHAnsi"/>
                <w:color w:val="171212"/>
                <w:spacing w:val="-18"/>
                <w:w w:val="95"/>
              </w:rPr>
              <w:t xml:space="preserve"> </w:t>
            </w:r>
            <w:r w:rsidR="00593D5C" w:rsidRPr="00D649CD">
              <w:rPr>
                <w:rFonts w:asciiTheme="minorHAnsi" w:hAnsiTheme="minorHAnsi" w:cstheme="minorHAnsi"/>
                <w:color w:val="171212"/>
                <w:w w:val="95"/>
              </w:rPr>
              <w:t>plastic</w:t>
            </w:r>
            <w:r w:rsidR="00593D5C" w:rsidRPr="00D649CD">
              <w:rPr>
                <w:rFonts w:asciiTheme="minorHAnsi" w:hAnsiTheme="minorHAnsi" w:cstheme="minorHAnsi"/>
                <w:color w:val="171212"/>
                <w:spacing w:val="-18"/>
                <w:w w:val="95"/>
              </w:rPr>
              <w:t xml:space="preserve"> </w:t>
            </w:r>
            <w:r w:rsidR="00593D5C" w:rsidRPr="00D649CD">
              <w:rPr>
                <w:rFonts w:asciiTheme="minorHAnsi" w:hAnsiTheme="minorHAnsi" w:cstheme="minorHAnsi"/>
                <w:color w:val="171212"/>
                <w:w w:val="95"/>
              </w:rPr>
              <w:t>soft)</w:t>
            </w:r>
          </w:p>
        </w:tc>
        <w:tc>
          <w:tcPr>
            <w:tcW w:w="4180" w:type="dxa"/>
          </w:tcPr>
          <w:p w14:paraId="7D2C2134" w14:textId="77777777" w:rsidR="00593D5C" w:rsidRPr="00D649CD" w:rsidRDefault="00593D5C" w:rsidP="00CC656D">
            <w:pPr>
              <w:pStyle w:val="TableParagraph"/>
              <w:spacing w:line="360" w:lineRule="auto"/>
              <w:ind w:left="993" w:right="594"/>
              <w:rPr>
                <w:rFonts w:asciiTheme="minorHAnsi" w:hAnsiTheme="minorHAnsi" w:cstheme="minorHAnsi"/>
              </w:rPr>
            </w:pPr>
          </w:p>
        </w:tc>
      </w:tr>
      <w:tr w:rsidR="00593D5C" w:rsidRPr="00D649CD" w14:paraId="36A69EFE" w14:textId="77777777" w:rsidTr="00CC656D">
        <w:trPr>
          <w:trHeight w:val="450"/>
        </w:trPr>
        <w:tc>
          <w:tcPr>
            <w:tcW w:w="4000" w:type="dxa"/>
          </w:tcPr>
          <w:p w14:paraId="03B4879B" w14:textId="14823D94" w:rsidR="00593D5C" w:rsidRPr="00D649CD" w:rsidRDefault="00A3788A" w:rsidP="00CC656D">
            <w:pPr>
              <w:pStyle w:val="TableParagraph"/>
              <w:spacing w:before="89" w:line="360" w:lineRule="auto"/>
              <w:ind w:right="594"/>
              <w:rPr>
                <w:rFonts w:asciiTheme="minorHAnsi" w:hAnsiTheme="minorHAnsi" w:cstheme="minorHAnsi"/>
              </w:rPr>
            </w:pPr>
            <w:r>
              <w:rPr>
                <w:rFonts w:asciiTheme="minorHAnsi" w:hAnsiTheme="minorHAnsi" w:cstheme="minorHAnsi"/>
                <w:color w:val="171212"/>
                <w:spacing w:val="-2"/>
              </w:rPr>
              <w:t>I</w:t>
            </w:r>
            <w:r w:rsidR="00593D5C" w:rsidRPr="00D649CD">
              <w:rPr>
                <w:rFonts w:asciiTheme="minorHAnsi" w:hAnsiTheme="minorHAnsi" w:cstheme="minorHAnsi"/>
                <w:color w:val="171212"/>
                <w:spacing w:val="-2"/>
              </w:rPr>
              <w:t>ngredient</w:t>
            </w:r>
            <w:r w:rsidR="00593D5C" w:rsidRPr="00D649CD">
              <w:rPr>
                <w:rFonts w:asciiTheme="minorHAnsi" w:hAnsiTheme="minorHAnsi" w:cstheme="minorHAnsi"/>
                <w:color w:val="171212"/>
                <w:spacing w:val="-27"/>
              </w:rPr>
              <w:t xml:space="preserve"> </w:t>
            </w:r>
            <w:r w:rsidR="00593D5C" w:rsidRPr="00D649CD">
              <w:rPr>
                <w:rFonts w:asciiTheme="minorHAnsi" w:hAnsiTheme="minorHAnsi" w:cstheme="minorHAnsi"/>
                <w:color w:val="171212"/>
                <w:spacing w:val="-2"/>
              </w:rPr>
              <w:t>(</w:t>
            </w:r>
            <w:proofErr w:type="spellStart"/>
            <w:r w:rsidR="00593D5C" w:rsidRPr="00D649CD">
              <w:rPr>
                <w:rFonts w:asciiTheme="minorHAnsi" w:hAnsiTheme="minorHAnsi" w:cstheme="minorHAnsi"/>
                <w:color w:val="171212"/>
                <w:spacing w:val="-2"/>
              </w:rPr>
              <w:t>eg.</w:t>
            </w:r>
            <w:proofErr w:type="spellEnd"/>
            <w:r w:rsidR="00593D5C" w:rsidRPr="00D649CD">
              <w:rPr>
                <w:rFonts w:asciiTheme="minorHAnsi" w:hAnsiTheme="minorHAnsi" w:cstheme="minorHAnsi"/>
                <w:color w:val="171212"/>
                <w:spacing w:val="-27"/>
              </w:rPr>
              <w:t xml:space="preserve"> </w:t>
            </w:r>
            <w:r w:rsidR="00593D5C" w:rsidRPr="00D649CD">
              <w:rPr>
                <w:rFonts w:asciiTheme="minorHAnsi" w:hAnsiTheme="minorHAnsi" w:cstheme="minorHAnsi"/>
                <w:color w:val="171212"/>
                <w:spacing w:val="-2"/>
              </w:rPr>
              <w:t>PET,</w:t>
            </w:r>
            <w:r w:rsidR="00593D5C" w:rsidRPr="00D649CD">
              <w:rPr>
                <w:rFonts w:asciiTheme="minorHAnsi" w:hAnsiTheme="minorHAnsi" w:cstheme="minorHAnsi"/>
                <w:color w:val="171212"/>
                <w:spacing w:val="-26"/>
              </w:rPr>
              <w:t xml:space="preserve"> </w:t>
            </w:r>
            <w:r w:rsidR="00593D5C" w:rsidRPr="00D649CD">
              <w:rPr>
                <w:rFonts w:asciiTheme="minorHAnsi" w:hAnsiTheme="minorHAnsi" w:cstheme="minorHAnsi"/>
                <w:color w:val="171212"/>
                <w:spacing w:val="-2"/>
              </w:rPr>
              <w:t>PP,</w:t>
            </w:r>
            <w:r w:rsidR="00593D5C" w:rsidRPr="00D649CD">
              <w:rPr>
                <w:rFonts w:asciiTheme="minorHAnsi" w:hAnsiTheme="minorHAnsi" w:cstheme="minorHAnsi"/>
                <w:color w:val="171212"/>
                <w:spacing w:val="-27"/>
              </w:rPr>
              <w:t xml:space="preserve"> </w:t>
            </w:r>
            <w:r w:rsidR="00593D5C" w:rsidRPr="00D649CD">
              <w:rPr>
                <w:rFonts w:asciiTheme="minorHAnsi" w:hAnsiTheme="minorHAnsi" w:cstheme="minorHAnsi"/>
                <w:color w:val="171212"/>
                <w:spacing w:val="-1"/>
              </w:rPr>
              <w:t>HDPE)</w:t>
            </w:r>
          </w:p>
        </w:tc>
        <w:tc>
          <w:tcPr>
            <w:tcW w:w="4180" w:type="dxa"/>
          </w:tcPr>
          <w:p w14:paraId="3FC2FE67" w14:textId="77777777" w:rsidR="00593D5C" w:rsidRPr="00D649CD" w:rsidRDefault="00593D5C" w:rsidP="00CC656D">
            <w:pPr>
              <w:pStyle w:val="TableParagraph"/>
              <w:spacing w:line="360" w:lineRule="auto"/>
              <w:ind w:left="993" w:right="594"/>
              <w:rPr>
                <w:rFonts w:asciiTheme="minorHAnsi" w:hAnsiTheme="minorHAnsi" w:cstheme="minorHAnsi"/>
              </w:rPr>
            </w:pPr>
          </w:p>
        </w:tc>
      </w:tr>
      <w:tr w:rsidR="00593D5C" w:rsidRPr="00D649CD" w14:paraId="67596278" w14:textId="77777777" w:rsidTr="00CC656D">
        <w:trPr>
          <w:trHeight w:val="470"/>
        </w:trPr>
        <w:tc>
          <w:tcPr>
            <w:tcW w:w="4000" w:type="dxa"/>
          </w:tcPr>
          <w:p w14:paraId="312E4D7E" w14:textId="5005F556" w:rsidR="00593D5C" w:rsidRPr="00D649CD" w:rsidRDefault="00A2373A" w:rsidP="00CC656D">
            <w:pPr>
              <w:pStyle w:val="TableParagraph"/>
              <w:spacing w:before="104" w:line="360" w:lineRule="auto"/>
              <w:ind w:right="594"/>
              <w:rPr>
                <w:rFonts w:asciiTheme="minorHAnsi" w:hAnsiTheme="minorHAnsi" w:cstheme="minorHAnsi"/>
              </w:rPr>
            </w:pPr>
            <w:r w:rsidRPr="00D649CD">
              <w:rPr>
                <w:rFonts w:asciiTheme="minorHAnsi" w:hAnsiTheme="minorHAnsi" w:cstheme="minorHAnsi"/>
                <w:color w:val="171212"/>
                <w:w w:val="105"/>
              </w:rPr>
              <w:t>Colo</w:t>
            </w:r>
            <w:r>
              <w:rPr>
                <w:rFonts w:asciiTheme="minorHAnsi" w:hAnsiTheme="minorHAnsi" w:cstheme="minorHAnsi"/>
                <w:color w:val="171212"/>
                <w:w w:val="105"/>
              </w:rPr>
              <w:t>r</w:t>
            </w:r>
          </w:p>
        </w:tc>
        <w:tc>
          <w:tcPr>
            <w:tcW w:w="4180" w:type="dxa"/>
          </w:tcPr>
          <w:p w14:paraId="585F9EBB" w14:textId="77777777" w:rsidR="00593D5C" w:rsidRPr="00D649CD" w:rsidRDefault="00593D5C" w:rsidP="00CC656D">
            <w:pPr>
              <w:pStyle w:val="TableParagraph"/>
              <w:spacing w:line="360" w:lineRule="auto"/>
              <w:ind w:left="993" w:right="594"/>
              <w:rPr>
                <w:rFonts w:asciiTheme="minorHAnsi" w:hAnsiTheme="minorHAnsi" w:cstheme="minorHAnsi"/>
              </w:rPr>
            </w:pPr>
          </w:p>
        </w:tc>
      </w:tr>
      <w:tr w:rsidR="00593D5C" w:rsidRPr="00D649CD" w14:paraId="52CC4620" w14:textId="77777777" w:rsidTr="00CC656D">
        <w:trPr>
          <w:trHeight w:val="469"/>
        </w:trPr>
        <w:tc>
          <w:tcPr>
            <w:tcW w:w="4000" w:type="dxa"/>
          </w:tcPr>
          <w:p w14:paraId="6B237D11" w14:textId="2F8E3FA3" w:rsidR="00593D5C" w:rsidRPr="00D649CD" w:rsidRDefault="00593D5C" w:rsidP="00CC656D">
            <w:pPr>
              <w:pStyle w:val="TableParagraph"/>
              <w:spacing w:before="99" w:line="360" w:lineRule="auto"/>
              <w:ind w:right="594"/>
              <w:rPr>
                <w:rFonts w:asciiTheme="minorHAnsi" w:hAnsiTheme="minorHAnsi" w:cstheme="minorHAnsi"/>
              </w:rPr>
            </w:pPr>
            <w:r w:rsidRPr="00D649CD">
              <w:rPr>
                <w:rFonts w:asciiTheme="minorHAnsi" w:hAnsiTheme="minorHAnsi" w:cstheme="minorHAnsi"/>
                <w:color w:val="171212"/>
              </w:rPr>
              <w:t>Quality</w:t>
            </w:r>
            <w:r w:rsidRPr="00D649CD">
              <w:rPr>
                <w:rFonts w:asciiTheme="minorHAnsi" w:hAnsiTheme="minorHAnsi" w:cstheme="minorHAnsi"/>
                <w:color w:val="171212"/>
                <w:spacing w:val="-24"/>
              </w:rPr>
              <w:t xml:space="preserve"> </w:t>
            </w:r>
            <w:r w:rsidRPr="00D649CD">
              <w:rPr>
                <w:rFonts w:asciiTheme="minorHAnsi" w:hAnsiTheme="minorHAnsi" w:cstheme="minorHAnsi"/>
                <w:color w:val="171212"/>
              </w:rPr>
              <w:t>(A</w:t>
            </w:r>
            <w:r w:rsidR="00234679">
              <w:rPr>
                <w:rFonts w:asciiTheme="minorHAnsi" w:hAnsiTheme="minorHAnsi" w:cstheme="minorHAnsi"/>
                <w:color w:val="171212"/>
              </w:rPr>
              <w:t>1</w:t>
            </w:r>
            <w:r w:rsidRPr="00D649CD">
              <w:rPr>
                <w:rFonts w:asciiTheme="minorHAnsi" w:hAnsiTheme="minorHAnsi" w:cstheme="minorHAnsi"/>
                <w:color w:val="171212"/>
              </w:rPr>
              <w:t>,</w:t>
            </w:r>
            <w:r w:rsidR="00234679">
              <w:rPr>
                <w:rFonts w:asciiTheme="minorHAnsi" w:hAnsiTheme="minorHAnsi" w:cstheme="minorHAnsi"/>
                <w:color w:val="171212"/>
              </w:rPr>
              <w:t xml:space="preserve"> </w:t>
            </w:r>
            <w:r w:rsidRPr="00D649CD">
              <w:rPr>
                <w:rFonts w:asciiTheme="minorHAnsi" w:hAnsiTheme="minorHAnsi" w:cstheme="minorHAnsi"/>
                <w:color w:val="171212"/>
              </w:rPr>
              <w:t>A2,</w:t>
            </w:r>
            <w:r w:rsidR="00234679">
              <w:rPr>
                <w:rFonts w:asciiTheme="minorHAnsi" w:hAnsiTheme="minorHAnsi" w:cstheme="minorHAnsi"/>
                <w:color w:val="171212"/>
              </w:rPr>
              <w:t xml:space="preserve"> </w:t>
            </w:r>
            <w:r w:rsidRPr="00D649CD">
              <w:rPr>
                <w:rFonts w:asciiTheme="minorHAnsi" w:hAnsiTheme="minorHAnsi" w:cstheme="minorHAnsi"/>
                <w:color w:val="171212"/>
              </w:rPr>
              <w:t>B</w:t>
            </w:r>
            <w:r w:rsidR="00181069">
              <w:rPr>
                <w:rFonts w:asciiTheme="minorHAnsi" w:hAnsiTheme="minorHAnsi" w:cstheme="minorHAnsi"/>
                <w:color w:val="171212"/>
                <w:spacing w:val="-23"/>
              </w:rPr>
              <w:t>,</w:t>
            </w:r>
            <w:r w:rsidRPr="00D649CD">
              <w:rPr>
                <w:rFonts w:asciiTheme="minorHAnsi" w:hAnsiTheme="minorHAnsi" w:cstheme="minorHAnsi"/>
                <w:color w:val="171212"/>
                <w:spacing w:val="-23"/>
              </w:rPr>
              <w:t xml:space="preserve"> </w:t>
            </w:r>
            <w:r w:rsidRPr="00D649CD">
              <w:rPr>
                <w:rFonts w:asciiTheme="minorHAnsi" w:hAnsiTheme="minorHAnsi" w:cstheme="minorHAnsi"/>
                <w:color w:val="171212"/>
              </w:rPr>
              <w:t>C</w:t>
            </w:r>
            <w:r w:rsidR="00181069">
              <w:rPr>
                <w:rFonts w:asciiTheme="minorHAnsi" w:hAnsiTheme="minorHAnsi" w:cstheme="minorHAnsi"/>
                <w:color w:val="171212"/>
              </w:rPr>
              <w:t>1 or C2)</w:t>
            </w:r>
          </w:p>
        </w:tc>
        <w:tc>
          <w:tcPr>
            <w:tcW w:w="4180" w:type="dxa"/>
          </w:tcPr>
          <w:p w14:paraId="4B81EF75" w14:textId="77777777" w:rsidR="00593D5C" w:rsidRPr="00D649CD" w:rsidRDefault="00593D5C" w:rsidP="00CC656D">
            <w:pPr>
              <w:pStyle w:val="TableParagraph"/>
              <w:spacing w:line="360" w:lineRule="auto"/>
              <w:ind w:left="993" w:right="594"/>
              <w:rPr>
                <w:rFonts w:asciiTheme="minorHAnsi" w:hAnsiTheme="minorHAnsi" w:cstheme="minorHAnsi"/>
              </w:rPr>
            </w:pPr>
          </w:p>
        </w:tc>
      </w:tr>
      <w:tr w:rsidR="00593D5C" w:rsidRPr="00D649CD" w14:paraId="782533BD" w14:textId="77777777" w:rsidTr="00CC656D">
        <w:trPr>
          <w:trHeight w:val="469"/>
        </w:trPr>
        <w:tc>
          <w:tcPr>
            <w:tcW w:w="4000" w:type="dxa"/>
          </w:tcPr>
          <w:p w14:paraId="01AB25AD" w14:textId="180338F5" w:rsidR="00593D5C" w:rsidRPr="00D649CD" w:rsidRDefault="00A3788A" w:rsidP="00CC656D">
            <w:pPr>
              <w:pStyle w:val="TableParagraph"/>
              <w:spacing w:before="94" w:line="360" w:lineRule="auto"/>
              <w:ind w:right="594"/>
              <w:rPr>
                <w:rFonts w:asciiTheme="minorHAnsi" w:hAnsiTheme="minorHAnsi" w:cstheme="minorHAnsi"/>
              </w:rPr>
            </w:pPr>
            <w:r>
              <w:rPr>
                <w:rFonts w:asciiTheme="minorHAnsi" w:hAnsiTheme="minorHAnsi" w:cstheme="minorHAnsi"/>
                <w:color w:val="171212"/>
                <w:w w:val="105"/>
              </w:rPr>
              <w:t>Volume</w:t>
            </w:r>
          </w:p>
        </w:tc>
        <w:tc>
          <w:tcPr>
            <w:tcW w:w="4180" w:type="dxa"/>
          </w:tcPr>
          <w:p w14:paraId="1DD10E7B" w14:textId="77777777" w:rsidR="00593D5C" w:rsidRPr="00D649CD" w:rsidRDefault="00593D5C" w:rsidP="00CC656D">
            <w:pPr>
              <w:pStyle w:val="TableParagraph"/>
              <w:spacing w:line="360" w:lineRule="auto"/>
              <w:ind w:left="993" w:right="594"/>
              <w:rPr>
                <w:rFonts w:asciiTheme="minorHAnsi" w:hAnsiTheme="minorHAnsi" w:cstheme="minorHAnsi"/>
              </w:rPr>
            </w:pPr>
          </w:p>
        </w:tc>
      </w:tr>
    </w:tbl>
    <w:tbl>
      <w:tblPr>
        <w:tblpPr w:leftFromText="180" w:rightFromText="180" w:vertAnchor="text" w:horzAnchor="margin" w:tblpXSpec="center" w:tblpY="48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00"/>
        <w:gridCol w:w="4180"/>
      </w:tblGrid>
      <w:tr w:rsidR="00593D5C" w:rsidRPr="00D649CD" w14:paraId="74729C9C" w14:textId="77777777" w:rsidTr="00CC656D">
        <w:trPr>
          <w:trHeight w:val="469"/>
        </w:trPr>
        <w:tc>
          <w:tcPr>
            <w:tcW w:w="4000" w:type="dxa"/>
          </w:tcPr>
          <w:p w14:paraId="463ECD33" w14:textId="517FE1AE" w:rsidR="00593D5C" w:rsidRPr="00D649CD" w:rsidRDefault="00A3788A" w:rsidP="00CC656D">
            <w:pPr>
              <w:pStyle w:val="TableParagraph"/>
              <w:spacing w:before="104" w:line="360" w:lineRule="auto"/>
              <w:ind w:right="594"/>
              <w:rPr>
                <w:rFonts w:asciiTheme="minorHAnsi" w:hAnsiTheme="minorHAnsi" w:cstheme="minorHAnsi"/>
              </w:rPr>
            </w:pPr>
            <w:r>
              <w:rPr>
                <w:rFonts w:asciiTheme="minorHAnsi" w:hAnsiTheme="minorHAnsi" w:cstheme="minorHAnsi"/>
                <w:color w:val="171212"/>
                <w:w w:val="95"/>
              </w:rPr>
              <w:t>Processing Date</w:t>
            </w:r>
          </w:p>
        </w:tc>
        <w:tc>
          <w:tcPr>
            <w:tcW w:w="4180" w:type="dxa"/>
          </w:tcPr>
          <w:p w14:paraId="7252FAF6" w14:textId="77777777" w:rsidR="00593D5C" w:rsidRPr="00D649CD" w:rsidRDefault="00593D5C" w:rsidP="00CC656D">
            <w:pPr>
              <w:pStyle w:val="TableParagraph"/>
              <w:spacing w:line="360" w:lineRule="auto"/>
              <w:ind w:left="993" w:right="594"/>
              <w:rPr>
                <w:rFonts w:asciiTheme="minorHAnsi" w:hAnsiTheme="minorHAnsi" w:cstheme="minorHAnsi"/>
              </w:rPr>
            </w:pPr>
          </w:p>
        </w:tc>
      </w:tr>
      <w:tr w:rsidR="00593D5C" w:rsidRPr="00D649CD" w14:paraId="5D0F29E1" w14:textId="77777777" w:rsidTr="00CC656D">
        <w:trPr>
          <w:trHeight w:val="469"/>
        </w:trPr>
        <w:tc>
          <w:tcPr>
            <w:tcW w:w="4000" w:type="dxa"/>
          </w:tcPr>
          <w:p w14:paraId="6BEF0694" w14:textId="77777777" w:rsidR="00593D5C" w:rsidRPr="00D649CD" w:rsidRDefault="00593D5C" w:rsidP="00CC656D">
            <w:pPr>
              <w:pStyle w:val="TableParagraph"/>
              <w:spacing w:before="99" w:line="360" w:lineRule="auto"/>
              <w:ind w:right="594"/>
              <w:rPr>
                <w:rFonts w:asciiTheme="minorHAnsi" w:hAnsiTheme="minorHAnsi" w:cstheme="minorHAnsi"/>
              </w:rPr>
            </w:pPr>
            <w:r w:rsidRPr="00D649CD">
              <w:rPr>
                <w:rFonts w:asciiTheme="minorHAnsi" w:hAnsiTheme="minorHAnsi" w:cstheme="minorHAnsi"/>
                <w:color w:val="171212"/>
                <w:w w:val="105"/>
              </w:rPr>
              <w:t>Operator</w:t>
            </w:r>
          </w:p>
        </w:tc>
        <w:tc>
          <w:tcPr>
            <w:tcW w:w="4180" w:type="dxa"/>
          </w:tcPr>
          <w:p w14:paraId="4BDC49FC" w14:textId="77777777" w:rsidR="00593D5C" w:rsidRPr="00D649CD" w:rsidRDefault="00593D5C" w:rsidP="00CC656D">
            <w:pPr>
              <w:pStyle w:val="TableParagraph"/>
              <w:spacing w:line="360" w:lineRule="auto"/>
              <w:ind w:left="993" w:right="594"/>
              <w:rPr>
                <w:rFonts w:asciiTheme="minorHAnsi" w:hAnsiTheme="minorHAnsi" w:cstheme="minorHAnsi"/>
              </w:rPr>
            </w:pPr>
          </w:p>
        </w:tc>
      </w:tr>
      <w:tr w:rsidR="00593D5C" w:rsidRPr="00D649CD" w14:paraId="3FBE93D0" w14:textId="77777777" w:rsidTr="00CC656D">
        <w:trPr>
          <w:trHeight w:val="470"/>
        </w:trPr>
        <w:tc>
          <w:tcPr>
            <w:tcW w:w="4000" w:type="dxa"/>
          </w:tcPr>
          <w:p w14:paraId="29C674B5" w14:textId="77777777" w:rsidR="00593D5C" w:rsidRPr="00D649CD" w:rsidRDefault="00593D5C" w:rsidP="00CC656D">
            <w:pPr>
              <w:pStyle w:val="TableParagraph"/>
              <w:spacing w:before="94" w:line="360" w:lineRule="auto"/>
              <w:ind w:right="594"/>
              <w:rPr>
                <w:rFonts w:asciiTheme="minorHAnsi" w:hAnsiTheme="minorHAnsi" w:cstheme="minorHAnsi"/>
              </w:rPr>
            </w:pPr>
            <w:r w:rsidRPr="00D649CD">
              <w:rPr>
                <w:rFonts w:asciiTheme="minorHAnsi" w:hAnsiTheme="minorHAnsi" w:cstheme="minorHAnsi"/>
                <w:color w:val="171212"/>
                <w:spacing w:val="-1"/>
              </w:rPr>
              <w:t>Location</w:t>
            </w:r>
            <w:r w:rsidRPr="00D649CD">
              <w:rPr>
                <w:rFonts w:asciiTheme="minorHAnsi" w:hAnsiTheme="minorHAnsi" w:cstheme="minorHAnsi"/>
                <w:color w:val="171212"/>
                <w:spacing w:val="-27"/>
              </w:rPr>
              <w:t xml:space="preserve"> </w:t>
            </w:r>
            <w:r w:rsidRPr="00D649CD">
              <w:rPr>
                <w:rFonts w:asciiTheme="minorHAnsi" w:hAnsiTheme="minorHAnsi" w:cstheme="minorHAnsi"/>
                <w:color w:val="171212"/>
                <w:spacing w:val="-1"/>
              </w:rPr>
              <w:t>(Hub</w:t>
            </w:r>
            <w:r w:rsidRPr="00D649CD">
              <w:rPr>
                <w:rFonts w:asciiTheme="minorHAnsi" w:hAnsiTheme="minorHAnsi" w:cstheme="minorHAnsi"/>
                <w:color w:val="171212"/>
                <w:spacing w:val="-27"/>
              </w:rPr>
              <w:t xml:space="preserve"> </w:t>
            </w:r>
            <w:r w:rsidRPr="00D649CD">
              <w:rPr>
                <w:rFonts w:asciiTheme="minorHAnsi" w:hAnsiTheme="minorHAnsi" w:cstheme="minorHAnsi"/>
                <w:color w:val="171212"/>
                <w:spacing w:val="-1"/>
              </w:rPr>
              <w:t>site)</w:t>
            </w:r>
          </w:p>
        </w:tc>
        <w:tc>
          <w:tcPr>
            <w:tcW w:w="4180" w:type="dxa"/>
          </w:tcPr>
          <w:p w14:paraId="3D7800AC" w14:textId="77777777" w:rsidR="00593D5C" w:rsidRPr="00D649CD" w:rsidRDefault="00593D5C" w:rsidP="00CC656D">
            <w:pPr>
              <w:pStyle w:val="TableParagraph"/>
              <w:spacing w:line="360" w:lineRule="auto"/>
              <w:ind w:left="993" w:right="594"/>
              <w:rPr>
                <w:rFonts w:asciiTheme="minorHAnsi" w:hAnsiTheme="minorHAnsi" w:cstheme="minorHAnsi"/>
              </w:rPr>
            </w:pPr>
          </w:p>
        </w:tc>
      </w:tr>
    </w:tbl>
    <w:p w14:paraId="0121D15A" w14:textId="77777777" w:rsidR="00593D5C" w:rsidRDefault="00593D5C" w:rsidP="00593D5C">
      <w:pPr>
        <w:pStyle w:val="ListParagraph"/>
        <w:ind w:left="1080" w:firstLine="0"/>
      </w:pPr>
    </w:p>
    <w:p w14:paraId="230A353C" w14:textId="77777777" w:rsidR="00593D5C" w:rsidRDefault="00593D5C" w:rsidP="00593D5C">
      <w:pPr>
        <w:pStyle w:val="ListParagraph"/>
        <w:ind w:left="1080" w:firstLine="0"/>
      </w:pPr>
    </w:p>
    <w:p w14:paraId="46A767F3" w14:textId="77777777" w:rsidR="00593D5C" w:rsidRDefault="00593D5C" w:rsidP="00593D5C">
      <w:pPr>
        <w:pStyle w:val="ListParagraph"/>
        <w:ind w:left="1080" w:firstLine="0"/>
      </w:pPr>
    </w:p>
    <w:p w14:paraId="357B8438" w14:textId="77777777" w:rsidR="00593D5C" w:rsidRDefault="00593D5C" w:rsidP="00593D5C">
      <w:pPr>
        <w:pStyle w:val="ListParagraph"/>
        <w:ind w:left="1080" w:firstLine="0"/>
      </w:pPr>
    </w:p>
    <w:p w14:paraId="2BE16C41" w14:textId="77777777" w:rsidR="00593D5C" w:rsidRDefault="00593D5C" w:rsidP="00593D5C">
      <w:pPr>
        <w:pStyle w:val="ListParagraph"/>
        <w:ind w:left="1080" w:firstLine="0"/>
      </w:pPr>
    </w:p>
    <w:p w14:paraId="2AF7C556" w14:textId="77777777" w:rsidR="00593D5C" w:rsidRDefault="00593D5C" w:rsidP="00593D5C">
      <w:pPr>
        <w:pStyle w:val="ListParagraph"/>
        <w:ind w:left="1080" w:firstLine="0"/>
      </w:pPr>
    </w:p>
    <w:p w14:paraId="51300364" w14:textId="77777777" w:rsidR="00722CE8" w:rsidRDefault="00722CE8" w:rsidP="00722CE8">
      <w:pPr>
        <w:pStyle w:val="ListParagraph"/>
        <w:ind w:left="1080" w:firstLine="0"/>
      </w:pPr>
    </w:p>
    <w:p w14:paraId="423C6405" w14:textId="0CB85160" w:rsidR="0037297D" w:rsidRPr="001B4204" w:rsidRDefault="00D649CD" w:rsidP="00BB054F">
      <w:pPr>
        <w:pStyle w:val="ListParagraph"/>
        <w:numPr>
          <w:ilvl w:val="0"/>
          <w:numId w:val="8"/>
        </w:numPr>
        <w:ind w:left="1080"/>
      </w:pPr>
      <w:r w:rsidRPr="00D649CD">
        <w:t>Numbering</w:t>
      </w:r>
      <w:r w:rsidR="0037297D">
        <w:t xml:space="preserve"> </w:t>
      </w:r>
      <w:r w:rsidR="0037297D">
        <w:br/>
      </w:r>
      <w:r w:rsidR="002F00B8" w:rsidRPr="002F00B8">
        <w:rPr>
          <w:rFonts w:cstheme="minorHAnsi"/>
        </w:rPr>
        <w:t>Every material</w:t>
      </w:r>
      <w:r w:rsidR="00A3788A">
        <w:rPr>
          <w:rFonts w:cstheme="minorHAnsi"/>
        </w:rPr>
        <w:t xml:space="preserve"> that have been sorted and are ready for recycling shall be </w:t>
      </w:r>
      <w:r w:rsidR="002F00B8" w:rsidRPr="002F00B8">
        <w:rPr>
          <w:rFonts w:cstheme="minorHAnsi"/>
        </w:rPr>
        <w:t>given a number</w:t>
      </w:r>
      <w:r w:rsidR="00A3788A">
        <w:rPr>
          <w:rFonts w:cstheme="minorHAnsi"/>
        </w:rPr>
        <w:t xml:space="preserve">, processing order and </w:t>
      </w:r>
      <w:r w:rsidR="002F00B8" w:rsidRPr="002F00B8">
        <w:rPr>
          <w:rFonts w:cstheme="minorHAnsi"/>
        </w:rPr>
        <w:t>production code</w:t>
      </w:r>
      <w:r w:rsidR="00A3788A">
        <w:rPr>
          <w:rFonts w:cstheme="minorHAnsi"/>
        </w:rPr>
        <w:t xml:space="preserve">, consists of </w:t>
      </w:r>
      <w:r w:rsidR="002F00B8" w:rsidRPr="002F00B8">
        <w:rPr>
          <w:rFonts w:cstheme="minorHAnsi"/>
        </w:rPr>
        <w:t xml:space="preserve">the code for the type of </w:t>
      </w:r>
      <w:r w:rsidR="00297225">
        <w:rPr>
          <w:rFonts w:cstheme="minorHAnsi"/>
        </w:rPr>
        <w:t>materials</w:t>
      </w:r>
      <w:r w:rsidR="002F00B8" w:rsidRPr="002F00B8">
        <w:rPr>
          <w:rFonts w:cstheme="minorHAnsi"/>
        </w:rPr>
        <w:t xml:space="preserve">, date of entry, date of processing and origin of </w:t>
      </w:r>
      <w:r w:rsidR="00A2373A">
        <w:rPr>
          <w:rFonts w:cstheme="minorHAnsi"/>
        </w:rPr>
        <w:t>materials</w:t>
      </w:r>
      <w:r w:rsidR="00A2373A" w:rsidRPr="002F00B8">
        <w:rPr>
          <w:rFonts w:cstheme="minorHAnsi"/>
        </w:rPr>
        <w:t>.</w:t>
      </w:r>
    </w:p>
    <w:p w14:paraId="354B38DD" w14:textId="77777777" w:rsidR="001B4204" w:rsidRPr="0037297D" w:rsidRDefault="001B4204" w:rsidP="001B4204">
      <w:pPr>
        <w:pStyle w:val="ListParagraph"/>
        <w:ind w:left="1080" w:firstLine="0"/>
      </w:pPr>
    </w:p>
    <w:p w14:paraId="1C032B71" w14:textId="7847A38A" w:rsidR="001B4204" w:rsidRPr="00F37DC2" w:rsidRDefault="002F00B8" w:rsidP="001B4204">
      <w:pPr>
        <w:pStyle w:val="ListParagraph"/>
        <w:numPr>
          <w:ilvl w:val="0"/>
          <w:numId w:val="8"/>
        </w:numPr>
        <w:ind w:left="1080"/>
      </w:pPr>
      <w:r>
        <w:t>S</w:t>
      </w:r>
      <w:r w:rsidR="00D649CD" w:rsidRPr="00D649CD">
        <w:t>cheduling</w:t>
      </w:r>
      <w:r w:rsidR="0037297D">
        <w:t xml:space="preserve"> </w:t>
      </w:r>
      <w:r w:rsidR="0037297D">
        <w:br/>
      </w:r>
      <w:r w:rsidRPr="002F00B8">
        <w:rPr>
          <w:rFonts w:cstheme="minorHAnsi"/>
        </w:rPr>
        <w:t xml:space="preserve">At the beginning of each week, the Operation Manager must prepare a Weekly Processing Schedule based on </w:t>
      </w:r>
      <w:r w:rsidR="00A3788A">
        <w:rPr>
          <w:rFonts w:cstheme="minorHAnsi"/>
        </w:rPr>
        <w:t>the c</w:t>
      </w:r>
      <w:r w:rsidRPr="002F00B8">
        <w:rPr>
          <w:rFonts w:cstheme="minorHAnsi"/>
        </w:rPr>
        <w:t>urrent market</w:t>
      </w:r>
      <w:r w:rsidR="00A3788A">
        <w:rPr>
          <w:rFonts w:cstheme="minorHAnsi"/>
        </w:rPr>
        <w:t>’s</w:t>
      </w:r>
      <w:r w:rsidRPr="002F00B8">
        <w:rPr>
          <w:rFonts w:cstheme="minorHAnsi"/>
        </w:rPr>
        <w:t xml:space="preserve"> orders for various plastic products, </w:t>
      </w:r>
      <w:r w:rsidR="00A3788A">
        <w:rPr>
          <w:rFonts w:cstheme="minorHAnsi"/>
        </w:rPr>
        <w:t xml:space="preserve">because the sorting and preparation stages will depend on it. </w:t>
      </w:r>
    </w:p>
    <w:p w14:paraId="65F0EF4C" w14:textId="77777777" w:rsidR="00F37DC2" w:rsidRDefault="00F37DC2" w:rsidP="00F37DC2">
      <w:pPr>
        <w:pStyle w:val="ListParagraph"/>
      </w:pPr>
    </w:p>
    <w:p w14:paraId="6F59DFF0" w14:textId="04233499" w:rsidR="00F37DC2" w:rsidRDefault="00F37DC2" w:rsidP="00F37DC2"/>
    <w:p w14:paraId="0215DFC8" w14:textId="77777777" w:rsidR="00F37DC2" w:rsidRPr="006B7BA4" w:rsidRDefault="00F37DC2" w:rsidP="00F37DC2"/>
    <w:p w14:paraId="35B2FE89" w14:textId="79244094" w:rsidR="00D649CD" w:rsidRPr="0037297D" w:rsidRDefault="001B4204" w:rsidP="001B4204">
      <w:pPr>
        <w:pStyle w:val="Caption"/>
        <w:jc w:val="center"/>
      </w:pPr>
      <w:r>
        <w:lastRenderedPageBreak/>
        <w:t xml:space="preserve">Table </w:t>
      </w:r>
      <w:fldSimple w:instr=" SEQ Tabel \* ARABIC ">
        <w:r>
          <w:rPr>
            <w:noProof/>
          </w:rPr>
          <w:t>3</w:t>
        </w:r>
      </w:fldSimple>
      <w:r w:rsidR="00042337" w:rsidRPr="0037297D">
        <w:t xml:space="preserve">. </w:t>
      </w:r>
      <w:r w:rsidR="00B93068" w:rsidRPr="0037297D">
        <w:t xml:space="preserve">Example </w:t>
      </w:r>
      <w:r w:rsidR="00A3788A">
        <w:t xml:space="preserve">of </w:t>
      </w:r>
      <w:r w:rsidR="007574C2">
        <w:t>S</w:t>
      </w:r>
      <w:r w:rsidR="00B93068" w:rsidRPr="0037297D">
        <w:t>cheduling</w:t>
      </w:r>
    </w:p>
    <w:tbl>
      <w:tblPr>
        <w:tblStyle w:val="ListTable3-Accent2"/>
        <w:tblpPr w:leftFromText="180" w:rightFromText="180" w:vertAnchor="text" w:horzAnchor="margin" w:tblpX="715" w:tblpY="37"/>
        <w:tblW w:w="9627" w:type="dxa"/>
        <w:tblLayout w:type="fixed"/>
        <w:tblLook w:val="01E0" w:firstRow="1" w:lastRow="1" w:firstColumn="1" w:lastColumn="1" w:noHBand="0" w:noVBand="0"/>
      </w:tblPr>
      <w:tblGrid>
        <w:gridCol w:w="2515"/>
        <w:gridCol w:w="3870"/>
        <w:gridCol w:w="3206"/>
        <w:gridCol w:w="36"/>
      </w:tblGrid>
      <w:tr w:rsidR="004934CE" w:rsidRPr="00D649CD" w14:paraId="0CE5D667" w14:textId="77777777" w:rsidTr="00F37DC2">
        <w:trPr>
          <w:gridAfter w:val="1"/>
          <w:cnfStyle w:val="100000000000" w:firstRow="1" w:lastRow="0" w:firstColumn="0" w:lastColumn="0" w:oddVBand="0" w:evenVBand="0" w:oddHBand="0" w:evenHBand="0" w:firstRowFirstColumn="0" w:firstRowLastColumn="0" w:lastRowFirstColumn="0" w:lastRowLastColumn="0"/>
          <w:wAfter w:w="36" w:type="dxa"/>
          <w:trHeight w:val="294"/>
        </w:trPr>
        <w:tc>
          <w:tcPr>
            <w:cnfStyle w:val="001000000100" w:firstRow="0" w:lastRow="0" w:firstColumn="1" w:lastColumn="0" w:oddVBand="0" w:evenVBand="0" w:oddHBand="0" w:evenHBand="0" w:firstRowFirstColumn="1" w:firstRowLastColumn="0" w:lastRowFirstColumn="0" w:lastRowLastColumn="0"/>
            <w:tcW w:w="2515" w:type="dxa"/>
            <w:vAlign w:val="center"/>
          </w:tcPr>
          <w:p w14:paraId="40636529" w14:textId="42BCCB5F" w:rsidR="006D3655" w:rsidRPr="00D649CD" w:rsidRDefault="00A3788A" w:rsidP="00F37DC2">
            <w:pPr>
              <w:pStyle w:val="TableParagraph"/>
              <w:spacing w:before="105" w:line="360" w:lineRule="auto"/>
              <w:ind w:right="594"/>
              <w:rPr>
                <w:rFonts w:asciiTheme="minorHAnsi" w:hAnsiTheme="minorHAnsi" w:cstheme="minorHAnsi"/>
              </w:rPr>
            </w:pPr>
            <w:r>
              <w:rPr>
                <w:rFonts w:asciiTheme="minorHAnsi" w:hAnsiTheme="minorHAnsi" w:cstheme="minorHAnsi"/>
                <w:lang w:val="en-US"/>
              </w:rPr>
              <w:t>D</w:t>
            </w:r>
            <w:r w:rsidR="006D3655">
              <w:rPr>
                <w:rFonts w:asciiTheme="minorHAnsi" w:hAnsiTheme="minorHAnsi" w:cstheme="minorHAnsi"/>
                <w:lang w:val="en-US"/>
              </w:rPr>
              <w:t>ate</w:t>
            </w:r>
            <w:r w:rsidR="006D3655" w:rsidRPr="00D649CD">
              <w:rPr>
                <w:rFonts w:asciiTheme="minorHAnsi" w:hAnsiTheme="minorHAnsi" w:cstheme="minorHAnsi"/>
              </w:rPr>
              <w:t>:</w:t>
            </w:r>
            <w:r w:rsidR="006D3655" w:rsidRPr="00D649CD">
              <w:rPr>
                <w:rFonts w:asciiTheme="minorHAnsi" w:hAnsiTheme="minorHAnsi" w:cstheme="minorHAnsi"/>
                <w:spacing w:val="-11"/>
              </w:rPr>
              <w:t xml:space="preserve"> </w:t>
            </w:r>
            <w:r w:rsidR="002F00B8">
              <w:rPr>
                <w:rFonts w:asciiTheme="minorHAnsi" w:hAnsiTheme="minorHAnsi" w:cstheme="minorHAnsi"/>
              </w:rPr>
              <w:t>DD</w:t>
            </w:r>
            <w:r w:rsidR="006D3655" w:rsidRPr="00D649CD">
              <w:rPr>
                <w:rFonts w:asciiTheme="minorHAnsi" w:hAnsiTheme="minorHAnsi" w:cstheme="minorHAnsi"/>
              </w:rPr>
              <w:t>/</w:t>
            </w:r>
            <w:r w:rsidR="002F00B8">
              <w:rPr>
                <w:rFonts w:asciiTheme="minorHAnsi" w:hAnsiTheme="minorHAnsi" w:cstheme="minorHAnsi"/>
              </w:rPr>
              <w:t>MM</w:t>
            </w:r>
            <w:r w:rsidR="006D3655" w:rsidRPr="00D649CD">
              <w:rPr>
                <w:rFonts w:asciiTheme="minorHAnsi" w:hAnsiTheme="minorHAnsi" w:cstheme="minorHAnsi"/>
              </w:rPr>
              <w:t>/</w:t>
            </w:r>
            <w:r w:rsidR="002F00B8">
              <w:rPr>
                <w:rFonts w:asciiTheme="minorHAnsi" w:hAnsiTheme="minorHAnsi" w:cstheme="minorHAnsi"/>
              </w:rPr>
              <w:t>YYYY</w:t>
            </w:r>
          </w:p>
        </w:tc>
        <w:tc>
          <w:tcPr>
            <w:cnfStyle w:val="000100001000" w:firstRow="0" w:lastRow="0" w:firstColumn="0" w:lastColumn="1" w:oddVBand="0" w:evenVBand="0" w:oddHBand="0" w:evenHBand="0" w:firstRowFirstColumn="0" w:firstRowLastColumn="1" w:lastRowFirstColumn="0" w:lastRowLastColumn="0"/>
            <w:tcW w:w="7076" w:type="dxa"/>
            <w:gridSpan w:val="2"/>
            <w:vAlign w:val="center"/>
          </w:tcPr>
          <w:p w14:paraId="402CAC96" w14:textId="63527ECC" w:rsidR="006D3655" w:rsidRPr="00D649CD" w:rsidRDefault="006D3655" w:rsidP="00F37DC2">
            <w:pPr>
              <w:pStyle w:val="TableParagraph"/>
              <w:spacing w:line="360" w:lineRule="auto"/>
              <w:ind w:left="993" w:right="594"/>
              <w:rPr>
                <w:rFonts w:asciiTheme="minorHAnsi" w:hAnsiTheme="minorHAnsi" w:cstheme="minorHAnsi"/>
              </w:rPr>
            </w:pPr>
            <w:r w:rsidRPr="00D649CD">
              <w:rPr>
                <w:rFonts w:asciiTheme="minorHAnsi" w:hAnsiTheme="minorHAnsi" w:cstheme="minorHAnsi"/>
              </w:rPr>
              <w:t xml:space="preserve">Recycle Hub </w:t>
            </w:r>
            <w:proofErr w:type="spellStart"/>
            <w:r w:rsidR="00297225">
              <w:rPr>
                <w:rFonts w:asciiTheme="minorHAnsi" w:hAnsiTheme="minorHAnsi" w:cstheme="minorHAnsi"/>
              </w:rPr>
              <w:t>Imaji</w:t>
            </w:r>
            <w:proofErr w:type="spellEnd"/>
            <w:r w:rsidR="00297225">
              <w:rPr>
                <w:rFonts w:asciiTheme="minorHAnsi" w:hAnsiTheme="minorHAnsi" w:cstheme="minorHAnsi"/>
              </w:rPr>
              <w:t xml:space="preserve"> </w:t>
            </w:r>
            <w:proofErr w:type="spellStart"/>
            <w:r w:rsidR="00297225">
              <w:rPr>
                <w:rFonts w:asciiTheme="minorHAnsi" w:hAnsiTheme="minorHAnsi" w:cstheme="minorHAnsi"/>
              </w:rPr>
              <w:t>Lingkungan</w:t>
            </w:r>
            <w:proofErr w:type="spellEnd"/>
            <w:r w:rsidRPr="00D649CD">
              <w:rPr>
                <w:rFonts w:asciiTheme="minorHAnsi" w:hAnsiTheme="minorHAnsi" w:cstheme="minorHAnsi"/>
              </w:rPr>
              <w:t>,</w:t>
            </w:r>
            <w:r w:rsidRPr="00D649CD">
              <w:rPr>
                <w:rFonts w:asciiTheme="minorHAnsi" w:hAnsiTheme="minorHAnsi" w:cstheme="minorHAnsi"/>
                <w:spacing w:val="-16"/>
              </w:rPr>
              <w:t xml:space="preserve"> </w:t>
            </w:r>
            <w:proofErr w:type="spellStart"/>
            <w:r w:rsidRPr="00D649CD">
              <w:rPr>
                <w:rFonts w:asciiTheme="minorHAnsi" w:hAnsiTheme="minorHAnsi" w:cstheme="minorHAnsi"/>
              </w:rPr>
              <w:t>Jember</w:t>
            </w:r>
            <w:proofErr w:type="spellEnd"/>
          </w:p>
        </w:tc>
      </w:tr>
      <w:tr w:rsidR="004934CE" w:rsidRPr="00D649CD" w14:paraId="64C9BBFB" w14:textId="77777777" w:rsidTr="00F37D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15" w:type="dxa"/>
          </w:tcPr>
          <w:p w14:paraId="685EF413" w14:textId="4D3C628F" w:rsidR="006D3655" w:rsidRPr="00B93068" w:rsidRDefault="006D3655" w:rsidP="00F37DC2">
            <w:pPr>
              <w:pStyle w:val="TableParagraph"/>
              <w:spacing w:before="90" w:line="360" w:lineRule="auto"/>
              <w:ind w:right="594"/>
              <w:rPr>
                <w:rFonts w:asciiTheme="minorHAnsi" w:hAnsiTheme="minorHAnsi" w:cstheme="minorHAnsi"/>
                <w:lang w:val="en-US"/>
              </w:rPr>
            </w:pPr>
            <w:r>
              <w:rPr>
                <w:rFonts w:asciiTheme="minorHAnsi" w:hAnsiTheme="minorHAnsi" w:cstheme="minorHAnsi"/>
                <w:lang w:val="en-US"/>
              </w:rPr>
              <w:t xml:space="preserve">Weekly </w:t>
            </w:r>
            <w:r w:rsidR="00A3788A">
              <w:rPr>
                <w:rFonts w:asciiTheme="minorHAnsi" w:hAnsiTheme="minorHAnsi" w:cstheme="minorHAnsi"/>
                <w:lang w:val="en-US"/>
              </w:rPr>
              <w:t>Target</w:t>
            </w:r>
          </w:p>
        </w:tc>
        <w:tc>
          <w:tcPr>
            <w:cnfStyle w:val="000010000000" w:firstRow="0" w:lastRow="0" w:firstColumn="0" w:lastColumn="0" w:oddVBand="1" w:evenVBand="0" w:oddHBand="0" w:evenHBand="0" w:firstRowFirstColumn="0" w:firstRowLastColumn="0" w:lastRowFirstColumn="0" w:lastRowLastColumn="0"/>
            <w:tcW w:w="3870" w:type="dxa"/>
          </w:tcPr>
          <w:p w14:paraId="1DC661C2" w14:textId="77777777" w:rsidR="006D3655" w:rsidRPr="00D649CD" w:rsidRDefault="006D3655" w:rsidP="00F37DC2">
            <w:pPr>
              <w:pStyle w:val="TableParagraph"/>
              <w:spacing w:before="90" w:line="360" w:lineRule="auto"/>
              <w:ind w:left="993" w:right="594"/>
              <w:rPr>
                <w:rFonts w:asciiTheme="minorHAnsi" w:hAnsiTheme="minorHAnsi" w:cstheme="minorHAnsi"/>
              </w:rPr>
            </w:pPr>
            <w:r w:rsidRPr="00D649CD">
              <w:rPr>
                <w:rFonts w:asciiTheme="minorHAnsi" w:hAnsiTheme="minorHAnsi" w:cstheme="minorHAnsi"/>
                <w:w w:val="95"/>
              </w:rPr>
              <w:t>Plan</w:t>
            </w:r>
            <w:r w:rsidRPr="00D649CD">
              <w:rPr>
                <w:rFonts w:asciiTheme="minorHAnsi" w:hAnsiTheme="minorHAnsi" w:cstheme="minorHAnsi"/>
                <w:spacing w:val="-13"/>
                <w:w w:val="95"/>
              </w:rPr>
              <w:t xml:space="preserve"> </w:t>
            </w:r>
            <w:r w:rsidRPr="00D649CD">
              <w:rPr>
                <w:rFonts w:asciiTheme="minorHAnsi" w:hAnsiTheme="minorHAnsi" w:cstheme="minorHAnsi"/>
                <w:w w:val="95"/>
              </w:rPr>
              <w:t>(kg)</w:t>
            </w:r>
          </w:p>
        </w:tc>
        <w:tc>
          <w:tcPr>
            <w:cnfStyle w:val="000100000000" w:firstRow="0" w:lastRow="0" w:firstColumn="0" w:lastColumn="1" w:oddVBand="0" w:evenVBand="0" w:oddHBand="0" w:evenHBand="0" w:firstRowFirstColumn="0" w:firstRowLastColumn="0" w:lastRowFirstColumn="0" w:lastRowLastColumn="0"/>
            <w:tcW w:w="3242" w:type="dxa"/>
            <w:gridSpan w:val="2"/>
          </w:tcPr>
          <w:p w14:paraId="5EA115AF" w14:textId="2921A3C3" w:rsidR="006D3655" w:rsidRPr="00B74D8A" w:rsidRDefault="00A3788A" w:rsidP="00F37DC2">
            <w:pPr>
              <w:pStyle w:val="TableParagraph"/>
              <w:spacing w:before="90" w:line="360" w:lineRule="auto"/>
              <w:ind w:left="993" w:right="594"/>
              <w:rPr>
                <w:rFonts w:asciiTheme="minorHAnsi" w:hAnsiTheme="minorHAnsi" w:cstheme="minorHAnsi"/>
                <w:b w:val="0"/>
                <w:bCs w:val="0"/>
                <w:lang w:val="en-US"/>
              </w:rPr>
            </w:pPr>
            <w:r>
              <w:rPr>
                <w:rFonts w:asciiTheme="minorHAnsi" w:hAnsiTheme="minorHAnsi" w:cstheme="minorHAnsi"/>
                <w:b w:val="0"/>
                <w:bCs w:val="0"/>
                <w:w w:val="105"/>
                <w:lang w:val="en-US"/>
              </w:rPr>
              <w:t>Actual</w:t>
            </w:r>
          </w:p>
        </w:tc>
      </w:tr>
      <w:tr w:rsidR="004934CE" w:rsidRPr="00D649CD" w14:paraId="604C3781" w14:textId="77777777" w:rsidTr="00F37DC2">
        <w:trPr>
          <w:trHeight w:val="281"/>
        </w:trPr>
        <w:tc>
          <w:tcPr>
            <w:cnfStyle w:val="001000000000" w:firstRow="0" w:lastRow="0" w:firstColumn="1" w:lastColumn="0" w:oddVBand="0" w:evenVBand="0" w:oddHBand="0" w:evenHBand="0" w:firstRowFirstColumn="0" w:firstRowLastColumn="0" w:lastRowFirstColumn="0" w:lastRowLastColumn="0"/>
            <w:tcW w:w="2515" w:type="dxa"/>
          </w:tcPr>
          <w:p w14:paraId="2A3D6B1F" w14:textId="0A9429FD" w:rsidR="006D3655" w:rsidRPr="00D649CD" w:rsidRDefault="006D3655" w:rsidP="00F37DC2">
            <w:pPr>
              <w:pStyle w:val="TableParagraph"/>
              <w:spacing w:before="95" w:line="360" w:lineRule="auto"/>
              <w:ind w:right="594"/>
              <w:rPr>
                <w:rFonts w:asciiTheme="minorHAnsi" w:hAnsiTheme="minorHAnsi" w:cstheme="minorHAnsi"/>
              </w:rPr>
            </w:pPr>
            <w:r>
              <w:rPr>
                <w:rFonts w:asciiTheme="minorHAnsi" w:hAnsiTheme="minorHAnsi" w:cstheme="minorHAnsi"/>
                <w:lang w:val="en-US"/>
              </w:rPr>
              <w:t>Weekly Target</w:t>
            </w:r>
            <w:r w:rsidRPr="00D649CD">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3870" w:type="dxa"/>
          </w:tcPr>
          <w:p w14:paraId="11433D0F" w14:textId="77777777" w:rsidR="006D3655" w:rsidRPr="00D649CD" w:rsidRDefault="006D3655" w:rsidP="00F37DC2">
            <w:pPr>
              <w:pStyle w:val="TableParagraph"/>
              <w:spacing w:before="95" w:line="360" w:lineRule="auto"/>
              <w:ind w:right="594"/>
              <w:rPr>
                <w:rFonts w:asciiTheme="minorHAnsi" w:hAnsiTheme="minorHAnsi" w:cstheme="minorHAnsi"/>
              </w:rPr>
            </w:pPr>
            <w:r w:rsidRPr="00D649CD">
              <w:rPr>
                <w:rFonts w:asciiTheme="minorHAnsi" w:hAnsiTheme="minorHAnsi" w:cstheme="minorHAnsi"/>
              </w:rPr>
              <w:t>2,000</w:t>
            </w:r>
            <w:r w:rsidRPr="00D649CD">
              <w:rPr>
                <w:rFonts w:asciiTheme="minorHAnsi" w:hAnsiTheme="minorHAnsi" w:cstheme="minorHAnsi"/>
                <w:spacing w:val="-18"/>
              </w:rPr>
              <w:t xml:space="preserve"> </w:t>
            </w:r>
            <w:r w:rsidRPr="00D649CD">
              <w:rPr>
                <w:rFonts w:asciiTheme="minorHAnsi" w:hAnsiTheme="minorHAnsi" w:cstheme="minorHAnsi"/>
              </w:rPr>
              <w:t>kg</w:t>
            </w:r>
            <w:r w:rsidRPr="00D649CD">
              <w:rPr>
                <w:rFonts w:asciiTheme="minorHAnsi" w:hAnsiTheme="minorHAnsi" w:cstheme="minorHAnsi"/>
                <w:spacing w:val="-18"/>
              </w:rPr>
              <w:t xml:space="preserve"> </w:t>
            </w:r>
          </w:p>
        </w:tc>
        <w:tc>
          <w:tcPr>
            <w:cnfStyle w:val="000100000000" w:firstRow="0" w:lastRow="0" w:firstColumn="0" w:lastColumn="1" w:oddVBand="0" w:evenVBand="0" w:oddHBand="0" w:evenHBand="0" w:firstRowFirstColumn="0" w:firstRowLastColumn="0" w:lastRowFirstColumn="0" w:lastRowLastColumn="0"/>
            <w:tcW w:w="3242" w:type="dxa"/>
            <w:gridSpan w:val="2"/>
          </w:tcPr>
          <w:p w14:paraId="5B8A3626" w14:textId="77777777" w:rsidR="006D3655" w:rsidRPr="00B74D8A" w:rsidRDefault="006D3655" w:rsidP="00F37DC2">
            <w:pPr>
              <w:pStyle w:val="TableParagraph"/>
              <w:spacing w:before="95" w:line="360" w:lineRule="auto"/>
              <w:ind w:right="594"/>
              <w:rPr>
                <w:rFonts w:asciiTheme="minorHAnsi" w:hAnsiTheme="minorHAnsi" w:cstheme="minorHAnsi"/>
                <w:b w:val="0"/>
                <w:bCs w:val="0"/>
              </w:rPr>
            </w:pPr>
            <w:r w:rsidRPr="00B74D8A">
              <w:rPr>
                <w:rFonts w:asciiTheme="minorHAnsi" w:hAnsiTheme="minorHAnsi" w:cstheme="minorHAnsi"/>
                <w:b w:val="0"/>
                <w:bCs w:val="0"/>
              </w:rPr>
              <w:t>2,200</w:t>
            </w:r>
            <w:r w:rsidRPr="00B74D8A">
              <w:rPr>
                <w:rFonts w:asciiTheme="minorHAnsi" w:hAnsiTheme="minorHAnsi" w:cstheme="minorHAnsi"/>
                <w:b w:val="0"/>
                <w:bCs w:val="0"/>
                <w:spacing w:val="-18"/>
              </w:rPr>
              <w:t xml:space="preserve"> </w:t>
            </w:r>
            <w:r w:rsidRPr="00B74D8A">
              <w:rPr>
                <w:rFonts w:asciiTheme="minorHAnsi" w:hAnsiTheme="minorHAnsi" w:cstheme="minorHAnsi"/>
                <w:b w:val="0"/>
                <w:bCs w:val="0"/>
              </w:rPr>
              <w:t>kg</w:t>
            </w:r>
            <w:r w:rsidRPr="00B74D8A">
              <w:rPr>
                <w:rFonts w:asciiTheme="minorHAnsi" w:hAnsiTheme="minorHAnsi" w:cstheme="minorHAnsi"/>
                <w:b w:val="0"/>
                <w:bCs w:val="0"/>
                <w:spacing w:val="-18"/>
              </w:rPr>
              <w:t xml:space="preserve"> </w:t>
            </w:r>
          </w:p>
        </w:tc>
      </w:tr>
      <w:tr w:rsidR="004934CE" w:rsidRPr="00D649CD" w14:paraId="2C9F54AC" w14:textId="77777777" w:rsidTr="00F37DC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15" w:type="dxa"/>
          </w:tcPr>
          <w:p w14:paraId="66FA38B0" w14:textId="711B8096" w:rsidR="006D3655" w:rsidRPr="00D649CD" w:rsidRDefault="006D3655" w:rsidP="00F37DC2">
            <w:pPr>
              <w:pStyle w:val="TableParagraph"/>
              <w:spacing w:before="100" w:line="360" w:lineRule="auto"/>
              <w:ind w:right="594"/>
              <w:rPr>
                <w:rFonts w:asciiTheme="minorHAnsi" w:hAnsiTheme="minorHAnsi" w:cstheme="minorHAnsi"/>
              </w:rPr>
            </w:pPr>
            <w:r>
              <w:rPr>
                <w:rFonts w:asciiTheme="minorHAnsi" w:hAnsiTheme="minorHAnsi" w:cstheme="minorHAnsi"/>
                <w:w w:val="105"/>
                <w:lang w:val="en-US"/>
              </w:rPr>
              <w:t>Raw Material</w:t>
            </w:r>
            <w:r w:rsidRPr="00D649CD">
              <w:rPr>
                <w:rFonts w:asciiTheme="minorHAnsi" w:hAnsiTheme="minorHAnsi" w:cstheme="minorHAnsi"/>
                <w:w w:val="105"/>
              </w:rPr>
              <w:t>:</w:t>
            </w:r>
          </w:p>
        </w:tc>
        <w:tc>
          <w:tcPr>
            <w:cnfStyle w:val="000010000000" w:firstRow="0" w:lastRow="0" w:firstColumn="0" w:lastColumn="0" w:oddVBand="1" w:evenVBand="0" w:oddHBand="0" w:evenHBand="0" w:firstRowFirstColumn="0" w:firstRowLastColumn="0" w:lastRowFirstColumn="0" w:lastRowLastColumn="0"/>
            <w:tcW w:w="3870" w:type="dxa"/>
          </w:tcPr>
          <w:p w14:paraId="285D9633" w14:textId="77777777" w:rsidR="006D3655" w:rsidRPr="00D649CD" w:rsidRDefault="006D3655" w:rsidP="00F37DC2">
            <w:pPr>
              <w:pStyle w:val="TableParagraph"/>
              <w:spacing w:before="100" w:line="360" w:lineRule="auto"/>
              <w:ind w:right="594"/>
              <w:rPr>
                <w:rFonts w:asciiTheme="minorHAnsi" w:hAnsiTheme="minorHAnsi" w:cstheme="minorHAnsi"/>
              </w:rPr>
            </w:pPr>
            <w:r w:rsidRPr="00D649CD">
              <w:rPr>
                <w:rFonts w:asciiTheme="minorHAnsi" w:hAnsiTheme="minorHAnsi" w:cstheme="minorHAnsi"/>
              </w:rPr>
              <w:t>200kg</w:t>
            </w:r>
            <w:r w:rsidRPr="00D649CD">
              <w:rPr>
                <w:rFonts w:asciiTheme="minorHAnsi" w:hAnsiTheme="minorHAnsi" w:cstheme="minorHAnsi"/>
                <w:spacing w:val="-16"/>
              </w:rPr>
              <w:t xml:space="preserve"> </w:t>
            </w:r>
            <w:r w:rsidRPr="00D649CD">
              <w:rPr>
                <w:rFonts w:asciiTheme="minorHAnsi" w:hAnsiTheme="minorHAnsi" w:cstheme="minorHAnsi"/>
              </w:rPr>
              <w:t>Baled</w:t>
            </w:r>
            <w:r w:rsidRPr="00D649CD">
              <w:rPr>
                <w:rFonts w:asciiTheme="minorHAnsi" w:hAnsiTheme="minorHAnsi" w:cstheme="minorHAnsi"/>
                <w:spacing w:val="-16"/>
              </w:rPr>
              <w:t xml:space="preserve"> </w:t>
            </w:r>
            <w:r w:rsidRPr="00D649CD">
              <w:rPr>
                <w:rFonts w:asciiTheme="minorHAnsi" w:hAnsiTheme="minorHAnsi" w:cstheme="minorHAnsi"/>
              </w:rPr>
              <w:t>Soft</w:t>
            </w:r>
            <w:r w:rsidRPr="00D649CD">
              <w:rPr>
                <w:rFonts w:asciiTheme="minorHAnsi" w:hAnsiTheme="minorHAnsi" w:cstheme="minorHAnsi"/>
                <w:spacing w:val="-16"/>
              </w:rPr>
              <w:t xml:space="preserve"> </w:t>
            </w:r>
            <w:r w:rsidRPr="00D649CD">
              <w:rPr>
                <w:rFonts w:asciiTheme="minorHAnsi" w:hAnsiTheme="minorHAnsi" w:cstheme="minorHAnsi"/>
              </w:rPr>
              <w:t>plastics</w:t>
            </w:r>
            <w:r w:rsidRPr="00D649CD">
              <w:rPr>
                <w:rFonts w:asciiTheme="minorHAnsi" w:hAnsiTheme="minorHAnsi" w:cstheme="minorHAnsi"/>
                <w:spacing w:val="-15"/>
              </w:rPr>
              <w:t xml:space="preserve"> </w:t>
            </w:r>
            <w:r w:rsidRPr="00D649CD">
              <w:rPr>
                <w:rFonts w:asciiTheme="minorHAnsi" w:hAnsiTheme="minorHAnsi" w:cstheme="minorHAnsi"/>
              </w:rPr>
              <w:t>-</w:t>
            </w:r>
            <w:r w:rsidRPr="00D649CD">
              <w:rPr>
                <w:rFonts w:asciiTheme="minorHAnsi" w:hAnsiTheme="minorHAnsi" w:cstheme="minorHAnsi"/>
                <w:spacing w:val="-16"/>
              </w:rPr>
              <w:t xml:space="preserve"> </w:t>
            </w:r>
            <w:r w:rsidRPr="00D649CD">
              <w:rPr>
                <w:rFonts w:asciiTheme="minorHAnsi" w:hAnsiTheme="minorHAnsi" w:cstheme="minorHAnsi"/>
              </w:rPr>
              <w:t>Grade</w:t>
            </w:r>
            <w:r w:rsidRPr="00D649CD">
              <w:rPr>
                <w:rFonts w:asciiTheme="minorHAnsi" w:hAnsiTheme="minorHAnsi" w:cstheme="minorHAnsi"/>
                <w:spacing w:val="-16"/>
              </w:rPr>
              <w:t xml:space="preserve"> </w:t>
            </w:r>
            <w:r w:rsidRPr="00D649CD">
              <w:rPr>
                <w:rFonts w:asciiTheme="minorHAnsi" w:hAnsiTheme="minorHAnsi" w:cstheme="minorHAnsi"/>
              </w:rPr>
              <w:t>A1</w:t>
            </w:r>
          </w:p>
        </w:tc>
        <w:tc>
          <w:tcPr>
            <w:cnfStyle w:val="000100000000" w:firstRow="0" w:lastRow="0" w:firstColumn="0" w:lastColumn="1" w:oddVBand="0" w:evenVBand="0" w:oddHBand="0" w:evenHBand="0" w:firstRowFirstColumn="0" w:firstRowLastColumn="0" w:lastRowFirstColumn="0" w:lastRowLastColumn="0"/>
            <w:tcW w:w="3242" w:type="dxa"/>
            <w:gridSpan w:val="2"/>
          </w:tcPr>
          <w:p w14:paraId="2957E956" w14:textId="0848E806" w:rsidR="006D3655" w:rsidRPr="00B74D8A" w:rsidRDefault="006D3655" w:rsidP="00F37DC2">
            <w:pPr>
              <w:pStyle w:val="TableParagraph"/>
              <w:spacing w:before="100" w:line="360" w:lineRule="auto"/>
              <w:ind w:right="594"/>
              <w:rPr>
                <w:rFonts w:asciiTheme="minorHAnsi" w:hAnsiTheme="minorHAnsi" w:cstheme="minorHAnsi"/>
                <w:b w:val="0"/>
                <w:bCs w:val="0"/>
              </w:rPr>
            </w:pPr>
            <w:r w:rsidRPr="00B74D8A">
              <w:rPr>
                <w:rFonts w:asciiTheme="minorHAnsi" w:hAnsiTheme="minorHAnsi" w:cstheme="minorHAnsi"/>
                <w:b w:val="0"/>
                <w:bCs w:val="0"/>
              </w:rPr>
              <w:t>400kg</w:t>
            </w:r>
            <w:r w:rsidRPr="00B74D8A">
              <w:rPr>
                <w:rFonts w:asciiTheme="minorHAnsi" w:hAnsiTheme="minorHAnsi" w:cstheme="minorHAnsi"/>
                <w:b w:val="0"/>
                <w:bCs w:val="0"/>
                <w:spacing w:val="-18"/>
              </w:rPr>
              <w:t xml:space="preserve"> </w:t>
            </w:r>
            <w:r w:rsidRPr="00B74D8A">
              <w:rPr>
                <w:rFonts w:asciiTheme="minorHAnsi" w:hAnsiTheme="minorHAnsi" w:cstheme="minorHAnsi"/>
                <w:b w:val="0"/>
                <w:bCs w:val="0"/>
              </w:rPr>
              <w:t>Baled</w:t>
            </w:r>
            <w:r w:rsidRPr="00B74D8A">
              <w:rPr>
                <w:rFonts w:asciiTheme="minorHAnsi" w:hAnsiTheme="minorHAnsi" w:cstheme="minorHAnsi"/>
                <w:b w:val="0"/>
                <w:bCs w:val="0"/>
                <w:spacing w:val="-17"/>
              </w:rPr>
              <w:t xml:space="preserve"> </w:t>
            </w:r>
            <w:r w:rsidRPr="00B74D8A">
              <w:rPr>
                <w:rFonts w:asciiTheme="minorHAnsi" w:hAnsiTheme="minorHAnsi" w:cstheme="minorHAnsi"/>
                <w:b w:val="0"/>
                <w:bCs w:val="0"/>
              </w:rPr>
              <w:t>Soft</w:t>
            </w:r>
            <w:r w:rsidRPr="00B74D8A">
              <w:rPr>
                <w:rFonts w:asciiTheme="minorHAnsi" w:hAnsiTheme="minorHAnsi" w:cstheme="minorHAnsi"/>
                <w:b w:val="0"/>
                <w:bCs w:val="0"/>
                <w:spacing w:val="-17"/>
              </w:rPr>
              <w:t xml:space="preserve"> </w:t>
            </w:r>
            <w:r w:rsidRPr="00B74D8A">
              <w:rPr>
                <w:rFonts w:asciiTheme="minorHAnsi" w:hAnsiTheme="minorHAnsi" w:cstheme="minorHAnsi"/>
                <w:b w:val="0"/>
                <w:bCs w:val="0"/>
              </w:rPr>
              <w:t>plastics</w:t>
            </w:r>
            <w:r w:rsidRPr="00B74D8A">
              <w:rPr>
                <w:rFonts w:asciiTheme="minorHAnsi" w:hAnsiTheme="minorHAnsi" w:cstheme="minorHAnsi"/>
                <w:b w:val="0"/>
                <w:bCs w:val="0"/>
                <w:spacing w:val="-18"/>
              </w:rPr>
              <w:t xml:space="preserve"> </w:t>
            </w:r>
            <w:r w:rsidRPr="00B74D8A">
              <w:rPr>
                <w:rFonts w:asciiTheme="minorHAnsi" w:hAnsiTheme="minorHAnsi" w:cstheme="minorHAnsi"/>
                <w:b w:val="0"/>
                <w:bCs w:val="0"/>
              </w:rPr>
              <w:t>-</w:t>
            </w:r>
            <w:r w:rsidRPr="00B74D8A">
              <w:rPr>
                <w:rFonts w:asciiTheme="minorHAnsi" w:hAnsiTheme="minorHAnsi" w:cstheme="minorHAnsi"/>
                <w:b w:val="0"/>
                <w:bCs w:val="0"/>
                <w:spacing w:val="-17"/>
              </w:rPr>
              <w:t xml:space="preserve"> </w:t>
            </w:r>
            <w:proofErr w:type="gramStart"/>
            <w:r w:rsidRPr="00B74D8A">
              <w:rPr>
                <w:rFonts w:asciiTheme="minorHAnsi" w:hAnsiTheme="minorHAnsi" w:cstheme="minorHAnsi"/>
                <w:b w:val="0"/>
                <w:bCs w:val="0"/>
              </w:rPr>
              <w:t>G.A</w:t>
            </w:r>
            <w:proofErr w:type="gramEnd"/>
            <w:r w:rsidRPr="00B74D8A">
              <w:rPr>
                <w:rFonts w:asciiTheme="minorHAnsi" w:hAnsiTheme="minorHAnsi" w:cstheme="minorHAnsi"/>
                <w:b w:val="0"/>
                <w:bCs w:val="0"/>
              </w:rPr>
              <w:t>2</w:t>
            </w:r>
          </w:p>
        </w:tc>
      </w:tr>
      <w:tr w:rsidR="004934CE" w:rsidRPr="00D649CD" w14:paraId="5198FD88" w14:textId="77777777" w:rsidTr="00F37DC2">
        <w:trPr>
          <w:trHeight w:val="293"/>
        </w:trPr>
        <w:tc>
          <w:tcPr>
            <w:cnfStyle w:val="001000000000" w:firstRow="0" w:lastRow="0" w:firstColumn="1" w:lastColumn="0" w:oddVBand="0" w:evenVBand="0" w:oddHBand="0" w:evenHBand="0" w:firstRowFirstColumn="0" w:firstRowLastColumn="0" w:lastRowFirstColumn="0" w:lastRowLastColumn="0"/>
            <w:tcW w:w="2515" w:type="dxa"/>
          </w:tcPr>
          <w:p w14:paraId="77800872" w14:textId="77777777" w:rsidR="006D3655" w:rsidRPr="00D649CD" w:rsidRDefault="006D3655" w:rsidP="00F37DC2">
            <w:pPr>
              <w:pStyle w:val="TableParagraph"/>
              <w:spacing w:line="360" w:lineRule="auto"/>
              <w:ind w:right="594"/>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3870" w:type="dxa"/>
          </w:tcPr>
          <w:p w14:paraId="05D105F0" w14:textId="77777777" w:rsidR="006D3655" w:rsidRPr="00D649CD" w:rsidRDefault="006D3655" w:rsidP="00F37DC2">
            <w:pPr>
              <w:pStyle w:val="TableParagraph"/>
              <w:spacing w:before="105" w:line="360" w:lineRule="auto"/>
              <w:ind w:right="594"/>
              <w:rPr>
                <w:rFonts w:asciiTheme="minorHAnsi" w:hAnsiTheme="minorHAnsi" w:cstheme="minorHAnsi"/>
              </w:rPr>
            </w:pPr>
            <w:r w:rsidRPr="00D649CD">
              <w:rPr>
                <w:rFonts w:asciiTheme="minorHAnsi" w:hAnsiTheme="minorHAnsi" w:cstheme="minorHAnsi"/>
              </w:rPr>
              <w:t>500kg</w:t>
            </w:r>
            <w:r w:rsidRPr="00D649CD">
              <w:rPr>
                <w:rFonts w:asciiTheme="minorHAnsi" w:hAnsiTheme="minorHAnsi" w:cstheme="minorHAnsi"/>
                <w:spacing w:val="-12"/>
              </w:rPr>
              <w:t xml:space="preserve"> </w:t>
            </w:r>
            <w:r>
              <w:rPr>
                <w:rFonts w:asciiTheme="minorHAnsi" w:hAnsiTheme="minorHAnsi" w:cstheme="minorHAnsi"/>
                <w:lang w:val="en-US"/>
              </w:rPr>
              <w:t>Shred</w:t>
            </w:r>
            <w:r w:rsidRPr="00D649CD">
              <w:rPr>
                <w:rFonts w:asciiTheme="minorHAnsi" w:hAnsiTheme="minorHAnsi" w:cstheme="minorHAnsi"/>
                <w:spacing w:val="-11"/>
              </w:rPr>
              <w:t xml:space="preserve"> </w:t>
            </w:r>
            <w:r w:rsidRPr="00D649CD">
              <w:rPr>
                <w:rFonts w:asciiTheme="minorHAnsi" w:hAnsiTheme="minorHAnsi" w:cstheme="minorHAnsi"/>
              </w:rPr>
              <w:t>pp</w:t>
            </w:r>
            <w:r w:rsidRPr="00D649CD">
              <w:rPr>
                <w:rFonts w:asciiTheme="minorHAnsi" w:hAnsiTheme="minorHAnsi" w:cstheme="minorHAnsi"/>
                <w:spacing w:val="-11"/>
              </w:rPr>
              <w:t xml:space="preserve"> </w:t>
            </w:r>
            <w:r w:rsidRPr="00D649CD">
              <w:rPr>
                <w:rFonts w:asciiTheme="minorHAnsi" w:hAnsiTheme="minorHAnsi" w:cstheme="minorHAnsi"/>
              </w:rPr>
              <w:t>containers</w:t>
            </w:r>
            <w:r w:rsidRPr="00D649CD">
              <w:rPr>
                <w:rFonts w:asciiTheme="minorHAnsi" w:hAnsiTheme="minorHAnsi" w:cstheme="minorHAnsi"/>
                <w:spacing w:val="-11"/>
              </w:rPr>
              <w:t xml:space="preserve"> </w:t>
            </w:r>
            <w:r w:rsidRPr="00D649CD">
              <w:rPr>
                <w:rFonts w:asciiTheme="minorHAnsi" w:hAnsiTheme="minorHAnsi" w:cstheme="minorHAnsi"/>
              </w:rPr>
              <w:t>-</w:t>
            </w:r>
            <w:r w:rsidRPr="00D649CD">
              <w:rPr>
                <w:rFonts w:asciiTheme="minorHAnsi" w:hAnsiTheme="minorHAnsi" w:cstheme="minorHAnsi"/>
                <w:spacing w:val="-11"/>
              </w:rPr>
              <w:t xml:space="preserve"> </w:t>
            </w:r>
            <w:r w:rsidRPr="00D649CD">
              <w:rPr>
                <w:rFonts w:asciiTheme="minorHAnsi" w:hAnsiTheme="minorHAnsi" w:cstheme="minorHAnsi"/>
              </w:rPr>
              <w:t>Grade</w:t>
            </w:r>
            <w:r w:rsidRPr="00D649CD">
              <w:rPr>
                <w:rFonts w:asciiTheme="minorHAnsi" w:hAnsiTheme="minorHAnsi" w:cstheme="minorHAnsi"/>
                <w:spacing w:val="-11"/>
              </w:rPr>
              <w:t xml:space="preserve"> </w:t>
            </w:r>
            <w:r w:rsidRPr="00D649CD">
              <w:rPr>
                <w:rFonts w:asciiTheme="minorHAnsi" w:hAnsiTheme="minorHAnsi" w:cstheme="minorHAnsi"/>
              </w:rPr>
              <w:t>A2</w:t>
            </w:r>
          </w:p>
        </w:tc>
        <w:tc>
          <w:tcPr>
            <w:cnfStyle w:val="000100000000" w:firstRow="0" w:lastRow="0" w:firstColumn="0" w:lastColumn="1" w:oddVBand="0" w:evenVBand="0" w:oddHBand="0" w:evenHBand="0" w:firstRowFirstColumn="0" w:firstRowLastColumn="0" w:lastRowFirstColumn="0" w:lastRowLastColumn="0"/>
            <w:tcW w:w="3242" w:type="dxa"/>
            <w:gridSpan w:val="2"/>
          </w:tcPr>
          <w:p w14:paraId="3EDD79DE" w14:textId="77777777" w:rsidR="006D3655" w:rsidRPr="00B74D8A" w:rsidRDefault="006D3655" w:rsidP="00F37DC2">
            <w:pPr>
              <w:pStyle w:val="TableParagraph"/>
              <w:spacing w:before="105" w:line="360" w:lineRule="auto"/>
              <w:ind w:right="594"/>
              <w:rPr>
                <w:rFonts w:asciiTheme="minorHAnsi" w:hAnsiTheme="minorHAnsi" w:cstheme="minorHAnsi"/>
                <w:b w:val="0"/>
                <w:bCs w:val="0"/>
              </w:rPr>
            </w:pPr>
            <w:r w:rsidRPr="00B74D8A">
              <w:rPr>
                <w:rFonts w:asciiTheme="minorHAnsi" w:hAnsiTheme="minorHAnsi" w:cstheme="minorHAnsi"/>
                <w:b w:val="0"/>
                <w:bCs w:val="0"/>
                <w:spacing w:val="-1"/>
                <w:w w:val="105"/>
              </w:rPr>
              <w:t>500kg</w:t>
            </w:r>
            <w:r w:rsidRPr="00B74D8A">
              <w:rPr>
                <w:rFonts w:asciiTheme="minorHAnsi" w:hAnsiTheme="minorHAnsi" w:cstheme="minorHAnsi"/>
                <w:b w:val="0"/>
                <w:bCs w:val="0"/>
                <w:spacing w:val="-28"/>
                <w:w w:val="105"/>
              </w:rPr>
              <w:t xml:space="preserve"> </w:t>
            </w:r>
            <w:r w:rsidRPr="00B74D8A">
              <w:rPr>
                <w:rFonts w:asciiTheme="minorHAnsi" w:hAnsiTheme="minorHAnsi" w:cstheme="minorHAnsi"/>
                <w:b w:val="0"/>
                <w:bCs w:val="0"/>
                <w:spacing w:val="-1"/>
                <w:w w:val="105"/>
                <w:lang w:val="en-US"/>
              </w:rPr>
              <w:t>Shred</w:t>
            </w:r>
            <w:r w:rsidRPr="00B74D8A">
              <w:rPr>
                <w:rFonts w:asciiTheme="minorHAnsi" w:hAnsiTheme="minorHAnsi" w:cstheme="minorHAnsi"/>
                <w:b w:val="0"/>
                <w:bCs w:val="0"/>
                <w:spacing w:val="-27"/>
                <w:w w:val="105"/>
              </w:rPr>
              <w:t xml:space="preserve"> </w:t>
            </w:r>
            <w:r w:rsidRPr="00B74D8A">
              <w:rPr>
                <w:rFonts w:asciiTheme="minorHAnsi" w:hAnsiTheme="minorHAnsi" w:cstheme="minorHAnsi"/>
                <w:b w:val="0"/>
                <w:bCs w:val="0"/>
                <w:spacing w:val="-1"/>
                <w:w w:val="105"/>
              </w:rPr>
              <w:t>pp</w:t>
            </w:r>
            <w:r w:rsidRPr="00B74D8A">
              <w:rPr>
                <w:rFonts w:asciiTheme="minorHAnsi" w:hAnsiTheme="minorHAnsi" w:cstheme="minorHAnsi"/>
                <w:b w:val="0"/>
                <w:bCs w:val="0"/>
                <w:spacing w:val="-27"/>
                <w:w w:val="105"/>
              </w:rPr>
              <w:t xml:space="preserve"> </w:t>
            </w:r>
            <w:r w:rsidRPr="00B74D8A">
              <w:rPr>
                <w:rFonts w:asciiTheme="minorHAnsi" w:hAnsiTheme="minorHAnsi" w:cstheme="minorHAnsi"/>
                <w:b w:val="0"/>
                <w:bCs w:val="0"/>
                <w:w w:val="105"/>
              </w:rPr>
              <w:t>B</w:t>
            </w:r>
            <w:r w:rsidRPr="00B74D8A">
              <w:rPr>
                <w:rFonts w:asciiTheme="minorHAnsi" w:hAnsiTheme="minorHAnsi" w:cstheme="minorHAnsi"/>
                <w:b w:val="0"/>
                <w:bCs w:val="0"/>
                <w:spacing w:val="-27"/>
                <w:w w:val="105"/>
              </w:rPr>
              <w:t xml:space="preserve"> </w:t>
            </w:r>
            <w:r w:rsidRPr="00B74D8A">
              <w:rPr>
                <w:rFonts w:asciiTheme="minorHAnsi" w:hAnsiTheme="minorHAnsi" w:cstheme="minorHAnsi"/>
                <w:b w:val="0"/>
                <w:bCs w:val="0"/>
                <w:w w:val="105"/>
              </w:rPr>
              <w:t>-</w:t>
            </w:r>
            <w:r w:rsidRPr="00B74D8A">
              <w:rPr>
                <w:rFonts w:asciiTheme="minorHAnsi" w:hAnsiTheme="minorHAnsi" w:cstheme="minorHAnsi"/>
                <w:b w:val="0"/>
                <w:bCs w:val="0"/>
                <w:spacing w:val="-27"/>
                <w:w w:val="105"/>
              </w:rPr>
              <w:t xml:space="preserve"> </w:t>
            </w:r>
            <w:r w:rsidRPr="00B74D8A">
              <w:rPr>
                <w:rFonts w:asciiTheme="minorHAnsi" w:hAnsiTheme="minorHAnsi" w:cstheme="minorHAnsi"/>
                <w:b w:val="0"/>
                <w:bCs w:val="0"/>
                <w:w w:val="105"/>
              </w:rPr>
              <w:t>Grade</w:t>
            </w:r>
            <w:r w:rsidRPr="00B74D8A">
              <w:rPr>
                <w:rFonts w:asciiTheme="minorHAnsi" w:hAnsiTheme="minorHAnsi" w:cstheme="minorHAnsi"/>
                <w:b w:val="0"/>
                <w:bCs w:val="0"/>
                <w:spacing w:val="12"/>
                <w:w w:val="105"/>
              </w:rPr>
              <w:t xml:space="preserve"> </w:t>
            </w:r>
            <w:r w:rsidRPr="00B74D8A">
              <w:rPr>
                <w:rFonts w:asciiTheme="minorHAnsi" w:hAnsiTheme="minorHAnsi" w:cstheme="minorHAnsi"/>
                <w:b w:val="0"/>
                <w:bCs w:val="0"/>
                <w:w w:val="105"/>
              </w:rPr>
              <w:t>B</w:t>
            </w:r>
          </w:p>
        </w:tc>
      </w:tr>
      <w:tr w:rsidR="004934CE" w:rsidRPr="00D649CD" w14:paraId="252E03A3" w14:textId="77777777" w:rsidTr="00F37D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15" w:type="dxa"/>
          </w:tcPr>
          <w:p w14:paraId="754339F9" w14:textId="77777777" w:rsidR="006D3655" w:rsidRPr="00D649CD" w:rsidRDefault="006D3655" w:rsidP="00F37DC2">
            <w:pPr>
              <w:pStyle w:val="TableParagraph"/>
              <w:spacing w:line="360" w:lineRule="auto"/>
              <w:ind w:right="594"/>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3870" w:type="dxa"/>
          </w:tcPr>
          <w:p w14:paraId="2F13F10E" w14:textId="77777777" w:rsidR="006D3655" w:rsidRPr="00D649CD" w:rsidRDefault="006D3655" w:rsidP="00F37DC2">
            <w:pPr>
              <w:pStyle w:val="TableParagraph"/>
              <w:spacing w:before="90" w:line="360" w:lineRule="auto"/>
              <w:ind w:right="594"/>
              <w:rPr>
                <w:rFonts w:asciiTheme="minorHAnsi" w:hAnsiTheme="minorHAnsi" w:cstheme="minorHAnsi"/>
              </w:rPr>
            </w:pPr>
            <w:r w:rsidRPr="00D649CD">
              <w:rPr>
                <w:rFonts w:asciiTheme="minorHAnsi" w:hAnsiTheme="minorHAnsi" w:cstheme="minorHAnsi"/>
                <w:spacing w:val="-1"/>
                <w:w w:val="105"/>
              </w:rPr>
              <w:t>800kg</w:t>
            </w:r>
            <w:r w:rsidRPr="00D649CD">
              <w:rPr>
                <w:rFonts w:asciiTheme="minorHAnsi" w:hAnsiTheme="minorHAnsi" w:cstheme="minorHAnsi"/>
                <w:spacing w:val="-27"/>
                <w:w w:val="105"/>
              </w:rPr>
              <w:t xml:space="preserve"> </w:t>
            </w:r>
            <w:r>
              <w:rPr>
                <w:rFonts w:asciiTheme="minorHAnsi" w:hAnsiTheme="minorHAnsi" w:cstheme="minorHAnsi"/>
                <w:spacing w:val="-1"/>
                <w:w w:val="105"/>
                <w:lang w:val="en-US"/>
              </w:rPr>
              <w:t>Shred</w:t>
            </w:r>
            <w:r w:rsidRPr="00D649CD">
              <w:rPr>
                <w:rFonts w:asciiTheme="minorHAnsi" w:hAnsiTheme="minorHAnsi" w:cstheme="minorHAnsi"/>
                <w:spacing w:val="-27"/>
                <w:w w:val="105"/>
              </w:rPr>
              <w:t xml:space="preserve"> </w:t>
            </w:r>
            <w:r w:rsidRPr="00D649CD">
              <w:rPr>
                <w:rFonts w:asciiTheme="minorHAnsi" w:hAnsiTheme="minorHAnsi" w:cstheme="minorHAnsi"/>
                <w:spacing w:val="-1"/>
                <w:w w:val="105"/>
              </w:rPr>
              <w:t>HDPE</w:t>
            </w:r>
            <w:r w:rsidRPr="00D649CD">
              <w:rPr>
                <w:rFonts w:asciiTheme="minorHAnsi" w:hAnsiTheme="minorHAnsi" w:cstheme="minorHAnsi"/>
                <w:spacing w:val="-26"/>
                <w:w w:val="105"/>
              </w:rPr>
              <w:t xml:space="preserve"> </w:t>
            </w:r>
            <w:r w:rsidRPr="00D649CD">
              <w:rPr>
                <w:rFonts w:asciiTheme="minorHAnsi" w:hAnsiTheme="minorHAnsi" w:cstheme="minorHAnsi"/>
                <w:spacing w:val="-1"/>
                <w:w w:val="105"/>
              </w:rPr>
              <w:t>bottles</w:t>
            </w:r>
            <w:r w:rsidRPr="00D649CD">
              <w:rPr>
                <w:rFonts w:asciiTheme="minorHAnsi" w:hAnsiTheme="minorHAnsi" w:cstheme="minorHAnsi"/>
                <w:spacing w:val="-27"/>
                <w:w w:val="105"/>
              </w:rPr>
              <w:t xml:space="preserve"> </w:t>
            </w:r>
            <w:r w:rsidRPr="00D649CD">
              <w:rPr>
                <w:rFonts w:asciiTheme="minorHAnsi" w:hAnsiTheme="minorHAnsi" w:cstheme="minorHAnsi"/>
                <w:spacing w:val="-1"/>
                <w:w w:val="105"/>
              </w:rPr>
              <w:t>-</w:t>
            </w:r>
            <w:r w:rsidRPr="00D649CD">
              <w:rPr>
                <w:rFonts w:asciiTheme="minorHAnsi" w:hAnsiTheme="minorHAnsi" w:cstheme="minorHAnsi"/>
                <w:spacing w:val="-27"/>
                <w:w w:val="105"/>
              </w:rPr>
              <w:t xml:space="preserve"> </w:t>
            </w:r>
            <w:r w:rsidRPr="00D649CD">
              <w:rPr>
                <w:rFonts w:asciiTheme="minorHAnsi" w:hAnsiTheme="minorHAnsi" w:cstheme="minorHAnsi"/>
                <w:spacing w:val="-1"/>
                <w:w w:val="105"/>
              </w:rPr>
              <w:t>Grade</w:t>
            </w:r>
            <w:r w:rsidRPr="00D649CD">
              <w:rPr>
                <w:rFonts w:asciiTheme="minorHAnsi" w:hAnsiTheme="minorHAnsi" w:cstheme="minorHAnsi"/>
                <w:spacing w:val="-26"/>
                <w:w w:val="105"/>
              </w:rPr>
              <w:t xml:space="preserve"> </w:t>
            </w:r>
            <w:r w:rsidRPr="00D649CD">
              <w:rPr>
                <w:rFonts w:asciiTheme="minorHAnsi" w:hAnsiTheme="minorHAnsi" w:cstheme="minorHAnsi"/>
                <w:w w:val="105"/>
              </w:rPr>
              <w:t>B</w:t>
            </w:r>
          </w:p>
        </w:tc>
        <w:tc>
          <w:tcPr>
            <w:cnfStyle w:val="000100000000" w:firstRow="0" w:lastRow="0" w:firstColumn="0" w:lastColumn="1" w:oddVBand="0" w:evenVBand="0" w:oddHBand="0" w:evenHBand="0" w:firstRowFirstColumn="0" w:firstRowLastColumn="0" w:lastRowFirstColumn="0" w:lastRowLastColumn="0"/>
            <w:tcW w:w="3242" w:type="dxa"/>
            <w:gridSpan w:val="2"/>
          </w:tcPr>
          <w:p w14:paraId="2B1379A2" w14:textId="77777777" w:rsidR="006D3655" w:rsidRPr="00B74D8A" w:rsidRDefault="006D3655" w:rsidP="00F37DC2">
            <w:pPr>
              <w:pStyle w:val="TableParagraph"/>
              <w:spacing w:before="90" w:line="360" w:lineRule="auto"/>
              <w:ind w:right="594"/>
              <w:rPr>
                <w:rFonts w:asciiTheme="minorHAnsi" w:hAnsiTheme="minorHAnsi" w:cstheme="minorHAnsi"/>
                <w:b w:val="0"/>
                <w:bCs w:val="0"/>
              </w:rPr>
            </w:pPr>
            <w:r w:rsidRPr="00B74D8A">
              <w:rPr>
                <w:rFonts w:asciiTheme="minorHAnsi" w:hAnsiTheme="minorHAnsi" w:cstheme="minorHAnsi"/>
                <w:b w:val="0"/>
                <w:bCs w:val="0"/>
                <w:spacing w:val="-1"/>
                <w:w w:val="105"/>
              </w:rPr>
              <w:t>800kg</w:t>
            </w:r>
            <w:r w:rsidRPr="00B74D8A">
              <w:rPr>
                <w:rFonts w:asciiTheme="minorHAnsi" w:hAnsiTheme="minorHAnsi" w:cstheme="minorHAnsi"/>
                <w:b w:val="0"/>
                <w:bCs w:val="0"/>
                <w:spacing w:val="-27"/>
                <w:w w:val="105"/>
              </w:rPr>
              <w:t xml:space="preserve"> </w:t>
            </w:r>
            <w:r w:rsidRPr="00B74D8A">
              <w:rPr>
                <w:rFonts w:asciiTheme="minorHAnsi" w:hAnsiTheme="minorHAnsi" w:cstheme="minorHAnsi"/>
                <w:b w:val="0"/>
                <w:bCs w:val="0"/>
                <w:w w:val="105"/>
                <w:lang w:val="en-US"/>
              </w:rPr>
              <w:t>Shred</w:t>
            </w:r>
            <w:r w:rsidRPr="00B74D8A">
              <w:rPr>
                <w:rFonts w:asciiTheme="minorHAnsi" w:hAnsiTheme="minorHAnsi" w:cstheme="minorHAnsi"/>
                <w:b w:val="0"/>
                <w:bCs w:val="0"/>
                <w:spacing w:val="-27"/>
                <w:w w:val="105"/>
              </w:rPr>
              <w:t xml:space="preserve"> </w:t>
            </w:r>
            <w:r w:rsidRPr="00B74D8A">
              <w:rPr>
                <w:rFonts w:asciiTheme="minorHAnsi" w:hAnsiTheme="minorHAnsi" w:cstheme="minorHAnsi"/>
                <w:b w:val="0"/>
                <w:bCs w:val="0"/>
                <w:w w:val="105"/>
              </w:rPr>
              <w:t>HDPE</w:t>
            </w:r>
            <w:r w:rsidRPr="00B74D8A">
              <w:rPr>
                <w:rFonts w:asciiTheme="minorHAnsi" w:hAnsiTheme="minorHAnsi" w:cstheme="minorHAnsi"/>
                <w:b w:val="0"/>
                <w:bCs w:val="0"/>
                <w:spacing w:val="-26"/>
                <w:w w:val="105"/>
              </w:rPr>
              <w:t xml:space="preserve"> </w:t>
            </w:r>
            <w:r w:rsidRPr="00B74D8A">
              <w:rPr>
                <w:rFonts w:asciiTheme="minorHAnsi" w:hAnsiTheme="minorHAnsi" w:cstheme="minorHAnsi"/>
                <w:b w:val="0"/>
                <w:bCs w:val="0"/>
                <w:w w:val="105"/>
              </w:rPr>
              <w:t>EXB</w:t>
            </w:r>
            <w:r w:rsidRPr="00B74D8A">
              <w:rPr>
                <w:rFonts w:asciiTheme="minorHAnsi" w:hAnsiTheme="minorHAnsi" w:cstheme="minorHAnsi"/>
                <w:b w:val="0"/>
                <w:bCs w:val="0"/>
                <w:spacing w:val="-27"/>
                <w:w w:val="105"/>
              </w:rPr>
              <w:t xml:space="preserve"> </w:t>
            </w:r>
            <w:r w:rsidRPr="00B74D8A">
              <w:rPr>
                <w:rFonts w:asciiTheme="minorHAnsi" w:hAnsiTheme="minorHAnsi" w:cstheme="minorHAnsi"/>
                <w:b w:val="0"/>
                <w:bCs w:val="0"/>
                <w:w w:val="105"/>
              </w:rPr>
              <w:t>-</w:t>
            </w:r>
            <w:r w:rsidRPr="00B74D8A">
              <w:rPr>
                <w:rFonts w:asciiTheme="minorHAnsi" w:hAnsiTheme="minorHAnsi" w:cstheme="minorHAnsi"/>
                <w:b w:val="0"/>
                <w:bCs w:val="0"/>
                <w:spacing w:val="-26"/>
                <w:w w:val="105"/>
              </w:rPr>
              <w:t xml:space="preserve"> </w:t>
            </w:r>
            <w:r w:rsidRPr="00B74D8A">
              <w:rPr>
                <w:rFonts w:asciiTheme="minorHAnsi" w:hAnsiTheme="minorHAnsi" w:cstheme="minorHAnsi"/>
                <w:b w:val="0"/>
                <w:bCs w:val="0"/>
                <w:w w:val="105"/>
              </w:rPr>
              <w:t>Grade</w:t>
            </w:r>
            <w:r w:rsidRPr="00B74D8A">
              <w:rPr>
                <w:rFonts w:asciiTheme="minorHAnsi" w:hAnsiTheme="minorHAnsi" w:cstheme="minorHAnsi"/>
                <w:b w:val="0"/>
                <w:bCs w:val="0"/>
                <w:spacing w:val="-27"/>
                <w:w w:val="105"/>
              </w:rPr>
              <w:t xml:space="preserve"> </w:t>
            </w:r>
            <w:r w:rsidRPr="00B74D8A">
              <w:rPr>
                <w:rFonts w:asciiTheme="minorHAnsi" w:hAnsiTheme="minorHAnsi" w:cstheme="minorHAnsi"/>
                <w:b w:val="0"/>
                <w:bCs w:val="0"/>
                <w:w w:val="105"/>
              </w:rPr>
              <w:t>B</w:t>
            </w:r>
          </w:p>
        </w:tc>
      </w:tr>
      <w:tr w:rsidR="004934CE" w:rsidRPr="00D649CD" w14:paraId="6EE37B45" w14:textId="77777777" w:rsidTr="00F37DC2">
        <w:trPr>
          <w:trHeight w:val="281"/>
        </w:trPr>
        <w:tc>
          <w:tcPr>
            <w:cnfStyle w:val="001000000000" w:firstRow="0" w:lastRow="0" w:firstColumn="1" w:lastColumn="0" w:oddVBand="0" w:evenVBand="0" w:oddHBand="0" w:evenHBand="0" w:firstRowFirstColumn="0" w:firstRowLastColumn="0" w:lastRowFirstColumn="0" w:lastRowLastColumn="0"/>
            <w:tcW w:w="2515" w:type="dxa"/>
          </w:tcPr>
          <w:p w14:paraId="714E3823" w14:textId="77777777" w:rsidR="006D3655" w:rsidRPr="00D649CD" w:rsidRDefault="006D3655" w:rsidP="00F37DC2">
            <w:pPr>
              <w:pStyle w:val="TableParagraph"/>
              <w:spacing w:line="360" w:lineRule="auto"/>
              <w:ind w:right="594"/>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3870" w:type="dxa"/>
          </w:tcPr>
          <w:p w14:paraId="60CC9232" w14:textId="77777777" w:rsidR="006D3655" w:rsidRPr="00D649CD" w:rsidRDefault="006D3655" w:rsidP="00F37DC2">
            <w:pPr>
              <w:pStyle w:val="TableParagraph"/>
              <w:spacing w:before="95" w:line="360" w:lineRule="auto"/>
              <w:ind w:right="594"/>
              <w:rPr>
                <w:rFonts w:asciiTheme="minorHAnsi" w:hAnsiTheme="minorHAnsi" w:cstheme="minorHAnsi"/>
              </w:rPr>
            </w:pPr>
            <w:r w:rsidRPr="00D649CD">
              <w:rPr>
                <w:rFonts w:asciiTheme="minorHAnsi" w:hAnsiTheme="minorHAnsi" w:cstheme="minorHAnsi"/>
              </w:rPr>
              <w:t>500kg</w:t>
            </w:r>
            <w:r w:rsidRPr="00D649CD">
              <w:rPr>
                <w:rFonts w:asciiTheme="minorHAnsi" w:hAnsiTheme="minorHAnsi" w:cstheme="minorHAnsi"/>
                <w:spacing w:val="-13"/>
              </w:rPr>
              <w:t xml:space="preserve"> </w:t>
            </w:r>
            <w:r w:rsidRPr="00D649CD">
              <w:rPr>
                <w:rFonts w:asciiTheme="minorHAnsi" w:hAnsiTheme="minorHAnsi" w:cstheme="minorHAnsi"/>
              </w:rPr>
              <w:t>Baled</w:t>
            </w:r>
            <w:r w:rsidRPr="00D649CD">
              <w:rPr>
                <w:rFonts w:asciiTheme="minorHAnsi" w:hAnsiTheme="minorHAnsi" w:cstheme="minorHAnsi"/>
                <w:spacing w:val="-12"/>
              </w:rPr>
              <w:t xml:space="preserve"> </w:t>
            </w:r>
            <w:r w:rsidRPr="00D649CD">
              <w:rPr>
                <w:rFonts w:asciiTheme="minorHAnsi" w:hAnsiTheme="minorHAnsi" w:cstheme="minorHAnsi"/>
              </w:rPr>
              <w:t>PET</w:t>
            </w:r>
            <w:r w:rsidRPr="00D649CD">
              <w:rPr>
                <w:rFonts w:asciiTheme="minorHAnsi" w:hAnsiTheme="minorHAnsi" w:cstheme="minorHAnsi"/>
                <w:spacing w:val="-12"/>
              </w:rPr>
              <w:t xml:space="preserve"> </w:t>
            </w:r>
            <w:r w:rsidRPr="00D649CD">
              <w:rPr>
                <w:rFonts w:asciiTheme="minorHAnsi" w:hAnsiTheme="minorHAnsi" w:cstheme="minorHAnsi"/>
              </w:rPr>
              <w:t>bottles-</w:t>
            </w:r>
            <w:r w:rsidRPr="00D649CD">
              <w:rPr>
                <w:rFonts w:asciiTheme="minorHAnsi" w:hAnsiTheme="minorHAnsi" w:cstheme="minorHAnsi"/>
                <w:spacing w:val="-12"/>
              </w:rPr>
              <w:t xml:space="preserve"> </w:t>
            </w:r>
            <w:r w:rsidRPr="00D649CD">
              <w:rPr>
                <w:rFonts w:asciiTheme="minorHAnsi" w:hAnsiTheme="minorHAnsi" w:cstheme="minorHAnsi"/>
              </w:rPr>
              <w:t>Grade</w:t>
            </w:r>
            <w:r w:rsidRPr="00D649CD">
              <w:rPr>
                <w:rFonts w:asciiTheme="minorHAnsi" w:hAnsiTheme="minorHAnsi" w:cstheme="minorHAnsi"/>
                <w:spacing w:val="-13"/>
              </w:rPr>
              <w:t xml:space="preserve"> </w:t>
            </w:r>
            <w:r w:rsidRPr="00D649CD">
              <w:rPr>
                <w:rFonts w:asciiTheme="minorHAnsi" w:hAnsiTheme="minorHAnsi" w:cstheme="minorHAnsi"/>
              </w:rPr>
              <w:t>C</w:t>
            </w:r>
          </w:p>
        </w:tc>
        <w:tc>
          <w:tcPr>
            <w:cnfStyle w:val="000100000000" w:firstRow="0" w:lastRow="0" w:firstColumn="0" w:lastColumn="1" w:oddVBand="0" w:evenVBand="0" w:oddHBand="0" w:evenHBand="0" w:firstRowFirstColumn="0" w:firstRowLastColumn="0" w:lastRowFirstColumn="0" w:lastRowLastColumn="0"/>
            <w:tcW w:w="3242" w:type="dxa"/>
            <w:gridSpan w:val="2"/>
          </w:tcPr>
          <w:p w14:paraId="23116F31" w14:textId="77777777" w:rsidR="006D3655" w:rsidRPr="00B74D8A" w:rsidRDefault="006D3655" w:rsidP="00F37DC2">
            <w:pPr>
              <w:pStyle w:val="TableParagraph"/>
              <w:spacing w:before="95" w:line="360" w:lineRule="auto"/>
              <w:ind w:right="594"/>
              <w:rPr>
                <w:rFonts w:asciiTheme="minorHAnsi" w:hAnsiTheme="minorHAnsi" w:cstheme="minorHAnsi"/>
                <w:b w:val="0"/>
                <w:bCs w:val="0"/>
              </w:rPr>
            </w:pPr>
            <w:r w:rsidRPr="00B74D8A">
              <w:rPr>
                <w:rFonts w:asciiTheme="minorHAnsi" w:hAnsiTheme="minorHAnsi" w:cstheme="minorHAnsi"/>
                <w:b w:val="0"/>
                <w:bCs w:val="0"/>
              </w:rPr>
              <w:t>500kg</w:t>
            </w:r>
            <w:r w:rsidRPr="00B74D8A">
              <w:rPr>
                <w:rFonts w:asciiTheme="minorHAnsi" w:hAnsiTheme="minorHAnsi" w:cstheme="minorHAnsi"/>
                <w:b w:val="0"/>
                <w:bCs w:val="0"/>
                <w:spacing w:val="-13"/>
              </w:rPr>
              <w:t xml:space="preserve"> </w:t>
            </w:r>
            <w:r w:rsidRPr="00B74D8A">
              <w:rPr>
                <w:rFonts w:asciiTheme="minorHAnsi" w:hAnsiTheme="minorHAnsi" w:cstheme="minorHAnsi"/>
                <w:b w:val="0"/>
                <w:bCs w:val="0"/>
              </w:rPr>
              <w:t>Baled</w:t>
            </w:r>
            <w:r w:rsidRPr="00B74D8A">
              <w:rPr>
                <w:rFonts w:asciiTheme="minorHAnsi" w:hAnsiTheme="minorHAnsi" w:cstheme="minorHAnsi"/>
                <w:b w:val="0"/>
                <w:bCs w:val="0"/>
                <w:spacing w:val="-12"/>
              </w:rPr>
              <w:t xml:space="preserve"> </w:t>
            </w:r>
            <w:r w:rsidRPr="00B74D8A">
              <w:rPr>
                <w:rFonts w:asciiTheme="minorHAnsi" w:hAnsiTheme="minorHAnsi" w:cstheme="minorHAnsi"/>
                <w:b w:val="0"/>
                <w:bCs w:val="0"/>
              </w:rPr>
              <w:t>PET</w:t>
            </w:r>
            <w:r w:rsidRPr="00B74D8A">
              <w:rPr>
                <w:rFonts w:asciiTheme="minorHAnsi" w:hAnsiTheme="minorHAnsi" w:cstheme="minorHAnsi"/>
                <w:b w:val="0"/>
                <w:bCs w:val="0"/>
                <w:spacing w:val="-12"/>
              </w:rPr>
              <w:t xml:space="preserve"> </w:t>
            </w:r>
            <w:r w:rsidRPr="00B74D8A">
              <w:rPr>
                <w:rFonts w:asciiTheme="minorHAnsi" w:hAnsiTheme="minorHAnsi" w:cstheme="minorHAnsi"/>
                <w:b w:val="0"/>
                <w:bCs w:val="0"/>
              </w:rPr>
              <w:t>IBM</w:t>
            </w:r>
            <w:r w:rsidRPr="00B74D8A">
              <w:rPr>
                <w:rFonts w:asciiTheme="minorHAnsi" w:hAnsiTheme="minorHAnsi" w:cstheme="minorHAnsi"/>
                <w:b w:val="0"/>
                <w:bCs w:val="0"/>
                <w:spacing w:val="-13"/>
              </w:rPr>
              <w:t xml:space="preserve"> </w:t>
            </w:r>
            <w:r w:rsidRPr="00B74D8A">
              <w:rPr>
                <w:rFonts w:asciiTheme="minorHAnsi" w:hAnsiTheme="minorHAnsi" w:cstheme="minorHAnsi"/>
                <w:b w:val="0"/>
                <w:bCs w:val="0"/>
              </w:rPr>
              <w:t>-</w:t>
            </w:r>
            <w:r w:rsidRPr="00B74D8A">
              <w:rPr>
                <w:rFonts w:asciiTheme="minorHAnsi" w:hAnsiTheme="minorHAnsi" w:cstheme="minorHAnsi"/>
                <w:b w:val="0"/>
                <w:bCs w:val="0"/>
                <w:spacing w:val="-12"/>
              </w:rPr>
              <w:t xml:space="preserve"> </w:t>
            </w:r>
            <w:r w:rsidRPr="00B74D8A">
              <w:rPr>
                <w:rFonts w:asciiTheme="minorHAnsi" w:hAnsiTheme="minorHAnsi" w:cstheme="minorHAnsi"/>
                <w:b w:val="0"/>
                <w:bCs w:val="0"/>
              </w:rPr>
              <w:t>Grade</w:t>
            </w:r>
            <w:r w:rsidRPr="00B74D8A">
              <w:rPr>
                <w:rFonts w:asciiTheme="minorHAnsi" w:hAnsiTheme="minorHAnsi" w:cstheme="minorHAnsi"/>
                <w:b w:val="0"/>
                <w:bCs w:val="0"/>
                <w:spacing w:val="-12"/>
              </w:rPr>
              <w:t xml:space="preserve"> </w:t>
            </w:r>
            <w:r w:rsidRPr="00B74D8A">
              <w:rPr>
                <w:rFonts w:asciiTheme="minorHAnsi" w:hAnsiTheme="minorHAnsi" w:cstheme="minorHAnsi"/>
                <w:b w:val="0"/>
                <w:bCs w:val="0"/>
              </w:rPr>
              <w:t>C</w:t>
            </w:r>
          </w:p>
        </w:tc>
      </w:tr>
      <w:tr w:rsidR="004934CE" w:rsidRPr="00D649CD" w14:paraId="2AAED55B" w14:textId="77777777" w:rsidTr="00F37DC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15" w:type="dxa"/>
          </w:tcPr>
          <w:p w14:paraId="27FD096B" w14:textId="53F41661" w:rsidR="006D3655" w:rsidRPr="00D649CD" w:rsidRDefault="006D3655" w:rsidP="00F37DC2">
            <w:pPr>
              <w:pStyle w:val="TableParagraph"/>
              <w:spacing w:before="100" w:line="360" w:lineRule="auto"/>
              <w:ind w:right="594"/>
              <w:rPr>
                <w:rFonts w:asciiTheme="minorHAnsi" w:hAnsiTheme="minorHAnsi" w:cstheme="minorHAnsi"/>
              </w:rPr>
            </w:pPr>
            <w:r>
              <w:rPr>
                <w:rFonts w:asciiTheme="minorHAnsi" w:hAnsiTheme="minorHAnsi" w:cstheme="minorHAnsi"/>
                <w:lang w:val="en-US"/>
              </w:rPr>
              <w:t>Production Operator</w:t>
            </w:r>
            <w:r w:rsidRPr="00D649CD">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3870" w:type="dxa"/>
          </w:tcPr>
          <w:p w14:paraId="315F1162" w14:textId="77777777" w:rsidR="006D3655" w:rsidRPr="00D649CD" w:rsidRDefault="006D3655" w:rsidP="00F37DC2">
            <w:pPr>
              <w:pStyle w:val="TableParagraph"/>
              <w:spacing w:before="100" w:line="360" w:lineRule="auto"/>
              <w:ind w:left="28" w:right="594"/>
              <w:rPr>
                <w:rFonts w:asciiTheme="minorHAnsi" w:hAnsiTheme="minorHAnsi" w:cstheme="minorHAnsi"/>
              </w:rPr>
            </w:pPr>
            <w:r w:rsidRPr="00D649CD">
              <w:rPr>
                <w:rFonts w:asciiTheme="minorHAnsi" w:hAnsiTheme="minorHAnsi" w:cstheme="minorHAnsi"/>
                <w:spacing w:val="-2"/>
                <w:w w:val="105"/>
              </w:rPr>
              <w:t>Nurul Adi Santoso</w:t>
            </w:r>
          </w:p>
        </w:tc>
        <w:tc>
          <w:tcPr>
            <w:cnfStyle w:val="000100000000" w:firstRow="0" w:lastRow="0" w:firstColumn="0" w:lastColumn="1" w:oddVBand="0" w:evenVBand="0" w:oddHBand="0" w:evenHBand="0" w:firstRowFirstColumn="0" w:firstRowLastColumn="0" w:lastRowFirstColumn="0" w:lastRowLastColumn="0"/>
            <w:tcW w:w="3242" w:type="dxa"/>
            <w:gridSpan w:val="2"/>
          </w:tcPr>
          <w:p w14:paraId="272AA954" w14:textId="77777777" w:rsidR="006D3655" w:rsidRPr="00B74D8A" w:rsidRDefault="006D3655" w:rsidP="00F37DC2">
            <w:pPr>
              <w:pStyle w:val="TableParagraph"/>
              <w:spacing w:line="360" w:lineRule="auto"/>
              <w:ind w:left="993" w:right="594"/>
              <w:rPr>
                <w:rFonts w:asciiTheme="minorHAnsi" w:hAnsiTheme="minorHAnsi" w:cstheme="minorHAnsi"/>
                <w:b w:val="0"/>
                <w:bCs w:val="0"/>
              </w:rPr>
            </w:pPr>
          </w:p>
        </w:tc>
      </w:tr>
      <w:tr w:rsidR="004934CE" w:rsidRPr="00D649CD" w14:paraId="31C81AFE" w14:textId="77777777" w:rsidTr="00F37DC2">
        <w:trPr>
          <w:cnfStyle w:val="010000000000" w:firstRow="0" w:lastRow="1" w:firstColumn="0" w:lastColumn="0" w:oddVBand="0" w:evenVBand="0" w:oddHBand="0" w:evenHBand="0" w:firstRowFirstColumn="0" w:firstRowLastColumn="0" w:lastRowFirstColumn="0" w:lastRowLastColumn="0"/>
          <w:trHeight w:val="600"/>
        </w:trPr>
        <w:tc>
          <w:tcPr>
            <w:cnfStyle w:val="001000000001" w:firstRow="0" w:lastRow="0" w:firstColumn="1" w:lastColumn="0" w:oddVBand="0" w:evenVBand="0" w:oddHBand="0" w:evenHBand="0" w:firstRowFirstColumn="0" w:firstRowLastColumn="0" w:lastRowFirstColumn="1" w:lastRowLastColumn="0"/>
            <w:tcW w:w="2515" w:type="dxa"/>
          </w:tcPr>
          <w:p w14:paraId="103BD5BC" w14:textId="77777777" w:rsidR="006D3655" w:rsidRPr="00D649CD" w:rsidRDefault="006D3655" w:rsidP="00F37DC2">
            <w:pPr>
              <w:pStyle w:val="TableParagraph"/>
              <w:spacing w:before="105" w:line="360" w:lineRule="auto"/>
              <w:ind w:right="594"/>
              <w:rPr>
                <w:rFonts w:asciiTheme="minorHAnsi" w:hAnsiTheme="minorHAnsi" w:cstheme="minorHAnsi"/>
              </w:rPr>
            </w:pPr>
            <w:r w:rsidRPr="00D649CD">
              <w:rPr>
                <w:rFonts w:asciiTheme="minorHAnsi" w:hAnsiTheme="minorHAnsi" w:cstheme="minorHAnsi"/>
              </w:rPr>
              <w:t>Order</w:t>
            </w:r>
            <w:r w:rsidRPr="00D649CD">
              <w:rPr>
                <w:rFonts w:asciiTheme="minorHAnsi" w:hAnsiTheme="minorHAnsi" w:cstheme="minorHAnsi"/>
                <w:spacing w:val="-13"/>
              </w:rPr>
              <w:t xml:space="preserve"> </w:t>
            </w:r>
            <w:r w:rsidRPr="00D649CD">
              <w:rPr>
                <w:rFonts w:asciiTheme="minorHAnsi" w:hAnsiTheme="minorHAnsi" w:cstheme="minorHAnsi"/>
              </w:rPr>
              <w:t>Completed:</w:t>
            </w:r>
          </w:p>
        </w:tc>
        <w:tc>
          <w:tcPr>
            <w:cnfStyle w:val="000010000000" w:firstRow="0" w:lastRow="0" w:firstColumn="0" w:lastColumn="0" w:oddVBand="1" w:evenVBand="0" w:oddHBand="0" w:evenHBand="0" w:firstRowFirstColumn="0" w:firstRowLastColumn="0" w:lastRowFirstColumn="0" w:lastRowLastColumn="0"/>
            <w:tcW w:w="3870" w:type="dxa"/>
          </w:tcPr>
          <w:p w14:paraId="62834052" w14:textId="77777777" w:rsidR="006D3655" w:rsidRPr="00D649CD" w:rsidRDefault="006D3655" w:rsidP="00F37DC2">
            <w:pPr>
              <w:pStyle w:val="TableParagraph"/>
              <w:spacing w:before="105" w:line="360" w:lineRule="auto"/>
              <w:ind w:left="993" w:right="594"/>
              <w:rPr>
                <w:rFonts w:asciiTheme="minorHAnsi" w:hAnsiTheme="minorHAnsi" w:cstheme="minorHAnsi"/>
              </w:rPr>
            </w:pPr>
            <w:r w:rsidRPr="00D649CD">
              <w:rPr>
                <w:rFonts w:asciiTheme="minorHAnsi" w:hAnsiTheme="minorHAnsi" w:cstheme="minorHAnsi"/>
                <w:w w:val="105"/>
              </w:rPr>
              <w:t>30/05/2021</w:t>
            </w:r>
          </w:p>
        </w:tc>
        <w:tc>
          <w:tcPr>
            <w:cnfStyle w:val="000100000010" w:firstRow="0" w:lastRow="0" w:firstColumn="0" w:lastColumn="1" w:oddVBand="0" w:evenVBand="0" w:oddHBand="0" w:evenHBand="0" w:firstRowFirstColumn="0" w:firstRowLastColumn="0" w:lastRowFirstColumn="0" w:lastRowLastColumn="1"/>
            <w:tcW w:w="3242" w:type="dxa"/>
            <w:gridSpan w:val="2"/>
          </w:tcPr>
          <w:p w14:paraId="60477E60" w14:textId="77777777" w:rsidR="006D3655" w:rsidRPr="00B74D8A" w:rsidRDefault="006D3655" w:rsidP="00F37DC2">
            <w:pPr>
              <w:pStyle w:val="TableParagraph"/>
              <w:spacing w:before="105" w:line="360" w:lineRule="auto"/>
              <w:ind w:left="993" w:right="594"/>
              <w:rPr>
                <w:rFonts w:asciiTheme="minorHAnsi" w:hAnsiTheme="minorHAnsi" w:cstheme="minorHAnsi"/>
                <w:b w:val="0"/>
                <w:bCs w:val="0"/>
              </w:rPr>
            </w:pPr>
            <w:r w:rsidRPr="00B74D8A">
              <w:rPr>
                <w:rFonts w:asciiTheme="minorHAnsi" w:hAnsiTheme="minorHAnsi" w:cstheme="minorHAnsi"/>
                <w:b w:val="0"/>
                <w:bCs w:val="0"/>
              </w:rPr>
              <w:t>Signed:</w:t>
            </w:r>
          </w:p>
        </w:tc>
      </w:tr>
    </w:tbl>
    <w:p w14:paraId="2C5216A5" w14:textId="67790E7C" w:rsidR="00B74D8A" w:rsidRPr="00B74D8A" w:rsidRDefault="00B74D8A" w:rsidP="0098697E">
      <w:pPr>
        <w:ind w:right="594"/>
        <w:rPr>
          <w:rFonts w:cstheme="minorHAnsi"/>
        </w:rPr>
      </w:pPr>
    </w:p>
    <w:p w14:paraId="310F807A" w14:textId="77777777" w:rsidR="00F37DC2" w:rsidRDefault="00F37DC2" w:rsidP="00F37DC2"/>
    <w:p w14:paraId="50A60C78" w14:textId="230908FD" w:rsidR="00F37DC2" w:rsidRDefault="00F37DC2" w:rsidP="00F37DC2"/>
    <w:p w14:paraId="2CAAA934" w14:textId="2A29FAD2" w:rsidR="00F37DC2" w:rsidRDefault="00F37DC2" w:rsidP="00F37DC2"/>
    <w:p w14:paraId="27881658" w14:textId="2ACDEF75" w:rsidR="00F37DC2" w:rsidRDefault="00F37DC2" w:rsidP="00F37DC2"/>
    <w:p w14:paraId="39682BE7" w14:textId="6C6912EF" w:rsidR="00F37DC2" w:rsidRDefault="00F37DC2" w:rsidP="00F37DC2"/>
    <w:p w14:paraId="160848BF" w14:textId="56DB8CD8" w:rsidR="00F37DC2" w:rsidRDefault="00F37DC2" w:rsidP="00F37DC2"/>
    <w:p w14:paraId="3FB722EB" w14:textId="6FC37326" w:rsidR="00F37DC2" w:rsidRDefault="00F37DC2" w:rsidP="00F37DC2"/>
    <w:p w14:paraId="38257A95" w14:textId="10DC70B0" w:rsidR="00F37DC2" w:rsidRDefault="00F37DC2" w:rsidP="00F37DC2"/>
    <w:p w14:paraId="73DBB925" w14:textId="4F5ABCE6" w:rsidR="00F37DC2" w:rsidRDefault="00F37DC2" w:rsidP="00F37DC2"/>
    <w:p w14:paraId="670D9227" w14:textId="0EACD0C4" w:rsidR="00F37DC2" w:rsidRDefault="00F37DC2" w:rsidP="00F37DC2"/>
    <w:p w14:paraId="16D1A694" w14:textId="03F03829" w:rsidR="00F37DC2" w:rsidRDefault="00F37DC2" w:rsidP="00F37DC2"/>
    <w:p w14:paraId="31A73FCF" w14:textId="1C369FB3" w:rsidR="00F37DC2" w:rsidRDefault="00F37DC2" w:rsidP="00F37DC2"/>
    <w:p w14:paraId="769957AA" w14:textId="73C50A18" w:rsidR="00F37DC2" w:rsidRDefault="00F37DC2" w:rsidP="00F37DC2"/>
    <w:p w14:paraId="692125F0" w14:textId="37B965B1" w:rsidR="00F37DC2" w:rsidRDefault="00F37DC2" w:rsidP="00F37DC2"/>
    <w:p w14:paraId="5E7F1AA7" w14:textId="77777777" w:rsidR="00F37DC2" w:rsidRDefault="00F37DC2" w:rsidP="00F37DC2"/>
    <w:p w14:paraId="443C4820" w14:textId="2C338C9C" w:rsidR="00F37DC2" w:rsidRDefault="00F37DC2" w:rsidP="00F37DC2">
      <w:pPr>
        <w:pStyle w:val="Heading1"/>
        <w:ind w:left="720"/>
      </w:pPr>
      <w:r>
        <w:t>Production</w:t>
      </w:r>
    </w:p>
    <w:p w14:paraId="2233A402" w14:textId="40DDC150" w:rsidR="00F37DC2" w:rsidRPr="00F37DC2" w:rsidRDefault="00F37DC2" w:rsidP="00F37DC2">
      <w:pPr>
        <w:pStyle w:val="ListParagraph"/>
        <w:ind w:firstLine="0"/>
        <w:rPr>
          <w:rFonts w:cstheme="minorHAnsi"/>
          <w:b/>
          <w:bCs/>
          <w:u w:val="single"/>
        </w:rPr>
      </w:pPr>
      <w:r w:rsidRPr="00F37DC2">
        <w:rPr>
          <w:rFonts w:cstheme="minorHAnsi"/>
          <w:b/>
          <w:bCs/>
          <w:u w:val="single"/>
        </w:rPr>
        <w:t xml:space="preserve">Person in Charge: Production Operator </w:t>
      </w:r>
    </w:p>
    <w:p w14:paraId="3E212C4F" w14:textId="53AD8E63" w:rsidR="0008635D" w:rsidRDefault="002F00B8" w:rsidP="00EB40BA">
      <w:pPr>
        <w:ind w:left="720"/>
        <w:jc w:val="both"/>
      </w:pPr>
      <w:r w:rsidRPr="002F00B8">
        <w:t xml:space="preserve">After the quality control of raw materials has been completed </w:t>
      </w:r>
      <w:r w:rsidR="00A3788A">
        <w:t>during</w:t>
      </w:r>
      <w:r w:rsidRPr="002F00B8">
        <w:t xml:space="preserve"> sorting process, the </w:t>
      </w:r>
      <w:r w:rsidR="00A3788A">
        <w:t xml:space="preserve">recycling process can start with the </w:t>
      </w:r>
      <w:r w:rsidRPr="002F00B8">
        <w:t>detailed sub-processes as follows</w:t>
      </w:r>
      <w:r w:rsidR="0008635D">
        <w:t>:</w:t>
      </w:r>
    </w:p>
    <w:p w14:paraId="66448888" w14:textId="77777777" w:rsidR="00EB40BA" w:rsidRDefault="00EB40BA" w:rsidP="00EB40BA">
      <w:pPr>
        <w:ind w:left="720"/>
        <w:jc w:val="both"/>
      </w:pPr>
    </w:p>
    <w:p w14:paraId="42C8068C" w14:textId="77777777" w:rsidR="00EB40BA" w:rsidRDefault="00EB40BA" w:rsidP="00EB40BA">
      <w:pPr>
        <w:ind w:left="720"/>
        <w:jc w:val="both"/>
      </w:pPr>
    </w:p>
    <w:p w14:paraId="12899183" w14:textId="77777777" w:rsidR="00EB40BA" w:rsidRDefault="00EB40BA" w:rsidP="00EB40BA">
      <w:pPr>
        <w:ind w:left="720"/>
        <w:jc w:val="both"/>
      </w:pPr>
    </w:p>
    <w:p w14:paraId="7D64DA79" w14:textId="7F576476" w:rsidR="00EB40BA" w:rsidRDefault="00D649CD" w:rsidP="00F37DC2">
      <w:pPr>
        <w:pStyle w:val="ListParagraph"/>
        <w:numPr>
          <w:ilvl w:val="0"/>
          <w:numId w:val="11"/>
        </w:numPr>
        <w:ind w:left="1080"/>
        <w:jc w:val="left"/>
      </w:pPr>
      <w:r w:rsidRPr="004934CE">
        <w:lastRenderedPageBreak/>
        <w:t>Baling</w:t>
      </w:r>
      <w:r w:rsidR="002F00B8">
        <w:t xml:space="preserve"> Process</w:t>
      </w:r>
    </w:p>
    <w:p w14:paraId="2EA3F3F6" w14:textId="6F8C1313" w:rsidR="00F37DC2" w:rsidRDefault="000E48D8" w:rsidP="00EB40BA">
      <w:pPr>
        <w:pStyle w:val="ListParagraph"/>
        <w:ind w:left="1080" w:firstLine="0"/>
      </w:pPr>
      <w:r>
        <w:rPr>
          <w:noProof/>
        </w:rPr>
        <w:drawing>
          <wp:anchor distT="0" distB="0" distL="114300" distR="114300" simplePos="0" relativeHeight="251658277" behindDoc="0" locked="0" layoutInCell="1" allowOverlap="1" wp14:anchorId="6B75DAE3" wp14:editId="621D7C1F">
            <wp:simplePos x="0" y="0"/>
            <wp:positionH relativeFrom="column">
              <wp:posOffset>4243705</wp:posOffset>
            </wp:positionH>
            <wp:positionV relativeFrom="paragraph">
              <wp:posOffset>1049655</wp:posOffset>
            </wp:positionV>
            <wp:extent cx="1230630" cy="2188845"/>
            <wp:effectExtent l="0" t="0" r="762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063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5DE9EF0B" wp14:editId="03800A72">
            <wp:simplePos x="0" y="0"/>
            <wp:positionH relativeFrom="column">
              <wp:posOffset>1106170</wp:posOffset>
            </wp:positionH>
            <wp:positionV relativeFrom="paragraph">
              <wp:posOffset>1050290</wp:posOffset>
            </wp:positionV>
            <wp:extent cx="2954020" cy="22155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402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0B8" w:rsidRPr="002F00B8">
        <w:t xml:space="preserve">This process is </w:t>
      </w:r>
      <w:r w:rsidR="00CD2518">
        <w:t xml:space="preserve">carried out </w:t>
      </w:r>
      <w:r w:rsidR="002F00B8" w:rsidRPr="002F00B8">
        <w:t xml:space="preserve">for PET and soft plastics and includes </w:t>
      </w:r>
      <w:r w:rsidR="00CD2518">
        <w:t xml:space="preserve">baling </w:t>
      </w:r>
      <w:r w:rsidR="002F00B8" w:rsidRPr="002F00B8">
        <w:t xml:space="preserve">tools and components, </w:t>
      </w:r>
      <w:r w:rsidR="00CD2518">
        <w:t>Personal Protective Equipment</w:t>
      </w:r>
      <w:r w:rsidR="002F00B8" w:rsidRPr="002F00B8">
        <w:t xml:space="preserve"> (PPE)</w:t>
      </w:r>
      <w:r w:rsidR="002F00B8">
        <w:rPr>
          <w:rStyle w:val="FootnoteReference"/>
        </w:rPr>
        <w:footnoteReference w:id="2"/>
      </w:r>
      <w:r w:rsidR="002F00B8" w:rsidRPr="002F00B8">
        <w:t xml:space="preserve">, and a detailed operational manual. Follow the procedure in the manual </w:t>
      </w:r>
      <w:r w:rsidR="00CD2518">
        <w:t xml:space="preserve">to make </w:t>
      </w:r>
      <w:r w:rsidR="002F00B8" w:rsidRPr="002F00B8">
        <w:t xml:space="preserve">a 40kg baled press. After the baling process </w:t>
      </w:r>
      <w:r w:rsidR="00CD2518">
        <w:t>is completed</w:t>
      </w:r>
      <w:r w:rsidR="002F00B8" w:rsidRPr="002F00B8">
        <w:t>, move</w:t>
      </w:r>
      <w:r w:rsidR="00AC570F">
        <w:t>,</w:t>
      </w:r>
      <w:r w:rsidR="002F00B8" w:rsidRPr="002F00B8">
        <w:t xml:space="preserve"> and stack the baling results in the storage area adjacent to the door for easy </w:t>
      </w:r>
      <w:r w:rsidR="00CD2518">
        <w:t xml:space="preserve">transportation </w:t>
      </w:r>
      <w:r w:rsidR="002F00B8" w:rsidRPr="002F00B8">
        <w:t>access</w:t>
      </w:r>
      <w:r w:rsidR="00CD2518">
        <w:t>.</w:t>
      </w:r>
    </w:p>
    <w:p w14:paraId="31850FCC" w14:textId="77777777" w:rsidR="002F00B8" w:rsidRDefault="002F00B8" w:rsidP="002F00B8"/>
    <w:p w14:paraId="2809682F" w14:textId="60064208" w:rsidR="006B7BA4" w:rsidRDefault="006B7BA4" w:rsidP="002F00B8"/>
    <w:p w14:paraId="09527A17" w14:textId="14B497F3" w:rsidR="006B7BA4" w:rsidRDefault="006B7BA4" w:rsidP="006B7BA4"/>
    <w:p w14:paraId="108FE13C" w14:textId="5A135C61" w:rsidR="006B7BA4" w:rsidRDefault="006B7BA4" w:rsidP="006B7BA4"/>
    <w:p w14:paraId="46DCBC5D" w14:textId="6FA93A58" w:rsidR="006B7BA4" w:rsidRDefault="006B7BA4" w:rsidP="006B7BA4"/>
    <w:p w14:paraId="4CB1A2B5" w14:textId="061A57FD" w:rsidR="006B7BA4" w:rsidRDefault="006B7BA4" w:rsidP="006B7BA4"/>
    <w:p w14:paraId="24A86520" w14:textId="1515C0D1" w:rsidR="006B7BA4" w:rsidRDefault="006B7BA4" w:rsidP="006B7BA4"/>
    <w:p w14:paraId="7982108B" w14:textId="51835752" w:rsidR="006B7BA4" w:rsidRPr="002A30F8" w:rsidRDefault="003A320A" w:rsidP="003A320A">
      <w:pPr>
        <w:pStyle w:val="Caption"/>
        <w:jc w:val="center"/>
        <w:rPr>
          <w:i w:val="0"/>
          <w:iCs w:val="0"/>
        </w:rPr>
      </w:pPr>
      <w:r>
        <w:t xml:space="preserve">Figure </w:t>
      </w:r>
      <w:fldSimple w:instr=" SEQ Figure \* ARABIC ">
        <w:r>
          <w:rPr>
            <w:noProof/>
          </w:rPr>
          <w:t>9</w:t>
        </w:r>
      </w:fldSimple>
      <w:r w:rsidR="002A30F8" w:rsidRPr="002A30F8">
        <w:t>. Baled Press Process</w:t>
      </w:r>
    </w:p>
    <w:p w14:paraId="42911334" w14:textId="77777777" w:rsidR="00722CE8" w:rsidRDefault="00722CE8" w:rsidP="00722CE8">
      <w:pPr>
        <w:pStyle w:val="ListParagraph"/>
        <w:ind w:left="1080" w:firstLine="0"/>
        <w:jc w:val="left"/>
      </w:pPr>
    </w:p>
    <w:p w14:paraId="0071F14D" w14:textId="2E42C581" w:rsidR="00AC570F" w:rsidRPr="00AC570F" w:rsidRDefault="002F00B8" w:rsidP="00336E5A">
      <w:pPr>
        <w:pStyle w:val="ListParagraph"/>
        <w:numPr>
          <w:ilvl w:val="0"/>
          <w:numId w:val="11"/>
        </w:numPr>
        <w:ind w:left="1080"/>
        <w:jc w:val="left"/>
      </w:pPr>
      <w:r>
        <w:t>Shre</w:t>
      </w:r>
      <w:r w:rsidR="00CD2518">
        <w:t>d</w:t>
      </w:r>
      <w:r>
        <w:t>ding Process</w:t>
      </w:r>
      <w:r w:rsidR="00D649CD" w:rsidRPr="004934CE">
        <w:t xml:space="preserve"> </w:t>
      </w:r>
    </w:p>
    <w:p w14:paraId="726EA8E0" w14:textId="1E495FCB" w:rsidR="002A30F8" w:rsidRPr="00F37DC2" w:rsidRDefault="002F00B8" w:rsidP="00AC570F">
      <w:pPr>
        <w:pStyle w:val="ListParagraph"/>
        <w:ind w:left="1080" w:firstLine="0"/>
      </w:pPr>
      <w:r w:rsidRPr="002F00B8">
        <w:rPr>
          <w:rFonts w:cstheme="minorHAnsi"/>
          <w:color w:val="171212"/>
          <w:spacing w:val="-1"/>
        </w:rPr>
        <w:t xml:space="preserve">This process is carried out for HDPE, LDPE, PP materials, and includes </w:t>
      </w:r>
      <w:r w:rsidR="009D6C08">
        <w:rPr>
          <w:color w:val="auto"/>
        </w:rPr>
        <w:t>shre</w:t>
      </w:r>
      <w:r w:rsidR="00CD2518">
        <w:rPr>
          <w:color w:val="auto"/>
        </w:rPr>
        <w:t>d</w:t>
      </w:r>
      <w:r w:rsidR="009D6C08">
        <w:rPr>
          <w:color w:val="auto"/>
        </w:rPr>
        <w:t>ding</w:t>
      </w:r>
      <w:r w:rsidRPr="002F00B8">
        <w:rPr>
          <w:rFonts w:cstheme="minorHAnsi"/>
          <w:color w:val="171212"/>
          <w:spacing w:val="-1"/>
        </w:rPr>
        <w:t xml:space="preserve"> equipment and components, </w:t>
      </w:r>
      <w:r w:rsidR="00CD2518">
        <w:rPr>
          <w:rFonts w:cstheme="minorHAnsi"/>
          <w:color w:val="171212"/>
          <w:spacing w:val="-1"/>
        </w:rPr>
        <w:t>Personal Protective Equipment</w:t>
      </w:r>
      <w:r w:rsidRPr="002F00B8">
        <w:rPr>
          <w:rFonts w:cstheme="minorHAnsi"/>
          <w:color w:val="171212"/>
          <w:spacing w:val="-1"/>
        </w:rPr>
        <w:t xml:space="preserve"> (PPE), and detailed operational manual. </w:t>
      </w:r>
      <w:r w:rsidR="00CD2518">
        <w:rPr>
          <w:rFonts w:cstheme="minorHAnsi"/>
          <w:color w:val="171212"/>
          <w:spacing w:val="-1"/>
        </w:rPr>
        <w:t xml:space="preserve">The shredding process will reduce the volume of HDPE, LDPE, or PP up to 20-30% from the volume of raw materials. The shredding process can be undertaken with the minimum volume of 500kg for every 6 working hours and maximum of </w:t>
      </w:r>
      <w:r w:rsidR="004934BE">
        <w:rPr>
          <w:rFonts w:cstheme="minorHAnsi"/>
          <w:color w:val="171212"/>
          <w:spacing w:val="-1"/>
        </w:rPr>
        <w:t>8</w:t>
      </w:r>
      <w:r w:rsidR="00CD2518">
        <w:rPr>
          <w:rFonts w:cstheme="minorHAnsi"/>
          <w:color w:val="171212"/>
          <w:spacing w:val="-1"/>
        </w:rPr>
        <w:t>00kg every 6 working hours.</w:t>
      </w:r>
      <w:r w:rsidRPr="002F00B8">
        <w:rPr>
          <w:rFonts w:cstheme="minorHAnsi"/>
          <w:color w:val="171212"/>
          <w:spacing w:val="-1"/>
        </w:rPr>
        <w:t xml:space="preserve"> After the </w:t>
      </w:r>
      <w:r w:rsidR="00CD2518">
        <w:rPr>
          <w:rFonts w:cstheme="minorHAnsi"/>
          <w:color w:val="171212"/>
          <w:spacing w:val="-1"/>
        </w:rPr>
        <w:t>shredding</w:t>
      </w:r>
      <w:r w:rsidRPr="002F00B8">
        <w:rPr>
          <w:rFonts w:cstheme="minorHAnsi"/>
          <w:color w:val="171212"/>
          <w:spacing w:val="-1"/>
        </w:rPr>
        <w:t xml:space="preserve"> process is complete</w:t>
      </w:r>
      <w:r w:rsidR="00CD2518">
        <w:rPr>
          <w:rFonts w:cstheme="minorHAnsi"/>
          <w:color w:val="171212"/>
          <w:spacing w:val="-1"/>
        </w:rPr>
        <w:t>d</w:t>
      </w:r>
      <w:r w:rsidRPr="002F00B8">
        <w:rPr>
          <w:rFonts w:cstheme="minorHAnsi"/>
          <w:color w:val="171212"/>
          <w:spacing w:val="-1"/>
        </w:rPr>
        <w:t xml:space="preserve">, </w:t>
      </w:r>
      <w:r w:rsidR="00CD2518">
        <w:rPr>
          <w:rFonts w:cstheme="minorHAnsi"/>
          <w:color w:val="171212"/>
          <w:spacing w:val="-1"/>
        </w:rPr>
        <w:t xml:space="preserve">put the shredded materials </w:t>
      </w:r>
      <w:r w:rsidRPr="002F00B8">
        <w:rPr>
          <w:rFonts w:cstheme="minorHAnsi"/>
          <w:color w:val="171212"/>
          <w:spacing w:val="-1"/>
        </w:rPr>
        <w:t xml:space="preserve">into sacks and </w:t>
      </w:r>
      <w:r w:rsidR="00CD2518">
        <w:rPr>
          <w:rFonts w:cstheme="minorHAnsi"/>
          <w:color w:val="171212"/>
          <w:spacing w:val="-1"/>
        </w:rPr>
        <w:t>move it to the storage area</w:t>
      </w:r>
      <w:r w:rsidRPr="002F00B8">
        <w:rPr>
          <w:rFonts w:cstheme="minorHAnsi"/>
          <w:color w:val="171212"/>
          <w:spacing w:val="-1"/>
        </w:rPr>
        <w:t xml:space="preserve"> and </w:t>
      </w:r>
      <w:r w:rsidR="00CD2518">
        <w:rPr>
          <w:rFonts w:cstheme="minorHAnsi"/>
          <w:color w:val="171212"/>
          <w:spacing w:val="-1"/>
        </w:rPr>
        <w:t xml:space="preserve">stack it based on each type of </w:t>
      </w:r>
      <w:r w:rsidRPr="002F00B8">
        <w:rPr>
          <w:rFonts w:cstheme="minorHAnsi"/>
          <w:color w:val="171212"/>
          <w:spacing w:val="-1"/>
        </w:rPr>
        <w:t>material</w:t>
      </w:r>
      <w:r w:rsidR="006B6681" w:rsidRPr="002F00B8">
        <w:rPr>
          <w:rFonts w:cstheme="minorHAnsi"/>
          <w:color w:val="171212"/>
          <w:spacing w:val="-1"/>
        </w:rPr>
        <w:t>.</w:t>
      </w:r>
      <w:r w:rsidR="00A6252F" w:rsidRPr="002F00B8">
        <w:rPr>
          <w:rFonts w:cstheme="minorHAnsi"/>
          <w:color w:val="171212"/>
          <w:spacing w:val="-27"/>
        </w:rPr>
        <w:t xml:space="preserve"> </w:t>
      </w:r>
    </w:p>
    <w:p w14:paraId="2F887536" w14:textId="5AD13FF2" w:rsidR="00F37DC2" w:rsidRDefault="00F37DC2" w:rsidP="00F37DC2"/>
    <w:p w14:paraId="0F4D4D58" w14:textId="01361D17" w:rsidR="00F37DC2" w:rsidRDefault="00F37DC2" w:rsidP="00F37DC2"/>
    <w:p w14:paraId="56BB90D0" w14:textId="12267CE2" w:rsidR="00F37DC2" w:rsidRDefault="000E48D8" w:rsidP="00F37DC2">
      <w:r>
        <w:rPr>
          <w:rFonts w:cstheme="minorHAnsi"/>
          <w:b/>
          <w:bCs/>
          <w:noProof/>
          <w:color w:val="auto"/>
        </w:rPr>
        <w:drawing>
          <wp:anchor distT="0" distB="0" distL="114300" distR="114300" simplePos="0" relativeHeight="251658275" behindDoc="0" locked="0" layoutInCell="1" allowOverlap="1" wp14:anchorId="6F1ECF44" wp14:editId="132B8758">
            <wp:simplePos x="0" y="0"/>
            <wp:positionH relativeFrom="column">
              <wp:posOffset>3790950</wp:posOffset>
            </wp:positionH>
            <wp:positionV relativeFrom="paragraph">
              <wp:posOffset>227330</wp:posOffset>
            </wp:positionV>
            <wp:extent cx="2027555" cy="1935480"/>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8485"/>
                    <a:stretch/>
                  </pic:blipFill>
                  <pic:spPr bwMode="auto">
                    <a:xfrm>
                      <a:off x="0" y="0"/>
                      <a:ext cx="2027555"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0" locked="0" layoutInCell="1" allowOverlap="1" wp14:anchorId="56BA86DA" wp14:editId="6319B361">
            <wp:simplePos x="0" y="0"/>
            <wp:positionH relativeFrom="column">
              <wp:posOffset>927100</wp:posOffset>
            </wp:positionH>
            <wp:positionV relativeFrom="paragraph">
              <wp:posOffset>252730</wp:posOffset>
            </wp:positionV>
            <wp:extent cx="2552700" cy="19075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70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B9F90" w14:textId="0D4E5BDA" w:rsidR="00F37DC2" w:rsidRDefault="00F37DC2" w:rsidP="00F37DC2"/>
    <w:p w14:paraId="40D1E49F" w14:textId="4F3C8233" w:rsidR="00F37DC2" w:rsidRDefault="00F37DC2" w:rsidP="00F37DC2"/>
    <w:p w14:paraId="5F5BC195" w14:textId="5E1E4FE9" w:rsidR="00F37DC2" w:rsidRDefault="00F37DC2" w:rsidP="00F37DC2"/>
    <w:p w14:paraId="4BEC953B" w14:textId="77777777" w:rsidR="00F37DC2" w:rsidRDefault="00F37DC2" w:rsidP="00F37DC2"/>
    <w:p w14:paraId="34A5996F" w14:textId="1AEC8533" w:rsidR="002A30F8" w:rsidRDefault="002A30F8" w:rsidP="002A30F8"/>
    <w:p w14:paraId="79A680AC" w14:textId="0B723A1E" w:rsidR="002A30F8" w:rsidRDefault="002A30F8" w:rsidP="00722CE8"/>
    <w:p w14:paraId="72B0D375" w14:textId="77777777" w:rsidR="000E48D8" w:rsidRDefault="000E48D8" w:rsidP="00722CE8"/>
    <w:p w14:paraId="39108152" w14:textId="4B11AE2F" w:rsidR="002A30F8" w:rsidRPr="002A30F8" w:rsidRDefault="003A320A" w:rsidP="003A320A">
      <w:pPr>
        <w:pStyle w:val="Caption"/>
        <w:jc w:val="center"/>
        <w:rPr>
          <w:i w:val="0"/>
          <w:iCs w:val="0"/>
        </w:rPr>
      </w:pPr>
      <w:r>
        <w:t xml:space="preserve">Figure </w:t>
      </w:r>
      <w:fldSimple w:instr=" SEQ Figure \* ARABIC ">
        <w:r>
          <w:rPr>
            <w:noProof/>
          </w:rPr>
          <w:t>10</w:t>
        </w:r>
      </w:fldSimple>
      <w:r>
        <w:t>.</w:t>
      </w:r>
      <w:r w:rsidR="002A30F8" w:rsidRPr="002A30F8">
        <w:t xml:space="preserve"> </w:t>
      </w:r>
      <w:r w:rsidR="002F00B8">
        <w:t>Shre</w:t>
      </w:r>
      <w:r>
        <w:t>d</w:t>
      </w:r>
      <w:r w:rsidR="002F00B8">
        <w:t>d</w:t>
      </w:r>
      <w:r w:rsidR="002A30F8">
        <w:t>ing Process</w:t>
      </w:r>
    </w:p>
    <w:p w14:paraId="350DFE19" w14:textId="77777777" w:rsidR="00CD2518" w:rsidRPr="00CD2518" w:rsidRDefault="00CD2518" w:rsidP="00CD2518">
      <w:pPr>
        <w:pStyle w:val="ListParagraph"/>
        <w:ind w:left="1080" w:firstLine="0"/>
        <w:jc w:val="left"/>
      </w:pPr>
    </w:p>
    <w:p w14:paraId="4887BE85" w14:textId="1AA4BE5A" w:rsidR="00BF4DF4" w:rsidRPr="00BF4DF4" w:rsidRDefault="00773B2E" w:rsidP="00BD0AE0">
      <w:pPr>
        <w:pStyle w:val="ListParagraph"/>
        <w:numPr>
          <w:ilvl w:val="0"/>
          <w:numId w:val="11"/>
        </w:numPr>
        <w:ind w:left="1080"/>
        <w:jc w:val="left"/>
      </w:pPr>
      <w:r w:rsidRPr="00773B2E">
        <w:rPr>
          <w:rFonts w:cstheme="minorHAnsi"/>
          <w:color w:val="171212"/>
        </w:rPr>
        <w:t>Check the results of recycling process</w:t>
      </w:r>
    </w:p>
    <w:p w14:paraId="3BBA55BF" w14:textId="023F114F" w:rsidR="004934CE" w:rsidRPr="00722CE8" w:rsidRDefault="00773B2E" w:rsidP="00BF4DF4">
      <w:pPr>
        <w:pStyle w:val="ListParagraph"/>
        <w:ind w:left="1080" w:firstLine="0"/>
      </w:pPr>
      <w:r w:rsidRPr="00773B2E">
        <w:rPr>
          <w:rFonts w:cstheme="minorHAnsi"/>
          <w:color w:val="171212"/>
        </w:rPr>
        <w:t xml:space="preserve">The </w:t>
      </w:r>
      <w:r w:rsidR="00CD2518">
        <w:rPr>
          <w:rFonts w:cstheme="minorHAnsi"/>
          <w:color w:val="171212"/>
        </w:rPr>
        <w:t xml:space="preserve">recycling results shall be </w:t>
      </w:r>
      <w:r w:rsidRPr="00773B2E">
        <w:rPr>
          <w:rFonts w:cstheme="minorHAnsi"/>
          <w:color w:val="171212"/>
        </w:rPr>
        <w:t>weighed and labeled with relevant information</w:t>
      </w:r>
      <w:r w:rsidR="00CD2518">
        <w:rPr>
          <w:rFonts w:cstheme="minorHAnsi"/>
          <w:color w:val="171212"/>
        </w:rPr>
        <w:t>, which are</w:t>
      </w:r>
      <w:r w:rsidRPr="00773B2E">
        <w:rPr>
          <w:rFonts w:cstheme="minorHAnsi"/>
          <w:color w:val="171212"/>
        </w:rPr>
        <w:t xml:space="preserve"> batch number, type of material, color, quality (A1, A 2, B, C1 or C2), weight, </w:t>
      </w:r>
      <w:r w:rsidR="00CD2518">
        <w:rPr>
          <w:rFonts w:cstheme="minorHAnsi"/>
          <w:color w:val="171212"/>
        </w:rPr>
        <w:t xml:space="preserve">processing </w:t>
      </w:r>
      <w:r w:rsidRPr="00773B2E">
        <w:rPr>
          <w:rFonts w:cstheme="minorHAnsi"/>
          <w:color w:val="171212"/>
        </w:rPr>
        <w:t>date, operator name and location</w:t>
      </w:r>
      <w:r w:rsidR="0008635D">
        <w:rPr>
          <w:rFonts w:cstheme="minorHAnsi"/>
          <w:color w:val="171212"/>
        </w:rPr>
        <w:t>.</w:t>
      </w:r>
    </w:p>
    <w:p w14:paraId="0F4E06D5" w14:textId="77777777" w:rsidR="00722CE8" w:rsidRPr="004934CE" w:rsidRDefault="00722CE8" w:rsidP="00722CE8">
      <w:pPr>
        <w:pStyle w:val="ListParagraph"/>
        <w:ind w:left="1080" w:firstLine="0"/>
        <w:jc w:val="left"/>
      </w:pPr>
    </w:p>
    <w:p w14:paraId="24AF23A6" w14:textId="6DF76407" w:rsidR="00BF4DF4" w:rsidRPr="00BF4DF4" w:rsidRDefault="00773B2E" w:rsidP="00BD0AE0">
      <w:pPr>
        <w:pStyle w:val="ListParagraph"/>
        <w:numPr>
          <w:ilvl w:val="0"/>
          <w:numId w:val="11"/>
        </w:numPr>
        <w:ind w:left="1080"/>
        <w:jc w:val="left"/>
      </w:pPr>
      <w:r>
        <w:rPr>
          <w:rFonts w:cstheme="minorHAnsi"/>
          <w:color w:val="171212"/>
        </w:rPr>
        <w:t>S</w:t>
      </w:r>
      <w:r w:rsidR="00D649CD" w:rsidRPr="004934CE">
        <w:rPr>
          <w:rFonts w:cstheme="minorHAnsi"/>
          <w:color w:val="171212"/>
        </w:rPr>
        <w:t xml:space="preserve">ales &amp; </w:t>
      </w:r>
      <w:r w:rsidR="00CD2518">
        <w:rPr>
          <w:rFonts w:cstheme="minorHAnsi"/>
          <w:color w:val="171212"/>
        </w:rPr>
        <w:t>Issuance of Receipt</w:t>
      </w:r>
    </w:p>
    <w:p w14:paraId="6D7E2C56" w14:textId="3D27387F" w:rsidR="006D3655" w:rsidRPr="004934CE" w:rsidRDefault="00CD2518" w:rsidP="00BF4DF4">
      <w:pPr>
        <w:pStyle w:val="ListParagraph"/>
        <w:ind w:left="1080" w:firstLine="0"/>
      </w:pPr>
      <w:r>
        <w:rPr>
          <w:rFonts w:cstheme="minorHAnsi"/>
          <w:color w:val="171212"/>
        </w:rPr>
        <w:t xml:space="preserve">Submit the sales data into </w:t>
      </w:r>
      <w:proofErr w:type="spellStart"/>
      <w:r>
        <w:rPr>
          <w:rFonts w:cstheme="minorHAnsi"/>
          <w:color w:val="171212"/>
        </w:rPr>
        <w:t>Imaji</w:t>
      </w:r>
      <w:proofErr w:type="spellEnd"/>
      <w:r>
        <w:rPr>
          <w:rFonts w:cstheme="minorHAnsi"/>
          <w:color w:val="171212"/>
        </w:rPr>
        <w:t xml:space="preserve"> </w:t>
      </w:r>
      <w:proofErr w:type="spellStart"/>
      <w:r>
        <w:rPr>
          <w:rFonts w:cstheme="minorHAnsi"/>
          <w:color w:val="171212"/>
        </w:rPr>
        <w:t>Lingkungan’s</w:t>
      </w:r>
      <w:proofErr w:type="spellEnd"/>
      <w:r>
        <w:rPr>
          <w:rFonts w:cstheme="minorHAnsi"/>
          <w:color w:val="171212"/>
        </w:rPr>
        <w:t xml:space="preserve"> local website </w:t>
      </w:r>
      <w:r w:rsidR="00D649CD" w:rsidRPr="004934CE">
        <w:rPr>
          <w:rFonts w:cstheme="minorHAnsi"/>
          <w:color w:val="171212"/>
        </w:rPr>
        <w:t>(</w:t>
      </w:r>
      <w:hyperlink w:history="1">
        <w:r w:rsidR="00FB543D" w:rsidRPr="00ED1E9F">
          <w:rPr>
            <w:rStyle w:val="Hyperlink"/>
            <w:rFonts w:cstheme="minorHAnsi"/>
          </w:rPr>
          <w:t xml:space="preserve">http://recycle-hub.imajisociopreneur.id </w:t>
        </w:r>
      </w:hyperlink>
      <w:r w:rsidR="0098697E">
        <w:rPr>
          <w:rFonts w:cstheme="minorHAnsi"/>
          <w:color w:val="171212"/>
        </w:rPr>
        <w:t xml:space="preserve">) </w:t>
      </w:r>
      <w:r w:rsidR="00FB543D">
        <w:rPr>
          <w:rFonts w:cstheme="minorHAnsi"/>
          <w:color w:val="171212"/>
        </w:rPr>
        <w:t xml:space="preserve">by filling in the required </w:t>
      </w:r>
      <w:r w:rsidR="00D649CD" w:rsidRPr="004934CE">
        <w:rPr>
          <w:rFonts w:cstheme="minorHAnsi"/>
          <w:color w:val="171212"/>
        </w:rPr>
        <w:t>data</w:t>
      </w:r>
      <w:r w:rsidR="00FB543D">
        <w:rPr>
          <w:rFonts w:cstheme="minorHAnsi"/>
          <w:color w:val="171212"/>
        </w:rPr>
        <w:t>, then issue the</w:t>
      </w:r>
      <w:r w:rsidR="00D649CD" w:rsidRPr="004934CE">
        <w:rPr>
          <w:rFonts w:cstheme="minorHAnsi"/>
          <w:color w:val="171212"/>
        </w:rPr>
        <w:t xml:space="preserve"> receipt</w:t>
      </w:r>
      <w:r w:rsidR="007678FE" w:rsidRPr="004934CE">
        <w:rPr>
          <w:rFonts w:cstheme="minorHAnsi"/>
          <w:color w:val="171212"/>
        </w:rPr>
        <w:t>.</w:t>
      </w:r>
    </w:p>
    <w:p w14:paraId="79F00F1A" w14:textId="79C4A562" w:rsidR="007678FE" w:rsidRPr="007678FE" w:rsidRDefault="007678FE" w:rsidP="003A320A">
      <w:pPr>
        <w:pStyle w:val="Caption"/>
        <w:jc w:val="center"/>
        <w:rPr>
          <w:rFonts w:cstheme="minorHAnsi"/>
        </w:rPr>
      </w:pPr>
      <w:r>
        <w:rPr>
          <w:rFonts w:cstheme="minorHAnsi"/>
          <w:i w:val="0"/>
          <w:iCs w:val="0"/>
          <w:noProof/>
          <w:color w:val="171212"/>
        </w:rPr>
        <w:lastRenderedPageBreak/>
        <w:drawing>
          <wp:inline distT="0" distB="0" distL="0" distR="0" wp14:anchorId="1F662E2A" wp14:editId="60756197">
            <wp:extent cx="3930650" cy="2696979"/>
            <wp:effectExtent l="0" t="0" r="0" b="8255"/>
            <wp:docPr id="282" name="Picture 2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Diagram&#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9697" b="58635"/>
                    <a:stretch/>
                  </pic:blipFill>
                  <pic:spPr bwMode="auto">
                    <a:xfrm>
                      <a:off x="0" y="0"/>
                      <a:ext cx="3976344" cy="2728332"/>
                    </a:xfrm>
                    <a:prstGeom prst="rect">
                      <a:avLst/>
                    </a:prstGeom>
                    <a:noFill/>
                    <a:ln>
                      <a:noFill/>
                    </a:ln>
                    <a:extLst>
                      <a:ext uri="{53640926-AAD7-44D8-BBD7-CCE9431645EC}">
                        <a14:shadowObscured xmlns:a14="http://schemas.microsoft.com/office/drawing/2010/main"/>
                      </a:ext>
                    </a:extLst>
                  </pic:spPr>
                </pic:pic>
              </a:graphicData>
            </a:graphic>
          </wp:inline>
        </w:drawing>
      </w:r>
      <w:r w:rsidR="009A7A77">
        <w:br/>
      </w:r>
      <w:r w:rsidR="003A320A">
        <w:t xml:space="preserve">Figure </w:t>
      </w:r>
      <w:fldSimple w:instr=" SEQ Figure \* ARABIC ">
        <w:r w:rsidR="003A320A">
          <w:rPr>
            <w:noProof/>
          </w:rPr>
          <w:t>11</w:t>
        </w:r>
      </w:fldSimple>
      <w:r w:rsidR="001B4204">
        <w:t xml:space="preserve">. </w:t>
      </w:r>
      <w:r w:rsidR="003A320A">
        <w:t>Sample of</w:t>
      </w:r>
      <w:r w:rsidR="009A7A77">
        <w:t xml:space="preserve"> Receipt</w:t>
      </w:r>
    </w:p>
    <w:p w14:paraId="525EF0F7" w14:textId="77777777" w:rsidR="00722CE8" w:rsidRPr="00722CE8" w:rsidRDefault="00722CE8" w:rsidP="00722CE8">
      <w:pPr>
        <w:pStyle w:val="ListParagraph"/>
        <w:ind w:left="1080" w:firstLine="0"/>
        <w:jc w:val="left"/>
        <w:rPr>
          <w:rFonts w:eastAsia="Tahoma" w:cstheme="minorHAnsi"/>
          <w:bCs/>
          <w:color w:val="auto"/>
          <w:lang w:val="id"/>
        </w:rPr>
      </w:pPr>
    </w:p>
    <w:p w14:paraId="1D1D5123" w14:textId="0B50C13A" w:rsidR="00BF4DF4" w:rsidRPr="00BF4DF4" w:rsidRDefault="00FB543D" w:rsidP="004C1FFB">
      <w:pPr>
        <w:pStyle w:val="ListParagraph"/>
        <w:numPr>
          <w:ilvl w:val="0"/>
          <w:numId w:val="11"/>
        </w:numPr>
        <w:ind w:left="1080"/>
        <w:jc w:val="left"/>
        <w:rPr>
          <w:rFonts w:eastAsia="Tahoma" w:cstheme="minorHAnsi"/>
          <w:bCs/>
          <w:color w:val="auto"/>
          <w:lang w:val="id"/>
        </w:rPr>
      </w:pPr>
      <w:r>
        <w:rPr>
          <w:rFonts w:eastAsia="Tahoma" w:cstheme="minorHAnsi"/>
          <w:bCs/>
          <w:color w:val="auto"/>
          <w:lang w:val="en-US"/>
        </w:rPr>
        <w:t>Deliver the</w:t>
      </w:r>
      <w:r w:rsidR="00D649CD" w:rsidRPr="004934CE">
        <w:rPr>
          <w:rFonts w:eastAsia="Tahoma" w:cstheme="minorHAnsi"/>
          <w:bCs/>
          <w:color w:val="auto"/>
          <w:lang w:val="id"/>
        </w:rPr>
        <w:t xml:space="preserve"> products to</w:t>
      </w:r>
      <w:r>
        <w:rPr>
          <w:rFonts w:eastAsia="Tahoma" w:cstheme="minorHAnsi"/>
          <w:bCs/>
          <w:color w:val="auto"/>
          <w:lang w:val="en-US"/>
        </w:rPr>
        <w:t xml:space="preserve"> the</w:t>
      </w:r>
      <w:r w:rsidR="00D649CD" w:rsidRPr="004934CE">
        <w:rPr>
          <w:rFonts w:eastAsia="Tahoma" w:cstheme="minorHAnsi"/>
          <w:bCs/>
          <w:color w:val="auto"/>
          <w:lang w:val="id"/>
        </w:rPr>
        <w:t xml:space="preserve"> customers</w:t>
      </w:r>
    </w:p>
    <w:p w14:paraId="0F45A999" w14:textId="46C560BF" w:rsidR="00D649CD" w:rsidRPr="002C302D" w:rsidRDefault="00773B2E" w:rsidP="00BF4DF4">
      <w:pPr>
        <w:pStyle w:val="ListParagraph"/>
        <w:ind w:left="1080" w:firstLine="0"/>
        <w:rPr>
          <w:rFonts w:eastAsia="Tahoma" w:cstheme="minorHAnsi"/>
          <w:bCs/>
          <w:color w:val="auto"/>
          <w:lang w:val="id"/>
        </w:rPr>
      </w:pPr>
      <w:r w:rsidRPr="00773B2E">
        <w:rPr>
          <w:rFonts w:cstheme="minorHAnsi"/>
          <w:bCs/>
        </w:rPr>
        <w:t xml:space="preserve">After the </w:t>
      </w:r>
      <w:r>
        <w:rPr>
          <w:rFonts w:cstheme="minorHAnsi"/>
          <w:bCs/>
        </w:rPr>
        <w:t>material</w:t>
      </w:r>
      <w:r w:rsidRPr="00773B2E">
        <w:rPr>
          <w:rFonts w:cstheme="minorHAnsi"/>
          <w:bCs/>
        </w:rPr>
        <w:t xml:space="preserve">s are ready to be </w:t>
      </w:r>
      <w:r w:rsidR="00FB543D">
        <w:rPr>
          <w:rFonts w:cstheme="minorHAnsi"/>
          <w:bCs/>
        </w:rPr>
        <w:t>delivered</w:t>
      </w:r>
      <w:r w:rsidRPr="00773B2E">
        <w:rPr>
          <w:rFonts w:cstheme="minorHAnsi"/>
          <w:bCs/>
        </w:rPr>
        <w:t xml:space="preserve">, prepare a </w:t>
      </w:r>
      <w:r w:rsidR="00FB543D">
        <w:rPr>
          <w:rFonts w:cstheme="minorHAnsi"/>
          <w:bCs/>
        </w:rPr>
        <w:t>Delivery Order</w:t>
      </w:r>
      <w:r w:rsidRPr="00773B2E">
        <w:rPr>
          <w:rFonts w:cstheme="minorHAnsi"/>
          <w:bCs/>
        </w:rPr>
        <w:t xml:space="preserve"> </w:t>
      </w:r>
      <w:r w:rsidR="00FB543D">
        <w:rPr>
          <w:rFonts w:cstheme="minorHAnsi"/>
          <w:bCs/>
        </w:rPr>
        <w:t xml:space="preserve">consists of </w:t>
      </w:r>
      <w:r w:rsidRPr="00773B2E">
        <w:rPr>
          <w:rFonts w:cstheme="minorHAnsi"/>
          <w:bCs/>
        </w:rPr>
        <w:t xml:space="preserve">the </w:t>
      </w:r>
      <w:r w:rsidR="00FB543D">
        <w:rPr>
          <w:rFonts w:cstheme="minorHAnsi"/>
          <w:bCs/>
        </w:rPr>
        <w:t xml:space="preserve">following information: </w:t>
      </w:r>
      <w:r w:rsidRPr="00773B2E">
        <w:rPr>
          <w:rFonts w:cstheme="minorHAnsi"/>
          <w:bCs/>
        </w:rPr>
        <w:t>number, type, destination, vehicle number and the driver</w:t>
      </w:r>
      <w:r w:rsidR="00FB543D">
        <w:rPr>
          <w:rFonts w:cstheme="minorHAnsi"/>
          <w:bCs/>
        </w:rPr>
        <w:t xml:space="preserve">’s name. </w:t>
      </w:r>
    </w:p>
    <w:p w14:paraId="42068E9D" w14:textId="6468D8F1" w:rsidR="002C302D" w:rsidRDefault="00FB543D" w:rsidP="002C302D">
      <w:pPr>
        <w:pStyle w:val="ListParagraph"/>
        <w:ind w:left="1080" w:firstLine="0"/>
        <w:jc w:val="left"/>
        <w:rPr>
          <w:rFonts w:cstheme="minorHAnsi"/>
          <w:b/>
          <w:bCs/>
          <w:noProof/>
          <w:color w:val="auto"/>
        </w:rPr>
      </w:pPr>
      <w:r>
        <w:rPr>
          <w:rFonts w:cstheme="minorHAnsi"/>
          <w:b/>
          <w:bCs/>
          <w:noProof/>
          <w:color w:val="auto"/>
        </w:rPr>
        <w:drawing>
          <wp:anchor distT="0" distB="0" distL="114300" distR="114300" simplePos="0" relativeHeight="251658276" behindDoc="0" locked="0" layoutInCell="1" allowOverlap="1" wp14:anchorId="30756927" wp14:editId="4BAF83A6">
            <wp:simplePos x="0" y="0"/>
            <wp:positionH relativeFrom="column">
              <wp:posOffset>1169035</wp:posOffset>
            </wp:positionH>
            <wp:positionV relativeFrom="paragraph">
              <wp:posOffset>74930</wp:posOffset>
            </wp:positionV>
            <wp:extent cx="2092325" cy="1420495"/>
            <wp:effectExtent l="0" t="0" r="3175"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817" r="17869" b="15818"/>
                    <a:stretch/>
                  </pic:blipFill>
                  <pic:spPr bwMode="auto">
                    <a:xfrm>
                      <a:off x="0" y="0"/>
                      <a:ext cx="2092325" cy="142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noProof/>
          <w:color w:val="auto"/>
        </w:rPr>
        <w:drawing>
          <wp:anchor distT="0" distB="0" distL="114300" distR="114300" simplePos="0" relativeHeight="251658274" behindDoc="0" locked="0" layoutInCell="1" allowOverlap="1" wp14:anchorId="14EC44F1" wp14:editId="662F9D39">
            <wp:simplePos x="0" y="0"/>
            <wp:positionH relativeFrom="column">
              <wp:posOffset>3806190</wp:posOffset>
            </wp:positionH>
            <wp:positionV relativeFrom="paragraph">
              <wp:posOffset>75869</wp:posOffset>
            </wp:positionV>
            <wp:extent cx="2567305" cy="1443990"/>
            <wp:effectExtent l="0" t="0" r="4445"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7305"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3F2E3" w14:textId="7FD6ABAA" w:rsidR="002C302D" w:rsidRDefault="002C302D" w:rsidP="002C302D">
      <w:pPr>
        <w:pStyle w:val="ListParagraph"/>
        <w:ind w:left="1080" w:firstLine="0"/>
        <w:jc w:val="left"/>
        <w:rPr>
          <w:rFonts w:cstheme="minorHAnsi"/>
          <w:b/>
          <w:bCs/>
          <w:noProof/>
          <w:color w:val="auto"/>
        </w:rPr>
      </w:pPr>
    </w:p>
    <w:p w14:paraId="45AA4F41" w14:textId="31AF479B" w:rsidR="002C302D" w:rsidRDefault="002C302D" w:rsidP="002C302D">
      <w:pPr>
        <w:pStyle w:val="ListParagraph"/>
        <w:ind w:left="1080" w:firstLine="0"/>
        <w:jc w:val="left"/>
        <w:rPr>
          <w:rFonts w:cstheme="minorHAnsi"/>
          <w:b/>
          <w:bCs/>
          <w:noProof/>
          <w:color w:val="auto"/>
        </w:rPr>
      </w:pPr>
    </w:p>
    <w:p w14:paraId="2C5ADABA" w14:textId="3485EE1C" w:rsidR="002C302D" w:rsidRDefault="002C302D" w:rsidP="002C302D">
      <w:pPr>
        <w:pStyle w:val="ListParagraph"/>
        <w:ind w:left="1080" w:firstLine="0"/>
        <w:jc w:val="left"/>
        <w:rPr>
          <w:rFonts w:cstheme="minorHAnsi"/>
          <w:b/>
          <w:bCs/>
          <w:noProof/>
          <w:color w:val="auto"/>
        </w:rPr>
      </w:pPr>
    </w:p>
    <w:p w14:paraId="110C682A" w14:textId="2404CB62" w:rsidR="002C302D" w:rsidRDefault="002C302D" w:rsidP="002C302D">
      <w:pPr>
        <w:pStyle w:val="ListParagraph"/>
        <w:ind w:left="1080" w:firstLine="0"/>
        <w:jc w:val="left"/>
        <w:rPr>
          <w:rFonts w:cstheme="minorHAnsi"/>
          <w:b/>
          <w:bCs/>
          <w:noProof/>
          <w:color w:val="auto"/>
        </w:rPr>
      </w:pPr>
    </w:p>
    <w:p w14:paraId="66FB23F3" w14:textId="4B9F07B4" w:rsidR="002C302D" w:rsidRDefault="002C302D" w:rsidP="002C302D">
      <w:pPr>
        <w:pStyle w:val="ListParagraph"/>
        <w:ind w:left="1080" w:firstLine="0"/>
        <w:jc w:val="left"/>
        <w:rPr>
          <w:rFonts w:cstheme="minorHAnsi"/>
          <w:b/>
          <w:bCs/>
          <w:noProof/>
          <w:color w:val="auto"/>
        </w:rPr>
      </w:pPr>
    </w:p>
    <w:p w14:paraId="5109F18A" w14:textId="77777777" w:rsidR="00FB543D" w:rsidRDefault="00FB543D" w:rsidP="002C302D">
      <w:pPr>
        <w:pStyle w:val="ListParagraph"/>
        <w:ind w:left="1080" w:firstLine="0"/>
        <w:jc w:val="center"/>
        <w:rPr>
          <w:i/>
          <w:iCs/>
          <w:sz w:val="18"/>
          <w:szCs w:val="18"/>
        </w:rPr>
      </w:pPr>
    </w:p>
    <w:p w14:paraId="2EF769D8" w14:textId="60D805A4" w:rsidR="002C302D" w:rsidRPr="002C302D" w:rsidRDefault="003A320A" w:rsidP="003A320A">
      <w:pPr>
        <w:pStyle w:val="Caption"/>
        <w:jc w:val="center"/>
        <w:rPr>
          <w:rFonts w:eastAsia="Tahoma" w:cstheme="minorHAnsi"/>
          <w:bCs/>
          <w:i w:val="0"/>
          <w:iCs w:val="0"/>
          <w:color w:val="auto"/>
          <w:lang w:val="id"/>
        </w:rPr>
      </w:pPr>
      <w:r>
        <w:t xml:space="preserve">Figure </w:t>
      </w:r>
      <w:fldSimple w:instr=" SEQ Figure \* ARABIC ">
        <w:r>
          <w:rPr>
            <w:noProof/>
          </w:rPr>
          <w:t>12</w:t>
        </w:r>
      </w:fldSimple>
      <w:r w:rsidR="002C302D" w:rsidRPr="002C302D">
        <w:t xml:space="preserve">. </w:t>
      </w:r>
      <w:r w:rsidR="00FB543D" w:rsidRPr="003A320A">
        <w:t>Recycled materials</w:t>
      </w:r>
      <w:r w:rsidR="00FB543D">
        <w:rPr>
          <w:i w:val="0"/>
          <w:iCs w:val="0"/>
        </w:rPr>
        <w:t xml:space="preserve"> </w:t>
      </w:r>
      <w:r w:rsidR="00D1392B">
        <w:t>that have been packed and ready</w:t>
      </w:r>
      <w:r w:rsidR="00D1392B" w:rsidRPr="003A320A">
        <w:t xml:space="preserve"> </w:t>
      </w:r>
      <w:r w:rsidR="00FB543D" w:rsidRPr="003A320A">
        <w:t>for delivery</w:t>
      </w:r>
    </w:p>
    <w:p w14:paraId="3DF4C7E3" w14:textId="109A6A43" w:rsidR="006D3655" w:rsidRDefault="00690E84" w:rsidP="00353429">
      <w:pPr>
        <w:pStyle w:val="BodyText"/>
        <w:spacing w:line="360" w:lineRule="auto"/>
        <w:ind w:left="993" w:right="594" w:firstLine="204"/>
        <w:jc w:val="center"/>
        <w:rPr>
          <w:rFonts w:asciiTheme="minorHAnsi" w:hAnsiTheme="minorHAnsi" w:cstheme="minorHAnsi"/>
          <w:bCs/>
        </w:rPr>
      </w:pPr>
      <w:r>
        <w:rPr>
          <w:rFonts w:asciiTheme="minorHAnsi" w:hAnsiTheme="minorHAnsi" w:cstheme="minorHAnsi"/>
          <w:bCs/>
          <w:noProof/>
        </w:rPr>
        <w:lastRenderedPageBreak/>
        <w:drawing>
          <wp:inline distT="0" distB="0" distL="0" distR="0" wp14:anchorId="15C281BE" wp14:editId="1FFEE1AB">
            <wp:extent cx="4514850" cy="2840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759" cy="2865199"/>
                    </a:xfrm>
                    <a:prstGeom prst="rect">
                      <a:avLst/>
                    </a:prstGeom>
                    <a:noFill/>
                    <a:ln>
                      <a:noFill/>
                    </a:ln>
                  </pic:spPr>
                </pic:pic>
              </a:graphicData>
            </a:graphic>
          </wp:inline>
        </w:drawing>
      </w:r>
    </w:p>
    <w:p w14:paraId="4D4D7535" w14:textId="1F6E7DFF" w:rsidR="009A7A77" w:rsidRDefault="003A320A" w:rsidP="003A320A">
      <w:pPr>
        <w:pStyle w:val="Caption"/>
        <w:jc w:val="center"/>
      </w:pPr>
      <w:r>
        <w:t xml:space="preserve">Figure </w:t>
      </w:r>
      <w:fldSimple w:instr=" SEQ Figure \* ARABIC ">
        <w:r>
          <w:rPr>
            <w:noProof/>
          </w:rPr>
          <w:t>13</w:t>
        </w:r>
      </w:fldSimple>
      <w:r w:rsidR="001B4204">
        <w:t xml:space="preserve">. </w:t>
      </w:r>
      <w:r w:rsidR="00FB543D">
        <w:t>Sample of Delivery Order</w:t>
      </w:r>
    </w:p>
    <w:p w14:paraId="1682C2FB" w14:textId="77777777" w:rsidR="001C7BE9" w:rsidRDefault="001C7BE9" w:rsidP="001B4204">
      <w:pPr>
        <w:spacing w:line="360" w:lineRule="auto"/>
        <w:ind w:left="450" w:right="594"/>
        <w:rPr>
          <w:rFonts w:cstheme="minorHAnsi"/>
          <w:b/>
          <w:bCs/>
          <w:color w:val="auto"/>
        </w:rPr>
      </w:pPr>
    </w:p>
    <w:p w14:paraId="6C9294A0" w14:textId="77777777" w:rsidR="001C7BE9" w:rsidRDefault="001C7BE9" w:rsidP="001B4204">
      <w:pPr>
        <w:spacing w:line="360" w:lineRule="auto"/>
        <w:ind w:left="450" w:right="594"/>
        <w:rPr>
          <w:rFonts w:cstheme="minorHAnsi"/>
          <w:b/>
          <w:bCs/>
          <w:color w:val="auto"/>
        </w:rPr>
      </w:pPr>
    </w:p>
    <w:p w14:paraId="5788680E" w14:textId="77777777" w:rsidR="001C7BE9" w:rsidRDefault="001C7BE9" w:rsidP="001B4204">
      <w:pPr>
        <w:spacing w:line="360" w:lineRule="auto"/>
        <w:ind w:left="450" w:right="594"/>
        <w:rPr>
          <w:rFonts w:cstheme="minorHAnsi"/>
          <w:b/>
          <w:bCs/>
          <w:color w:val="auto"/>
        </w:rPr>
      </w:pPr>
    </w:p>
    <w:p w14:paraId="2E8006DE" w14:textId="77777777" w:rsidR="001C7BE9" w:rsidRDefault="001C7BE9" w:rsidP="001B4204">
      <w:pPr>
        <w:spacing w:line="360" w:lineRule="auto"/>
        <w:ind w:left="450" w:right="594"/>
        <w:rPr>
          <w:rFonts w:cstheme="minorHAnsi"/>
          <w:b/>
          <w:bCs/>
          <w:color w:val="auto"/>
        </w:rPr>
      </w:pPr>
    </w:p>
    <w:p w14:paraId="4FE33BA6" w14:textId="77777777" w:rsidR="001C7BE9" w:rsidRDefault="001C7BE9" w:rsidP="001B4204">
      <w:pPr>
        <w:spacing w:line="360" w:lineRule="auto"/>
        <w:ind w:left="450" w:right="594"/>
        <w:rPr>
          <w:rFonts w:cstheme="minorHAnsi"/>
          <w:b/>
          <w:bCs/>
          <w:color w:val="auto"/>
        </w:rPr>
      </w:pPr>
    </w:p>
    <w:p w14:paraId="124CEE3A" w14:textId="77777777" w:rsidR="001C7BE9" w:rsidRDefault="001C7BE9" w:rsidP="001B4204">
      <w:pPr>
        <w:spacing w:line="360" w:lineRule="auto"/>
        <w:ind w:left="450" w:right="594"/>
        <w:rPr>
          <w:rFonts w:cstheme="minorHAnsi"/>
          <w:b/>
          <w:bCs/>
          <w:color w:val="auto"/>
        </w:rPr>
      </w:pPr>
    </w:p>
    <w:p w14:paraId="5CADA994" w14:textId="77777777" w:rsidR="001C7BE9" w:rsidRDefault="001C7BE9" w:rsidP="001B4204">
      <w:pPr>
        <w:spacing w:line="360" w:lineRule="auto"/>
        <w:ind w:left="450" w:right="594"/>
        <w:rPr>
          <w:rFonts w:cstheme="minorHAnsi"/>
          <w:b/>
          <w:bCs/>
          <w:color w:val="auto"/>
        </w:rPr>
      </w:pPr>
    </w:p>
    <w:p w14:paraId="3E64A12F" w14:textId="77777777" w:rsidR="001C7BE9" w:rsidRDefault="001C7BE9" w:rsidP="001B4204">
      <w:pPr>
        <w:spacing w:line="360" w:lineRule="auto"/>
        <w:ind w:left="450" w:right="594"/>
        <w:rPr>
          <w:rFonts w:cstheme="minorHAnsi"/>
          <w:b/>
          <w:bCs/>
          <w:color w:val="auto"/>
        </w:rPr>
      </w:pPr>
    </w:p>
    <w:p w14:paraId="4AC26F75" w14:textId="77777777" w:rsidR="001C7BE9" w:rsidRDefault="001C7BE9" w:rsidP="001B4204">
      <w:pPr>
        <w:spacing w:line="360" w:lineRule="auto"/>
        <w:ind w:left="450" w:right="594"/>
        <w:rPr>
          <w:rFonts w:cstheme="minorHAnsi"/>
          <w:b/>
          <w:bCs/>
          <w:color w:val="auto"/>
        </w:rPr>
      </w:pPr>
    </w:p>
    <w:p w14:paraId="07D5BC70" w14:textId="77777777" w:rsidR="001C7BE9" w:rsidRDefault="001C7BE9" w:rsidP="001B4204">
      <w:pPr>
        <w:spacing w:line="360" w:lineRule="auto"/>
        <w:ind w:left="450" w:right="594"/>
        <w:rPr>
          <w:rFonts w:cstheme="minorHAnsi"/>
          <w:b/>
          <w:bCs/>
          <w:color w:val="auto"/>
        </w:rPr>
      </w:pPr>
    </w:p>
    <w:p w14:paraId="0AD6900E" w14:textId="77777777" w:rsidR="001C7BE9" w:rsidRDefault="001C7BE9" w:rsidP="001B4204">
      <w:pPr>
        <w:spacing w:line="360" w:lineRule="auto"/>
        <w:ind w:left="450" w:right="594"/>
        <w:rPr>
          <w:rFonts w:cstheme="minorHAnsi"/>
          <w:b/>
          <w:bCs/>
          <w:color w:val="auto"/>
        </w:rPr>
      </w:pPr>
    </w:p>
    <w:p w14:paraId="697122C3" w14:textId="259F5600" w:rsidR="005973A4" w:rsidRDefault="00F002A1" w:rsidP="00843832">
      <w:pPr>
        <w:rPr>
          <w:b/>
          <w:bCs/>
          <w:color w:val="auto"/>
        </w:rPr>
      </w:pPr>
      <w:r>
        <w:rPr>
          <w:rFonts w:cstheme="minorHAnsi"/>
          <w:b/>
          <w:bCs/>
          <w:noProof/>
          <w:color w:val="auto"/>
        </w:rPr>
        <w:lastRenderedPageBreak/>
        <w:drawing>
          <wp:anchor distT="0" distB="0" distL="114300" distR="114300" simplePos="0" relativeHeight="251659304" behindDoc="0" locked="0" layoutInCell="1" allowOverlap="1" wp14:anchorId="6A03275F" wp14:editId="365624BE">
            <wp:simplePos x="0" y="0"/>
            <wp:positionH relativeFrom="column">
              <wp:posOffset>1209675</wp:posOffset>
            </wp:positionH>
            <wp:positionV relativeFrom="paragraph">
              <wp:posOffset>301625</wp:posOffset>
            </wp:positionV>
            <wp:extent cx="4029075" cy="705167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29075" cy="7051675"/>
                    </a:xfrm>
                    <a:prstGeom prst="rect">
                      <a:avLst/>
                    </a:prstGeom>
                  </pic:spPr>
                </pic:pic>
              </a:graphicData>
            </a:graphic>
            <wp14:sizeRelH relativeFrom="page">
              <wp14:pctWidth>0</wp14:pctWidth>
            </wp14:sizeRelH>
            <wp14:sizeRelV relativeFrom="page">
              <wp14:pctHeight>0</wp14:pctHeight>
            </wp14:sizeRelV>
          </wp:anchor>
        </w:drawing>
      </w:r>
      <w:commentRangeStart w:id="1"/>
      <w:r w:rsidR="00843832">
        <w:rPr>
          <w:b/>
          <w:bCs/>
          <w:color w:val="auto"/>
        </w:rPr>
        <w:t>Flow Chart Standard Operating Procedure Recycle Hub</w:t>
      </w:r>
      <w:commentRangeEnd w:id="1"/>
      <w:r w:rsidR="00843832">
        <w:rPr>
          <w:rStyle w:val="CommentReference"/>
        </w:rPr>
        <w:commentReference w:id="1"/>
      </w:r>
    </w:p>
    <w:p w14:paraId="6163532C" w14:textId="5E52B2B9" w:rsidR="00843832" w:rsidRDefault="00843832" w:rsidP="00843832">
      <w:pPr>
        <w:rPr>
          <w:rFonts w:cstheme="minorHAnsi"/>
          <w:b/>
          <w:bCs/>
          <w:color w:val="auto"/>
        </w:rPr>
      </w:pPr>
      <w:r>
        <w:rPr>
          <w:rFonts w:cstheme="minorHAnsi"/>
          <w:b/>
          <w:bCs/>
          <w:color w:val="auto"/>
        </w:rPr>
        <w:br w:type="page"/>
      </w:r>
    </w:p>
    <w:p w14:paraId="4AC265DE" w14:textId="2DAAC1B9" w:rsidR="009145C3" w:rsidRPr="00D649CD" w:rsidRDefault="00F13CB4" w:rsidP="001B4204">
      <w:pPr>
        <w:spacing w:line="360" w:lineRule="auto"/>
        <w:ind w:left="450" w:right="594"/>
        <w:rPr>
          <w:rFonts w:cstheme="minorHAnsi"/>
          <w:b/>
          <w:bCs/>
          <w:color w:val="auto"/>
        </w:rPr>
      </w:pPr>
      <w:r w:rsidRPr="00D649CD">
        <w:rPr>
          <w:rFonts w:cstheme="minorHAnsi"/>
          <w:b/>
          <w:bCs/>
          <w:color w:val="auto"/>
        </w:rPr>
        <w:lastRenderedPageBreak/>
        <w:t>Contact Persons</w:t>
      </w:r>
    </w:p>
    <w:tbl>
      <w:tblPr>
        <w:tblStyle w:val="TableGrid"/>
        <w:tblW w:w="0" w:type="auto"/>
        <w:tblInd w:w="421" w:type="dxa"/>
        <w:tblLook w:val="04A0" w:firstRow="1" w:lastRow="0" w:firstColumn="1" w:lastColumn="0" w:noHBand="0" w:noVBand="1"/>
      </w:tblPr>
      <w:tblGrid>
        <w:gridCol w:w="1165"/>
        <w:gridCol w:w="3041"/>
        <w:gridCol w:w="3067"/>
        <w:gridCol w:w="3096"/>
      </w:tblGrid>
      <w:tr w:rsidR="00773B2E" w:rsidRPr="0061678F" w14:paraId="62A99F98" w14:textId="77777777" w:rsidTr="00A74073">
        <w:tc>
          <w:tcPr>
            <w:tcW w:w="924" w:type="dxa"/>
            <w:shd w:val="clear" w:color="auto" w:fill="60B966" w:themeFill="accent2"/>
          </w:tcPr>
          <w:p w14:paraId="1DCE018A" w14:textId="77777777" w:rsidR="00773B2E" w:rsidRPr="0061678F" w:rsidRDefault="00773B2E" w:rsidP="00A74073">
            <w:pPr>
              <w:spacing w:line="360" w:lineRule="auto"/>
              <w:ind w:right="594"/>
              <w:rPr>
                <w:rFonts w:cstheme="minorHAnsi"/>
                <w:b/>
                <w:bCs/>
                <w:color w:val="auto"/>
              </w:rPr>
            </w:pPr>
            <w:r w:rsidRPr="0061678F">
              <w:rPr>
                <w:rFonts w:cstheme="minorHAnsi"/>
                <w:b/>
                <w:bCs/>
                <w:color w:val="auto"/>
              </w:rPr>
              <w:t>No.</w:t>
            </w:r>
          </w:p>
        </w:tc>
        <w:tc>
          <w:tcPr>
            <w:tcW w:w="3108" w:type="dxa"/>
            <w:shd w:val="clear" w:color="auto" w:fill="60B966" w:themeFill="accent2"/>
          </w:tcPr>
          <w:p w14:paraId="031DDDA2" w14:textId="77777777" w:rsidR="00773B2E" w:rsidRPr="0061678F" w:rsidRDefault="00773B2E" w:rsidP="00A74073">
            <w:pPr>
              <w:spacing w:line="360" w:lineRule="auto"/>
              <w:ind w:right="594"/>
              <w:jc w:val="center"/>
              <w:rPr>
                <w:rFonts w:cstheme="minorHAnsi"/>
                <w:b/>
                <w:bCs/>
                <w:color w:val="auto"/>
              </w:rPr>
            </w:pPr>
            <w:r w:rsidRPr="0061678F">
              <w:rPr>
                <w:rFonts w:cstheme="minorHAnsi"/>
                <w:b/>
                <w:bCs/>
                <w:color w:val="auto"/>
              </w:rPr>
              <w:t>Person in Charge</w:t>
            </w:r>
          </w:p>
        </w:tc>
        <w:tc>
          <w:tcPr>
            <w:tcW w:w="3136" w:type="dxa"/>
            <w:shd w:val="clear" w:color="auto" w:fill="60B966" w:themeFill="accent2"/>
          </w:tcPr>
          <w:p w14:paraId="2BCC42CE" w14:textId="0C0B805D" w:rsidR="00773B2E" w:rsidRPr="0061678F" w:rsidRDefault="00FB543D" w:rsidP="00A74073">
            <w:pPr>
              <w:spacing w:line="360" w:lineRule="auto"/>
              <w:ind w:right="594"/>
              <w:jc w:val="center"/>
              <w:rPr>
                <w:rFonts w:cstheme="minorHAnsi"/>
                <w:b/>
                <w:bCs/>
                <w:color w:val="auto"/>
              </w:rPr>
            </w:pPr>
            <w:r>
              <w:rPr>
                <w:rFonts w:cstheme="minorHAnsi"/>
                <w:b/>
                <w:bCs/>
                <w:color w:val="auto"/>
              </w:rPr>
              <w:t>U</w:t>
            </w:r>
            <w:r w:rsidR="00773B2E" w:rsidRPr="0061678F">
              <w:rPr>
                <w:rFonts w:cstheme="minorHAnsi"/>
                <w:b/>
                <w:bCs/>
                <w:color w:val="auto"/>
              </w:rPr>
              <w:t>nit</w:t>
            </w:r>
          </w:p>
        </w:tc>
        <w:tc>
          <w:tcPr>
            <w:tcW w:w="3201" w:type="dxa"/>
            <w:shd w:val="clear" w:color="auto" w:fill="60B966" w:themeFill="accent2"/>
          </w:tcPr>
          <w:p w14:paraId="562BA018" w14:textId="7BD49158" w:rsidR="00773B2E" w:rsidRPr="0061678F" w:rsidRDefault="00FB543D" w:rsidP="00A74073">
            <w:pPr>
              <w:spacing w:line="360" w:lineRule="auto"/>
              <w:ind w:right="594"/>
              <w:jc w:val="center"/>
              <w:rPr>
                <w:rFonts w:cstheme="minorHAnsi"/>
                <w:b/>
                <w:bCs/>
                <w:color w:val="auto"/>
              </w:rPr>
            </w:pPr>
            <w:r>
              <w:rPr>
                <w:rFonts w:cstheme="minorHAnsi"/>
                <w:b/>
                <w:bCs/>
                <w:color w:val="auto"/>
              </w:rPr>
              <w:t>Phone Number</w:t>
            </w:r>
          </w:p>
        </w:tc>
      </w:tr>
      <w:tr w:rsidR="00773B2E" w:rsidRPr="00D649CD" w14:paraId="5DAD212F" w14:textId="77777777" w:rsidTr="00415966">
        <w:trPr>
          <w:trHeight w:val="759"/>
        </w:trPr>
        <w:tc>
          <w:tcPr>
            <w:tcW w:w="924" w:type="dxa"/>
            <w:vAlign w:val="bottom"/>
          </w:tcPr>
          <w:p w14:paraId="205C731F" w14:textId="77777777" w:rsidR="00773B2E" w:rsidRPr="00D649CD" w:rsidRDefault="00773B2E" w:rsidP="00415966">
            <w:pPr>
              <w:spacing w:line="360" w:lineRule="auto"/>
              <w:ind w:right="594"/>
              <w:rPr>
                <w:rFonts w:cstheme="minorHAnsi"/>
                <w:color w:val="auto"/>
              </w:rPr>
            </w:pPr>
            <w:r w:rsidRPr="00D649CD">
              <w:rPr>
                <w:rFonts w:cstheme="minorHAnsi"/>
                <w:color w:val="auto"/>
              </w:rPr>
              <w:t>1.</w:t>
            </w:r>
          </w:p>
        </w:tc>
        <w:tc>
          <w:tcPr>
            <w:tcW w:w="3108" w:type="dxa"/>
            <w:vAlign w:val="bottom"/>
          </w:tcPr>
          <w:p w14:paraId="15B92B21" w14:textId="77777777" w:rsidR="00773B2E" w:rsidRPr="00D649CD" w:rsidRDefault="00773B2E" w:rsidP="00722CE8">
            <w:pPr>
              <w:spacing w:line="360" w:lineRule="auto"/>
              <w:ind w:right="594"/>
              <w:jc w:val="center"/>
              <w:rPr>
                <w:rFonts w:cstheme="minorHAnsi"/>
                <w:color w:val="auto"/>
              </w:rPr>
            </w:pPr>
            <w:proofErr w:type="spellStart"/>
            <w:r>
              <w:rPr>
                <w:rFonts w:cstheme="minorHAnsi"/>
                <w:color w:val="auto"/>
              </w:rPr>
              <w:t>Rohman</w:t>
            </w:r>
            <w:proofErr w:type="spellEnd"/>
            <w:r>
              <w:rPr>
                <w:rFonts w:cstheme="minorHAnsi"/>
                <w:color w:val="auto"/>
              </w:rPr>
              <w:t xml:space="preserve"> Abadi</w:t>
            </w:r>
          </w:p>
        </w:tc>
        <w:tc>
          <w:tcPr>
            <w:tcW w:w="3136" w:type="dxa"/>
            <w:vAlign w:val="bottom"/>
          </w:tcPr>
          <w:p w14:paraId="7BB853AC" w14:textId="77777777" w:rsidR="00773B2E" w:rsidRPr="00D649CD" w:rsidRDefault="00773B2E" w:rsidP="00722CE8">
            <w:pPr>
              <w:spacing w:line="360" w:lineRule="auto"/>
              <w:ind w:right="594"/>
              <w:jc w:val="center"/>
              <w:rPr>
                <w:rFonts w:cstheme="minorHAnsi"/>
                <w:color w:val="auto"/>
              </w:rPr>
            </w:pPr>
            <w:r>
              <w:rPr>
                <w:rFonts w:cstheme="minorHAnsi"/>
                <w:color w:val="auto"/>
              </w:rPr>
              <w:t xml:space="preserve">Director </w:t>
            </w:r>
            <w:proofErr w:type="spellStart"/>
            <w:r>
              <w:rPr>
                <w:rFonts w:cstheme="minorHAnsi"/>
                <w:color w:val="auto"/>
              </w:rPr>
              <w:t>Imaji</w:t>
            </w:r>
            <w:proofErr w:type="spellEnd"/>
            <w:r>
              <w:rPr>
                <w:rFonts w:cstheme="minorHAnsi"/>
                <w:color w:val="auto"/>
              </w:rPr>
              <w:t xml:space="preserve"> </w:t>
            </w:r>
            <w:proofErr w:type="spellStart"/>
            <w:r>
              <w:rPr>
                <w:rFonts w:cstheme="minorHAnsi"/>
                <w:color w:val="auto"/>
              </w:rPr>
              <w:t>Lingkungan</w:t>
            </w:r>
            <w:proofErr w:type="spellEnd"/>
          </w:p>
        </w:tc>
        <w:tc>
          <w:tcPr>
            <w:tcW w:w="3201" w:type="dxa"/>
            <w:vAlign w:val="bottom"/>
          </w:tcPr>
          <w:p w14:paraId="696EE0A6"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0857-3081-9120</w:t>
            </w:r>
          </w:p>
        </w:tc>
      </w:tr>
      <w:tr w:rsidR="00773B2E" w:rsidRPr="00D649CD" w14:paraId="7582E676" w14:textId="77777777" w:rsidTr="00415966">
        <w:trPr>
          <w:trHeight w:val="759"/>
        </w:trPr>
        <w:tc>
          <w:tcPr>
            <w:tcW w:w="924" w:type="dxa"/>
            <w:vAlign w:val="bottom"/>
          </w:tcPr>
          <w:p w14:paraId="55DF02F5" w14:textId="77777777" w:rsidR="00773B2E" w:rsidRPr="00D649CD" w:rsidRDefault="00773B2E" w:rsidP="00415966">
            <w:pPr>
              <w:spacing w:line="360" w:lineRule="auto"/>
              <w:ind w:right="594"/>
              <w:rPr>
                <w:rFonts w:cstheme="minorHAnsi"/>
                <w:color w:val="auto"/>
              </w:rPr>
            </w:pPr>
            <w:r w:rsidRPr="00D649CD">
              <w:rPr>
                <w:rFonts w:cstheme="minorHAnsi"/>
                <w:color w:val="auto"/>
              </w:rPr>
              <w:t>2.</w:t>
            </w:r>
          </w:p>
        </w:tc>
        <w:tc>
          <w:tcPr>
            <w:tcW w:w="3108" w:type="dxa"/>
            <w:vAlign w:val="bottom"/>
          </w:tcPr>
          <w:p w14:paraId="678146A5"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Nurul Adi Fatah</w:t>
            </w:r>
          </w:p>
        </w:tc>
        <w:tc>
          <w:tcPr>
            <w:tcW w:w="3136" w:type="dxa"/>
            <w:vAlign w:val="bottom"/>
          </w:tcPr>
          <w:p w14:paraId="65801962" w14:textId="77777777" w:rsidR="00773B2E" w:rsidRPr="00D649CD" w:rsidRDefault="00773B2E" w:rsidP="00722CE8">
            <w:pPr>
              <w:spacing w:line="360" w:lineRule="auto"/>
              <w:ind w:right="594"/>
              <w:jc w:val="center"/>
              <w:rPr>
                <w:rFonts w:cstheme="minorHAnsi"/>
                <w:color w:val="auto"/>
              </w:rPr>
            </w:pPr>
            <w:r>
              <w:rPr>
                <w:rFonts w:cstheme="minorHAnsi"/>
                <w:color w:val="auto"/>
              </w:rPr>
              <w:t xml:space="preserve">Production </w:t>
            </w:r>
            <w:r w:rsidRPr="00D649CD">
              <w:rPr>
                <w:rFonts w:cstheme="minorHAnsi"/>
                <w:color w:val="auto"/>
              </w:rPr>
              <w:t>Operator</w:t>
            </w:r>
          </w:p>
        </w:tc>
        <w:tc>
          <w:tcPr>
            <w:tcW w:w="3201" w:type="dxa"/>
            <w:vAlign w:val="bottom"/>
          </w:tcPr>
          <w:p w14:paraId="7E5A9E96"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0896-5460-8420</w:t>
            </w:r>
          </w:p>
        </w:tc>
      </w:tr>
      <w:tr w:rsidR="00773B2E" w:rsidRPr="00D649CD" w14:paraId="799321CA" w14:textId="77777777" w:rsidTr="00415966">
        <w:trPr>
          <w:trHeight w:val="759"/>
        </w:trPr>
        <w:tc>
          <w:tcPr>
            <w:tcW w:w="924" w:type="dxa"/>
            <w:vAlign w:val="bottom"/>
          </w:tcPr>
          <w:p w14:paraId="39D03461" w14:textId="77777777" w:rsidR="00773B2E" w:rsidRPr="00D649CD" w:rsidRDefault="00773B2E" w:rsidP="00415966">
            <w:pPr>
              <w:spacing w:line="360" w:lineRule="auto"/>
              <w:ind w:right="594"/>
              <w:rPr>
                <w:rFonts w:cstheme="minorHAnsi"/>
                <w:color w:val="auto"/>
              </w:rPr>
            </w:pPr>
            <w:r>
              <w:rPr>
                <w:rFonts w:cstheme="minorHAnsi"/>
                <w:color w:val="auto"/>
              </w:rPr>
              <w:t>3.</w:t>
            </w:r>
          </w:p>
        </w:tc>
        <w:tc>
          <w:tcPr>
            <w:tcW w:w="3108" w:type="dxa"/>
            <w:vAlign w:val="bottom"/>
          </w:tcPr>
          <w:p w14:paraId="03763C4B" w14:textId="77777777" w:rsidR="00773B2E" w:rsidRPr="00D649CD" w:rsidRDefault="00773B2E" w:rsidP="00722CE8">
            <w:pPr>
              <w:spacing w:line="360" w:lineRule="auto"/>
              <w:ind w:right="594"/>
              <w:jc w:val="center"/>
              <w:rPr>
                <w:rFonts w:cstheme="minorHAnsi"/>
                <w:color w:val="auto"/>
              </w:rPr>
            </w:pPr>
            <w:r>
              <w:rPr>
                <w:rFonts w:cstheme="minorHAnsi"/>
                <w:color w:val="auto"/>
              </w:rPr>
              <w:t xml:space="preserve">Ms. </w:t>
            </w:r>
            <w:proofErr w:type="spellStart"/>
            <w:r>
              <w:rPr>
                <w:rFonts w:cstheme="minorHAnsi"/>
                <w:color w:val="auto"/>
              </w:rPr>
              <w:t>Adinda</w:t>
            </w:r>
            <w:proofErr w:type="spellEnd"/>
          </w:p>
        </w:tc>
        <w:tc>
          <w:tcPr>
            <w:tcW w:w="3136" w:type="dxa"/>
            <w:vAlign w:val="bottom"/>
          </w:tcPr>
          <w:p w14:paraId="69F3AE8F" w14:textId="77777777" w:rsidR="00773B2E" w:rsidRPr="00D649CD" w:rsidRDefault="00773B2E" w:rsidP="00722CE8">
            <w:pPr>
              <w:spacing w:line="360" w:lineRule="auto"/>
              <w:ind w:right="594"/>
              <w:jc w:val="center"/>
              <w:rPr>
                <w:rFonts w:cstheme="minorHAnsi"/>
                <w:color w:val="auto"/>
              </w:rPr>
            </w:pPr>
            <w:r>
              <w:rPr>
                <w:rFonts w:cstheme="minorHAnsi"/>
                <w:color w:val="auto"/>
              </w:rPr>
              <w:t>Purchasing and Procurement Operator</w:t>
            </w:r>
          </w:p>
        </w:tc>
        <w:tc>
          <w:tcPr>
            <w:tcW w:w="3201" w:type="dxa"/>
            <w:vAlign w:val="bottom"/>
          </w:tcPr>
          <w:p w14:paraId="447C8F52" w14:textId="77777777" w:rsidR="00773B2E" w:rsidRPr="00D649CD" w:rsidRDefault="00773B2E" w:rsidP="00722CE8">
            <w:pPr>
              <w:spacing w:line="360" w:lineRule="auto"/>
              <w:ind w:right="594"/>
              <w:jc w:val="center"/>
              <w:rPr>
                <w:rFonts w:cstheme="minorHAnsi"/>
                <w:color w:val="auto"/>
              </w:rPr>
            </w:pPr>
            <w:r>
              <w:rPr>
                <w:rFonts w:cstheme="minorHAnsi"/>
                <w:color w:val="auto"/>
              </w:rPr>
              <w:t>0857-8427-4829</w:t>
            </w:r>
          </w:p>
        </w:tc>
      </w:tr>
      <w:tr w:rsidR="00773B2E" w:rsidRPr="00D649CD" w14:paraId="58656551" w14:textId="77777777" w:rsidTr="00415966">
        <w:trPr>
          <w:trHeight w:val="759"/>
        </w:trPr>
        <w:tc>
          <w:tcPr>
            <w:tcW w:w="924" w:type="dxa"/>
            <w:vAlign w:val="bottom"/>
          </w:tcPr>
          <w:p w14:paraId="1C843CE5" w14:textId="77777777" w:rsidR="00773B2E" w:rsidRPr="00D649CD" w:rsidRDefault="00773B2E" w:rsidP="00415966">
            <w:pPr>
              <w:spacing w:line="360" w:lineRule="auto"/>
              <w:ind w:right="594"/>
              <w:rPr>
                <w:rFonts w:cstheme="minorHAnsi"/>
                <w:color w:val="auto"/>
              </w:rPr>
            </w:pPr>
            <w:r>
              <w:rPr>
                <w:rFonts w:cstheme="minorHAnsi"/>
                <w:color w:val="auto"/>
              </w:rPr>
              <w:t>4.</w:t>
            </w:r>
          </w:p>
        </w:tc>
        <w:tc>
          <w:tcPr>
            <w:tcW w:w="3108" w:type="dxa"/>
            <w:vAlign w:val="bottom"/>
          </w:tcPr>
          <w:p w14:paraId="1820D012" w14:textId="77777777" w:rsidR="00773B2E" w:rsidRPr="00D649CD" w:rsidRDefault="00773B2E" w:rsidP="00722CE8">
            <w:pPr>
              <w:spacing w:line="360" w:lineRule="auto"/>
              <w:ind w:right="594"/>
              <w:jc w:val="center"/>
              <w:rPr>
                <w:rFonts w:cstheme="minorHAnsi"/>
                <w:color w:val="auto"/>
              </w:rPr>
            </w:pPr>
            <w:proofErr w:type="spellStart"/>
            <w:r w:rsidRPr="00D649CD">
              <w:rPr>
                <w:rFonts w:cstheme="minorHAnsi"/>
                <w:color w:val="auto"/>
              </w:rPr>
              <w:t>Mr</w:t>
            </w:r>
            <w:proofErr w:type="spellEnd"/>
            <w:r w:rsidRPr="00D649CD">
              <w:rPr>
                <w:rFonts w:cstheme="minorHAnsi"/>
                <w:color w:val="auto"/>
              </w:rPr>
              <w:t xml:space="preserve"> </w:t>
            </w:r>
            <w:proofErr w:type="spellStart"/>
            <w:r w:rsidRPr="00D649CD">
              <w:rPr>
                <w:rFonts w:cstheme="minorHAnsi"/>
                <w:color w:val="auto"/>
              </w:rPr>
              <w:t>Dwi</w:t>
            </w:r>
            <w:proofErr w:type="spellEnd"/>
            <w:r w:rsidRPr="00D649CD">
              <w:rPr>
                <w:rFonts w:cstheme="minorHAnsi"/>
                <w:color w:val="auto"/>
              </w:rPr>
              <w:t xml:space="preserve"> </w:t>
            </w:r>
            <w:proofErr w:type="spellStart"/>
            <w:r w:rsidRPr="00D649CD">
              <w:rPr>
                <w:rFonts w:cstheme="minorHAnsi"/>
                <w:color w:val="auto"/>
              </w:rPr>
              <w:t>Widianto</w:t>
            </w:r>
            <w:proofErr w:type="spellEnd"/>
          </w:p>
        </w:tc>
        <w:tc>
          <w:tcPr>
            <w:tcW w:w="3136" w:type="dxa"/>
            <w:vAlign w:val="bottom"/>
          </w:tcPr>
          <w:p w14:paraId="3DDB02D4"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Chairman of the New Hope TPST</w:t>
            </w:r>
          </w:p>
        </w:tc>
        <w:tc>
          <w:tcPr>
            <w:tcW w:w="3201" w:type="dxa"/>
            <w:vAlign w:val="bottom"/>
          </w:tcPr>
          <w:p w14:paraId="16085303"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0823-3534-6176</w:t>
            </w:r>
          </w:p>
        </w:tc>
      </w:tr>
      <w:tr w:rsidR="00773B2E" w:rsidRPr="00D649CD" w14:paraId="484A1996" w14:textId="77777777" w:rsidTr="00415966">
        <w:trPr>
          <w:trHeight w:val="759"/>
        </w:trPr>
        <w:tc>
          <w:tcPr>
            <w:tcW w:w="924" w:type="dxa"/>
            <w:vAlign w:val="bottom"/>
          </w:tcPr>
          <w:p w14:paraId="44ECBC5A" w14:textId="77777777" w:rsidR="00773B2E" w:rsidRPr="00D649CD" w:rsidRDefault="00773B2E" w:rsidP="00415966">
            <w:pPr>
              <w:spacing w:line="360" w:lineRule="auto"/>
              <w:ind w:right="594"/>
              <w:rPr>
                <w:rFonts w:cstheme="minorHAnsi"/>
                <w:color w:val="auto"/>
              </w:rPr>
            </w:pPr>
            <w:r>
              <w:rPr>
                <w:rFonts w:cstheme="minorHAnsi"/>
                <w:color w:val="auto"/>
              </w:rPr>
              <w:t>5.</w:t>
            </w:r>
          </w:p>
        </w:tc>
        <w:tc>
          <w:tcPr>
            <w:tcW w:w="3108" w:type="dxa"/>
            <w:vAlign w:val="bottom"/>
          </w:tcPr>
          <w:p w14:paraId="4902A010"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 xml:space="preserve">Mr. </w:t>
            </w:r>
            <w:proofErr w:type="spellStart"/>
            <w:r w:rsidRPr="00D649CD">
              <w:rPr>
                <w:rFonts w:cstheme="minorHAnsi"/>
                <w:color w:val="auto"/>
              </w:rPr>
              <w:t>Mashudi</w:t>
            </w:r>
            <w:proofErr w:type="spellEnd"/>
            <w:r w:rsidRPr="00D649CD">
              <w:rPr>
                <w:rFonts w:cstheme="minorHAnsi"/>
                <w:color w:val="auto"/>
              </w:rPr>
              <w:t xml:space="preserve"> Susanto</w:t>
            </w:r>
          </w:p>
        </w:tc>
        <w:tc>
          <w:tcPr>
            <w:tcW w:w="3136" w:type="dxa"/>
            <w:vAlign w:val="bottom"/>
          </w:tcPr>
          <w:p w14:paraId="04C357B7"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Alpha Plastic</w:t>
            </w:r>
          </w:p>
        </w:tc>
        <w:tc>
          <w:tcPr>
            <w:tcW w:w="3201" w:type="dxa"/>
            <w:vAlign w:val="bottom"/>
          </w:tcPr>
          <w:p w14:paraId="5508A90C"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0813-5826-7120</w:t>
            </w:r>
          </w:p>
        </w:tc>
      </w:tr>
      <w:tr w:rsidR="00773B2E" w:rsidRPr="00D649CD" w14:paraId="067DF543" w14:textId="77777777" w:rsidTr="00415966">
        <w:trPr>
          <w:trHeight w:val="759"/>
        </w:trPr>
        <w:tc>
          <w:tcPr>
            <w:tcW w:w="924" w:type="dxa"/>
            <w:vAlign w:val="bottom"/>
          </w:tcPr>
          <w:p w14:paraId="5DC45C5E" w14:textId="77777777" w:rsidR="00773B2E" w:rsidRPr="00D649CD" w:rsidRDefault="00773B2E" w:rsidP="00415966">
            <w:pPr>
              <w:spacing w:line="360" w:lineRule="auto"/>
              <w:ind w:right="594"/>
              <w:rPr>
                <w:rFonts w:cstheme="minorHAnsi"/>
                <w:color w:val="auto"/>
              </w:rPr>
            </w:pPr>
            <w:r>
              <w:rPr>
                <w:rFonts w:cstheme="minorHAnsi"/>
                <w:color w:val="auto"/>
              </w:rPr>
              <w:t>6.</w:t>
            </w:r>
          </w:p>
        </w:tc>
        <w:tc>
          <w:tcPr>
            <w:tcW w:w="3108" w:type="dxa"/>
            <w:vAlign w:val="bottom"/>
          </w:tcPr>
          <w:p w14:paraId="511869EC"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Mr. Yasin</w:t>
            </w:r>
          </w:p>
        </w:tc>
        <w:tc>
          <w:tcPr>
            <w:tcW w:w="3136" w:type="dxa"/>
            <w:vAlign w:val="bottom"/>
          </w:tcPr>
          <w:p w14:paraId="30A47287" w14:textId="77777777" w:rsidR="00773B2E" w:rsidRPr="00D649CD" w:rsidRDefault="00773B2E" w:rsidP="00722CE8">
            <w:pPr>
              <w:spacing w:line="360" w:lineRule="auto"/>
              <w:ind w:right="594"/>
              <w:jc w:val="center"/>
              <w:rPr>
                <w:rFonts w:cstheme="minorHAnsi"/>
                <w:color w:val="auto"/>
              </w:rPr>
            </w:pPr>
            <w:proofErr w:type="spellStart"/>
            <w:r w:rsidRPr="00D649CD">
              <w:rPr>
                <w:rFonts w:cstheme="minorHAnsi"/>
                <w:color w:val="auto"/>
              </w:rPr>
              <w:t>Baro</w:t>
            </w:r>
            <w:r>
              <w:rPr>
                <w:rFonts w:cstheme="minorHAnsi"/>
                <w:color w:val="auto"/>
              </w:rPr>
              <w:t>kah</w:t>
            </w:r>
            <w:proofErr w:type="spellEnd"/>
            <w:r w:rsidRPr="00D649CD">
              <w:rPr>
                <w:rFonts w:cstheme="minorHAnsi"/>
                <w:color w:val="auto"/>
              </w:rPr>
              <w:t xml:space="preserve"> Jaya</w:t>
            </w:r>
          </w:p>
        </w:tc>
        <w:tc>
          <w:tcPr>
            <w:tcW w:w="3201" w:type="dxa"/>
            <w:vAlign w:val="bottom"/>
          </w:tcPr>
          <w:p w14:paraId="2FCA7F2F"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0852-3622-8094</w:t>
            </w:r>
          </w:p>
        </w:tc>
      </w:tr>
      <w:tr w:rsidR="00773B2E" w:rsidRPr="00D649CD" w14:paraId="4D6E0CEF" w14:textId="77777777" w:rsidTr="00415966">
        <w:trPr>
          <w:trHeight w:val="759"/>
        </w:trPr>
        <w:tc>
          <w:tcPr>
            <w:tcW w:w="924" w:type="dxa"/>
            <w:vAlign w:val="bottom"/>
          </w:tcPr>
          <w:p w14:paraId="2936ADE2" w14:textId="77777777" w:rsidR="00773B2E" w:rsidRPr="00D649CD" w:rsidRDefault="00773B2E" w:rsidP="00415966">
            <w:pPr>
              <w:spacing w:line="360" w:lineRule="auto"/>
              <w:ind w:right="594"/>
              <w:rPr>
                <w:rFonts w:cstheme="minorHAnsi"/>
                <w:color w:val="auto"/>
              </w:rPr>
            </w:pPr>
            <w:r>
              <w:rPr>
                <w:rFonts w:cstheme="minorHAnsi"/>
                <w:color w:val="auto"/>
              </w:rPr>
              <w:t>7.</w:t>
            </w:r>
          </w:p>
        </w:tc>
        <w:tc>
          <w:tcPr>
            <w:tcW w:w="3108" w:type="dxa"/>
            <w:vAlign w:val="bottom"/>
          </w:tcPr>
          <w:p w14:paraId="31B986D4" w14:textId="43298649" w:rsidR="00773B2E" w:rsidRPr="00D649CD" w:rsidRDefault="00773B2E" w:rsidP="00722CE8">
            <w:pPr>
              <w:spacing w:line="360" w:lineRule="auto"/>
              <w:ind w:right="594"/>
              <w:jc w:val="center"/>
              <w:rPr>
                <w:rFonts w:cstheme="minorHAnsi"/>
                <w:color w:val="auto"/>
              </w:rPr>
            </w:pPr>
            <w:r w:rsidRPr="00D649CD">
              <w:rPr>
                <w:rFonts w:cstheme="minorHAnsi"/>
                <w:color w:val="auto"/>
              </w:rPr>
              <w:t xml:space="preserve">Sri </w:t>
            </w:r>
            <w:proofErr w:type="spellStart"/>
            <w:r w:rsidRPr="00D649CD">
              <w:rPr>
                <w:rFonts w:cstheme="minorHAnsi"/>
                <w:color w:val="auto"/>
              </w:rPr>
              <w:t>Wigati</w:t>
            </w:r>
            <w:proofErr w:type="spellEnd"/>
          </w:p>
        </w:tc>
        <w:tc>
          <w:tcPr>
            <w:tcW w:w="3136" w:type="dxa"/>
            <w:vAlign w:val="bottom"/>
          </w:tcPr>
          <w:p w14:paraId="357630AF" w14:textId="77777777" w:rsidR="00773B2E" w:rsidRPr="00D649CD" w:rsidRDefault="00773B2E" w:rsidP="00722CE8">
            <w:pPr>
              <w:spacing w:line="360" w:lineRule="auto"/>
              <w:ind w:right="594"/>
              <w:jc w:val="center"/>
              <w:rPr>
                <w:rFonts w:cstheme="minorHAnsi"/>
                <w:color w:val="auto"/>
              </w:rPr>
            </w:pPr>
            <w:proofErr w:type="spellStart"/>
            <w:r>
              <w:rPr>
                <w:rFonts w:cstheme="minorHAnsi"/>
                <w:color w:val="auto"/>
              </w:rPr>
              <w:t>Mawar</w:t>
            </w:r>
            <w:proofErr w:type="spellEnd"/>
            <w:r>
              <w:rPr>
                <w:rFonts w:cstheme="minorHAnsi"/>
                <w:color w:val="auto"/>
              </w:rPr>
              <w:t xml:space="preserve"> </w:t>
            </w:r>
            <w:proofErr w:type="spellStart"/>
            <w:r>
              <w:rPr>
                <w:rFonts w:cstheme="minorHAnsi"/>
                <w:color w:val="auto"/>
              </w:rPr>
              <w:t>Putih</w:t>
            </w:r>
            <w:proofErr w:type="spellEnd"/>
            <w:r>
              <w:rPr>
                <w:rFonts w:cstheme="minorHAnsi"/>
                <w:color w:val="auto"/>
              </w:rPr>
              <w:t xml:space="preserve"> Waste Bank</w:t>
            </w:r>
          </w:p>
        </w:tc>
        <w:tc>
          <w:tcPr>
            <w:tcW w:w="3201" w:type="dxa"/>
            <w:vAlign w:val="bottom"/>
          </w:tcPr>
          <w:p w14:paraId="12366FDC"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0838-3455-8101</w:t>
            </w:r>
          </w:p>
        </w:tc>
      </w:tr>
      <w:tr w:rsidR="00773B2E" w:rsidRPr="00D649CD" w14:paraId="7FD61548" w14:textId="77777777" w:rsidTr="00415966">
        <w:trPr>
          <w:trHeight w:val="759"/>
        </w:trPr>
        <w:tc>
          <w:tcPr>
            <w:tcW w:w="924" w:type="dxa"/>
            <w:vAlign w:val="bottom"/>
          </w:tcPr>
          <w:p w14:paraId="11F307A4" w14:textId="77777777" w:rsidR="00773B2E" w:rsidRPr="00D649CD" w:rsidRDefault="00773B2E" w:rsidP="00415966">
            <w:pPr>
              <w:spacing w:line="360" w:lineRule="auto"/>
              <w:ind w:right="594"/>
              <w:rPr>
                <w:rFonts w:cstheme="minorHAnsi"/>
                <w:color w:val="auto"/>
              </w:rPr>
            </w:pPr>
            <w:r>
              <w:rPr>
                <w:rFonts w:cstheme="minorHAnsi"/>
                <w:color w:val="auto"/>
              </w:rPr>
              <w:t>8.</w:t>
            </w:r>
          </w:p>
        </w:tc>
        <w:tc>
          <w:tcPr>
            <w:tcW w:w="3108" w:type="dxa"/>
            <w:vAlign w:val="bottom"/>
          </w:tcPr>
          <w:p w14:paraId="3378D7C0"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Risa</w:t>
            </w:r>
          </w:p>
        </w:tc>
        <w:tc>
          <w:tcPr>
            <w:tcW w:w="3136" w:type="dxa"/>
            <w:vAlign w:val="bottom"/>
          </w:tcPr>
          <w:p w14:paraId="3DF9AAEE" w14:textId="77777777" w:rsidR="00773B2E" w:rsidRPr="00D649CD" w:rsidRDefault="00773B2E" w:rsidP="00722CE8">
            <w:pPr>
              <w:spacing w:line="360" w:lineRule="auto"/>
              <w:ind w:right="594"/>
              <w:jc w:val="center"/>
              <w:rPr>
                <w:rFonts w:cstheme="minorHAnsi"/>
                <w:color w:val="auto"/>
              </w:rPr>
            </w:pPr>
            <w:proofErr w:type="spellStart"/>
            <w:r>
              <w:rPr>
                <w:rFonts w:cstheme="minorHAnsi"/>
                <w:color w:val="auto"/>
              </w:rPr>
              <w:t>Saesa</w:t>
            </w:r>
            <w:proofErr w:type="spellEnd"/>
            <w:r>
              <w:rPr>
                <w:rFonts w:cstheme="minorHAnsi"/>
                <w:color w:val="auto"/>
              </w:rPr>
              <w:t xml:space="preserve"> Waste Bank</w:t>
            </w:r>
          </w:p>
        </w:tc>
        <w:tc>
          <w:tcPr>
            <w:tcW w:w="3201" w:type="dxa"/>
            <w:vAlign w:val="bottom"/>
          </w:tcPr>
          <w:p w14:paraId="2E1F3F8F"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0822-1324-5980</w:t>
            </w:r>
          </w:p>
        </w:tc>
      </w:tr>
      <w:tr w:rsidR="00773B2E" w:rsidRPr="00D649CD" w14:paraId="36013811" w14:textId="77777777" w:rsidTr="00415966">
        <w:trPr>
          <w:trHeight w:val="759"/>
        </w:trPr>
        <w:tc>
          <w:tcPr>
            <w:tcW w:w="924" w:type="dxa"/>
            <w:vAlign w:val="bottom"/>
          </w:tcPr>
          <w:p w14:paraId="52FB5E2C" w14:textId="77777777" w:rsidR="00773B2E" w:rsidRPr="00D649CD" w:rsidRDefault="00773B2E" w:rsidP="00415966">
            <w:pPr>
              <w:spacing w:line="360" w:lineRule="auto"/>
              <w:ind w:right="594"/>
              <w:rPr>
                <w:rFonts w:cstheme="minorHAnsi"/>
                <w:color w:val="auto"/>
              </w:rPr>
            </w:pPr>
            <w:r>
              <w:rPr>
                <w:rFonts w:cstheme="minorHAnsi"/>
                <w:color w:val="auto"/>
              </w:rPr>
              <w:t>9.</w:t>
            </w:r>
          </w:p>
        </w:tc>
        <w:tc>
          <w:tcPr>
            <w:tcW w:w="3108" w:type="dxa"/>
            <w:vAlign w:val="bottom"/>
          </w:tcPr>
          <w:p w14:paraId="105890EF" w14:textId="77777777" w:rsidR="00773B2E" w:rsidRPr="00D649CD" w:rsidRDefault="00773B2E" w:rsidP="00722CE8">
            <w:pPr>
              <w:spacing w:line="360" w:lineRule="auto"/>
              <w:ind w:right="594"/>
              <w:jc w:val="center"/>
              <w:rPr>
                <w:rFonts w:cstheme="minorHAnsi"/>
                <w:color w:val="auto"/>
              </w:rPr>
            </w:pPr>
            <w:r>
              <w:rPr>
                <w:rFonts w:cstheme="minorHAnsi"/>
                <w:color w:val="auto"/>
              </w:rPr>
              <w:t xml:space="preserve">Mr. </w:t>
            </w:r>
            <w:proofErr w:type="spellStart"/>
            <w:r w:rsidRPr="00D649CD">
              <w:rPr>
                <w:rFonts w:cstheme="minorHAnsi"/>
                <w:color w:val="auto"/>
              </w:rPr>
              <w:t>Fatchur</w:t>
            </w:r>
            <w:proofErr w:type="spellEnd"/>
          </w:p>
        </w:tc>
        <w:tc>
          <w:tcPr>
            <w:tcW w:w="3136" w:type="dxa"/>
            <w:vAlign w:val="bottom"/>
          </w:tcPr>
          <w:p w14:paraId="30BCD739" w14:textId="77777777" w:rsidR="00773B2E" w:rsidRPr="00D649CD" w:rsidRDefault="00773B2E" w:rsidP="00722CE8">
            <w:pPr>
              <w:spacing w:line="360" w:lineRule="auto"/>
              <w:ind w:right="594"/>
              <w:jc w:val="center"/>
              <w:rPr>
                <w:rFonts w:cstheme="minorHAnsi"/>
                <w:color w:val="auto"/>
              </w:rPr>
            </w:pPr>
            <w:proofErr w:type="spellStart"/>
            <w:r w:rsidRPr="00D649CD">
              <w:rPr>
                <w:rFonts w:cstheme="minorHAnsi"/>
                <w:color w:val="auto"/>
              </w:rPr>
              <w:t>Mulia</w:t>
            </w:r>
            <w:proofErr w:type="spellEnd"/>
            <w:r w:rsidRPr="00D649CD">
              <w:rPr>
                <w:rFonts w:cstheme="minorHAnsi"/>
                <w:color w:val="auto"/>
              </w:rPr>
              <w:t xml:space="preserve"> Jaya Waste</w:t>
            </w:r>
          </w:p>
        </w:tc>
        <w:tc>
          <w:tcPr>
            <w:tcW w:w="3201" w:type="dxa"/>
            <w:vAlign w:val="bottom"/>
          </w:tcPr>
          <w:p w14:paraId="57997A9A"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0823-3533-5562</w:t>
            </w:r>
          </w:p>
        </w:tc>
      </w:tr>
      <w:tr w:rsidR="00773B2E" w:rsidRPr="00D649CD" w14:paraId="09D4B2BA" w14:textId="77777777" w:rsidTr="00415966">
        <w:trPr>
          <w:trHeight w:val="759"/>
        </w:trPr>
        <w:tc>
          <w:tcPr>
            <w:tcW w:w="924" w:type="dxa"/>
            <w:vAlign w:val="bottom"/>
          </w:tcPr>
          <w:p w14:paraId="67D0C103" w14:textId="77777777" w:rsidR="00773B2E" w:rsidRPr="00D649CD" w:rsidRDefault="00773B2E" w:rsidP="00415966">
            <w:pPr>
              <w:spacing w:line="360" w:lineRule="auto"/>
              <w:ind w:right="594"/>
              <w:rPr>
                <w:rFonts w:cstheme="minorHAnsi"/>
                <w:color w:val="auto"/>
              </w:rPr>
            </w:pPr>
            <w:r>
              <w:rPr>
                <w:rFonts w:cstheme="minorHAnsi"/>
                <w:color w:val="auto"/>
              </w:rPr>
              <w:t>10.</w:t>
            </w:r>
          </w:p>
        </w:tc>
        <w:tc>
          <w:tcPr>
            <w:tcW w:w="3108" w:type="dxa"/>
            <w:vAlign w:val="bottom"/>
          </w:tcPr>
          <w:p w14:paraId="4E896BF4" w14:textId="77777777" w:rsidR="00773B2E" w:rsidRPr="00D649CD" w:rsidRDefault="00773B2E" w:rsidP="00722CE8">
            <w:pPr>
              <w:spacing w:line="360" w:lineRule="auto"/>
              <w:ind w:right="594"/>
              <w:jc w:val="center"/>
              <w:rPr>
                <w:rFonts w:cstheme="minorHAnsi"/>
                <w:color w:val="auto"/>
              </w:rPr>
            </w:pPr>
            <w:proofErr w:type="spellStart"/>
            <w:r>
              <w:rPr>
                <w:rFonts w:cstheme="minorHAnsi"/>
                <w:color w:val="auto"/>
              </w:rPr>
              <w:t>Imaji</w:t>
            </w:r>
            <w:proofErr w:type="spellEnd"/>
            <w:r>
              <w:rPr>
                <w:rFonts w:cstheme="minorHAnsi"/>
                <w:color w:val="auto"/>
              </w:rPr>
              <w:t xml:space="preserve"> </w:t>
            </w:r>
            <w:proofErr w:type="spellStart"/>
            <w:r>
              <w:rPr>
                <w:rFonts w:cstheme="minorHAnsi"/>
                <w:color w:val="auto"/>
              </w:rPr>
              <w:t>Sociopreneur</w:t>
            </w:r>
            <w:proofErr w:type="spellEnd"/>
            <w:r>
              <w:rPr>
                <w:rFonts w:cstheme="minorHAnsi"/>
                <w:color w:val="auto"/>
              </w:rPr>
              <w:t xml:space="preserve"> Office</w:t>
            </w:r>
          </w:p>
        </w:tc>
        <w:tc>
          <w:tcPr>
            <w:tcW w:w="3136" w:type="dxa"/>
            <w:vAlign w:val="bottom"/>
          </w:tcPr>
          <w:p w14:paraId="08FF3DA5" w14:textId="77777777" w:rsidR="00773B2E" w:rsidRPr="00D649CD" w:rsidRDefault="00773B2E" w:rsidP="00722CE8">
            <w:pPr>
              <w:spacing w:line="360" w:lineRule="auto"/>
              <w:ind w:right="594"/>
              <w:jc w:val="center"/>
              <w:rPr>
                <w:rFonts w:cstheme="minorHAnsi"/>
                <w:color w:val="auto"/>
              </w:rPr>
            </w:pPr>
            <w:proofErr w:type="spellStart"/>
            <w:r w:rsidRPr="00D649CD">
              <w:rPr>
                <w:rFonts w:cstheme="minorHAnsi"/>
                <w:color w:val="auto"/>
              </w:rPr>
              <w:t>Ima</w:t>
            </w:r>
            <w:r>
              <w:rPr>
                <w:rFonts w:cstheme="minorHAnsi"/>
                <w:color w:val="auto"/>
              </w:rPr>
              <w:t>ji</w:t>
            </w:r>
            <w:proofErr w:type="spellEnd"/>
            <w:r w:rsidRPr="00D649CD">
              <w:rPr>
                <w:rFonts w:cstheme="minorHAnsi"/>
                <w:color w:val="auto"/>
              </w:rPr>
              <w:t xml:space="preserve"> </w:t>
            </w:r>
            <w:proofErr w:type="spellStart"/>
            <w:r w:rsidRPr="00D649CD">
              <w:rPr>
                <w:rFonts w:cstheme="minorHAnsi"/>
                <w:color w:val="auto"/>
              </w:rPr>
              <w:t>Sociopreneur</w:t>
            </w:r>
            <w:proofErr w:type="spellEnd"/>
          </w:p>
        </w:tc>
        <w:tc>
          <w:tcPr>
            <w:tcW w:w="3201" w:type="dxa"/>
            <w:vAlign w:val="bottom"/>
          </w:tcPr>
          <w:p w14:paraId="42EC99CA"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03315-451-066</w:t>
            </w:r>
          </w:p>
        </w:tc>
      </w:tr>
      <w:tr w:rsidR="00773B2E" w:rsidRPr="00D649CD" w14:paraId="7B616FA4" w14:textId="77777777" w:rsidTr="00415966">
        <w:trPr>
          <w:trHeight w:val="759"/>
        </w:trPr>
        <w:tc>
          <w:tcPr>
            <w:tcW w:w="924" w:type="dxa"/>
            <w:vAlign w:val="bottom"/>
          </w:tcPr>
          <w:p w14:paraId="3FD942F7" w14:textId="77777777" w:rsidR="00773B2E" w:rsidRPr="00D649CD" w:rsidRDefault="00773B2E" w:rsidP="00415966">
            <w:pPr>
              <w:spacing w:line="360" w:lineRule="auto"/>
              <w:ind w:right="594"/>
              <w:rPr>
                <w:rFonts w:cstheme="minorHAnsi"/>
                <w:color w:val="auto"/>
              </w:rPr>
            </w:pPr>
            <w:r w:rsidRPr="00D649CD">
              <w:rPr>
                <w:rFonts w:cstheme="minorHAnsi"/>
                <w:color w:val="auto"/>
              </w:rPr>
              <w:t>11.</w:t>
            </w:r>
          </w:p>
        </w:tc>
        <w:tc>
          <w:tcPr>
            <w:tcW w:w="3108" w:type="dxa"/>
            <w:vAlign w:val="bottom"/>
          </w:tcPr>
          <w:p w14:paraId="0CEADCD1"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Police station</w:t>
            </w:r>
          </w:p>
        </w:tc>
        <w:tc>
          <w:tcPr>
            <w:tcW w:w="3136" w:type="dxa"/>
            <w:vAlign w:val="bottom"/>
          </w:tcPr>
          <w:p w14:paraId="292604A9" w14:textId="2B117716" w:rsidR="00773B2E" w:rsidRPr="00D649CD" w:rsidRDefault="00773B2E" w:rsidP="00722CE8">
            <w:pPr>
              <w:spacing w:line="360" w:lineRule="auto"/>
              <w:ind w:right="594"/>
              <w:jc w:val="center"/>
              <w:rPr>
                <w:rFonts w:cstheme="minorHAnsi"/>
                <w:color w:val="auto"/>
              </w:rPr>
            </w:pPr>
            <w:r w:rsidRPr="00D649CD">
              <w:rPr>
                <w:rFonts w:cstheme="minorHAnsi"/>
                <w:color w:val="auto"/>
              </w:rPr>
              <w:t xml:space="preserve">Police </w:t>
            </w:r>
            <w:proofErr w:type="spellStart"/>
            <w:r w:rsidRPr="00D649CD">
              <w:rPr>
                <w:rFonts w:cstheme="minorHAnsi"/>
                <w:color w:val="auto"/>
              </w:rPr>
              <w:t>Jember</w:t>
            </w:r>
            <w:proofErr w:type="spellEnd"/>
          </w:p>
        </w:tc>
        <w:tc>
          <w:tcPr>
            <w:tcW w:w="3201" w:type="dxa"/>
            <w:vAlign w:val="bottom"/>
          </w:tcPr>
          <w:p w14:paraId="328D8CDB"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shd w:val="clear" w:color="auto" w:fill="FFFFFF"/>
              </w:rPr>
              <w:t>0331-487-012</w:t>
            </w:r>
          </w:p>
        </w:tc>
      </w:tr>
      <w:tr w:rsidR="00773B2E" w:rsidRPr="00D649CD" w14:paraId="0014AD4D" w14:textId="77777777" w:rsidTr="00415966">
        <w:trPr>
          <w:trHeight w:val="759"/>
        </w:trPr>
        <w:tc>
          <w:tcPr>
            <w:tcW w:w="924" w:type="dxa"/>
            <w:vAlign w:val="bottom"/>
          </w:tcPr>
          <w:p w14:paraId="6404EEB9" w14:textId="77777777" w:rsidR="00773B2E" w:rsidRPr="00D649CD" w:rsidRDefault="00773B2E" w:rsidP="00415966">
            <w:pPr>
              <w:spacing w:line="360" w:lineRule="auto"/>
              <w:ind w:right="594"/>
              <w:rPr>
                <w:rFonts w:cstheme="minorHAnsi"/>
                <w:color w:val="auto"/>
              </w:rPr>
            </w:pPr>
            <w:r w:rsidRPr="00D649CD">
              <w:rPr>
                <w:rFonts w:cstheme="minorHAnsi"/>
                <w:color w:val="auto"/>
              </w:rPr>
              <w:t>12.</w:t>
            </w:r>
          </w:p>
        </w:tc>
        <w:tc>
          <w:tcPr>
            <w:tcW w:w="3108" w:type="dxa"/>
            <w:vAlign w:val="bottom"/>
          </w:tcPr>
          <w:p w14:paraId="2C470AB2"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extinguisher Fire</w:t>
            </w:r>
          </w:p>
        </w:tc>
        <w:tc>
          <w:tcPr>
            <w:tcW w:w="3136" w:type="dxa"/>
            <w:vAlign w:val="bottom"/>
          </w:tcPr>
          <w:p w14:paraId="3C722030"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 xml:space="preserve">BPBD </w:t>
            </w:r>
            <w:proofErr w:type="spellStart"/>
            <w:r w:rsidRPr="00D649CD">
              <w:rPr>
                <w:rFonts w:cstheme="minorHAnsi"/>
                <w:color w:val="auto"/>
              </w:rPr>
              <w:t>Jember</w:t>
            </w:r>
            <w:proofErr w:type="spellEnd"/>
          </w:p>
        </w:tc>
        <w:tc>
          <w:tcPr>
            <w:tcW w:w="3201" w:type="dxa"/>
            <w:vAlign w:val="bottom"/>
          </w:tcPr>
          <w:p w14:paraId="01499CE5"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shd w:val="clear" w:color="auto" w:fill="FFFFFF"/>
              </w:rPr>
              <w:t>0331-321-213</w:t>
            </w:r>
          </w:p>
        </w:tc>
      </w:tr>
      <w:tr w:rsidR="00773B2E" w:rsidRPr="00D649CD" w14:paraId="6150BDD9" w14:textId="77777777" w:rsidTr="00415966">
        <w:trPr>
          <w:trHeight w:val="759"/>
        </w:trPr>
        <w:tc>
          <w:tcPr>
            <w:tcW w:w="924" w:type="dxa"/>
            <w:vAlign w:val="bottom"/>
          </w:tcPr>
          <w:p w14:paraId="3449079D" w14:textId="77777777" w:rsidR="00773B2E" w:rsidRPr="00D649CD" w:rsidRDefault="00773B2E" w:rsidP="00415966">
            <w:pPr>
              <w:spacing w:line="360" w:lineRule="auto"/>
              <w:ind w:right="594"/>
              <w:rPr>
                <w:rFonts w:cstheme="minorHAnsi"/>
                <w:color w:val="auto"/>
              </w:rPr>
            </w:pPr>
            <w:r w:rsidRPr="00D649CD">
              <w:rPr>
                <w:rFonts w:cstheme="minorHAnsi"/>
                <w:color w:val="auto"/>
              </w:rPr>
              <w:t>13.</w:t>
            </w:r>
          </w:p>
        </w:tc>
        <w:tc>
          <w:tcPr>
            <w:tcW w:w="3108" w:type="dxa"/>
            <w:vAlign w:val="bottom"/>
          </w:tcPr>
          <w:p w14:paraId="70B5F08D" w14:textId="77777777" w:rsidR="00773B2E" w:rsidRPr="00D649CD" w:rsidRDefault="00773B2E" w:rsidP="00722CE8">
            <w:pPr>
              <w:spacing w:line="360" w:lineRule="auto"/>
              <w:ind w:right="594"/>
              <w:jc w:val="center"/>
              <w:rPr>
                <w:rFonts w:cstheme="minorHAnsi"/>
                <w:color w:val="auto"/>
              </w:rPr>
            </w:pPr>
            <w:r>
              <w:rPr>
                <w:rFonts w:cstheme="minorHAnsi"/>
                <w:color w:val="auto"/>
              </w:rPr>
              <w:t>Hospital</w:t>
            </w:r>
          </w:p>
        </w:tc>
        <w:tc>
          <w:tcPr>
            <w:tcW w:w="3136" w:type="dxa"/>
            <w:vAlign w:val="bottom"/>
          </w:tcPr>
          <w:p w14:paraId="0EDA5523" w14:textId="77777777" w:rsidR="00773B2E" w:rsidRPr="00D649CD" w:rsidRDefault="00773B2E" w:rsidP="00722CE8">
            <w:pPr>
              <w:spacing w:line="360" w:lineRule="auto"/>
              <w:ind w:right="594"/>
              <w:jc w:val="center"/>
              <w:rPr>
                <w:rFonts w:cstheme="minorHAnsi"/>
                <w:color w:val="auto"/>
              </w:rPr>
            </w:pPr>
            <w:proofErr w:type="spellStart"/>
            <w:r w:rsidRPr="00D649CD">
              <w:rPr>
                <w:rFonts w:cstheme="minorHAnsi"/>
                <w:color w:val="auto"/>
              </w:rPr>
              <w:t>Jember</w:t>
            </w:r>
            <w:proofErr w:type="spellEnd"/>
            <w:r w:rsidRPr="00D649CD">
              <w:rPr>
                <w:rFonts w:cstheme="minorHAnsi"/>
                <w:color w:val="auto"/>
              </w:rPr>
              <w:t xml:space="preserve"> Hospital</w:t>
            </w:r>
          </w:p>
        </w:tc>
        <w:tc>
          <w:tcPr>
            <w:tcW w:w="3201" w:type="dxa"/>
            <w:vAlign w:val="bottom"/>
          </w:tcPr>
          <w:p w14:paraId="6900DDFA" w14:textId="77777777" w:rsidR="00773B2E" w:rsidRPr="00D649CD" w:rsidRDefault="00773B2E" w:rsidP="00722CE8">
            <w:pPr>
              <w:spacing w:line="360" w:lineRule="auto"/>
              <w:ind w:right="594"/>
              <w:jc w:val="center"/>
              <w:rPr>
                <w:rFonts w:cstheme="minorHAnsi"/>
                <w:color w:val="auto"/>
              </w:rPr>
            </w:pPr>
            <w:r w:rsidRPr="00D649CD">
              <w:rPr>
                <w:rFonts w:cstheme="minorHAnsi"/>
                <w:color w:val="auto"/>
              </w:rPr>
              <w:t>0331-487-441</w:t>
            </w:r>
          </w:p>
        </w:tc>
      </w:tr>
    </w:tbl>
    <w:p w14:paraId="52242271" w14:textId="77777777" w:rsidR="00F13CB4" w:rsidRPr="00D649CD" w:rsidRDefault="00F13CB4" w:rsidP="00B74D8A">
      <w:pPr>
        <w:spacing w:line="360" w:lineRule="auto"/>
        <w:ind w:left="993" w:right="594"/>
        <w:rPr>
          <w:rFonts w:cstheme="minorHAnsi"/>
          <w:color w:val="auto"/>
        </w:rPr>
      </w:pPr>
    </w:p>
    <w:sectPr w:rsidR="00F13CB4" w:rsidRPr="00D649CD" w:rsidSect="00C65D8A">
      <w:headerReference w:type="default" r:id="rId36"/>
      <w:footerReference w:type="default" r:id="rId37"/>
      <w:pgSz w:w="12240" w:h="15840" w:code="1"/>
      <w:pgMar w:top="1701" w:right="720" w:bottom="2106" w:left="720" w:header="432"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59823105" w14:textId="64B21A79" w:rsidR="00843832" w:rsidRDefault="00843832">
      <w:pPr>
        <w:pStyle w:val="CommentText"/>
      </w:pPr>
      <w:r>
        <w:rPr>
          <w:rStyle w:val="CommentReference"/>
        </w:rPr>
        <w:annotationRef/>
      </w:r>
      <w:r>
        <w:t>Referring to the feedback in Bahasa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82310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823105" w16cid:durableId="273840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43728" w14:textId="77777777" w:rsidR="00760F66" w:rsidRDefault="00760F66" w:rsidP="008F1194">
      <w:pPr>
        <w:spacing w:after="0" w:line="240" w:lineRule="auto"/>
      </w:pPr>
      <w:r>
        <w:separator/>
      </w:r>
    </w:p>
    <w:p w14:paraId="21A4F6D0" w14:textId="77777777" w:rsidR="00760F66" w:rsidRDefault="00760F66"/>
  </w:endnote>
  <w:endnote w:type="continuationSeparator" w:id="0">
    <w:p w14:paraId="3F464BBF" w14:textId="77777777" w:rsidR="00760F66" w:rsidRDefault="00760F66" w:rsidP="008F1194">
      <w:pPr>
        <w:spacing w:after="0" w:line="240" w:lineRule="auto"/>
      </w:pPr>
      <w:r>
        <w:continuationSeparator/>
      </w:r>
    </w:p>
    <w:p w14:paraId="06D4C45E" w14:textId="77777777" w:rsidR="00760F66" w:rsidRDefault="00760F66"/>
  </w:endnote>
  <w:endnote w:type="continuationNotice" w:id="1">
    <w:p w14:paraId="1CB106B4" w14:textId="77777777" w:rsidR="00760F66" w:rsidRDefault="00760F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dobe Hebrew">
    <w:altName w:val="Times New Roman"/>
    <w:panose1 w:val="02040503050201020203"/>
    <w:charset w:val="00"/>
    <w:family w:val="roman"/>
    <w:notTrueType/>
    <w:pitch w:val="variable"/>
    <w:sig w:usb0="8000086F" w:usb1="4000204A"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A327" w14:textId="49086485" w:rsidR="005235DF" w:rsidRDefault="00A6252F" w:rsidP="009544F4">
    <w:pPr>
      <w:pStyle w:val="Footer"/>
      <w:jc w:val="center"/>
    </w:pPr>
    <w:r>
      <w:rPr>
        <w:noProof/>
      </w:rPr>
      <mc:AlternateContent>
        <mc:Choice Requires="wps">
          <w:drawing>
            <wp:anchor distT="0" distB="0" distL="114300" distR="114300" simplePos="0" relativeHeight="251658241" behindDoc="1" locked="0" layoutInCell="1" allowOverlap="1" wp14:anchorId="3FB4AEBE" wp14:editId="345380E1">
              <wp:simplePos x="0" y="0"/>
              <wp:positionH relativeFrom="margin">
                <wp:posOffset>-930303</wp:posOffset>
              </wp:positionH>
              <wp:positionV relativeFrom="page">
                <wp:posOffset>9780104</wp:posOffset>
              </wp:positionV>
              <wp:extent cx="7561580" cy="914400"/>
              <wp:effectExtent l="0" t="0" r="127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158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0</wp14:pctWidth>
              </wp14:sizeRelH>
            </wp:anchor>
          </w:drawing>
        </mc:Choice>
        <mc:Fallback>
          <w:pict>
            <v:shape w14:anchorId="60F47EC1" id="Shape" o:spid="_x0000_s1026" alt="&quot;&quot;" style="position:absolute;margin-left:-73.25pt;margin-top:770.1pt;width:595.4pt;height:1in;z-index:-25198796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nc8iEAAEW0AAAOAAAAZHJzL2Uyb0RvYy54bWysndtuHMl5gO8D5B0I3ceaPsz0zGK1BhLD&#10;RgAjXsDOA3ApaiVEEgmSu1rn6fP3VH3/oapmqunYF9uU//OxDl1d8/3vf/vy+ebX+6fnTw9f370Z&#10;frd7c3P/9e7h/aevP797899/++O/Hd/cPL/cfn1/+/nh6/27N3+/f37z+x/+9V++//b43f348PHh&#10;8/v7pxth8vX5u2+P7958fHl5/O7t2+e7j/dfbp9/9/B4/1WAHx6evty+yD+ffn77/un2m3D/8vnt&#10;uNsd3n57eHr/+PRwd//8LP/vHxLwzQ9n/h8+3N+9/OXDh+f7l5vP796Ibi/n/z6d//vT+t+3P3x/&#10;+93PT7ePHz/dZTVu/wEtvtx++ipCldUfbl9ub355+lSx+vLp7unh+eHDy+/uHr68ffjw4dPd/dkG&#10;sWbYFdb89ePt4/3ZFnHO86O66fmfx/buv3796+OPT+KGb4/P3z3Ln6sVv314+rI+Rb+b387O+rs6&#10;6/63l5s7+T+X/WHYH8WndwI7DfO8O3vzrVHf/fL88qf7hzOn21///PySnP2ev24/8tfdb1/lz1Wi&#10;/HVzu+bO7uzOx4fnVYFv78c3NyLmozyFicgQvIC+F/Hyv9cRDbvjP0J1kMTbJispmk17kmQs0/Dp&#10;zY2k4U8pDR9vX1aPrHatf958e/dmHA5i1M1H/Uu8//TLWmx/+R989OXh1/u/PZypXlZnDcfTbj67&#10;a5iPx1N2mGF9/hqxj9OhwgaH52PmbLiThD6FApy7X376dPfv9/97ifs05nJTZqM0B4nqMI+HCiRW&#10;e9DqycAfqTBbVj8VFOBESigOp5RUDfGHIw6slHYg9UDkj1SVo8wsGuDwVNzhciyiFKXY4cTMXZIn&#10;B+ucOmeXnOZzGjRA+92ODIn8K83w7/4kErdEXsXvT4czhReflT7sJAeEmQPhAUDdyGtEHAXa81SX&#10;EIvDflq2WWEUpzOFU5UEOhz2BUizEVDXiqNUxzl/HQXax8hgy5HygcI00zI97EulHUg9EPkjVeXQ&#10;Hzb4VztPAzdKgftpyFUIhVlxwiV1AjmQZmPkX1phFJbx4ERK04xaPA1F+ajSNFindKP3Rv53nx+e&#10;7885bz0ZmXPONnEGI50hoa4iZ/84ZFB4lqj7/QxfUKJyFcF8PBOYgXMu0P28LyG5FQHp5vyUe4oj&#10;uK7VmCsOAtNqPKaOsq/0VYiZHk1GJKZDsMGt45jGiQZqlKG8s/MgcAbkOjjsSreOQIZhyC0rMq8M&#10;gGDN+S2dWiWc0pDmtUo1sMjkNPZpTAfSDTZudQQozlO9lIO5zKeNBkCwLwc6MmbZL0UNk3xAugbM&#10;Ob0dAYrHeGAGlQKBuXXOlbtU+irETI/MEalCYJUjJGaAwlNRc3NpRCDKUIJcbhA4A04pLw5VxswK&#10;0eSLzCutILD0BiUSopVMWc4jZV0pc9a3rq5GX43MrzVlBrVxtxyowMtdmQHWY2MQT0wx3DFVvYte&#10;1K+mGMTYMHNiPiALyakCJZcpqJvsTGA8Bdq3NWM6rRSWLczQBFQqbSDzQOSPVDxgFBYNcHgqbm63&#10;rVhEKUqRi1wpnBU578bdcTynQRN0JEMi/0ozmJ0XeLFJl7gnrHgN7u6omsAvaoTFyr02i2lOwxmt&#10;moj8t1TUaTcwC+8XlEPGIp7YQj0d9zorBCUqVxHMc7EOoZqOk4wtRZ2lYgKyuZYcwXWtKCUIXKLl&#10;Fn6s9KUsnOnRZERiOgQb3HrICdhAjTKUd64iCJwBOe9Pu6VYMrFcPA0b1yUQDLudrFBiCV1SK6+x&#10;ZAlwpvB65RXpbtiXoGz9AKgbcFzrKXA/T3UV68udLOO2WaEUy3imcFbkAXDYLccCRENXUNcKXZHC&#10;TCjQvu1fakZlmGZUpoBKpQ1kHoj8kYrPjCIHy2lW4tKoWrGIUuBO11MKs0IXkXUCOZBmY+RfaZZn&#10;bi7hQYmEpliadIlJRe2gcl1vmA+kivqWNj0NUgKpwPpt2iFjDk8MIX6y7QdfUNqWK8F+LoqTlBvn&#10;Y+ET0hdIZTki0YoKcQSgtLWiTUNgeUIDGCt9FWKmR+aIRCsINriVNt1AjTKUd27TEDgDcpuehqVw&#10;OF13GjemOQTzMM3b+luWPQ+nM4HXKjXpWfy6snKQ3KOBdIONWx0BnuepXsr9dl4O0zYDIDiOZwKn&#10;Zu7Psm1UQEg+IF0DSG9HgOLtYFMpEJhWVJdsnRRaKcRMj8wRia+UIEdIzACFJ6h0pkYEogwlyNsa&#10;EJgB9N46YwyiyReZV1rlpuzSG5RIaFqlplxXCk25ri5MB1IF+1pTZik7LMc0kgr15a7MfoLHxiCe&#10;mGK4U2qzLnpt441iPBZ9gs2PQcb7EpTbjoIq+0vN2KvxFOC0NWPfRyksW9iIElCptIHMA5E/UvGZ&#10;UVg0wOGpuHm3sBWLKEUpmHoSa2dFrgZhti+memznDctpYEoZ+Veawey4iI5bptIq47hItwu9WN5Z&#10;pjcZsgItQXgAUDfy6l9HgfY81Vt5F1A2GU7bOrVyP037ovVpAp2msldrNgLqWsHW4eAo0D5GBlu0&#10;fKCwyGvR1UobyDwQ+SNV5eR+N2zwr3aeBm6UotxZj0DhrMjbfkOdQGwhCkizMfKvrICZy3hwIiWa&#10;sYnYKB92EbVMndIsvajHKvKbOre8oSc/N3Ruh41NPLFG4z7MqeREL3Da9hvFVM6lNPVkG7GoX81j&#10;QJX9SEUzrRVHAU5bMy08KMz9Wq5DpbSBzAORP1LRzCgsGuDwVFz6ViMWUYpS0AShcFbQbKVPlU3H&#10;QKnpdP2rfXhc0tZqN/JGcazfNOXOLb4pdpB53TMA6mtGN3YU+JWnegvcadIddnAu+Fcp5nIzVhNo&#10;mvfFPq1mI6CuFZrxjuK6Zlo+UFjkteimSmkDmQei5UjFZ0qxwb/auRu4UYpyp3ND4ayg2Y5VAmnn&#10;dtkY+VdWwGw4acaDEynRTDt3XT7aueuiUw8AqiJ/rXPLplU+XHRKrxGF+nLn3lH7s2FjE0+sMdx9&#10;OgMlnMFp2+8oZKEcZl472sc8LyVIjyVkUGU/UrNmy3rMJx2oMgpwmpoJRd5ercQvR8I8r+HzSnuQ&#10;eiDyRyqaGbOuf2Vyik41bpSi3OXlWbI7U2jmy6CfXSJGxLfJHnTYdKDKUSzSyzbMuR3FsXhbsRxR&#10;ei/TqcK/eABQN/LqX0dBDHiqtwjsYUwnjXr5a/E+TMWpKUugw1Ts5lk2AupZISc78xk+R4H2zcgf&#10;tXyg0MgLKI+MldIOZB6I/JGafWYUff8etfM0cKMU5b6eyV1P/UHhrGD6ui8T6LhTkGVj5F9ZoRQ7&#10;zXhwImWt2W6K5SNmZv/SMp3Sjd4b+W/p3PLSVt+H9ju3x8YmnmpNTolxNx/Ok6Ve5mvchWJXTK9I&#10;vXE3ibm+P2oeK6iX+VorngLto+eyLVp4SqHu13KtlfYg9UDkj1Tk0Fk2+Fc7dws3SlHuuQkqhbMi&#10;d+5xd0qHqJqgZdO7e+3D6XB27NyFxVpXr8LdnVQT+DUtFu6p1muztKJqZ2hPUVCVUVsq6iSv8vKw&#10;1S8oh4xFPMt6Oh62DYdaTsdDeYaYajruT3Ew1GICUlleaKW15AhAaYZESwkCl2h5qKz01UJypkfm&#10;iNRMz6z6btUyaqBGGco7VxEEzoBcRLywbEF0EhCZVwbAaj19EisoEqpWSlC8kLKpj3ySETea1XY5&#10;IaAvGiP7Si+mM44CHJ6qkuLK9wvbjDCK4vW8ps2w26c9W3OuTsQB9ZJWs1yZCQXaR/uzLVJLedKL&#10;DBWvZTbs5kJpD1IPRP5INTl5nO/7V9uUjx78ohTlztQH7s6KPFs5nYr80Q59slSM3JFpUtLEUk6F&#10;0wBBiYRGkLp0VTfapKtaU+OBVDG/0qJP60cr5yngsCxs51/s0adxzhNlh41BPLMpDlfmA1ty3lEM&#10;c3xPIbtfORnkO6wSlMt9AFTZX2q2nuhJNmdmvZyXssqrOWRotggIB1ZKG8g8EMNeaabMLBrg8MS/&#10;umhpxCJKIblOanfmrlYcT2rgMb39bIJ0KzryLzQzZuP6XnNDy/YU5ZxWlZ52Mtr46a7sIeRsBNSP&#10;PP51FGjPU/2ruIcdkz1wov0NirQ1qU60BJI5e9xoPGk2AupaMbKCdxTXNRtZ2ENhmsmJlFQM06FU&#10;2oHUA9FypOIBo8jBcpVV4q5vDM5V2IhFlAL3Se2uUmHCQFlYF1niQJqNkX+lGczcBiA4kdI0o6OU&#10;5SMNltZRFl2z90b+Vzq3tn13/OBi49bh1yFjEc9si6KOx23zLSOQz3xDgQokTRXGJY35mnU67QDS&#10;y3mdXDsCFI8uy2boLAkCla1T6LHU1yBmemSOSISwSO27VSeYDdQoQ3nnbIfAGZBTahrTMdAGZNLz&#10;HpF5ZUBmNe9kZN/QqXVBO8scLwRbJ9cc3nJa5XoC0g02bnUEKM5TvZTHtFk+V9tmAASH4sSBZsx8&#10;SL4wA5hWA+kZoOntCFA8xiOboZUCgcrW6ppLfQ1ipkfmiDQhqUv13arNpYEaZSjvPFpC4AzI0+kq&#10;Y3Q67ZIvMq8MyKxkIOCwCiiRsNSqqhSdTlfVpaYDqYJ9pSlbS1+WHSpe7Mo24XXYGMQzm+JwBz1N&#10;CU7TeEexbpmGmZNOp+VzrRLEeAWosh+paKYTGEcBTlsznU5Dodli0+mlUlqn04t5IPJHqmrGFG6D&#10;f3Uy2cCNUkgunZlCoVbYfHZZihbtQHYKLPIvrDCKo3zKsaXHOYr1+KCP/FGVlh4bQTadBtSPPP51&#10;FGjPs4rFaT9xogWcaH+DIi081L82nT7Jx/nBQJtOA+paodNpR3FdM51OQ2Ga6Qz4tC+VdiD1QLQc&#10;qXhAKTb4V6fTDdwoBe46nYbCrNA58/l+EJ9AJwNZNkb+pRVKIZMHeiI4kdI0y9PpqnxsOl0VXbP3&#10;Rv7XOrcUV1qOzLKRkKvsUueWS11YNTnsazat9w/lfQIo8PYKykuEebcPb7wdaDrpaZdoE1KT7zzF&#10;WH2/X+IO0gLSEqzGjVLgvp7xDxRmxYADpyGeCJJPORW005NHkX+lGRTDMbUpqWJwIqVqphTFOkvE&#10;o/SwxDmfgPAAoE63cP51FGjGE500sLvTaUvmO+67U5o/mH81geT965mZA5GNgDpWyAEavOUo0L7l&#10;X6Hg3SoUiBcQTiyVDiD1QOSP1OQzR9H1r+ypUjgN3CgF7uuSL239FakgzHAi+2lmoIEsGyP/0gql&#10;GGft9eDwVJ0Q/BrcadBbP+AXNaq4T+tpvtDK1RmTLJILEJ4F1M8oksBRoBlPdNKEmWQnPfdacNpW&#10;KEXZIl1ilo1VQGQ5oMqKyyOC61pSisy7Lo8I2uM2jnKO/7JMRUFrx1oOSwnCz4Aqm/Bk8rbrKY4C&#10;HJ4V7uGUNnOEOzityDjuh+MhfFa3gvKQd5BFlc8vAZHzgDpWuFg6imuaucSAwgpa06lUWqjwr/NA&#10;tBypVTZ3/es6VgM3SoG7FikUZoU2mTKBXDNz2Rj5l1Yos+OUvqVzkf+n4Mqkfdu8XzU5DUsxuVdn&#10;yAuhEkTHAtTPKCLtKLCUJ1HQrJCB/NwqnXeiX0uKNdeL5spQKi2gONyjHUtBHSuskjwF2rc0s7JU&#10;CjJqBaWZaKW0gQbngcgfqckDniIHy/msxNV5WCMWUQrc5ZOsNJLLd3shFcQs2r5cNXkRZD098r88&#10;IsgXOeSYbGzzGt9GhMiHPHA0xSdkp4l56W4svlWWL3nyzBxQJw/k+1fVLTO76G2Pe0zDi8NtW2Hc&#10;5Usi38qFmVqRJ7mkk4DUCpv/Rv4xD4bTgVc8G2fMQsHLGihM/IFBZlcpbSDzQEczZdb376JW1LhR&#10;ClmyqBVVKmg7lLwu9uocSPMx8i/9C4X7xh+USGiKpY5wPO3j+SiZL6fRXe6SLCHZfCDd3D3kWbkj&#10;QCue6KOo47aTpLJDk2b88hF0PEgqmZNNG4qbwDSn5KPETQe05c7M1IwcAYq33UplQGBJSznV+hpE&#10;TY/MEYmvlCBHyFV5iTphQI0aZcCbBkXIzAC6Wp0xQFzyReaVVtparN+Cs6lP708pN8XyzX1a7gor&#10;8hm9h8MwlCA6HKBurmsndRTYxBMnG+6SrvFwEYyeqymKKbfr0/Wcl2wcAHWt0D7tKNC+rZn2aSgs&#10;YyhEER/XCWt3z1tjB/NA5I9UPGAUOVjOZyWu9ulGLKIUuNP0GqlAa5Wbt8oEUpDLx8i/0gy75QoG&#10;WhA4kdI0y56SqxmKRqdKS0MoQYxUgPqRZwfFUaAZT3Si966fmrKnCk7bCqNY3/aE3QoNrJyIL47Q&#10;aG4B6lpBwxa9EjOXJW3NtEagsPylzwqzUmkDmQcif/yBz4wiB8tpVuLStYdGLKIUuNO2lcKs0C5X&#10;J5ADaTZG/pVmdG6X8eBc7txpQkGmWMeGMlmRsGQ3qzxSGdFsKf8a1DHdNeacHg3FkSwI5U1q2Nqw&#10;bQfZUi8hebAA0snSdRGWatoRYGNLq3XJlZ1TyLbFWKmvg5jpkTkik+mOoBeBcbfe57Fut3Yj4FCP&#10;1YUipQKDLMHPXGvUqDkar7XnCUh6WSrm/jee4oFwD5EDI9KIusGC1XSo3nJVBmSpr0CdJz2eC7cL&#10;tmbesxwl8Q1ULMpekMuYS0h2KJCurcTVEaAVT3wP6l6O+WU/gtI2wAjSuyIL1pg3bMornSV5crsB&#10;0jVgzoXiCK5rNeftBghMqzm/BN+v3diNWHLmVyFqejQZkfgKgg1ulc/yzindQI0y4C0XowcCM+CQ&#10;j9HWGaMQS77IvDQAgnE9ZpCKBpRIiFZGUNYf+o65yE1fTAfSD3aOgyNAK57oQwQ2NKz1lNjG3qao&#10;h01Hd8adEhQHJwVCR81HFM0tB/buth1elC+6ckpvPOhZE5jsY64/WF2GVMFq58UWhnHPbFUvDzY2&#10;LETmZbAh2Hh20CTMh7gxLZB8fl4mYsWOIxd4AakcUGg1rDeUrnnlCEDhmbNVUffLpk3p0QjW2Pte&#10;tX6xc5YqZVdC6LoZ0jWAUyuwEgIU54kBoMoKhVkfKDxBlZo4K9hAjVFWglwpEGhOqq3LPIU1hvgn&#10;17S7TT4yr7TKBFwj7myNhKpVJpDTQaWf88At7a2E5G90gPQisJMDPSmYmZXTqjBAUeVj6m3DM7zL&#10;uwHXGshD0hJPPq11kyZsc4Z0DaCXOQIUb7pV2yIEGmxtpbW+NFlnemSOyBw7ZeXiAApPUPf5FGUD&#10;NcpQgvyJOARmwD4Pz1XGyGGh5HCXfJF5pVUm4LcEXF5EQtUKgkP8Cn+Ub/9Sii1L3G0QSDYdSD/Y&#10;FF1m5bQqDSBkfDHrUNsGKEH+UtjcykB6XOItGDLE5oEUSNcA0tsRoHhbq5LAtGJIgtVlyAatUoSk&#10;qaVb/7rOQrh8C1qeOmB8G7h62hRjgFNQTzMdhTwFDuOZM9Bwh4MewgCn6VxHUR4E08YvO4PFMC2q&#10;pFpSUNcKxi5PgWY8sUJxp0m/pAKHJ7iqSQP3gsVsyUGhwTGLp2kKm2Y21g3TpIdwIv9Ks1yoA9cp&#10;9TJKx1PxUfyscJ2K5Pe3wyJs41zEvklNoF4sdBQbYOY0K6ww3I13lcvwlYdTSZJ0iE39q2OegMrz&#10;ehS5grpW0Hg8BdrHyNCfaWJKYZrR+QRUKm2gfPV7XzONfF2FaIhO9H+5CHxbxepYohRmBUOcBrYF&#10;yrnVtUKZbbw6TsayPP7JfdTxfjgbANf7BWNl6QiooK5mGhGYCQV+5Yl/FXeWL2q2LbKJXnmjli0n&#10;5dvl9PtJ5l/NRkBdKzTjHQXat/O3ojDxOhjB7Apog2Z5LDyMabvW+feSZlAU90vZWk/OrMQfppA3&#10;zOQLoJ5mNlo5CnzGU0cGPoJf5sOm7RXjvuzj2YG1/ef3ReW5MgExFgLqWqHjm6NAe55YobhyvU65&#10;5ChxVZMGbjNuMnXJcYNC08Ysro4F2TjFYaKuxawU5aTmpiM0brxtxIKxUNad4YiHUDEWAuppZqOV&#10;o8CvPOklOrIdDtXblKZ/jTu/iqn+tbFQOlR482ELQCkZfZEd+ZeaafdxFOBESmzRsRAK00z+n/N6&#10;WEak9IMxLZB5IPJHqsqB2Qb/6ljYwI1S4M66SiYyRSrYYFQlkANZNkb+pRU6srmMBydSqmb0Nq7M&#10;Nieq0uUN1LYa9NdZR/5IRY4GC2aS8eDwLHHX10fnTROHG6XUFHKxaph26h6CbNwXezO6JFRQvwrZ&#10;XIVZVzPGQpVh/mUs3AKqNGv7YRvLYi/QtljdRXaRfxkhlTPs0z2jzg8FrryTzu/1XoMrbaf8hKDk&#10;y8+KrEP3VtxBtlvOZ3026Ps63Hyh4RW+6DvsX4HLzwxd4Yt/5Zak1Fs24MpNR9dfs+efHZcN61eg&#10;zusd0fH9UBk0lH0FqvtiG248c/mnn0gXXV+BKrO6rR54BWo5c4+KxoMQwC4fnJB5Qp5CjPaK6dL5&#10;iXWamt+HG7LKCL+cTtdkngB315ry2rgFydVsQmKriP8yUZHMiwJSvis85tOL7keiInOsq4T0Y7v+&#10;6vj5Nd8rUM1iBG8Jnfs5vn7oHLLKuBo6CLw/01S5D5E+0fNnYrUc9GgqWvGkArkTpoEaZShBngFD&#10;oAbI3DiFRt65hWNtVg38nG7PAC0ffOE645bQDW4t3o+dx8Y9Tdtttg1/Nf5VoJ75xkzuWe6NkARQ&#10;djcq3KYVtoaBQq3QEOpWiQOxKJpmHbUjf3ynmQIF3nplFGUWmb5cFrp+FD02mkT9rNuk6lAKNVId&#10;3wTldue0ivzjv0xaQeelKShNl6+ANuRMYuZn9viBp0aGC+Ibc/qmFfKDiqzji9/UWZfEeTVX/qjN&#10;CsqbGqxRelYohQZgY87wkwqe7mLODPK1bh5ELMPwEU98Ba4cfk6/+eE0KnHR4jW4XmP4XetxKoPf&#10;wBJ9+pbqL2Zd0V4tPez1fmA04olXVIvX4DqN4bfJUtc/NljqsJHCE+3V0mnRXgYOT3DV0tfgNnTY&#10;ZKkMRUzEN1jqsNGaJ9qrpbwQuRJ/tfQ1uA0dtljqBva+oQ4Z+3iWdi5H/ZUPUHiCipmvQG0osMXI&#10;/T4d69lUoQ4ZjXmiOcGcl84lBuOAka9AbSiwxUhWGpuMdMgYx7M0sn/kT418Depr1gIylHLU55S+&#10;DL5ipLyEzTuR8uqm3PyKRjpUeQ9cLLxb468jGONRt/XVbxqZ92PavmcOIZA8+gIR5SPzUituDnME&#10;oETCFKtB732CwGRzOdi+0lchZnpkjkgTklbHG9wqJ/TTQas6AlFG5q3Xb8FbDdA7uzg1V0M2HvOR&#10;S0vzYcRFfjxiS7CNQHaG/J6osMrL+0V2TgJEbwsD0g92PoXrCPA8zzIC7ggRKE236q1xcpYnrAQt&#10;Y+T+zRKCaRnSNYB7wmAlBNe14powCDSkUrl55Vrpa5B0rqqvFaxyhJxWaIdbuSKsEYG2W7khDAIz&#10;gDu9ljJj9H4wl3yReaVV/izBpTcokVDNoAEVRyjX7pncWlVXq69G5ldGHvmcL7GV7Xf98ZKLkwh5&#10;r5p6gsfGIJ7JFMHIuDJ/33Q5hqco7pcTEN9cccMe4Vo1Yclkl+9F+0vNxlytA8xcXkVKbBm5gAAK&#10;Ey/7cun9W3kpnqxFFGQeiPwrzTLFatX1YU8+eeG0fAM3SsEKmV7mlVrmblast06mnUAZfnwzXD8W&#10;AiRfkuaWG/mXVijFsHaJq1vhxv1VuN33LTt+BH7sv28xXPkLC7EpWoonD3nNL+8Ay7MzvODQEJqT&#10;W7UW+V+u1PVz4byxPQ7s2V8qVPkgml1jQ75mkV1nMWYCtLZvq8f8DV0DMqU3z91+ThWPp+qMB9ol&#10;D0u7w4AaNbpMCWhNmcDU5AvPSQrSp7YIyV1l2qUTJF0DIOAX1juNwyRUP9Yum0WpGOcp3ttnpgPp&#10;aoVbHQHu5ImXFPWUbo/pGgCB/NRf+PjDMma/i+dNLfmAdA0gtR0BireDzffSEFiwOSlR6wtkNtMj&#10;c0TiKyXIEXK+KlH5Cr0RgSgD3nw1D4EZwDVQdcYoRDy8oQ/LRVl5hHDpjeIXtFKCslLQl8p1+tKW&#10;rFAjc0RiOm6F1RW3Kqo1GLhFGRXvqleRMXV/I/mAVNl6rSkT+PWzNoaOy11Z7XHYGMSzMmW3vpSI&#10;g+h14/UWKwsS1ssX3PFDThtWFFTZX2rG2OIpwGlrZlPBSjz9paE0IPkqWz0Q+SMVnxmFRQMcnuDq&#10;ANOIRZSiFIwwUJh/GRfGndz63R5jBLTpllsbMzb8Vp7cEpqndOe3/zFLSosV12kCTtviRaejlVnr&#10;V3lpwphdbc5o1UTkf7miJNZ8rJcHHEnHywXFZ1l0e9dLokRiyEEkCExrLj2ohxSFDOk+7m6BKMEq&#10;rReTvKqrUdsG0NPlV03PvM0AWnT5LZVdmOhWoZE5WYCXYHXY69cToPD8f6DKm4tyVRDVKXkvU/Ez&#10;zjqylV852iWUQDYHyxFgI0/0Ia5cbNXPtlydxzG+xLeLNOQ+m+LWJVIaSMcAKxhHgOItt653XKSF&#10;BASk0ApJ2Vjq6yDbbg0zgq5bZYGZvdRAbRvADbIQmAHcjlhmjAjJzdslX2SOz1KwjUAueSmLOBLW&#10;BPHiS2GVlxn194+YDqQf7BwhR4DiPNGHYO6H6lVr2wAlKCb0ljFl1xRI3a0j82utnosqlmV/3r8U&#10;6y+1etlMyU50yFgcJWI/N2pAYFnCLRzyvjLsm4qQPAGW38tBo8gckSokE7ifLAWFJ6jc7NJAjTKU&#10;IM+sITADuI7luDZqGWAakKOe8IzMK63yuRK5Y5NdBVB4qj6vR5UjCOk3WDqtUmqE8y27qTwBx90u&#10;6xcfYQEvVHkWoqBuARFhT4GhPDFYcYf884ddK4xiLL4JlL2HvE05jGn5ZkEjtQdAXSuoHE+B9jHe&#10;2MKRU6Uw8dwLIqBSaQOZByJ/pKoc9lYJlvNZiStNLG2dNnCjFLhzcYpGz6zgthUBlQlkIMvGyL/U&#10;DIqjlREokRDFlKCqSFSuqxjzgfSjnn3rCNCKJ/oQONfIQGkboATFu6R16z3N9Os+ShYCqQy41vw1&#10;6Ze1aNIs+XL3R5QcvVHsjkFZbaWwVMFW+WWFdFa8CUpZVNmE1NLTg1wb2eugRLyF2w4L2aMUpiop&#10;N/DdXws0pAsAulYoM7lkgpEPS9uaOYr0qaaJV6VnOdAUxyf1AKCuZhosR4FmPKtYyHeN7MaA07ZC&#10;uXMgyawg74fyd0XXnf38zgdQ1wrNdkdxXTMdL6AwzXSUqZU2kHkgWo5UfKYUG/yrw20DN0qBu47d&#10;UJgVOuLP8qI1ZokDaTZG/qUVSrGf9d0yODxVJ6Yar8E9WCXBL2pUca/LUp1Bq3DOYCIDqJ9Reeap&#10;nUEo0IwnOmmMxdP0WnDaVjiKcs6liUkrNis0ywFVVjAiCODx9uXj+erB9Y8/P7/kawifX/50//Bl&#10;ndM+P3z+9P6Pnz5/Pv/j7uP9l/v/+Px08+vt53dvbu/u7r++sDALmJ+/3nx790bub5TzHivll08v&#10;9083nz99kWun5AfR3WVMIvHb4/N3z48/Pv3w/frXTw/v//6j4P7n12f5jOa4vv+/efH/ePL/+Mn/&#10;4/br3ceHp3dv7l6ezoPZyu7b8+PZqJ+fbh8/frr7w+3Lrf/3Wfx39+PDx4fP7++ffvg/AAAA//8D&#10;AFBLAwQUAAYACAAAACEAEXPZY+MAAAAPAQAADwAAAGRycy9kb3ducmV2LnhtbEyPsU7DMBCGdyTe&#10;wTokttZu6oQojVOhSLBRicLA6NrXJCK2o9hJA0+PO9HtTv+n/74r94vpyYyj75wVsFkzIGiV051t&#10;BHx+vKxyID5Iq2XvLAr4QQ/76v6ulIV2F/uO8zE0JJZYX0gBbQhDQalXLRrp125AG7OzG40McR0b&#10;qkd5ieWmpwljGTWys/FCKwesW1Tfx8kI+FLT76Gmr/Pbk6wXPKQ+3yZKiMeH5XkHJOAS/mG46kd1&#10;qKLTyU1We9ILWG14lkY2JilnCZArwzjfAjnFKct5ArQq6e0f1R8AAAD//wMAUEsBAi0AFAAGAAgA&#10;AAAhALaDOJL+AAAA4QEAABMAAAAAAAAAAAAAAAAAAAAAAFtDb250ZW50X1R5cGVzXS54bWxQSwEC&#10;LQAUAAYACAAAACEAOP0h/9YAAACUAQAACwAAAAAAAAAAAAAAAAAvAQAAX3JlbHMvLnJlbHNQSwEC&#10;LQAUAAYACAAAACEAMHmp3PIhAABFtAAADgAAAAAAAAAAAAAAAAAuAgAAZHJzL2Uyb0RvYy54bWxQ&#10;SwECLQAUAAYACAAAACEAEXPZY+MAAAAPAQAADwAAAAAAAAAAAAAAAABMJAAAZHJzL2Rvd25yZXYu&#10;eG1sUEsFBgAAAAAEAAQA8wAAAFwl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780790,457200;3780790,457200;3780790,457200;3780790,457200" o:connectangles="0,90,180,270"/>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6D6D64A1" wp14:editId="4CE2933E">
              <wp:simplePos x="0" y="0"/>
              <wp:positionH relativeFrom="margin">
                <wp:posOffset>-930303</wp:posOffset>
              </wp:positionH>
              <wp:positionV relativeFrom="page">
                <wp:posOffset>9835763</wp:posOffset>
              </wp:positionV>
              <wp:extent cx="7561691" cy="859155"/>
              <wp:effectExtent l="0" t="0" r="127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1691" cy="859155"/>
                      </a:xfrm>
                      <a:prstGeom prst="rect">
                        <a:avLst/>
                      </a:pr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6AC389A9" id="Rectangle" o:spid="_x0000_s1026" alt="&quot;&quot;" style="position:absolute;margin-left:-73.25pt;margin-top:774.45pt;width:595.4pt;height:67.6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VCoAEAADwDAAAOAAAAZHJzL2Uyb0RvYy54bWysUstu2zAQvBfoPxC815Lc2nEEyzkkSBEg&#10;SAK4/QCaWloE+MKStey/z5JxbSe9FdGB2iWXszvDWd7srWE7wKi963gzqTkDJ32v3bbjv3/df1tw&#10;FpNwvTDeQccPEPnN6uuX5RhamPrBmx6QEYiL7Rg6PqQU2qqKcgAr4sQHcHSoPFqRKMVt1aMYCd2a&#10;alrX82r02Af0EmKk3bu3Q74q+EqBTM9KRUjMdJxmS2XFsm7yWq2Wot2iCIOWxzHEf0xhhXbU9AR1&#10;J5Jgf1D/A2W1RB+9ShPpbeWV0hIKB2LT1B/YrAcRoHAhcWI4yRQ/D1Y+7dbhBUmGMcQ2UphZ7BXa&#10;/Kf52L6IdTiJBfvEJG1ezebN/LrhTNLZYnbdzGZZzep8O2BMP8FbloOOIz1G0UjsHmN6K/1bkptF&#10;b3R/r40pSTYA3BpkO0FPJ6QEl5pjg3eVxrGRnDe9quuCbnUiRxltO/6jzt/xknE03Jlkjja+P7xQ&#10;7YMjRb8vGqpl6TLBy2RzmQgnB08+kgkLfoajJyr8j3bKHrjMS/uz6VevAAAA//8DAFBLAwQUAAYA&#10;CAAAACEAXR1oOeIAAAAPAQAADwAAAGRycy9kb3ducmV2LnhtbEyPwUrDQBCG74LvsIzgrd2kTUOa&#10;ZlNEUEG8WIV6nGTXJJidDdlNG9/e6cneZvg//vmm2M+2Fycz+s6RgngZgTBUO91Ro+Dz42mRgfAB&#10;SWPvyCj4NR725e1Ngbl2Z3o3p0NoBJeQz1FBG8KQS+nr1lj0SzcY4uzbjRYDr2Mj9YhnLre9XEVR&#10;Ki12xBdaHMxja+qfw2QVrF31jK/pm40pePsVquNx0i9K3d/NDzsQwczhH4aLPqtDyU6Vm0h70StY&#10;xEm6YZaTTZJtQVyYKEnWICqe0ixZgSwLef1H+QcAAP//AwBQSwECLQAUAAYACAAAACEAtoM4kv4A&#10;AADhAQAAEwAAAAAAAAAAAAAAAAAAAAAAW0NvbnRlbnRfVHlwZXNdLnhtbFBLAQItABQABgAIAAAA&#10;IQA4/SH/1gAAAJQBAAALAAAAAAAAAAAAAAAAAC8BAABfcmVscy8ucmVsc1BLAQItABQABgAIAAAA&#10;IQDTyWVCoAEAADwDAAAOAAAAAAAAAAAAAAAAAC4CAABkcnMvZTJvRG9jLnhtbFBLAQItABQABgAI&#10;AAAAIQBdHWg54gAAAA8BAAAPAAAAAAAAAAAAAAAAAPoDAABkcnMvZG93bnJldi54bWxQSwUGAAAA&#10;AAQABADzAAAACQUAAAAA&#10;" fillcolor="#264d2b [3204]" stroked="f" strokeweight="1pt">
              <v:stroke miterlimit="4"/>
              <v:textbox inset="3pt,3pt,3pt,3pt"/>
              <w10:wrap anchorx="margin" anchory="page"/>
            </v:rect>
          </w:pict>
        </mc:Fallback>
      </mc:AlternateContent>
    </w:r>
    <w:r w:rsidR="00E6484A">
      <w:rPr>
        <w:noProof/>
      </w:rPr>
      <mc:AlternateContent>
        <mc:Choice Requires="wps">
          <w:drawing>
            <wp:anchor distT="0" distB="0" distL="114300" distR="114300" simplePos="0" relativeHeight="251658252" behindDoc="0" locked="0" layoutInCell="1" allowOverlap="1" wp14:anchorId="4D0DD336" wp14:editId="6B0D3A42">
              <wp:simplePos x="0" y="0"/>
              <wp:positionH relativeFrom="column">
                <wp:posOffset>3810</wp:posOffset>
              </wp:positionH>
              <wp:positionV relativeFrom="paragraph">
                <wp:posOffset>-185006</wp:posOffset>
              </wp:positionV>
              <wp:extent cx="2608028" cy="25444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08028" cy="25444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8AAF446" w14:textId="77777777" w:rsidR="00E6484A" w:rsidRPr="00E6484A" w:rsidRDefault="00E6484A" w:rsidP="00E6484A">
                          <w:pPr>
                            <w:spacing w:after="0"/>
                            <w:rPr>
                              <w:color w:val="FFFFFF" w:themeColor="background1"/>
                            </w:rPr>
                          </w:pPr>
                          <w:proofErr w:type="spellStart"/>
                          <w:r w:rsidRPr="00E6484A">
                            <w:rPr>
                              <w:color w:val="FFFFFF" w:themeColor="background1"/>
                            </w:rPr>
                            <w:t>Standar</w:t>
                          </w:r>
                          <w:proofErr w:type="spellEnd"/>
                          <w:r w:rsidRPr="00E6484A">
                            <w:rPr>
                              <w:color w:val="FFFFFF" w:themeColor="background1"/>
                            </w:rPr>
                            <w:t xml:space="preserve"> </w:t>
                          </w:r>
                          <w:proofErr w:type="spellStart"/>
                          <w:r>
                            <w:rPr>
                              <w:color w:val="FFFFFF" w:themeColor="background1"/>
                            </w:rPr>
                            <w:t>O</w:t>
                          </w:r>
                          <w:r w:rsidRPr="00E6484A">
                            <w:rPr>
                              <w:color w:val="FFFFFF" w:themeColor="background1"/>
                            </w:rPr>
                            <w:t>perasional</w:t>
                          </w:r>
                          <w:proofErr w:type="spellEnd"/>
                          <w:r w:rsidRPr="00E6484A">
                            <w:rPr>
                              <w:color w:val="FFFFFF" w:themeColor="background1"/>
                            </w:rPr>
                            <w:t xml:space="preserve"> </w:t>
                          </w:r>
                          <w:proofErr w:type="spellStart"/>
                          <w:r>
                            <w:rPr>
                              <w:color w:val="FFFFFF" w:themeColor="background1"/>
                            </w:rPr>
                            <w:t>P</w:t>
                          </w:r>
                          <w:r w:rsidRPr="00E6484A">
                            <w:rPr>
                              <w:color w:val="FFFFFF" w:themeColor="background1"/>
                            </w:rPr>
                            <w:t>rosedur</w:t>
                          </w:r>
                          <w:proofErr w:type="spellEnd"/>
                        </w:p>
                        <w:p w14:paraId="6169F220" w14:textId="312E50D4" w:rsidR="00E6484A" w:rsidRPr="00E6484A" w:rsidRDefault="00A6252F" w:rsidP="00E6484A">
                          <w:pPr>
                            <w:spacing w:after="0"/>
                            <w:rPr>
                              <w:color w:val="FFFFFF" w:themeColor="background1"/>
                            </w:rPr>
                          </w:pPr>
                          <w:r>
                            <w:rPr>
                              <w:color w:val="FFFFFF" w:themeColor="background1"/>
                            </w:rPr>
                            <w:t>Recycle Hub</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4D0DD336" id="_x0000_t202" coordsize="21600,21600" o:spt="202" path="m,l,21600r21600,l21600,xe">
              <v:stroke joinstyle="miter"/>
              <v:path gradientshapeok="t" o:connecttype="rect"/>
            </v:shapetype>
            <v:shape id="Text Box 11" o:spid="_x0000_s1031" type="#_x0000_t202" style="position:absolute;left:0;text-align:left;margin-left:.3pt;margin-top:-14.55pt;width:205.35pt;height:20.0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dBdAIAAFQFAAAOAAAAZHJzL2Uyb0RvYy54bWysVNtOGzEQfa/Uf7D8XnazBIoiNigFUVVC&#10;gAoVz47XTlbyrbbDbvr1PfZuLqJ9oWoeNjP23M7MGV9e9VqRV+FDa01NJyclJcJw27RmVdMfz7ef&#10;LigJkZmGKWtETbci0Kv5xw+XnZuJyq6taoQnCGLCrHM1XcfoZkUR+FpoFk6sEwaX0nrNIlS/KhrP&#10;OkTXqqjK8rzorG+ct1yEgNOb4ZLOc3wpBY8PUgYRiaopaov56/N3mb7F/JLNVp65dcvHMtg/VKFZ&#10;a5B0H+qGRUY2vv0jlG65t8HKeMKtLqyULRcZA9BMyjdontbMiYwFzQlu36bw/8Ly+9cn9+hJ7L/Y&#10;HgNMDelcmAUcJjy99Dr9o1KCe7Rwu2+b6CPhOKzOy4uywqA57qqz6XRapTDFwdv5EL8Kq0kSauox&#10;ltwt9noX4mC6M0nJjL1tlcqjUYZ0KKv6XCI1Z2CIVGxwPrLSbQSLVKtrOi3Tb8yvTAonMg+GTAzI&#10;TpuU8oAyS3GrRDJW5ruQpG0y2HQQuF8tr5UnA2tAa1Sy4w4wZodkKFHzO31Hl0OR7/QfkMEp57cm&#10;7v0Nti034QhcEmO/7IE+iUvbbDF5b4elCI7fthjPHQvxkXlswYSmzY4P+EhlMQY7SpSsrf/1t/Nk&#10;D3LilpIOW1XT8HPDvKBEfTOg7RmYktbwWPHHyvJYMRt9bbG4KATVZfH0YpIC+KiyClF6q1/wCCxS&#10;ZujMcOSvKY9+p1zHYXZ4RrhYLLIZ1s+xeGeeHE8JUgMTBZ/7F+bdyNMIht/b3Ray2Ru6DrbJM7jF&#10;JoK0mcuH3o4sw+rmbRifmfQ2HOvZ6vAYzn8DAAD//wMAUEsDBBQABgAIAAAAIQAVgg1P3AAAAAcB&#10;AAAPAAAAZHJzL2Rvd25yZXYueG1sTI7BTsMwEETvSPyDtUjcWictVCXEqSgSAo4tSMBtGy9J1Hgd&#10;bLcNf89yguNonmZeuRpdr44UYufZQD7NQBHX3nbcGHh9eZgsQcWEbLH3TAa+KcKqOj8rsbD+xBs6&#10;blOjZIRjgQbalIZC61i35DBO/UAs3acPDpPE0Ggb8CTjrtezLFtohx3LQ4sD3bdU77cHZ6Cb7x/X&#10;X8/+bdyEtX9aXuMHvqMxlxfj3S2oRGP6g+FXX9ShEqedP7CNqjewEM7AZHaTg5L6Ks/noHbC5Rno&#10;qtT//asfAAAA//8DAFBLAQItABQABgAIAAAAIQC2gziS/gAAAOEBAAATAAAAAAAAAAAAAAAAAAAA&#10;AABbQ29udGVudF9UeXBlc10ueG1sUEsBAi0AFAAGAAgAAAAhADj9If/WAAAAlAEAAAsAAAAAAAAA&#10;AAAAAAAALwEAAF9yZWxzLy5yZWxzUEsBAi0AFAAGAAgAAAAhANSmN0F0AgAAVAUAAA4AAAAAAAAA&#10;AAAAAAAALgIAAGRycy9lMm9Eb2MueG1sUEsBAi0AFAAGAAgAAAAhABWCDU/cAAAABwEAAA8AAAAA&#10;AAAAAAAAAAAAzgQAAGRycy9kb3ducmV2LnhtbFBLBQYAAAAABAAEAPMAAADXBQAAAAA=&#10;" filled="f" stroked="f" strokeweight="1pt">
              <v:stroke miterlimit="4"/>
              <v:textbox style="mso-fit-shape-to-text:t" inset="4pt,4pt,4pt,4pt">
                <w:txbxContent>
                  <w:p w14:paraId="48AAF446" w14:textId="77777777" w:rsidR="00E6484A" w:rsidRPr="00E6484A" w:rsidRDefault="00E6484A" w:rsidP="00E6484A">
                    <w:pPr>
                      <w:spacing w:after="0"/>
                      <w:rPr>
                        <w:color w:val="FFFFFF" w:themeColor="background1"/>
                      </w:rPr>
                    </w:pPr>
                    <w:proofErr w:type="spellStart"/>
                    <w:r w:rsidRPr="00E6484A">
                      <w:rPr>
                        <w:color w:val="FFFFFF" w:themeColor="background1"/>
                      </w:rPr>
                      <w:t>Standar</w:t>
                    </w:r>
                    <w:proofErr w:type="spellEnd"/>
                    <w:r w:rsidRPr="00E6484A">
                      <w:rPr>
                        <w:color w:val="FFFFFF" w:themeColor="background1"/>
                      </w:rPr>
                      <w:t xml:space="preserve"> </w:t>
                    </w:r>
                    <w:proofErr w:type="spellStart"/>
                    <w:r>
                      <w:rPr>
                        <w:color w:val="FFFFFF" w:themeColor="background1"/>
                      </w:rPr>
                      <w:t>O</w:t>
                    </w:r>
                    <w:r w:rsidRPr="00E6484A">
                      <w:rPr>
                        <w:color w:val="FFFFFF" w:themeColor="background1"/>
                      </w:rPr>
                      <w:t>perasional</w:t>
                    </w:r>
                    <w:proofErr w:type="spellEnd"/>
                    <w:r w:rsidRPr="00E6484A">
                      <w:rPr>
                        <w:color w:val="FFFFFF" w:themeColor="background1"/>
                      </w:rPr>
                      <w:t xml:space="preserve"> </w:t>
                    </w:r>
                    <w:proofErr w:type="spellStart"/>
                    <w:r>
                      <w:rPr>
                        <w:color w:val="FFFFFF" w:themeColor="background1"/>
                      </w:rPr>
                      <w:t>P</w:t>
                    </w:r>
                    <w:r w:rsidRPr="00E6484A">
                      <w:rPr>
                        <w:color w:val="FFFFFF" w:themeColor="background1"/>
                      </w:rPr>
                      <w:t>rosedur</w:t>
                    </w:r>
                    <w:proofErr w:type="spellEnd"/>
                  </w:p>
                  <w:p w14:paraId="6169F220" w14:textId="312E50D4" w:rsidR="00E6484A" w:rsidRPr="00E6484A" w:rsidRDefault="00A6252F" w:rsidP="00E6484A">
                    <w:pPr>
                      <w:spacing w:after="0"/>
                      <w:rPr>
                        <w:color w:val="FFFFFF" w:themeColor="background1"/>
                      </w:rPr>
                    </w:pPr>
                    <w:r>
                      <w:rPr>
                        <w:color w:val="FFFFFF" w:themeColor="background1"/>
                      </w:rPr>
                      <w:t>Recycle Hub</w:t>
                    </w:r>
                  </w:p>
                </w:txbxContent>
              </v:textbox>
            </v:shape>
          </w:pict>
        </mc:Fallback>
      </mc:AlternateContent>
    </w:r>
    <w:sdt>
      <w:sdtPr>
        <w:id w:val="-515077175"/>
        <w:docPartObj>
          <w:docPartGallery w:val="Page Numbers (Bottom of Page)"/>
          <w:docPartUnique/>
        </w:docPartObj>
      </w:sdtPr>
      <w:sdtEndPr>
        <w:rPr>
          <w:noProof/>
        </w:rPr>
      </w:sdtEndPr>
      <w:sdtContent>
        <w:r w:rsidR="005235DF">
          <w:fldChar w:fldCharType="begin"/>
        </w:r>
        <w:r w:rsidR="005235DF">
          <w:instrText xml:space="preserve"> PAGE   \* MERGEFORMAT </w:instrText>
        </w:r>
        <w:r w:rsidR="005235DF">
          <w:fldChar w:fldCharType="separate"/>
        </w:r>
        <w:r w:rsidR="005235DF">
          <w:rPr>
            <w:noProof/>
          </w:rPr>
          <w:t>11</w:t>
        </w:r>
        <w:r w:rsidR="005235DF">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6A73" w14:textId="60264955" w:rsidR="005235DF" w:rsidRDefault="005235DF">
    <w:pPr>
      <w:pStyle w:val="Footer"/>
    </w:pPr>
    <w:r>
      <w:rPr>
        <w:noProof/>
      </w:rPr>
      <mc:AlternateContent>
        <mc:Choice Requires="wpg">
          <w:drawing>
            <wp:anchor distT="0" distB="0" distL="114300" distR="114300" simplePos="0" relativeHeight="251658251" behindDoc="1" locked="0" layoutInCell="1" allowOverlap="1" wp14:anchorId="1B045CEA" wp14:editId="69AA1255">
              <wp:simplePos x="0" y="0"/>
              <wp:positionH relativeFrom="margin">
                <wp:posOffset>-489006</wp:posOffset>
              </wp:positionH>
              <wp:positionV relativeFrom="page">
                <wp:posOffset>9136049</wp:posOffset>
              </wp:positionV>
              <wp:extent cx="7824083" cy="923544"/>
              <wp:effectExtent l="0" t="0" r="5715"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4083"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Shap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1DCD8DA0" id="Group 199" o:spid="_x0000_s1026" alt="&quot;&quot;" style="position:absolute;margin-left:-38.5pt;margin-top:719.35pt;width:616.05pt;height:72.7pt;z-index:-251370496;mso-position-horizontal-relative:margin;mso-position-vertical-relative:page;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33HGiMAAEm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xe//r640E88e31q/ji+Ndky69fDk/TU7S8+vXost/U&#10;ZXe/vl/dyv8cd/2w2q2vr24Ftu/Xm2FIPr29F8dXZLf3/5YJt7vNbrWSkCTCYbM9BuMDYj8EZb69&#10;Snq8mQfe/m8e+Ov9zevd0bFvH8UDPx6uHj5/upZ8ur56vnmSNP1PSZyb56+Pd5Mxk3DBUie9fXwT&#10;f5300Ha1T7bcfMRLwdjddr0VScJYjb35+Hp4e//h7uXpavrHp+uDyD/m080v//72nlBBmQS/vTw+&#10;fP7Tw+Pj8Y+pWO7+8Hi4+uVG0vzm9vbu+b3LAgLm4/PVN6nSfhT5E+XTw7tU3+PD06frQYKhWj0+&#10;i3KT2cnQ6V8/vXz+Tfz0+Odn8f16102+evd/HPwfP/k/bp5v71+k5m7fD0elcjCTY/8fotoR1RT2&#10;yyOa20Qzmvtusx3LaN7+nKI5+ZgISm/4nGIp/++ef93++iz/nPDkX1eSclOFTX++vrxN1fPtc399&#10;JaV1L8+UBoIX0Dc5chcRdaup+HIWLBbVbaVEllFJaptpUzaXDfhwfSUN+KfJKDH25n3yCP+ckrTv&#10;piK5utd/ifcPP0/DzF/+Gx89vfxy97eXI9X75Kxut18NR3d1w263zw4zrMfniL1bbytscHi+Zs6G&#10;u94RbnBuf/7p4fZf7/7nFPd1nzNImfUyLEpUu6GnVRhIrPagyZOBP1KhmIq5pAAnUkKx3aekaojf&#10;7nBgpbQDqQcif6SqHGVm0QCHp+J2p2MRpSjFCidm7pJHOVjH1Dk6cT8c06AB2qxWZEjkX2mGfzd7&#10;kZiKEJxIWYnf7LdHCi8+K71dSQ6k5EdpPABoNvIaEUeBZjxVJ2Kx3azHZVYYxf5I4awggbbbTQHS&#10;bAQ0a8VOquOYv44C7dv+3VE+UJhmWqbbTam0A6kHIn+k4jOjyMESW8DhCa52nkYsohSl6HIVQmFW&#10;7HFJnUAOpNkY+VeaKTPLeHAipWlGLe67onz2KE2DdUo3em/kf/v48nZ3zHnrycgccraJMxjpDAl1&#10;FTmb5JBB4VmibjYDfEGJylUEw+5IYAYOuUA3w6aE5FYEZDbn17mnOILzWvW54iAwrfpd6iibSl+F&#10;mOnRZERiOgQL3Nr3aZxooEYZyjs7DwJnQE6p7ap0aw+k65jORuaVARBMVbKkU6uEfRrSvFapBkZ5&#10;LYt9GtOBzAYbtzoCFOepXsrBHIf9QgMg2JQDHRkzbsaihkk+ILMGyBvesUM7AhSP8cAMKgUCc+uQ&#10;K3es9FWImR6ZI1KFwCpH6Exzprk0IhBlKO9cbhA4A/YpL7ZVxgwK0eSLzCsDILD0BiUSopVMWY5x&#10;qCtlyPrW1YXpQKpgn2vKDGr9atxSgae7MsOlx8YgnphiuH2qehe9tvFG0YmxYebEfECWUNYVKLlM&#10;QZX9pWZMYDwFOG3NmE4rhWULMzQBlUobyDwQ+SMVnxmFRQMcnoqb220rFlGKUuQiVwpnRc67frXr&#10;j2nQBO3IkMi/0gxmxxe82KRL3D1WXIK72qkm8IsaYbFyr81imtNwRqsmIv8lFbVfdczC5wvKIWMR&#10;T2yhOnYbnRWCEpWrCIaheA+hmnZrGVuKOkvFBGRxLTmC81pRShC4RMvzw12lL2XhTI8mIxLTIVjg&#10;1m1OwAZqlKG8cxVB4AzIeb9fjcUrE2+r+27hewkEsggnKxixhE6pld+x5BXgSOH1ym+kK1nJivHG&#10;+g7QbMBxrafA/TzVVbxfruQ1bpkVSjH2RwpnRR4Au9W4K0A0dAXNWqFvpDATCrRv+5eaURmmGZUp&#10;oFJpA5kHIn+k4jOjyMFympW4NKpWLKIUuNP1lMKs0NfOOoEcSLMx8q80yzM3l/CgREJTLE26xKSi&#10;dlC5rjfMB1JFfUmbXnfSAFKBzbdph4w5PDGE+MmyH3xBaVuuBJuhKE5Srh92hU9IXyCV5YhEKyrE&#10;EYDS1oo2DYHlCQ2gr/RViJkemSMSrSBY4FYaVQM1ylDeuU1D4AzIbXrdjYXD6brrfmGaQzB06+NH&#10;MVerp7RKXXro9vkrWqnvIH5t92ggs8HGrY4Az/NUqbnfDuN2fVGDlqWII4Fza+7PsmxUQEg+ILMG&#10;kN6OAMXbbqVSIDCtqK5aX4WY6ZE5IvGVEuQIuWCXqHSmRgSiDHjT5CAwA+i9dcYYRJMvMq+0yk3Z&#10;pTcokdC0Sk25rhT0rasL04FUwT7XlHmV7eSjMxOG012Z9QSPjUE8McVw16nNuui1jTeKflf0CRY/&#10;OhnvS1BuOwqq7C81Y63GU4DT1ox1H6WwbGEhSkCl0gYyD0T+SMVnRmHRAIen4ubVwlYsohSlyBNv&#10;pXBWsAQtM71iqsdyXjfKZ9ncsSL/SjOY7UbRcclUWmXsRmmP4f1IvlmmLxnyBlqC8ACg2cirfx0F&#10;2vNUb+VVQFlk2C/r1Mp9v94UDVkTaL8ue7VmI6BZK1g67BwF2sfIYIuWDxQWeS26WmkDmQcif6Sq&#10;nNzvugX+1c7TwI1SlDvvI1A4K/KyX1cnEEuIAtJsjPwrK2DmMh6cSIlmLCJKZZXlwypio+jUA673&#10;Rv6LOrd8oSc/F3Ruh41NPLFG494NqeSWd+5ONivF+tXUk2XEEkTnBjSb+VorjgLto+ewRQsPCssZ&#10;LddaaQOZByJ/pKocusUC//Kxo2vgRinKnSYIhbOCZit9qmw6BkpNZ9a/2of7MS2tzkbeKHb1l6bc&#10;ucWbxQqyegDQvGb411EQA57qLXDXa11hB+eEf5ViKBdjNYHWw6ZYp9VsBDRrhXZuR3FeMy0fKCzy&#10;WqbrSmkDmQei5UjFZ0qxwL/atxq4UYpyp3ND4ayg2fZVAmnndtkY+VdWwKzba8aDEynRTDt3XT7a&#10;ueuiUw8AqiJ/rnPLolWa0gz79BlRqE937hW177CxiSfWGK5t/QSnbb+jkJf0MPNa0T6GIW3Gs6Ct&#10;dFtCBlX2IzVrNk7bfNKGKqMAp6mZUOTl1Ur8uCPMwxQ+r7QH6ebXyB+paGbMLBrg8FTcAZ1q3ChF&#10;KeTjWbI7U6gTZdDPLhEj4tdkD9ou2lDlKEbpZQvm3I5iV3ytGHcovZHpVOFfPABoNvLqX0eBX3mq&#10;twjstk87jYQ7OCf8qxTrYteUJdB2XazmWTYCmrNCdnbmPXyO4qxmOy0fKDTyAsoj47ZU2oHMA9Fy&#10;pGafGcW8f3faeRq4UYpylz0cx/yFwlnBl4NNmUC7lYIsGyP/ygqlWGnGgxMpa81W61g+Ymb2Ly3T&#10;Kd3ovZH/ks4tH231e+h85/bY2MRTrckp0a+G7XGyNJf5GnehWBXTK1KvX63FXN8fNY8VNJf5Wiue&#10;Au2j57ItWnhKoe7X9lwr7UHqgcgfqcihsyzwrywrpDxu4UYpyj03QaVwVuTO3a/2aRNVEzQu+nav&#10;fThtzo6du7BY6+oi3NVeNYFf02Lhjo9Ks7SiamdoT1FQlVFLKmovn/LysDVfUA4Zi3iW9bTbLhsO&#10;tZx223IPMdW02+zjYKjFBKSyvNBKa8kRgNIMiZYSBC7R8sBX6auF5EyPzBGpmZ5ZzbtVy6iBGmUo&#10;71xFEDgDchHxwbIF0UlAZF4ZAKtp90msoEioWilB8UHKpj5yJCMuNKvtskNAPzRG9pVeTE4cBTg8&#10;VSXFlfMLy4wwiuLzvKZNt9qkNVtzrk7EAc0lrWa5MhMKtI/2Z1uklvKkFxkqXsusWw2F0h6kHoj8&#10;kWpy8jg/719tUz568ItSlDtTH7g7K/JsZb8v8kc79N5SMXJHpklJE0vZFU4DBCUSGkHq0lXdaJOu&#10;ak2NB1LF/EyL3k+HVo5TwG4cjyt4Qn2yR+97OaxYYmMQz2yKw5X5wJKcdxTdEL9TyOpXTgY5h1WC&#10;crl3gCr7S82mHT3JisxsLuelrPLbHDI0WwSEAyulDWQeiGGvNFNmFg1weOJffWlxkQMnSiG59mp3&#10;5q5W7PZq4C59/WyCdCk68keqyoFZP33XXNCyTby8FxVzWlV6vZLRxk93ZQ0hZyOg+cjjX0eB9jzV&#10;v4q7XTHZAyfa36BIS5PqREsgmbPHhca9ZiOgWSt63uAdxXnN5MhxyngoTDPZkZJB21JpB1IPRMuR&#10;igeMIgfLVVaJO30xOFZhIxZRCtzXaneVCmsMrBJo70CajZF/pRnM3AIgOJHSNKOjlOUjDZbWURZd&#10;s/dG/mc6t7Z9t/3gZOPW4dchYxHPbIui9rtl8y0jGMuv90wV+jGN+Zp1Ou0AMpfzOrl2BCgeXZbN&#10;0FkSBCpbp9B9qa9BzPTIHJEI4SV13q06wWygRhnKO2c7BM6AnFLrPm0DbUDWut8jMq8MyKyGVbqG&#10;wNVrJFStIJA5XujGOrlm85bTKtcTkNlg41ZHgOI8VZ88pg1yXG3JUKMxHrbFjgPNmGHLlQwIYVoN&#10;ZM4ATW9HgOJNt0oNpUk1BOo8ra5KX4OY6ZE5IrMZRlBvr6tQ80paIwJRhvLOoyUEzoA8nR7KjNHp&#10;tEu+yLzSKrOSgYDNKqBEwlKrqlJ0Ol1VV6uvRuZnmrK19HFcoeLJrmwTXoeNQTyzKQ63092U4ET9&#10;aoppyTTMnHQ6Lce1ShDjFaC5ZLcJjKM4r5lOp6HQbLHp9FgprdPp0TwQLUcqHjAKiwY4PBWXyWQj&#10;FlFKptjpzBQKtcLms+NYtGgHsl1gkX+hmVHs5CjHkh7nKKbtgz7yprT02Aiy6TSg+cgzRXYUaM9T&#10;/QvufrNmRws40f4GRXrxUP/adHovh/ODgZaNgGat0Om0ozivmU6noTDNdAa835RKO5B6IFqOVDyg&#10;FAv8q9PpBm6UAnedTkNhVuic+Xg/iE8gm067bIz8SyuUmayG0xPBiZSmWZ5OV+Vj0+mq6Jq9N/I/&#10;17nFnPQ6MshCQq6yU51bLnXhrclhn7Npunkrv4JBgbcnUH5FGFab8MXbgdZ73e0SbUJq8p2n6Kvz&#10;+yVuJy0gvYLVuFEK3Kc9/oHCrOhw4LqLO4LkKKeCVrrzKPKvNIOi26U2JVUMTqRUzZSieM8S8Sjd&#10;jXHOJyA8AGimWzj/Ogo044lOGtjVfr8k8x331T7NH8y/mkDy/fXIzIHIRkAzVsgGGrzlKNC+5V+h&#10;4NsqFIgXEE4slQ4g9UDkj9TkM0cx619ZU6VwGrhRCtynV7609FekgjDDiaynmYEGsmyM/EsrlKIf&#10;tNeDw1N1QvAluOtOb/2AX9So4r6edvOFVq7OWMtLcgHCs4DmM4okcBRoxhOdNGHWspKeey04bSuU&#10;omyRLjHLxiogshxQZcXpEcF1LSlF5l2nRwTtcQtHOcd/HNdFQWvHGrdjCcLPgCqb8GTytuspjgIc&#10;nhXudp8Wc4Q7OK3IOO7b3TYcq5tAecjbykuVzy8BkfOAZqxwsXQU5zRziQGFFbSmU6m0UOFf54Fo&#10;OVKrbJ71r+tYDdwoBe5apFCYFdpkygRyzcxlY+RfWqHMdut0ls5F/h+CK5P2ZfN+1WTfjcXkXp0h&#10;H4RKEB0L0HxGEWlHgaU8iYJmhQzkx1bpvBP9WlJMuV40V4ZSaQHF5h7tWAqascIqyVOgfUszK0ul&#10;IKMmUJqJVkobqHMeiPyRmjzgKXKwnM9KXJ2HNWIRpcBdjmSlkVzO7YVUELNo+/tuOAmynh75nx4R&#10;5EQOOSbLdXzGtxEh8iEPHE1xhGy/Zl666ouzynKSJ8/MAc3kgZx/Vd0ys5Pe9ri7NLw43LYVxl1O&#10;EvlWLszUijzJJZ0EpFbY/Dfyj3nQ7bd84lk4YxYKPtZAYeK3DDKrSmkDmQdmNFNm8/4d1YoaN0oh&#10;S0a1okoFbYeS18VanQNpPkb+pX+hcGf8QYmEpljqCLv9Ju6PkvlyGt3lLskSks0HMpu72zwrdwRo&#10;xRN9FLVftpNUVmjSjF8OQceNpJI52bSuuAlMc0oOJS7aoC13ZqZm5AhQvO1WKgMCS1rKqdbXIGp6&#10;ZI5IfKUEOUKuykvUNQbUqFEGvGlQhMwMoKvVGQPEJV9kXmmlrcX6LTiL+vRmn3JTLF/cp+WusCKf&#10;0bvbyqGu2Pxwg4Jmc107KczORMVwx3SNh8ONniMsRlFMuV2frue8ZGMHaNYK7dOOQiMTLt9FM+3T&#10;UFjGUIgiPr4nTN09L41tzQPRcqSaHChysJzPSlzt041YRClwp+lpvM0KWqvcvFUmkIJcPkb+lWbY&#10;LVcw0ILAiZSmWbZbrmYoGp0qLQ2hBDFSAZqPPCsojgLNeKITvXc6asqaKjhtK4xi+nYTVis0FWRH&#10;fLGFRnML0KwVNGzRKzFzWdLWTGsECos8fVaYlUobyDwQ+eMPfGYUOVhOsxKXrt01YhGlwF37FRRm&#10;hXa5OoEcSLMx8q80o3O7jAfndOdOEwoyxTo2lMmKhCWrWeWWyohmr/KXoPbprjHn9GgojuSFUL6k&#10;hqUNW3aQJfUSkqfDQGaydHoJSzXtCLCxpdX0ypWdU8i2l7FSXwcx0yNzRCbTHcFcBPrVdJ/HtNw6&#10;GwGHuqsuFCkV6OQV/Mi1Ro2ao/FUe56ApJdXxdz/+n3cEO4hssNEGtFssGC13lZfuSoDstQLUIe1&#10;bs+F2wlbM+9BtpL4BioWZS/IZcwlJDsUyKytxNURoBVPfA/qRrb5ZT+C0jbACNK3IgtWnxdsyiud&#10;JXlyuwEya8CQC8URnNdqyMsNEJhWQ/6wvZm6sRuxZM+vQtT0aDIi8RUEC9wqx/KOKd1AjTLgLRej&#10;BwIzYJt3PtQZoxBLvsi8NACCftobkYoGlEiIVkZQ1h/69rnITV9MBzIf7BwHR4BWPNGHCCxoWNMu&#10;sYW9TVHlh2yWuQXexcbJfsUEid2Z5pYta3fLNi/Kia6c0rASP+KOdrBKApO9y/UHq9OQKlinROWB&#10;IxvTYhjXzCZ7oNERJDLHOoINwcK9gyZh2MaF6el0XBqpZVpVrDhygReQygGFVt10Q+mUV44AFJ7Z&#10;AEXdjIsWpXsjmELpe9V0YucoVcquhNB1M2TWAHatwMrlVWkAqPKGwqwPFJ5qa1ajgRqjrAR57gGB&#10;ppDaOg7r8I4h/sl1526Tj8wrrTKBuywclEioWmUC2R1U+jkP3NLeSkg+owNkLgIr2dCTgplZnY6A&#10;osph6mXDM7zLuwGnGshD0hh3Pk11k3e3ZsisAfSywQjOulXbIgQa7BW9t9ZXIWZ6jBkic+yUlYsD&#10;KDxB3eRdlA3UKEMJ8hFxCMyATR6eq4yRzULJ4S75IvNKq0zAbwm4vIiEqhUE23gKv5ezfynFxjGu&#10;Nggkmw5kPtgUXWbltCoNIGScmHWobQOUIJ8UNrcykO7GeAuGDLF5IAUyawDp7QhQvK1VSWBaMSTB&#10;6jRkgVYpQtLU0rVls85CuJwFLXcdML51XD1tijHAKWhOMx2FPAUO45kz0HC7rW7CAKfpXEdRbgTT&#10;xi8rg8UwLaqkWlLQrBWMXZ4CzXhiheKu13qSChye4KomDdwTFrMkB4UGxyxer9dh0czGum691k04&#10;kX+lWS7UjuuU5jJKx1PxUTxWOE1F8vfbbhS2cS5iZ1ITaC4WOop1MHOaFVYY7sK7ymX4ysOpJEna&#10;xKb+1TFPQOV+PYpcQbNW0Hg8BdrHyNCfaWJKYZrR+QRUKm2gfPX7vGYa+boK0RCd6P9yEfiyitWx&#10;RCnMCoY4DWwLlHNr1gpltvDqOBnL8vgnB2bi/XA2AE73C8bK0hFQQbOaaURgJhT4lSf+VdxBTtRc&#10;9DYpB5TjjVr2Oimg9PtJ5l/NRkCzVmjGOwq0b+dvRWHidTCC2RnQAs3yWLjt03Kt8+8pzaAo7pey&#10;dz3ZsxJ/mEK+MJMvgOY0s9HKUeAznjoycAh+HLaL1hGM+7iJewem9p+/F5X7ygTEWAho1god3xwF&#10;2vPECsWVe2jKV44SVzVp4DbjJlOXHDcoNG3M4mpbkI1TbCaatZg3RdmpuWgLjRtvG7FgLJT3zmNg&#10;ndKMhYDmNLPRylHgV570Eh3Zttvqa0rTv8adX8VUVW0slA4VvnzYC6CUjH7IjvxLzbT7OApwIiW2&#10;6FgIhWkm/+f4PiwjUvrBmBbIPBD5I1XlwGyBf3UsbOBGKXDnvUomMkUq2GBUJZADWTZG/qUVOrK5&#10;jAcnUqpm9DauzDYnqtLlDdT2Nuivs478kYocDRbMJOPB4VniTp+PjosmDjdKqSnkYtUw7dQ1BFm4&#10;L9Zm9JVQQfNVyOIqzGY1YyxUGeZfxsIloEqzth+WsSzWAm2J1V1kF/mXEVI53UZ/9Bscnjk28hU7&#10;f9e7BFfaTnmEoOTLz4pMQ/dS3E6WW457fVzcSr7oexluvtDwDF/07TYX4PIzQ2f4qr4X4MpNR+c/&#10;s+efHZcF6wtQh+mO6Ph96JRzL0DlLPcZF+DaC1BlVrfUAxegljP3aH7cCAHs9MYJe53u7RPTqf0T&#10;0zQ1fw83ZJXR2Lxlb8Bwd60pvxu3ILmaTUhsFfEvGvQu70Q8x7D8Vmg0i+5um+zJus3Hdvoh6+Nn&#10;vgtQzWJ168kfcrbQuZ/jmw+dQ1YZZ0MHQR26eYgUVAwWIi1oadY9bnVrKig8afLcdNFAjTKUIM+A&#10;IVAD5PBECo18cwvb2syl/JzunAG6GoUvXAtZUnWdexefj53Hxj1N2222DX81/iLQnPnGTK4snhsh&#10;CaCsblS4TSskTqndKIVaoSHUpRIH4qVoPeioHfnjO80UKPDWhVGUWWQ6uSx081H02GgS9SurQynU&#10;SHV8E0SPMq0i//iXSSvovDQFpenyGdCCnEnM/MweP/DUyHBBfGNO37RCflCR9/jiN3WkuLk4rPxR&#10;mwmUFzV4R5mzQik0AAtzhp9U8HQnc6aT07p5ELFY4iOe+Apc2fycfvPDaVTiosUluF5j+J3rcSqD&#10;38ASfeYt1V/MOqO9Wrrd6P3AaMQTr6gWl+A6jeG3yFLXPxZY6rCRwhPt1dL1qL0MHJ7gqqWX4DZ0&#10;WGSpDEVMxBdY6rDRmifaq6V8EDkTf7X0EtyGDkssdQP7vKEOGft4lnaOO/2VD1B4goqZF6A2FFhi&#10;5GaTtvUsqlCHjMY80ZxgDuPMJQZ9h5EXoDYUWGIkLwaLjHTIGMezNHJ+y58aeQnqJe8CMpTmqZJ8&#10;jWE961S6ykfYvBLpkDGOZzLSocp34OLFuzX+OoI+bnWbPv2mkXnTp+V75hACyaMvEIlQZF5qxdWn&#10;jgCUSIgZsoCTNjZVsrnqa1PpqxAzPTJHpAlJ09UFbpUd+kkfCxfcoozMW6/fgrc6T+/sYtdcDVm4&#10;zUcuLc1eGuXHI5YE2wjk/my/Jiqs8uv9KKeaAkRvCwMyH+y8C9cR4CueZQTcFiJQmm7VW+NkL094&#10;E+z0pjC5f7OEYFqGzBrAPWGwEoLzWnFNGAQaUqnc/OZa6WuQtK9qXitY5Qg5rdAOt3JFWCMCbbdy&#10;QxgEZgB3eo1lxuj9YC75IvNKq3wswaU3KJFQzaABFVsop+6Z20MuR6dv3Vcj8zMjjxznS2xl+V1/&#10;vORUVxYcTvk4bAzimUwxXJm/L7ocw1MU98sJiDNX3LCH+QLiiy6gmbSa3hHyO7ujQPvoOWzpuYAA&#10;ChMvP95+bJNdeSmeyFGQeSDyR6rJScwmqxgjweEJbsf5owZulKIUeUxV7mbFdOtkWgmU8co3w+mw&#10;ECA5SZpbbuRfaQZFN3WJs0vhxv0i3NnvLSt+BL6f/95iuPIvLMSmaCme3OZ3fvkGWO6dYRW+4eRW&#10;rUX+pyt1Oi6cc6PvWLM/VahyIJpFYEM+Z5FdZ9FnAlLDzlb3+QxdA7JOX55nCs+x2ld7PNAueVja&#10;HQbUqNFlSkBrygSmJic811KQPrVFSO4q61XaQTJrAAT8wrobkE5olSVUP9Yui0VpejWs4719ZjqQ&#10;Wa1ojo4Ad/LES4q6T7fHzBoAgeyuCoc/LGM2q7jfVCA5dkBmDSC1HQGKt93KeWkILNjslKj1BTKY&#10;6ZE5IvGVEuQIOV+VqJxCb0QgyoA3p+YhMAO4BqrOGIWIhxf0YbkoK48QLr1R/IRWSlBWCvr2VXVh&#10;OpD5YDNu1ZWNdniJCMgdS7Q8UNoGKEHVq8iYur+RfEAqA841ZbVednMxdJzuyqqew8YgnpXtq+mj&#10;RBxEzxuvt1hZUmG9nOCW2nQbkm1YUVBlf6kZ5e0pwGlrxrRRKUwz+ktDaUByKls9EPkjFZ8ZhUUD&#10;HJ7g6gDTiEWUohSMMFCYFYwL/Upu/Y7+daBFt9zaqLTgt/LkltA0ilyEK7ePk6t4pW3xmCewDbOm&#10;U3lpwphdbc5o1UTkf7qiJNYc1ssDjqTj6YLiWBbdXpDPW8RGJAhMay49qIcUhXTpPu7ZAlGCSVqs&#10;XLQjp7jlVX6ktESNLlOC3D0hMANo0eVZKrsw0b2FRuaVVjkG242engCFp+pzOap8uSjfCqI6Je9x&#10;XfyMs45s5SlHu4QSyOJgOQJs5Ik+xJWLreazLVfnro8f8aUP5u1gcp9NcesSKQ1kxgArGEeA4i23&#10;TndcpBcJCEihCZIWA0p9HWTZrWFGMOtWecHMXmqgtg3gBlkIzABuRywzRoTk5u2SLzLHZynYRiCX&#10;vCypTE8QL74USH4JqM8/YjqQ+WDnCDkCFOeJAQRz01WfWqPlFUExobeMKbumQOpuHZmfa/VcVDGO&#10;m+P6pVh/qtXLYkp2okPG4igRc7hRAwLLEm7hkO+VYd1UhOTuKr+Xg0aROSJVSCZwP1kKCk9Qudml&#10;gRplKEF+4YfADOA6lt3U891sTlItbxPZ7XSHZ2ReaZUJ5I7Ncor9D0CVLQjpN1hmWqUpLruVyh1w&#10;3O0ynfgIL/BClWchCpotICLsKTCUJwFQ3C7//OGsFUbRF2cCZe0h79Pv+vT6ZuEktTtAs1ZQOZ4C&#10;7WO8sUX3xyLDxHMviDArlTaQeSDyR6rKYW2VYDmflbjSxNLSaQM3SoE7F6do9MwKblsRUJlABrJs&#10;jPxLzaBwZQRKJEQxJagqEpXrKsZ8IPNRz751BGjFE30InGtkoLQNUILiW5IsY+apSt1HyUIglQHn&#10;mr8m/TgVTZoln+7+iJKtN4o9Y1BWWyksVbBVflmhPIfiQAu32yqFXBs510GJeNfAbYeF7FEKs4KU&#10;6zj31wJ16QKAKjL4jnxRZnLJBCMfOG3NHEU6qmniVelBNjTF8Uk9AGhWM/Wvo0AznlihuHKucckb&#10;riQ37YoNSWYFed+Vvys6reznbz6AZq3QbHcUaN/2r44XUJhmOsrUShvIPBD5IxWfKcUC/+pw28CN&#10;UuCuYzcUZgVTFTkaUyaQA2k2Rv6lFUqxGfTbMjg8VSe20l6Cu7VKgl/UqOJel6U6g/J3zmAiA2g+&#10;o/LMUzuDUKAZT3TSGIun6bXgtK1wFOWcSxOTVmxWaJYDqqxgRBDA6837/fHqwekf//72nq8hfHv/&#10;4e7l6fvvbj6+vTw+fP7Tw+Pj8Y/b+7unuz88Hq5+uXn8dH1ze3v3/M6LWcB8fL769ula7m+U/R4T&#10;5dPD+93h6vHhSa6dkh9ET7tAjs4Sid9e3z6+vf54+P676V8/vXz+7UfB/fPz26fr9W76/n/17v84&#10;+D9+8n/cPN/evxw+Xd++H46D2cTu29vrUcTXj9++Tv+6+fj1cPN6/3D7x5v3G//3EevjXf9y//L4&#10;+e7w/f8CAAD//wMAUEsDBBQABgAIAAAAIQDWJs4a5AAAAA4BAAAPAAAAZHJzL2Rvd25yZXYueG1s&#10;TI/BasMwEETvhf6D2EJviawmro1jOYTQ9hQKTQolN8Xa2CbWyliK7fx9lVN722GG2Tf5ejItG7B3&#10;jSUJYh4BQyqtbqiS8H14n6XAnFekVWsJJdzQwbp4fMhVpu1IXzjsfcVCCblMSai97zLOXVmjUW5u&#10;O6TgnW1vlA+yr7ju1RjKTctfouiVG9VQ+FCrDrc1lpf91Uj4GNW4WYi3YXc5b2/HQ/z5sxMo5fPT&#10;tFkB8zj5vzDc8QM6FIHpZK+kHWslzJIkbPHBWC7SBNg9IuJYADuFK06XAniR8/8zil8AAAD//wMA&#10;UEsBAi0AFAAGAAgAAAAhALaDOJL+AAAA4QEAABMAAAAAAAAAAAAAAAAAAAAAAFtDb250ZW50X1R5&#10;cGVzXS54bWxQSwECLQAUAAYACAAAACEAOP0h/9YAAACUAQAACwAAAAAAAAAAAAAAAAAvAQAAX3Jl&#10;bHMvLnJlbHNQSwECLQAUAAYACAAAACEA9nd9xxojAABJtwAADgAAAAAAAAAAAAAAAAAuAgAAZHJz&#10;L2Uyb0RvYy54bWxQSwECLQAUAAYACAAAACEA1ibOGuQAAAAOAQAADwAAAAAAAAAAAAAAAAB0JQAA&#10;ZHJzL2Rvd25yZXYueG1sUEsFBgAAAAAEAAQA8wAAAIUmA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264d2b [3204]" stroked="f" strokeweight="1pt">
                <v:stroke miterlimit="4"/>
                <v:textbox inset="3pt,3pt,3pt,3pt"/>
              </v:rect>
              <v:shape id="Shape" o:spid="_x0000_s1028" alt="&quot;&quot;"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FBE0" w14:textId="3F8B43D4" w:rsidR="005235DF" w:rsidRDefault="00A6252F" w:rsidP="001900D7">
    <w:pPr>
      <w:pStyle w:val="Footer"/>
      <w:jc w:val="center"/>
    </w:pPr>
    <w:r>
      <w:rPr>
        <w:noProof/>
      </w:rPr>
      <mc:AlternateContent>
        <mc:Choice Requires="wpg">
          <w:drawing>
            <wp:anchor distT="0" distB="0" distL="114300" distR="114300" simplePos="0" relativeHeight="251658249" behindDoc="1" locked="0" layoutInCell="1" allowOverlap="1" wp14:anchorId="2D480040" wp14:editId="053F3BDE">
              <wp:simplePos x="0" y="0"/>
              <wp:positionH relativeFrom="margin">
                <wp:posOffset>-465151</wp:posOffset>
              </wp:positionH>
              <wp:positionV relativeFrom="page">
                <wp:posOffset>8881607</wp:posOffset>
              </wp:positionV>
              <wp:extent cx="7784327" cy="1192696"/>
              <wp:effectExtent l="0" t="0" r="7620" b="762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4327" cy="1192696"/>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630FEF7D" id="Group 26" o:spid="_x0000_s1026" alt="&quot;&quot;" style="position:absolute;margin-left:-36.65pt;margin-top:699.35pt;width:612.95pt;height:93.9pt;z-index:-251412480;mso-position-horizontal-relative:margin;mso-position-vertical-relative:page;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75HCMAAEi3AAAOAAAAZHJzL2Uyb0RvYy54bWy0ndtuI8l5gO8D5B0E3cfDbjbZ5GBnDcSO&#10;FwaCeBE7D6DVaEZCdAKl3dnN0+dvVn3/oarIbjrOzfZo//Oxqqurit/9/tenx6tf7g5vDy/Pn667&#10;362ur+6eb18+Pzx//XT9X3/707/srq/e3m+eP988vjzffbr+7e7t+vff//M/ffft9eNd/3L/8vj5&#10;7nAlTJ7fPn57/XR9//7++vHDh7fb+7unm7ffvbzePQvwy8vh6eZd/jx8/fD5cPNNuD89fuhXq+2H&#10;by+Hz6+Hl9u7tzf5v39MwOvvj/y/fLm7ff/Lly9vd+9Xj5+uRbf3438Px//+NP33w/ff3Xz8erh5&#10;vX+4zWrc/B1aPN08PItQZfXHm/ebq58PDxWrp4fbw8vby5f3392+PH14+fLl4fbuaINY060Ka344&#10;vPz8erTl68dvX1/VTeLawk9/N9vb//jlh8PrX19/PIgnvr1+FV8c/5ps+fXL4Wl6ipZXvx5d9pu6&#10;7O7X96tb+Z/juBvW/Xh9dSuwrtv32/02OfX2Xjxf0d3e/1um3O42u9VKYjJR7vthsz1G4wNyPwRt&#10;vr1KfryZC97+by746/3N693Rs28fxQU/Hq4ePn+6Xm+ur55vniRN/1MS5+b56+PdZMskW5DUSW8f&#10;38RfJz20Xe2TKTcf8VKwdbddb8VuYay23nx8Pby9/3D38nQ1/ePT9UHkH/Pp5pd/f3tPqKBMgt9e&#10;Hh8+/+nh8fH4x1Qsd394PFz9ciNpfnN7e/f83mUBAfPx+eqbhKkfRf5E+fTwLtX3+PD06XqQWKhW&#10;j8+i3GR2MnT6108vn38TNz3++Vlcv951U+Te/R8H/8dP/o+b59v7F6m52/fDUakcy+TY//egDqJo&#10;CmoK+uUBzV2iGcx9t9mOZTBvf07BnFxMAKU1fE6hlP93z79uf32Wf0548q8rybipwKY/X1/eptr5&#10;9rm/vpL6uJdnygLBC+ibHLiLiLrVVHo5CRaL6rbScZdRSWabaVMyl/33cH0l/fenySgx9uZ98gj/&#10;nHK076YaubrXf4n3Dz9Po8xf/hsfPb38cve3lyPV++SsbrdfDUd3dcNut88OM6zH54i9W28rbHB4&#10;vmbOhrveEW5wbn/+6eH2X+/+5xT3dZ8zSJn1MipO/XLo6RQGEqs9aPJk4I9UKKZaLinAiZRQbPcp&#10;qRritzscWCntQOqByB+pKkeZWTTA4am43elYRClKscKJmbvkUQ7WMXWOTtwPxzRogDarFRkS+Vea&#10;4d/NXiSmIgQnUlbiN/vtkcKLz0pvV5IDKflRGg8Amo28RsRRoBlP1YlYbDfrcZkVRrE/UjgrSKDt&#10;dlOANBsBzVqxk+o45q+jQPu2f3eUDxSmmZbpdlMq7UDqgcgfqfjMKHKwxBZweIKrnacRiyhFKbpc&#10;hVCYFXtcUieQA2k2Rv6VZsrMMh6cSGmaUYv7riifPUrTYJ3Sjd4b+d8+vrzdHXPeejIyh5xt4gxG&#10;OkNCXUXOJjlkUHiWqJvNAF9QonIVwbA7EpiBQy7QzbApIbkVAZnN+XXuKY7gvFZ9rjgITKt+lzrK&#10;ptJXIWZ6NBmRmA7BArf2fRonGqhRhvLOzoPAGZBTarsq3doD6Tpms5F5ZQAEU5Us6dQqYZ+GNK9V&#10;qoFR3spin8Z0ILPBxq2OAMV5qpdyMMdhv9AACDblQEfGjJuxqGGSD8isAUNOb0eA4jEemEGlQGBu&#10;HXLljpW+CjHTI3NEqhBY5Qidac40l0YEogzlncsNAmeAvN5Oo9W2yphBIZp8kXllAASW3qBEQrSS&#10;KUuSXVXKkPWtqwvTgVTBPteUGdT61bilAk93ZYZLj41BPDHFcPtU9S56beONQhYZYkUyH5AVlHUF&#10;Si5TUGV/qRkTGE8BTlszptNKYdnCDE1ApdIGMg9E/kjFZ0Zh0QCHp+LmdtuKRZSiFLnIlcJZkfOu&#10;X+36Yxo0QTsyJPKvNIPZ8QUvNukSd48Vl+CudqoJ/KJGWKzca7OY5jSc0aqJyH9JRe1XHbPw+YJy&#10;yFjEE1uojt1GZ4WgROUqgmEo3kOopt1axpbwhsJMHcjiWnIE57WilCBwiZbnh7tKX8rCmR5NRiSm&#10;Q7DArducgA3UKEN55yqCwBmQ836/GotXJt5W993C9xIIZA1OVjBiCZ1SK79jyStAXp4tNe5WspIV&#10;4431CpoNOK71FLifpwrm/XIlr3HLrFCKsT9SOO/mAbBbjbsCRENX0KwV5LmnQPu2f6kZpTDNqEwB&#10;lUobyDwQ+SMVnxlFDpbYAg5PcGlUrVhEKUrBy12dCvraWSeQA2k2Rv6VZnnm5hIelEhoiqVJl5hU&#10;1A6Nuq43zAdSRX1Jm1530gBSgc23aYeMOTwxhPjJsh98QWlbrgSboShOUq4fdoVPSF8gleWIRCsq&#10;xBGA0taKNg2BZTsNoK/0VYiZHpkjEq0gWOBWGlUDNcpQ3rlNQ+AMyG163Y2Fw+m6635hmkMwdOth&#10;WX/LsodufyTwWqWX/EH82u7RQGaDjVsdAZ7nqV7K/XYYt+tlBkCw648EzoDcn2XZqICQfEBmDSC9&#10;HQGKt4NNpUBgWlFdsnRSaKUQMz0yRyS+UoIcITEDFJ6g0pkaEYgylCD3ZQjMAHpvnTEG0eSLzCut&#10;clN26Q1KJDStUlOuK4WmXFcXpgOpgn2uKfMq2427NJIK9emuzHqCx8YgnphiuOvUZl302sYbRb8r&#10;+gSLH52M9yUotx0FVfaXmrFW4ynAaWvGuo9SWLawECWgUmkDmQcif6TiM6OwaIDDU3HzamErFlGK&#10;UuSJt1I4K5ilyEyvmOqxnNeN8lk2d6zIv9IMZrtRdFwylVYZO9n5EHuxfLNMXzLkDbQE4QFAs5FX&#10;/zoKtOep3sqrgLLIsF/WqZX7fr0pWp8m0H5d9mrNRkCzVrB02DkKtI+RwRYtHygs8lp0tdIGMg9E&#10;/khVObnfdQv8q52ngRulKHfeR6BwVuRlv65OIJYQBaTZGPlXVsDMZTw4kRLNWESUyirLh1XERtGp&#10;B1zvjfwXdW75Qk9+LujcDhubeGKNxr0bUskt79zdupxLaerJMmJRv5rHgGYzX2vFUaB99By2aOFB&#10;YTmj5VorbSDzQOSPVJVDt1jgXz52dA3cKEW50wShcFbQbKVPlU3HQKnpzPpX+3A/pqXV2cgbxa7+&#10;0pQ7t3izWEFWDwCa1wz/OgpiwFO9Be56rSvs4Jzwr1IM5WKsJtB62BTrtJqNgGat0Ix3FOc10/KB&#10;wiKvZbqulDaQeSBajlR8phQL/Kt9q4EbpSh3OjcUzgqabV8lkHZul42Rf2UFzLq9Zjw4kRLNtHPX&#10;5aOduy469QCgKvLnOrcsWqUpzbBPnxGF+nTnXlH7DhubeGKN4drGT3Da9jsKeVEOK9Mr2scwpM14&#10;FrSVbkvIoMp+pGbNxmmbT9pQZRTgNDUTiry8Wokfd4R5mMLnlfYg3foa+SMVzYyZRQMcnoo77XtM&#10;e6A0cuBEKUohH88ChTpRBv3sEjEifk32oO2iDVWOYpRetmDO7Sh2xdeKcYfSG5lOFf7FA4BmI6/+&#10;dRT4jKd6i8Bu+7TTSLiDc8K/SrEudk1ZAm3XxWqeZSOgOStkZ2few+cozmq20/KBQiMvoDwybkul&#10;Hcg8EC1HavaZUcz7d6edp4EbpSh32cNxzF8onBV8OdiUCbRbKciyMfKvrFCKlWY8OJGy1my1juUj&#10;Zmb/0jKd0o3eG/kv6dzy0Va/h853bo+NTTzVmpwS/WrYHidLc5mvcReKVTG9IvX61VrM9f1R81hB&#10;c5mvteIp0D56LtuihacU6n5tz7XSHqQeiPyRihw6ywL/yrJCyuMWbpSi3HMTVApnRe7c/WqfNlE1&#10;QeOib/fah9Pm7Ni5C4u1ri7CXe1VE/g1LRbu+Kg0Syuqdob2FAVVGbWkovbyKS8PW/MF5ZCxiGdZ&#10;T7vtsuFQy2m3LfcQU027zT4OhlpMQCrLC620lhwBKM2QaClB4BItD3yVvlpIzvTIHJGa6ZnVvFu1&#10;jBqoUYbyzlUEgTMgFxEfLFsQnQRE5pUBsJp2n8QKioSqlRIUH6Rs6iNHMuJCs9ouOwT0Q2NkX+nF&#10;5MRRgMNTVVJcOb+wzAijKD7Pa9p0q01aszXn6kQc0FzSapYrM6FA+2h/tkVqKU96kaHitcy61VAo&#10;7UHqgcgfqSYnj/Pz/tU25aMHvyhFuTP1gbuzIs9W9vsif7RD7y0VI3dkmpQ0sZRd4TRAUCKhEaQu&#10;XdWNNumq1tR4IFXMz7To/XRo5TgF7MaR5fyTPVrOHOaJssPGIJ7ZFIcr84ElOe8ouiF+p5DVr5wM&#10;cg6rBOVy7wBV9peaTTt6ks2Z2VzOS1nltzlkaLYICAdWShvIPBDDXmmmzCwa4PDEv/rS0ohFlEJy&#10;7dXuzF2t2O3VwF36+tkE6VJ05F9oZsz66bvmgpbtKco5rSq9Xslo46e7soaQsxHQfOTxr6NAe57q&#10;X8XdrpjsgRPtb1CkpUl1oiWQzNnjQuNesxHQrBU9b/CO4rxmPS/2UJhmsiMlFcN6WyrtQOqBaDlS&#10;8YBR5GC5yipxpy8GxypsxCJKgfta7a5SYY2B8mJdZIkDaTZG/pVmMHMLgOBEStOMjlKWjzRYWkdZ&#10;dM3eG/mf6dza9t32g5ONW4dfh4xFPLMtitrvls23jGAsv94zVejHNOZr1um0A8hczuvk2hGgeHRZ&#10;NkNnSRCobJ1C96W+BjHTI3NEIoSX1Hm36gSzgRplKO+c7RA4A3JKrfu0DbQBWet+j8i8MiCzGlYy&#10;si/o1PpCO8gcL3RjnVyzectplesJyGywcasjQHGe6qU8pg1yXG2ZARBsix0HmjHDNvnCDGBaDWTO&#10;AE1vR4DiMR7ZDKmhNKmGQGVrdQ2lvgYx0yNzRJqQ1KXm3arNpYEaZSjvPFpC4AzI0+kqY3Q67ZIv&#10;Mq8MyKxkIGCzCiiRsNSqqhSdTlfVpaYDqYJ9pilbSx/HFSqe7Mo24XXYGMQzm+JwO91NCU7TeEcx&#10;LZmGmZNOp+W4VglivAJU2Y9UNNMJjKMAp62ZTqeh0Gyx6fRYKa3T6dE8EPkjVTVjCrfAvzqZbOBG&#10;KSSXzkyhUCtsPjuORYt2INsFFvkXVhjFTo5yLOlxjmLaPugjv1OlpcdGkE2nAc1HHv86CrTnWcVi&#10;v1mzowWcaH+DIr14qH9tOr2Xw/nBQJtOA5q1QqfTjuK8ZjqdhsI00xnwflMq7UDqgWg5UvGAUizw&#10;r06nG7hRCtx1Og2FWaFz5uP9ID6B9gaybIz8SyuUQiYP9ERwIqVplqfTVfnYdLoqumbvjfzPdW4p&#10;rvQ6MshCQq6yU51bLnXhrclhn7NpungrrxNAgbcnUH5FGFab8MXbgdZ73e0SbUJq8p2n6Kvz+yVu&#10;Jy0gvYLVuFEK3Kc9/oHCrOhw4LqLO4LkKKeCVrrzKPKvNIOi26U2JVUMTqRUzZSieM8S8SjdjXHO&#10;JyA8AGimWzj/Ogo044lOGtjVfr8k8x331T7NH8y/mkDy/fXIzIHIRkAzVsgGGrzlKNC+5V+h4Nsq&#10;FIgXEE4slQ4g9UDkj9TkM0cx619ZU6VwGrhRCtynV7609FekgjDDiaynmYEGsmyM/EsrlKIftNeD&#10;w1N1QvAluOtOb/2AX9So4r6edvOFVq7OkOvoShCeBTSfUSSBo0AznuikCbOWlfTca8FpW6EUZYt0&#10;iVk2VgGR5YAqK06PCK5rSSky7zo9ImiPWzjKOf7jKNfouci4jjVuxxKEnwFVNuHJ5G3XUxwFODwr&#10;3O0+LeYId3BakXHct7ttOFY3gfKQt5WXqmigjp+AZqxwsXQU5zRziQGFFbSmU6m0UOFf54FoOVKr&#10;bJ71r+tYDdwoBe5apFCYFdpkygRyzcxlY+RfWqHMdut0ls5F/h+CK5P2ZfN+1WTfjcXkXp0hH4RK&#10;EB0L0HxGEWlHgaU8iYJmhQzkx1bpvBP9WlJIGaR5mMWNoVTqvNjcox1LQTNWTNzT5NFToH1LMytL&#10;pUCzCQSzQmkDdc4DkT9Skwc8RQ6W81mJq/OwRiyiFLjLkaw0ksu5vZAKYhZtf98NJ0HW0yP/0yOC&#10;nMghx2S5js/4NiJEPuSBoymOkO3XzEtXfXFWWU7y5Jk5oJk8kPOvqltmdtLbHneXhheH27bCuMtJ&#10;It/KhZlakSe5pJOA1Aqb/0b+MQ+6/ZZPPAtnzELBxxooTPyWidWqUtpA5oEZzZTZvH9HtaLGjVLI&#10;klGtqFJB26HkdbFW50Caj5F/6V8o3Bl/UCKhKZY6wm6/ifujZL6cRne5S7KEZPOBzObuNs/KHQFa&#10;8UQfRZVrkxfNHI2g2IctmZNN64qbwDSn5FAiQqJ3Sq04TeAIQImEmEFlQGBJSznJoe248VULbWem&#10;R+aIVCG5Mhe4dZ3PcDRQowx406AgMAPoanXGAHHJF5mXBkAgF3JofoOzqE9v9ik3JQMX92m5Va/I&#10;Z1VjK4e6YvPDDR2g2VzXTuoosIknTjbcMV3jsbxP13NeEqur57xko4JmrdA+DbNZzbRPQ2EZQyGK&#10;+PieMHX3VKPd1jxwPmeMIgfLaVb6V/t0IxZRChGh6Wm8zQpaq9y8VSaQglw+Rv6VZtgtVzDQgsCJ&#10;lKZZ9pRczVA0DlVaUqAEMVIBmo88KyiOAs14ohO9dzpqypoqOG0rjGL62uPeiV0qyI74YguN5hag&#10;WSto2KJXYuaypK2Z1ggUFnmtLDkBWChtIPNA5I8/8JlR5GA5zUpcunbXiEWUAnftV1CYFdrl6gRy&#10;IM3GyL/SjEmhy3hwTnfuNKEgU6xjQ5msSFiymlVuqYxo9ip/CWqf7hpzTo+G4kheCOVLaljasGUH&#10;WVIvIXk6DGQmS+UNKncBR4CNLa2mV67snEK2vYyV+jqImR6ZIzKZ7gjmItCvpvs8puXW2Qg41F11&#10;oUipQCev4EeuNWrUHI2n2vMEJL28Kub+1+/jhnAPkQ0j0ohmgwWr9bb6ylUZkKVegDqsdXsu3E7Y&#10;mnkPspXEN1CxKHtBLmMuIdmhQGZtJa6OAK144ntQN7LNL/sRlLYBRpC+FVmw+rxgU17pLMmT2w2Q&#10;WQOGXCiO4LxWQ15ugMC0GvJH8M3Ujd2IJXt+FaKmR5MRia8gWOBWOZZ3TOkGapQBb7kYPRCYAdu8&#10;jbbOGIVY8kXmpQEQ9NM2g1Q0oERCtDKCsv7Qt89FbvpiOpD5YOc4OAK04ok+RGBBw5p2iS3sbYoq&#10;v2OzzC3wLjZO9ismSOzONLdsWbtbtnlRTnTllIaV+BF3tINVEpjsXa4/WJ2GVME6JSoPHNmYFsO4&#10;ZjbZA42OIJE51hFsCBbuHTQJwzYuTE+n49LsW6ZVxYojF3gBqRxQaNVNN5ROeeUIQOGZDVDUzbho&#10;Ubo3gimUvldNJ3aOUqXsSghdN0NmDWDXCqxcXpUGgCpvKMz6QOGptmY1GqgxykqQ5x4QaAqpreOw&#10;DtN18U+uO3ebfGReaZUJ3GXhoERC1SoTyO6g0s954Jb2VkLyGR0gcxFYyYaeFMzM6nQEFFUOUy8b&#10;nuFd3g041UAeksa482mqm7y7NUNmDaCXDUZw1q3aFiHQYK/ovbW+CjHTY8wQmWOnrFwcQOEJ6ibv&#10;omygRhlKkI+IQ2AGbPLwXGWMbBZKDnfJF5lXWmUCfkvA5UUkVK0g2MZT+L2c/UspNo5xtUEg2XQg&#10;88Gm6DIrp1VpACHjxKxDbRugBPmksLmVgXQnv8cXWqFcrpxaIZBZA0hvR4Diba1KAtOKIQlWpyEL&#10;tEoRkqaWri2bdRbC5SxoueuA8a3j6mlTjAFOQXOa6SjkKXAYz5yBhtttdRMGOE3nOopyI5g2flkZ&#10;LIZpUSXVkoJmrWDs8hRoxhMrFHe91pNU4PAEVzVp4J6wmCU5KDQ4ZvF6vQ6LZjbWdeu1bsKJ/CvN&#10;cqFOP1q5aLDQ8VR8FI8VTlOR/P22G4VtnIvYmdQEmouFjmIdzFyuF1YYLhefO9xoP12QIU+SJG1i&#10;U//qmCegcr8eRa6gWStoPJ4C7dua0cSUwjSj8wmoVNpA+er3ec008nUVoiHeov/LReDLKlbHEqUw&#10;KxjiNLAtUM6tWSuU2cKr42Qsy+Of3Ecd74ezAXC6XzBWlo6ACprVTCMCM6HArzzxr+IOcqLmordJ&#10;OaAcb9Sy10kBpd9PMv9qNgKatUIz3lGgfTt/KwoTr4MRzM6AFmiWx8Jtn5ZrnX9PaQZFcb+UvevJ&#10;npX4wxTyxZZ8ATSnmY1WjgKf8dSRgUPw47BdtI5g3MdN3Dswtf/8vajcVyYgxkJAs1bo+OYo0J4n&#10;Viiu3ENTjiIlrmrSwG3GTaYuOW5QaNqYxdW2IBun2Ew0azFvirK3fNEWGjfeNmLBWCjvncfAOqUZ&#10;CwHNaWbjm6PArzzpJTqybbfV15Smf407v4qpqtpYKB0qfPmwF0ApGf2QHfmXmmn3cRTgREps0bEQ&#10;CtNM/s/xfVhGpPSDMS2QeSDyR6rKgdkC/+pY2MCNUuDOe5VMZIpUsMGoSiAHsmyM/EsrdGRzGQ9O&#10;pFTN6G1cmW1OVKXLG6jtbdBfZx35IxU5GiyYScaDw7PEnT4fHRdNHG6UUlPIxaph2qlrCLJwX6zN&#10;6CuhguarkMVVmM1qxlioMsy/jIVLQJVmbT8sY1msBdoSq7vILvIvI6Ryuo3+6Dc4PHNs5Ct2/q53&#10;Ca60nfIIQcmXnxWZhu6luJ0stxzXBVzcSr7oexluvtDwDF/07TYX4PIzQ2f4qr4X4MpNR+c/s+ef&#10;HZcF6wtQh+mO6Ph96JRzL0B1J7bhxpMUw7UXoMqsbqkHLkAtZ+5R0bgRAtjpjRP2Ot3bJ6ZT+yem&#10;aWr+Hm7IKiP8cjpdk3kC3F1rykvNLUiuZhMSW0X8y0RFMi8KSPmtcJd3L7ofiYrMsa4SMh/b6Yes&#10;j5/5LkA1ixG8JHTu5/jmQ+eQVcbZ0EHg/ZmmyvOQakxBpPkzsRq31a7cAnXaynn0ZwM1xizzliMS&#10;KVkhUAMEkkIj39zCtjarBn5Od84AXY3CF66LLgld597F52PnsXFP03abbcNfjb8INGe+MZMri+dG&#10;SAIoqxsVbtMKjaBSqBUaQl0qcSBeitaDjtqRP77TTIECb10YRZlFppPLQjcfRY+NJlG/sjqUQo1U&#10;xzdBud05rSL/+JdJK+i8NAWl6fIZ0IKcScz8zB4/8NTIcEF8Y07ftELaBO/xxW/qSHFzcVj5ozYT&#10;KC9q8I4yZ4VSaAAW5gw/qeDpTuZMJ6d18yBiGYaPeOIrcGXHa7XKXuKixSW4XmP4netxKoPfwDpX&#10;HWqp/mKW8yfSKku3G70fGBye4KoWl+A6jeG3yFLXP+Zj2urmSEN7jel61F4GDk9w1dJLcJ3G8Ftk&#10;qSjPRHyBpQ4bKTzRXi3lg8iZ+Kull+A2dFhiqRvY5w11yNjHs7Rz3FW/FVGiYuYFqA0Flhi52aRt&#10;PYsq1CGjMc/SyGGcucSg7zDyAtSGAkuM5E1jkZEOGeN4lkbOb/lTIy9BveRdQIZStvrs08ngM0bK&#10;R9i8EimfbsrFr2ikQ5XvwMWLd2v8dQR93Oo2ffpNI/OmT8v3zCEEkkdfIKJ8ZF5qxc1hjgCUSJhi&#10;1em9TxCYbC4H21T6KsRMj8wRaULSC8cCt8oO/eO43kCNMjJvvX4LAjVA7+xi11wNWbjNRy4tzZsR&#10;R/nxiCXBNgK5P9uviQqr/Ho/yqmmANHbwoDMBzvvwnUEeJ5nGQG3hQiUplv11jjZyxPeBC1j5P7N&#10;EoJpGTJrAPeEwUoIzmvFNWEQaEilcvOba6WvQdK+qnmtYJUj5LRCO9zKFWGNCLTdyg1hEJgB3Ok1&#10;lhmj94O55IvMK63ysQSX3qBEQjWDBlRsoZy6Z3JrVV2tvhqZnxl55DhfYivL7/rjJScnEfJdNfUE&#10;j41BPJMpgpFxZf6+6HIMT1HcLycgzlxxwx7hmjTJH8AAzaTV9I6QmmDnKNA+eg5bei4ggMLEy7rc&#10;sU0Ks3JrqIHMA5E/Uk1OYjZZdX7YkyMvnD9q4EYpcJfpZX5Ty9zNiunWybQSKMOPb4bTYSFAcpI0&#10;t9zIv7RCKbqpS5xdCjfuF+HOfm9Z8SPw/fz3FsOVf2EhNkVL8eQ2v/PLN8By7wyr8BpCc3Kr1iL/&#10;05U6nRHNudF3rNmfKlS5nYJVY0M+Z5FdZ9FnArS2OzD6fIauAVmnL88zhedY7as9HmiXPCztDgNq&#10;1OgyJaA1ZQJTkxOe61VxU7deUrJepR0kswbAil9YdwPSCa1y36p+rF0Wi1IxDut4b5+ZDmRWK5qj&#10;I8CdPPGSou7T7TGzBkAgu6uOk2tzK/19s4r7TS35gMwaQGo7AhRvu5WD8BCYVuyUqPUFMpjpkTki&#10;8ZUS5Ag5X5WonEJvRCDKgDen5iEwA7gGqs4YhYiHF/RhuSgrjxAuvVH8hFZKUFYK+vZVdWE6kPlg&#10;M27VlY12eIkIyB1LtDxQ2gYoQdWryJi6v5F8QCoDzjVltV52czF0nO7Kqp7DxiCele2r6aNEHETP&#10;G6+3WFlSYb2c4I4HOW1YUVBlf6kZY4unAKetGa1CKUwz+ktDaUByKls9EPkjFZ8ZhUUDHJ7g6gDT&#10;iEWUohSMMFCYFYwL/Upu/Z6C1QQtuuVW+j9n/eSt5/z0abpzL0/pLsGV28fJVbzStnjkyH1t1nQq&#10;L00Ys6vN4lZNRP6nK0pizWG9POBIOp4uKI5l0e0F+bxFbESCwLTm0oN6SFFIl+7jni0QJZikxcpF&#10;O3KKW17lR0pL1OgyJcjdEwIzgBZdnqWyCxPdW2hkXmmVY7Dd6OkJUHiqPpejypeLMq2jOiXvcV38&#10;jLOObOUpx6kg8upDPv+4OFiwcilU2kpcudjKobYNUII+fsSXPpi3g8l9NuGElkBylwEyY4AVjCNA&#10;8ZZW0x0X6UUCAlJogiTn7Qp9HWTZrWFGMOtWecHMPayB2jaAO68hMAO4HbHMGBGS3eqSLzLHZyn5&#10;jEAueVlSmZ4gXnwpkNzQ6/OPmA5kPtg5Qo4AxXliAMHcdNWn1mh5RVBM6C1jyq4pkLpbR+bnWj0X&#10;VYzj5rh+KdafavWyaJOd6JCxOErEHG7UgMCyhFs45HtlWDcVIbm7yu/loFFkjkgVkgncT5aCwhNU&#10;bnZpoEYZSpBf+CEwA7iOZTf1fDfbkFTL20R2O93hGZlXWmUCuWOznGL/A1BlC0L6DZaZVmmKy26l&#10;cgccd7tMJz7iCQJZA8v7NADNFhARVmZOs9Jgxe3yzx863OhVQmYUfXEmUNYe8jJl16fXNwsnqd0B&#10;mrWCyvEUaN/WTPfHIsPEcy+IMCuVNpB5IPJHKh5QChcRcHiCK00sLZ02cKMUpcjfNTR6ZgW3rTQS&#10;yECWjZF/qRkUroxAiYQopgRVRXLXS13FmA9kPup53doRoBVP9CEMrpGB0jZACYpvSdPSe6qxuo+S&#10;hUAqA841f036cSqaNEs+3f0RJVtvFHvGoKy2UliqYKv8soLkU+ifDpTaUGUTUktPd3Jt5FwHJeIt&#10;3HZYyB6lMCtIuY5zfy1Qly4AmLVCmcklE4x8WNrWzFGko5omXpUeZENT9K96ANCsZhoRR4FmPKtY&#10;yLnGJW+4ktx8CmJDkllB3nfl74pOK/v5mw+gWSs02x0F2rf9q+MFFKaZjjK10gYyD0T+SMVnSrHA&#10;vzrcNnCjFLjr2A2FWcFURY7GlAnkQJqNkX9phVJsBv22DA5P1YmttJfgbq2S4Bc1qrjXZanOoFU4&#10;ZzCRATSfUXnmqZ1BKNCMJzppjMXT9Fpw2lY4inLOpYlJKzYrNMsBVVYwIgjg9eb9/nj14PSPf397&#10;z9cQvr3/cPfyNK2gvb08Pnz+08Pj4/GP2/u7p7s/PB6ufrl5/HR9c3t79/zOi1nAfHy++vbpWu5v&#10;lMWzifLp4f3ucPX48CTXTskPorslNZH47fXt49vrj4fvv5v+9dPL599+FNw/P799ul7vpu//V+/+&#10;j4P/4yf/x83z7f3L4dP17fvhOJhN7L69vR5FfP347ev0r5uPXw83r/cPt3+8eb/xfx+xPt71L/cv&#10;j5/vDt//LwAAAP//AwBQSwMEFAAGAAgAAAAhAEnOir7kAAAADgEAAA8AAABkcnMvZG93bnJldi54&#10;bWxMj8FugkAQhu9N+g6badKbLkhARBZjTNuTaVJt0vS2siMQ2V3CroBv3/FUbzP5v/zzTb6ZdMsG&#10;7F1jjYBwHgBDU1rVmErA9/F9lgJzXholW2tQwA0dbIrnp1xmyo7mC4eDrxiVGJdJAbX3Xca5K2vU&#10;0s1th4ays+219LT2FVe9HKlct3wRBAnXsjF0oZYd7mosL4erFvAxynEbhW/D/nLe3X6P8efPPkQh&#10;Xl+m7RqYx8n/w3DXJ3UoyOlkr0Y51gqYLaOIUAqiVboEdkfCeJEAO9EUp0kMvMj54xvFHwAAAP//&#10;AwBQSwECLQAUAAYACAAAACEAtoM4kv4AAADhAQAAEwAAAAAAAAAAAAAAAAAAAAAAW0NvbnRlbnRf&#10;VHlwZXNdLnhtbFBLAQItABQABgAIAAAAIQA4/SH/1gAAAJQBAAALAAAAAAAAAAAAAAAAAC8BAABf&#10;cmVscy8ucmVsc1BLAQItABQABgAIAAAAIQAmhL75HCMAAEi3AAAOAAAAAAAAAAAAAAAAAC4CAABk&#10;cnMvZTJvRG9jLnhtbFBLAQItABQABgAIAAAAIQBJzoq+5AAAAA4BAAAPAAAAAAAAAAAAAAAAAHYl&#10;AABkcnMvZG93bnJldi54bWxQSwUGAAAAAAQABADzAAAAhyY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264d2b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sdt>
      <w:sdtPr>
        <w:id w:val="-1079895820"/>
        <w:docPartObj>
          <w:docPartGallery w:val="Page Numbers (Bottom of Page)"/>
          <w:docPartUnique/>
        </w:docPartObj>
      </w:sdtPr>
      <w:sdtEndPr>
        <w:rPr>
          <w:noProof/>
        </w:rPr>
      </w:sdtEndPr>
      <w:sdtContent>
        <w:r w:rsidR="005235DF">
          <w:fldChar w:fldCharType="begin"/>
        </w:r>
        <w:r w:rsidR="005235DF">
          <w:instrText xml:space="preserve"> PAGE   \* MERGEFORMAT </w:instrText>
        </w:r>
        <w:r w:rsidR="005235DF">
          <w:fldChar w:fldCharType="separate"/>
        </w:r>
        <w:r w:rsidR="005235DF">
          <w:rPr>
            <w:noProof/>
          </w:rPr>
          <w:t>16</w:t>
        </w:r>
        <w:r w:rsidR="005235DF">
          <w:rPr>
            <w:noProof/>
          </w:rPr>
          <w:fldChar w:fldCharType="end"/>
        </w:r>
      </w:sdtContent>
    </w:sdt>
  </w:p>
  <w:p w14:paraId="143687BF" w14:textId="7F726848" w:rsidR="0091639E" w:rsidRDefault="0091639E"/>
  <w:p w14:paraId="51960063" w14:textId="5CB5EE83" w:rsidR="0091639E" w:rsidRDefault="003F3F54">
    <w:r>
      <w:rPr>
        <w:noProof/>
      </w:rPr>
      <mc:AlternateContent>
        <mc:Choice Requires="wps">
          <w:drawing>
            <wp:anchor distT="0" distB="0" distL="114300" distR="114300" simplePos="0" relativeHeight="251658248" behindDoc="0" locked="0" layoutInCell="1" allowOverlap="1" wp14:anchorId="06FF7F70" wp14:editId="5A731C40">
              <wp:simplePos x="0" y="0"/>
              <wp:positionH relativeFrom="column">
                <wp:posOffset>177800</wp:posOffset>
              </wp:positionH>
              <wp:positionV relativeFrom="paragraph">
                <wp:posOffset>94615</wp:posOffset>
              </wp:positionV>
              <wp:extent cx="3003550" cy="6159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003550" cy="6159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1558DE0" w14:textId="3F3D3422" w:rsidR="005D1BAF" w:rsidRPr="00C4474D" w:rsidRDefault="005D1BAF" w:rsidP="00C4474D">
                          <w:pPr>
                            <w:spacing w:after="0" w:line="240" w:lineRule="auto"/>
                            <w:rPr>
                              <w:color w:val="FFFFFF" w:themeColor="background1"/>
                            </w:rPr>
                          </w:pPr>
                          <w:r w:rsidRPr="00C4474D">
                            <w:rPr>
                              <w:color w:val="FFFFFF" w:themeColor="background1"/>
                            </w:rPr>
                            <w:t>Standar</w:t>
                          </w:r>
                          <w:r w:rsidR="005A6FD0">
                            <w:rPr>
                              <w:color w:val="FFFFFF" w:themeColor="background1"/>
                            </w:rPr>
                            <w:t>d</w:t>
                          </w:r>
                          <w:r w:rsidRPr="00C4474D">
                            <w:rPr>
                              <w:color w:val="FFFFFF" w:themeColor="background1"/>
                            </w:rPr>
                            <w:t xml:space="preserve"> Opera</w:t>
                          </w:r>
                          <w:r w:rsidR="005A6FD0">
                            <w:rPr>
                              <w:color w:val="FFFFFF" w:themeColor="background1"/>
                            </w:rPr>
                            <w:t>t</w:t>
                          </w:r>
                          <w:r w:rsidRPr="00C4474D">
                            <w:rPr>
                              <w:color w:val="FFFFFF" w:themeColor="background1"/>
                            </w:rPr>
                            <w:t>ional Pro</w:t>
                          </w:r>
                          <w:r w:rsidR="005A6FD0">
                            <w:rPr>
                              <w:color w:val="FFFFFF" w:themeColor="background1"/>
                            </w:rPr>
                            <w:t>c</w:t>
                          </w:r>
                          <w:r w:rsidRPr="00C4474D">
                            <w:rPr>
                              <w:color w:val="FFFFFF" w:themeColor="background1"/>
                            </w:rPr>
                            <w:t>edur</w:t>
                          </w:r>
                          <w:r w:rsidR="005A6FD0">
                            <w:rPr>
                              <w:color w:val="FFFFFF" w:themeColor="background1"/>
                            </w:rPr>
                            <w:t>e</w:t>
                          </w:r>
                        </w:p>
                        <w:p w14:paraId="5B22A592" w14:textId="0FE5DEC4" w:rsidR="005D1BAF" w:rsidRPr="00C4474D" w:rsidRDefault="001317C5" w:rsidP="00C4474D">
                          <w:pPr>
                            <w:spacing w:after="0" w:line="240" w:lineRule="auto"/>
                            <w:rPr>
                              <w:color w:val="FFFFFF" w:themeColor="background1"/>
                            </w:rPr>
                          </w:pPr>
                          <w:r>
                            <w:rPr>
                              <w:color w:val="FFFFFF" w:themeColor="background1"/>
                            </w:rPr>
                            <w:t xml:space="preserve">Recycle Hub </w:t>
                          </w:r>
                          <w:proofErr w:type="spellStart"/>
                          <w:r>
                            <w:rPr>
                              <w:color w:val="FFFFFF" w:themeColor="background1"/>
                            </w:rPr>
                            <w:t>Imaji</w:t>
                          </w:r>
                          <w:proofErr w:type="spellEnd"/>
                          <w:r>
                            <w:rPr>
                              <w:color w:val="FFFFFF" w:themeColor="background1"/>
                            </w:rPr>
                            <w:t xml:space="preserve"> </w:t>
                          </w:r>
                          <w:proofErr w:type="spellStart"/>
                          <w:r>
                            <w:rPr>
                              <w:color w:val="FFFFFF" w:themeColor="background1"/>
                            </w:rPr>
                            <w:t>Lingkungan</w:t>
                          </w:r>
                          <w:proofErr w:type="spellEnd"/>
                          <w:r>
                            <w:rPr>
                              <w:color w:val="FFFFFF" w:themeColor="background1"/>
                            </w:rPr>
                            <w:t xml:space="preserve"> </w:t>
                          </w:r>
                          <w:proofErr w:type="spellStart"/>
                          <w:r>
                            <w:rPr>
                              <w:color w:val="FFFFFF" w:themeColor="background1"/>
                            </w:rPr>
                            <w:t>Jatisari</w:t>
                          </w:r>
                          <w:proofErr w:type="spellEnd"/>
                          <w:r w:rsidR="005A6FD0">
                            <w:rPr>
                              <w:color w:val="FFFFFF" w:themeColor="background1"/>
                            </w:rPr>
                            <w:t xml:space="preserve"> Village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F7F70" id="_x0000_t202" coordsize="21600,21600" o:spt="202" path="m,l,21600r21600,l21600,xe">
              <v:stroke joinstyle="miter"/>
              <v:path gradientshapeok="t" o:connecttype="rect"/>
            </v:shapetype>
            <v:shape id="Text Box 226" o:spid="_x0000_s1034" type="#_x0000_t202" style="position:absolute;margin-left:14pt;margin-top:7.45pt;width:236.5pt;height:4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gZdwIAAFsFAAAOAAAAZHJzL2Uyb0RvYy54bWysVEtv2zAMvg/YfxB0X+w0S9cFdYosRYcB&#10;RVusHXpWZCkRIIsapdTOfv0o2Xmg26XDfJBJ8U1+1OVV11j2ojAYcBUfj0rOlJNQG7eu+I+nmw8X&#10;nIUoXC0sOFXxnQr8av7+3WXrZ+oMNmBrhYycuDBrfcU3MfpZUQS5UY0II/DKkVADNiISi+uiRtGS&#10;98YWZ2V5XrSAtUeQKgS6ve6FfJ79a61kvNc6qMhsxSm3mE/M5yqdxfxSzNYo/MbIIQ3xD1k0wjgK&#10;enB1LaJgWzR/uGqMRAig40hCU4DWRqpcA1UzLl9V87gRXuVaqDnBH9oU/p9beffy6B+Qxe4LdDTA&#10;1JDWh1mgy1RPp7FJf8qUkZxauDu0TXWRSbqclOVkOiWRJNn5ePqZaHJTHK09hvhVQcMSUXGkseRu&#10;iZfbEHvVvUoK5uDGWJtHYx1rKa2zT2XyLwgh2ore+ESrMZFQZE1T8Y9l+ob41iV3KuOgjySoskmd&#10;Qh6rzFTcWZWUrfuuNDN1LjZdBInr1dIi61FDsKZM9tihGrNBUtSU8xttB5Njkm+07ysjoxwfXDzY&#10;O9q23IST4hIZu1VH1dHQ9pNeQb0jACD0uxG8vDE0pVsR4oNAWoYxTwse7+nQFmgaMFCcbQB//e0+&#10;6RNGScpZS8tV8fBzK1BxZr85Qu+0vEjzjKcMnjKrU8ZtmyXQ/lIilF0mJxfj5ACjzSyRGqF5prdg&#10;kSITL5yk+BWXEffMMvYjpNdEqsUiq9EWehFv3aOXKUDqY0LiU/cs0A9wjQT0O9gvo5i9Qm2vmywd&#10;LLYRtMmQTt3uezuAjTY4L8Xw2qQn4pTPWsc3cf4bAAD//wMAUEsDBBQABgAIAAAAIQDF3Sit3AAA&#10;AAkBAAAPAAAAZHJzL2Rvd25yZXYueG1sTI/BTsMwEETvSPyDtUjcqO2KQhviVBAJceEAoR/gxlsn&#10;Il6H2G3D37Oc4LhvRrMz5XYOgzjhlPpIBvRCgUBqo+vJG9h9PN+sQaRsydkhEhr4xgTb6vKitIWL&#10;Z3rHU5O94BBKhTXQ5TwWUqa2w2DTIo5IrB3iFGzmc/LSTfbM4WGQS6XuZLA98YfOjlh32H42x2Cg&#10;fnNfL0/3u7qRefKv0q/UQY/GXF/Njw8gMs75zwy/9bk6VNxpH4/kkhgMLNc8JTO/3YBgfaU0gz0D&#10;rTcgq1L+X1D9AAAA//8DAFBLAQItABQABgAIAAAAIQC2gziS/gAAAOEBAAATAAAAAAAAAAAAAAAA&#10;AAAAAABbQ29udGVudF9UeXBlc10ueG1sUEsBAi0AFAAGAAgAAAAhADj9If/WAAAAlAEAAAsAAAAA&#10;AAAAAAAAAAAALwEAAF9yZWxzLy5yZWxzUEsBAi0AFAAGAAgAAAAhAGO6OBl3AgAAWwUAAA4AAAAA&#10;AAAAAAAAAAAALgIAAGRycy9lMm9Eb2MueG1sUEsBAi0AFAAGAAgAAAAhAMXdKK3cAAAACQEAAA8A&#10;AAAAAAAAAAAAAAAA0QQAAGRycy9kb3ducmV2LnhtbFBLBQYAAAAABAAEAPMAAADaBQAAAAA=&#10;" filled="f" stroked="f" strokeweight="1pt">
              <v:stroke miterlimit="4"/>
              <v:textbox inset="4pt,4pt,4pt,4pt">
                <w:txbxContent>
                  <w:p w14:paraId="51558DE0" w14:textId="3F3D3422" w:rsidR="005D1BAF" w:rsidRPr="00C4474D" w:rsidRDefault="005D1BAF" w:rsidP="00C4474D">
                    <w:pPr>
                      <w:spacing w:after="0" w:line="240" w:lineRule="auto"/>
                      <w:rPr>
                        <w:color w:val="FFFFFF" w:themeColor="background1"/>
                      </w:rPr>
                    </w:pPr>
                    <w:r w:rsidRPr="00C4474D">
                      <w:rPr>
                        <w:color w:val="FFFFFF" w:themeColor="background1"/>
                      </w:rPr>
                      <w:t>Standar</w:t>
                    </w:r>
                    <w:r w:rsidR="005A6FD0">
                      <w:rPr>
                        <w:color w:val="FFFFFF" w:themeColor="background1"/>
                      </w:rPr>
                      <w:t>d</w:t>
                    </w:r>
                    <w:r w:rsidRPr="00C4474D">
                      <w:rPr>
                        <w:color w:val="FFFFFF" w:themeColor="background1"/>
                      </w:rPr>
                      <w:t xml:space="preserve"> Opera</w:t>
                    </w:r>
                    <w:r w:rsidR="005A6FD0">
                      <w:rPr>
                        <w:color w:val="FFFFFF" w:themeColor="background1"/>
                      </w:rPr>
                      <w:t>t</w:t>
                    </w:r>
                    <w:r w:rsidRPr="00C4474D">
                      <w:rPr>
                        <w:color w:val="FFFFFF" w:themeColor="background1"/>
                      </w:rPr>
                      <w:t>ional Pro</w:t>
                    </w:r>
                    <w:r w:rsidR="005A6FD0">
                      <w:rPr>
                        <w:color w:val="FFFFFF" w:themeColor="background1"/>
                      </w:rPr>
                      <w:t>c</w:t>
                    </w:r>
                    <w:r w:rsidRPr="00C4474D">
                      <w:rPr>
                        <w:color w:val="FFFFFF" w:themeColor="background1"/>
                      </w:rPr>
                      <w:t>edur</w:t>
                    </w:r>
                    <w:r w:rsidR="005A6FD0">
                      <w:rPr>
                        <w:color w:val="FFFFFF" w:themeColor="background1"/>
                      </w:rPr>
                      <w:t>e</w:t>
                    </w:r>
                  </w:p>
                  <w:p w14:paraId="5B22A592" w14:textId="0FE5DEC4" w:rsidR="005D1BAF" w:rsidRPr="00C4474D" w:rsidRDefault="001317C5" w:rsidP="00C4474D">
                    <w:pPr>
                      <w:spacing w:after="0" w:line="240" w:lineRule="auto"/>
                      <w:rPr>
                        <w:color w:val="FFFFFF" w:themeColor="background1"/>
                      </w:rPr>
                    </w:pPr>
                    <w:r>
                      <w:rPr>
                        <w:color w:val="FFFFFF" w:themeColor="background1"/>
                      </w:rPr>
                      <w:t xml:space="preserve">Recycle Hub </w:t>
                    </w:r>
                    <w:proofErr w:type="spellStart"/>
                    <w:r>
                      <w:rPr>
                        <w:color w:val="FFFFFF" w:themeColor="background1"/>
                      </w:rPr>
                      <w:t>Imaji</w:t>
                    </w:r>
                    <w:proofErr w:type="spellEnd"/>
                    <w:r>
                      <w:rPr>
                        <w:color w:val="FFFFFF" w:themeColor="background1"/>
                      </w:rPr>
                      <w:t xml:space="preserve"> </w:t>
                    </w:r>
                    <w:proofErr w:type="spellStart"/>
                    <w:r>
                      <w:rPr>
                        <w:color w:val="FFFFFF" w:themeColor="background1"/>
                      </w:rPr>
                      <w:t>Lingkungan</w:t>
                    </w:r>
                    <w:proofErr w:type="spellEnd"/>
                    <w:r>
                      <w:rPr>
                        <w:color w:val="FFFFFF" w:themeColor="background1"/>
                      </w:rPr>
                      <w:t xml:space="preserve"> </w:t>
                    </w:r>
                    <w:proofErr w:type="spellStart"/>
                    <w:r>
                      <w:rPr>
                        <w:color w:val="FFFFFF" w:themeColor="background1"/>
                      </w:rPr>
                      <w:t>Jatisari</w:t>
                    </w:r>
                    <w:proofErr w:type="spellEnd"/>
                    <w:r w:rsidR="005A6FD0">
                      <w:rPr>
                        <w:color w:val="FFFFFF" w:themeColor="background1"/>
                      </w:rPr>
                      <w:t xml:space="preserve"> Village</w:t>
                    </w:r>
                  </w:p>
                </w:txbxContent>
              </v:textbox>
            </v:shape>
          </w:pict>
        </mc:Fallback>
      </mc:AlternateContent>
    </w:r>
  </w:p>
  <w:p w14:paraId="2E83AFBA" w14:textId="77777777" w:rsidR="00896CD4" w:rsidRDefault="00896C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B35BD" w14:textId="77777777" w:rsidR="00760F66" w:rsidRDefault="00760F66" w:rsidP="008F1194">
      <w:pPr>
        <w:spacing w:after="0" w:line="240" w:lineRule="auto"/>
      </w:pPr>
      <w:r>
        <w:separator/>
      </w:r>
    </w:p>
    <w:p w14:paraId="51B98D31" w14:textId="77777777" w:rsidR="00760F66" w:rsidRDefault="00760F66"/>
  </w:footnote>
  <w:footnote w:type="continuationSeparator" w:id="0">
    <w:p w14:paraId="4F1BFE20" w14:textId="77777777" w:rsidR="00760F66" w:rsidRDefault="00760F66" w:rsidP="008F1194">
      <w:pPr>
        <w:spacing w:after="0" w:line="240" w:lineRule="auto"/>
      </w:pPr>
      <w:r>
        <w:continuationSeparator/>
      </w:r>
    </w:p>
    <w:p w14:paraId="7FF0E4DE" w14:textId="77777777" w:rsidR="00760F66" w:rsidRDefault="00760F66"/>
  </w:footnote>
  <w:footnote w:type="continuationNotice" w:id="1">
    <w:p w14:paraId="4068E214" w14:textId="77777777" w:rsidR="00760F66" w:rsidRDefault="00760F66">
      <w:pPr>
        <w:spacing w:after="0" w:line="240" w:lineRule="auto"/>
      </w:pPr>
    </w:p>
  </w:footnote>
  <w:footnote w:id="2">
    <w:p w14:paraId="0C0CC558" w14:textId="67587F43" w:rsidR="002F00B8" w:rsidRPr="002F00B8" w:rsidRDefault="002F00B8">
      <w:pPr>
        <w:pStyle w:val="FootnoteText"/>
        <w:rPr>
          <w:lang w:val="en-US"/>
        </w:rPr>
      </w:pPr>
      <w:r>
        <w:rPr>
          <w:rStyle w:val="FootnoteReference"/>
        </w:rPr>
        <w:footnoteRef/>
      </w:r>
      <w:r>
        <w:t xml:space="preserve"> </w:t>
      </w:r>
      <w:r w:rsidRPr="002F00B8">
        <w:t xml:space="preserve">PPE is personal protective equipment consisting of boots, </w:t>
      </w:r>
      <w:proofErr w:type="gramStart"/>
      <w:r w:rsidRPr="002F00B8">
        <w:t>gloves</w:t>
      </w:r>
      <w:proofErr w:type="gramEnd"/>
      <w:r w:rsidRPr="002F00B8">
        <w:t xml:space="preserve"> and masks.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55DE" w14:textId="602C7021" w:rsidR="005235DF" w:rsidRDefault="00A6252F" w:rsidP="00C27412">
    <w:pPr>
      <w:pStyle w:val="Header"/>
      <w:ind w:right="1019"/>
      <w:jc w:val="right"/>
    </w:pPr>
    <w:r w:rsidRPr="00DD2790">
      <w:rPr>
        <w:noProof/>
        <w:lang w:eastAsia="en-AU"/>
      </w:rPr>
      <mc:AlternateContent>
        <mc:Choice Requires="wpg">
          <w:drawing>
            <wp:anchor distT="0" distB="0" distL="114300" distR="114300" simplePos="0" relativeHeight="251658242" behindDoc="0" locked="0" layoutInCell="1" allowOverlap="1" wp14:anchorId="3C3357E1" wp14:editId="1FC76FE6">
              <wp:simplePos x="0" y="0"/>
              <wp:positionH relativeFrom="margin">
                <wp:posOffset>-930303</wp:posOffset>
              </wp:positionH>
              <wp:positionV relativeFrom="page">
                <wp:posOffset>0</wp:posOffset>
              </wp:positionV>
              <wp:extent cx="7506032" cy="904875"/>
              <wp:effectExtent l="0" t="0" r="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06032" cy="904875"/>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66F323A8" id="Group 20" o:spid="_x0000_s1026" alt="&quot;&quot;" style="position:absolute;margin-left:-73.25pt;margin-top:0;width:591.05pt;height:71.25pt;z-index:251673600;mso-position-horizontal-relative:margin;mso-position-vertical-relative:page;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NHABQAALleAAAOAAAAZHJzL2Uyb0RvYy54bWzsXNtuJEdyfTfgfyD4bk1l3Wug0QL2egUD&#10;tnfhXX9AT7NnSJhkE02ORvLX+1RlnIiMrOrOHsle7IMFaIpk3C8ZGXmp+v53Pz893vx0OL0+HJ8/&#10;3Ibvqtubw/P+ePfw/PnD7X/+5Q//MN7evL7tnu92j8fnw4fbXw6vt7/74e//7vuvL+8P9fH++Hh3&#10;ON2AyfPr+68vH27v395e3r9797q/PzztXr87vhyeAfx0PD3t3vDr6fO7u9PuK7g/Pb6rq6p/9/V4&#10;uns5HfeH11f89fcRePvDwv/Tp8P+7Y+fPr0e3m4eP9xCt7fl39Py78f533c/fL97//m0e7l/2Isa&#10;u1+hxdPu4RlCldXvd2+7my+nhxWrp4f96fh6/PT23f749O746dPD/rDYAGtClVnz4+n45WWx5fP7&#10;r59f1E1wbeanX812/+8//Xh6+fPLn07wxNeXz/DF8ttsy8+fTk/zE1re/Ly47Bd12eHnt5s9/jh0&#10;VV819e3NHrCpasehiz7d38PxK7L9/T8LYT92Y1UhJJFwauowE76j2HdOma8vSI9X88Drb/PAn+93&#10;L4fFsa/v4YE/nW4e7j7cNtDmefeELI3wxSMLgvrn9f0rXHWtc+quGvF/tHGsx6qtnY279/svr28/&#10;Ho6Lm3c//evrW8zHO/60u+dP+5+f8eMsGT/d7ObhVS0Z93J8nd389Q5BQAzu8Yx+BJ5D71r4Gx6f&#10;/3g1UajmKH0zVY+xeR0VAm6mnTBe85F6ur3BSP0Ys+pl9zZ7ZDEBP958/XBbh35Oo3v9Cal5+jLX&#10;oz/+F330dPzp8JfjQvU2OytMTTss7uqGvhV/GdLjs0Mep2mFTBQ+XyJfRW2HinyJsv/y8WH/j4f/&#10;3ubddsMSOMSGrKDZHNEWQ0ysJ6QJDjL70DGnSLJqwpQTEMUTkqDGMN6WXXdNhPSVjHSlIcRM98wp&#10;MidIYkAUPgV1mKoodQPVyyDB2CMn4DwSqFuHscGUNEPGGPkNyNQ3HEOX3KqshjGMQkDFz2glsoep&#10;W6pdInuIIR2rMLhgq+mEFIPNCCUE1IrPPAJTNSxSwZsomwagmsU4THWQuVNZjf3i1qkesmxl8hFS&#10;NGCS9E4ILms1SbaSQN2qw3EK0cANiJnuTaZIGsgiUHarFpcNVC9DeE/NdCb6Uxuiw4cpppgaYBBL&#10;Ps88M0AJumlaIlQKthHkI2VqxjOjS03nuFsFe/94fD0ss5zV2+iGOnR1NDbUNRwSZzHD8vbUoUZZ&#10;nAdyik0cPslZcUODWT5yJo732pqiRjouChMUBlEzhBWojYEMBK3sp1RhVnVTrPIpBXE2Nau6PpPB&#10;nKirro61LYRc6QRkHvD8KVU1I7MkGsThk7h1EJ02cL0UUoRBVCWFWRHaOPnAiMlVGbTICmojqOhf&#10;pWhDe03aJzLaGtLSyKM2i9Jtk4PUAwQVNdNgJRT0K5/0luJ2dWwTwJ042/41isY3FsgSJlDXYtZx&#10;Bmo2ElSyIgRmfEJxUbOgw4cUGnkb0l2udAIyD3jLKVV8ZhRtE9gTE4dP4mrl2cD1UpSik+pDCrOi&#10;G2O3FVoUKeffYCAUiBlU9K9SIBmvyl+TsRo+oaPSq0G3WXu95ecrt7XTYcKKR+w6V7mDzsopNiPC&#10;Z/RzgjtWNTkTx+u3ohhGXz7ATFpqjGNMNUnmAyRNh4IKkQkj+5qU4rJm7KqVgjkTtLEKw5Rrxp4r&#10;JB7wllMqPaAUSTSIw6fganu5FQsvhRRsrZVCrdCGOKBbcZkPi6X1DVM9cm73/HPNSIHK2lyT+SYD&#10;w66fXHiHUfrrGg2AK+pwuKwtFFSMPP2bUlB7PvNYoLvp8x47x2WL+W24YhC0Jj8+RQdtyrb09TFQ&#10;CmlIlUJjrF0hnBzDsgWyiHn+uWZsb9OsII6npGZGkaeYdqXrxFQPKGgV4/PVrQ/ImKXRxKqnUNv6&#10;oZZpwXBpD5/REsVshriUSuK3ZbnhT5XL7R6rz0W9tuLem0gY0fDMehOwstlrhDEiGw7CqKDRMLVx&#10;FUD+TIRhmqLD0L45VQ1gNntbM43ICOlBzxODz2grNhNXMSKGlyD4PRbgaUyp+zhwVTHE6XYN6DqO&#10;Y8+Z8kSCMurz4vVbEfMFjOfXVyG64ko0NAW0h4y8XZJNZBsyx/TVENOAQaLHtsaN53x+zI3NFHuo&#10;rtaqea6fUNyxGtlTXbLE8OvWpefYtnFhN7ZwYdIdjB3yeM4WAgojCfvgMQQJPjXiM3pVMUNVYYKM&#10;DSFRvLNWBHXcYaS7MdfL4qRq/Ow3hU7WmIQU9Icy45riklqhCpzfKYN6ATTJermqmyXVtkBmvjeb&#10;UqP5xqzo2lAN9Spq5OZlkPcgVpO36cleBJv4vq9BykWvJ8nnmVMkhZCgR8+XBfx/ATUZL+Tm1cnV&#10;6EKVWYTNyThtTNn8rg5tBVJMI0Y+IaBWfFIfojbNVct0S4QmYDMqGayAYFjPo7WZS5aDMK0JKRig&#10;AyfBp95bXsV0ty1Zh3kTcO6QqGQAM9tzprzoJ8UvelRr1gamlxA5j60UCeIz+bVc4hjCl8uNGu05&#10;n6/v2GWRpShnqXPV3TAx9rLx4qVFOwwfC43U1QBwXV7VLgg1Vpbx8AxjgXOh5+2jgC2UJgY6ISAK&#10;n1RHUSfU53KBN951NWZqzkdEc2LXIYfMhzEppJDYWFJ1nhUIqLi3XMwIQWrjSnaoQzwdW+mrkGCm&#10;e+YUSSFkVXZr6BrOUBoycvMyyHtefs0uIm/mt5wfApInTDxYBMAyz7OmQIpYDiKBz5wmnE/BW+U+&#10;4efHS9/KEQe6r45pdG7IdPOJwGJqgkwZfEZdDBVdYN5ie2NXBA3GQFLKlh3/RWo37/ClkB7p6iCF&#10;9Gx1zJBVIT1b2+3MZF+ChG/VigShueoEpYX20e4Q/FljC5Ak49Q4X7UNt6gqgRR81fTcuEoIGGQ+&#10;Y+wUFZsh1zTKht/GLRsOmabrpb/NOmicqks3JICC8nUrdXQ0fOrMpwwaYnZV7FeSjPCYqsMG5lZG&#10;Nx0iMGcn8c1KnGTOABw1uBg13RStbHGjQ0q655xpRPwRe99XTAHKf2xaN4U1vRy/jl1YBKuq2uoK&#10;oOD3tpHTWjI6603FDFW3crw3OgYqIRhQopMy0LayX4A7JeiTUogOFEIK+ne9JKCySgzY0qobcPVm&#10;KUGUQNd1A8ZyhGT6JhAz3TP3cVaCold7VLhF6AamlxCd2ndcymSB7zsuWbJUMYDlnOfsdVf8tr9q&#10;HjD8eWAmsVRV2xrbSSmANhNQijEDk+BTZz6jd9TvdY20hshiMkjI0Ws5FS1LxtiraZJovgmgoLtV&#10;fsOnzj4KMmjmKz5LEmaCl7s/m4BWVmnBJHjOlCcSiH+5N0GyxM2cK9GsM6I4PqPYyOw6rBAmbBT4&#10;8HluwJBR/A2orZ20kRufqY44x1xNilt45b15HNRFs78BFadJ9WWXY3zLkmMD1Uc+mtV0spulvJnN&#10;Tcd+bKzjvqpCetnoCiOad4mFZ+590pCgDjjFzoLnCUUrI+iqRcJKNtzmJ44GtwmX0RFb9ZghnrnX&#10;qu9kcKQERPGEUau+l/GnIaNWKcTrm0DMdM+cIjMhOHJCLH2ie8IVwRD3aFUr3OWM9YIdvkK2Fgqe&#10;+flVBnpPWRU22E6PCp5bZLSNrEhqw6W9Xl40RvsC4lNjzB+xS14BcK4Qw95gsVqOOtqLiF+cMKC6&#10;HJnIHFWYMJqhkoYvm9OaXpyADFiGL41ST2JLmaH2XqGvoncUn05INTp/Y6rifRQcNnC4ngsYdp5k&#10;jkmQqQWfURtDxaL5clmqVYVvQN1Q4HxSmoRkgVM2MkGmcXxmRmJPLa9cHlM1uB4zbIi/wsRm0HuY&#10;RQsTXKrLZ2bgRk55TDXweswN6eft05F5ze6FDs4Umfr6MSRjh6NTCWwU6q5JHzfbDcL1wDDUjL5n&#10;TpEihKVxPsa/PCS0Mm6hehmRt5ZGJaCaWhvXEBY7QOKhSqklVQJOGVeVGDsP5asdIDuXm4aMbuVy&#10;K/erUMOgVY7R2fKn8YZz3OHGqMe+3MKhp+0AmZCCP/UsG23jajeI2sX4KuqEs9Ir5n3Db/Pzc5n2&#10;J2yczIyovR7dE1BQvufVgASfOm95VO8YEJ+C9VYC7gL4ZSAvQiQ2e86UF32kjMrutHPlDc97GcJb&#10;T6hJoOrroXaeKXqKjhWRJp1nnhmgrJKBQhRPSK3knD50VbZSVn1xLdF7Va+iEFIKNMMw3+9jI0Kt&#10;+MwjMFRXnbRYyIbaH6houmAzNi7p1OFMPIUUDNDMTgmo+JZb9VaKElC2DquQ65tAzHTPnCKjr4yg&#10;6FYrLBuoXkbkbTWKBDTA6lqeMQZJks8zPz87I//k9Khr474cYnKuxOM69RDXoQkyncNnNMRQWzQY&#10;V9S9hCC7ygSI3MFqJkzcSeULbStX1QgpJFRoBsyX85ZKQkDFvcvEDNymiJt1JGA8cMlNTpoxt/qT&#10;ZoOY6Z45RaoQYVV2a8PTyg1UL4O8seBcLCaBGcB6gibCu7VRiL0g55nnBpBgxEbxNcFWCTitcpMZ&#10;XqoQfXHFNnMrTSekGGxGKCGg4nzSS0RNZiyieMtXBINf/CEvJGOm0d+9t+QjpGSApndCcFErHSkk&#10;0GDryJ1yfQ1iDYo3mSLFdCUou1WLywaqlyG8u0pGAgnUANzCkl3zPGMMYsnnmWcGKEHynhJRPKFq&#10;JbJXI2V+AXp7dKnpHHerYF8oykOQG8t4j6HjzH22KvfzwnHZJ06waRCfYorh8iwEehFn0/iEYojX&#10;8TQm/YDF8yK46leg+b1cFNpA0Mp+SqVm8xX/nII4m5p1k5QKlaGa4VUWPdjJNEtAchJV0swoyv7t&#10;OrlbkUbushV4T9xHz6zQ/TxsTbrDQFzq4+qWb3MUrVCKjVeOtv1rFG32BmWnSqMauIsquFFKDxBU&#10;1EyDlVDQZ3xyKCouBi9HBnG2rTCKKbvtZgmEyxtuPxq3P5iNBJWswM6AZHxCcVEzGz6k0MjboOty&#10;pROQecBbTqkcWVofyv61yrOB66UI9wG7/zF/SaFWYHdFClObJ1ACkrfpSv41iiTjaekZzSh+NXxM&#10;aQ5pU3qr9nr+Fyq3ln0czQX2vWcrNzzGcx3Dpk18ip8Nd+hWl0e9fmuKbCVmLTWWQ5jBNntqBZUi&#10;o011SkHtNzXTHkkp1P3aPK+WcNZxY69PPeD5U6p4wJgl0SAOn8Rle5lGjjheCinYqiqFWcGGGNcO&#10;Y0e8AUpe0PL8KVXlyPoHL+T0vP9FHE+5psCRvgsvuuo4JlenXWi98crcPAOnJ2eeP6WKHG3XUgri&#10;eEqlwB3qKGO+k5cmHi4jx0KCgnIeZB7w/CmVcsgsfemHOJ6SFGwwEbKQacYubx3ozfHu+V+oFtXA&#10;y3o8jMVYO1stcIdVOqQEmzbxKdYYbj/fEYOfwZk4Xr81RYsLNmlk7H5/X/vLO3hZgO/DE1SoFhPO&#10;iuN0kRBcUsxebSABhxJuZsnM07d+BZtAzHpvNUVG642g6NqxlQtgiIYek5OblxF565slSkAD8DaA&#10;tH4jLqKlLk8gczsVw+eZU6QIIatra4RKWI02vfONCuHP4ke80/xtBQIHhBzT6HGuSkNsIbBAeOm4&#10;7hViU79SOQVdWSCMGT69lTeS3rcJ92/ADaNFjvx8BDnwRmygLgsfxMQXHnyeRAYLc42pgxdcNkqH&#10;53+h8HSt3AHkhWhXdzwbUdNI0BynuYqOX74wFOq4WFUl8cq56C+QQnEIuLvBpayue+k8PqkPUXHl&#10;hiOEKNsGKMF8by6tb7iiGduwus92o/B5s2gAISUDcIFOhoiwAsFFrXCJQPJ9JXuQ6lDn+mKLPdaN&#10;xHRvMkWKr5SAEUq0ylCRVjLJWMiI4mUIb+ynRwPIW6M/QPGY2HnGGOS6dy7QJgqrvIZQNSYF8/pa&#10;vCT/yerCsMEVQ3FOcjB0dr7GgbqsCBNsSuFTFDfcqokXjpMQbfo9ocDOosvnupFdbkzP2Ye6cEtS&#10;LCColNFYK/C6ujArabYctMWdnFw82mKKz5VOQOYBb3nmM6Mo+xev04gVG7heikREJwg9BNTEtrI8&#10;fzrCud5AXFiW/GsUXD+X/JtQzDeb00pmSvMsyJRWDxBU0sz8m1AwBnyKtwy3b+JLDSUrEoq5o0qt&#10;sARi86pWWDYSVLLCMj6hoPabkbfhQwoVb4MOBwZe6QRkHvD8KXU15sv+tcqzgeulkPsk3VIghVmB&#10;U45YmNs8gWoDycZe0b9KkWQ8LT2jmWzy472ybPjUk3R/60FnHkhGsOd/oXLbmLFpzQq3Z8MCoM1X&#10;6+8PWT/I1+fVs1Zm7MV6z5yeWY0bIyAKnznqlS+k4jKFFNvVW7I6wBocxPmhx2pPSDH8nFASAiru&#10;LWdecnIigTpPR9BKX4PMFy3KqyF8nYRTb9Gtlldr1G0DdGAJgRmgQyHPGBtWln6eOX1GL5FVoZHR&#10;Bda1eOzS0vIsd0zxp/kTq8tWgX5rdYm/faf29fj4cPeHh8fH+f7R8qHmwz89nm5+2uETyx8/h+X7&#10;so9fnv7teBf/hjeRdd2n6IsEx+nxef6aa6jnPfSZ89PDG74M/fjwNH/AZP5Pgv6Ir9ri48D8Eu/8&#10;08fj3S/4hu/jvzzju8DNiJYHX3pOfzmlv3xMf9k97++P+B70/u208J/Z4UPD87eQ/xpfHEYnFL84&#10;/B/48i0+6vt4mLWYZeOzxNd+dXhYvrY7E+7e87vM7vPKATth+rk8ftX55RRDejP/8OF2/vTu4nd+&#10;hnhOBUFZAn0h6rv9/vD8xi2m/48q1ou/Paoj7qlwlb0Z1QZLa/r8/yyoXFb/LQd1+VQ4vo++1BT5&#10;lvv8Afb096Vm2Bfnf/gfAAAA//8DAFBLAwQUAAYACAAAACEAGB9uG+AAAAAKAQAADwAAAGRycy9k&#10;b3ducmV2LnhtbEyPQWvCQBCF74X+h2UKvekmakJJsxGRticpVAultzU7JsHsbMiuSfz3HU/1No/3&#10;ePO9fD3ZVgzY+8aRgngegUAqnWmoUvB9eJ+9gPBBk9GtI1RwRQ/r4vEh15lxI33hsA+V4BLymVZQ&#10;h9BlUvqyRqv93HVI7J1cb3Vg2VfS9HrkctvKRRSl0uqG+EOtO9zWWJ73F6vgY9TjZhm/DbvzaXv9&#10;PSSfP7sYlXp+mjavIAJO4T8MN3xGh4KZju5CxotWwSxepQlnFfCkmx8tkxTEka/VIgFZ5PJ+QvEH&#10;AAD//wMAUEsBAi0AFAAGAAgAAAAhALaDOJL+AAAA4QEAABMAAAAAAAAAAAAAAAAAAAAAAFtDb250&#10;ZW50X1R5cGVzXS54bWxQSwECLQAUAAYACAAAACEAOP0h/9YAAACUAQAACwAAAAAAAAAAAAAAAAAv&#10;AQAAX3JlbHMvLnJlbHNQSwECLQAUAAYACAAAACEAsk+jRwAUAAC5XgAADgAAAAAAAAAAAAAAAAAu&#10;AgAAZHJzL2Uyb0RvYy54bWxQSwECLQAUAAYACAAAACEAGB9uG+AAAAAKAQAADwAAAAAAAAAAAAAA&#10;AABaFgAAZHJzL2Rvd25yZXYueG1sUEsFBgAAAAAEAAQA8wAAAGcXA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r w:rsidR="00C27412" w:rsidRPr="00700795">
      <w:rPr>
        <w:rFonts w:ascii="Times New Roman" w:hAnsi="Times New Roman" w:cs="Times New Roman"/>
        <w:noProof/>
        <w:color w:val="21BBB8"/>
        <w:w w:val="105"/>
        <w:sz w:val="24"/>
        <w:szCs w:val="24"/>
      </w:rPr>
      <w:drawing>
        <wp:anchor distT="0" distB="0" distL="114300" distR="114300" simplePos="0" relativeHeight="251658245" behindDoc="0" locked="0" layoutInCell="1" allowOverlap="1" wp14:anchorId="3A88D585" wp14:editId="169912B5">
          <wp:simplePos x="0" y="0"/>
          <wp:positionH relativeFrom="column">
            <wp:posOffset>3661410</wp:posOffset>
          </wp:positionH>
          <wp:positionV relativeFrom="paragraph">
            <wp:posOffset>-138320</wp:posOffset>
          </wp:positionV>
          <wp:extent cx="620202" cy="650488"/>
          <wp:effectExtent l="0" t="0" r="8890" b="0"/>
          <wp:wrapNone/>
          <wp:docPr id="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202" cy="650488"/>
                  </a:xfrm>
                  <a:prstGeom prst="rect">
                    <a:avLst/>
                  </a:prstGeom>
                </pic:spPr>
              </pic:pic>
            </a:graphicData>
          </a:graphic>
          <wp14:sizeRelH relativeFrom="page">
            <wp14:pctWidth>0</wp14:pctWidth>
          </wp14:sizeRelH>
          <wp14:sizeRelV relativeFrom="page">
            <wp14:pctHeight>0</wp14:pctHeight>
          </wp14:sizeRelV>
        </wp:anchor>
      </w:drawing>
    </w:r>
    <w:r w:rsidR="00C27412">
      <w:t>Recycle Hub</w:t>
    </w:r>
  </w:p>
  <w:p w14:paraId="3CBF6EB3" w14:textId="64A9EF48" w:rsidR="00C27412" w:rsidRPr="00DD2790" w:rsidRDefault="00C27412" w:rsidP="00B17E13">
    <w:pPr>
      <w:pStyle w:val="Header"/>
      <w:ind w:right="27"/>
      <w:jc w:val="right"/>
    </w:pPr>
    <w:r>
      <w:t>Image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3551" w14:textId="5BF2A36B" w:rsidR="005235DF" w:rsidRDefault="00C27412">
    <w:pPr>
      <w:pStyle w:val="Header"/>
    </w:pPr>
    <w:r>
      <w:rPr>
        <w:rFonts w:ascii="Times New Roman" w:hAnsi="Times New Roman" w:cs="Times New Roman"/>
        <w:noProof/>
        <w:color w:val="21BBB8"/>
        <w:sz w:val="24"/>
        <w:szCs w:val="24"/>
      </w:rPr>
      <mc:AlternateContent>
        <mc:Choice Requires="wps">
          <w:drawing>
            <wp:anchor distT="0" distB="0" distL="114300" distR="114300" simplePos="0" relativeHeight="251658246" behindDoc="0" locked="0" layoutInCell="1" allowOverlap="1" wp14:anchorId="6B262F53" wp14:editId="163C00B3">
              <wp:simplePos x="0" y="0"/>
              <wp:positionH relativeFrom="column">
                <wp:posOffset>3363402</wp:posOffset>
              </wp:positionH>
              <wp:positionV relativeFrom="paragraph">
                <wp:posOffset>2113280</wp:posOffset>
              </wp:positionV>
              <wp:extent cx="3569528" cy="1637969"/>
              <wp:effectExtent l="0" t="0" r="0" b="0"/>
              <wp:wrapNone/>
              <wp:docPr id="7" name="Text Box 7"/>
              <wp:cNvGraphicFramePr/>
              <a:graphic xmlns:a="http://schemas.openxmlformats.org/drawingml/2006/main">
                <a:graphicData uri="http://schemas.microsoft.com/office/word/2010/wordprocessingShape">
                  <wps:wsp>
                    <wps:cNvSpPr txBox="1"/>
                    <wps:spPr>
                      <a:xfrm>
                        <a:off x="0" y="0"/>
                        <a:ext cx="3569528" cy="163796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A458B43" w14:textId="3394812C" w:rsidR="00C27412" w:rsidRPr="00E6484A" w:rsidRDefault="00C27412" w:rsidP="00C27412">
                          <w:pPr>
                            <w:spacing w:after="0" w:line="240" w:lineRule="auto"/>
                            <w:jc w:val="center"/>
                            <w:rPr>
                              <w:rFonts w:ascii="Adobe Hebrew" w:hAnsi="Adobe Hebrew" w:cs="Adobe Hebrew"/>
                              <w:b/>
                              <w:bCs/>
                              <w:color w:val="FFFFFF" w:themeColor="background1"/>
                              <w:sz w:val="56"/>
                              <w:szCs w:val="48"/>
                            </w:rPr>
                          </w:pPr>
                          <w:r w:rsidRPr="00E6484A">
                            <w:rPr>
                              <w:rFonts w:ascii="Adobe Hebrew" w:hAnsi="Adobe Hebrew" w:cs="Adobe Hebrew"/>
                              <w:b/>
                              <w:bCs/>
                              <w:color w:val="FFFFFF" w:themeColor="background1"/>
                              <w:sz w:val="56"/>
                              <w:szCs w:val="48"/>
                            </w:rPr>
                            <w:t>Recycle Hub</w:t>
                          </w:r>
                        </w:p>
                        <w:p w14:paraId="1F94BC6D" w14:textId="58FC8A71" w:rsidR="00C27412" w:rsidRPr="00E6484A" w:rsidRDefault="00C27412" w:rsidP="00C27412">
                          <w:pPr>
                            <w:spacing w:after="0" w:line="240" w:lineRule="auto"/>
                            <w:jc w:val="center"/>
                            <w:rPr>
                              <w:rFonts w:ascii="Adobe Hebrew" w:hAnsi="Adobe Hebrew" w:cs="Adobe Hebrew"/>
                              <w:b/>
                              <w:bCs/>
                              <w:color w:val="FFFFFF" w:themeColor="background1"/>
                              <w:sz w:val="56"/>
                              <w:szCs w:val="48"/>
                            </w:rPr>
                          </w:pPr>
                          <w:proofErr w:type="spellStart"/>
                          <w:r w:rsidRPr="00E6484A">
                            <w:rPr>
                              <w:rFonts w:ascii="Adobe Hebrew" w:hAnsi="Adobe Hebrew" w:cs="Adobe Hebrew"/>
                              <w:b/>
                              <w:bCs/>
                              <w:color w:val="FFFFFF" w:themeColor="background1"/>
                              <w:sz w:val="56"/>
                              <w:szCs w:val="48"/>
                            </w:rPr>
                            <w:t>Imaji</w:t>
                          </w:r>
                          <w:proofErr w:type="spellEnd"/>
                          <w:r w:rsidRPr="00E6484A">
                            <w:rPr>
                              <w:rFonts w:ascii="Adobe Hebrew" w:hAnsi="Adobe Hebrew" w:cs="Adobe Hebrew"/>
                              <w:b/>
                              <w:bCs/>
                              <w:color w:val="FFFFFF" w:themeColor="background1"/>
                              <w:sz w:val="56"/>
                              <w:szCs w:val="48"/>
                            </w:rPr>
                            <w:t xml:space="preserve"> </w:t>
                          </w:r>
                          <w:proofErr w:type="spellStart"/>
                          <w:r w:rsidRPr="00E6484A">
                            <w:rPr>
                              <w:rFonts w:ascii="Adobe Hebrew" w:hAnsi="Adobe Hebrew" w:cs="Adobe Hebrew"/>
                              <w:b/>
                              <w:bCs/>
                              <w:color w:val="FFFFFF" w:themeColor="background1"/>
                              <w:sz w:val="56"/>
                              <w:szCs w:val="48"/>
                            </w:rPr>
                            <w:t>Lingkungan</w:t>
                          </w:r>
                          <w:proofErr w:type="spellEnd"/>
                        </w:p>
                        <w:p w14:paraId="6B57E9B0" w14:textId="63842C1D" w:rsidR="00C27412" w:rsidRPr="00E6484A" w:rsidRDefault="00C27412" w:rsidP="00C27412">
                          <w:pPr>
                            <w:spacing w:after="0" w:line="240" w:lineRule="auto"/>
                            <w:jc w:val="center"/>
                            <w:rPr>
                              <w:rFonts w:ascii="Adobe Hebrew" w:hAnsi="Adobe Hebrew" w:cs="Adobe Hebrew"/>
                              <w:b/>
                              <w:bCs/>
                              <w:color w:val="FFFFFF" w:themeColor="background1"/>
                              <w:sz w:val="56"/>
                              <w:szCs w:val="48"/>
                            </w:rPr>
                          </w:pPr>
                          <w:proofErr w:type="spellStart"/>
                          <w:r w:rsidRPr="00E6484A">
                            <w:rPr>
                              <w:rFonts w:ascii="Adobe Hebrew" w:hAnsi="Adobe Hebrew" w:cs="Adobe Hebrew"/>
                              <w:b/>
                              <w:bCs/>
                              <w:color w:val="FFFFFF" w:themeColor="background1"/>
                              <w:sz w:val="56"/>
                              <w:szCs w:val="48"/>
                            </w:rPr>
                            <w:t>Jatisari</w:t>
                          </w:r>
                          <w:proofErr w:type="spellEnd"/>
                          <w:r w:rsidR="00C94150">
                            <w:rPr>
                              <w:rFonts w:ascii="Adobe Hebrew" w:hAnsi="Adobe Hebrew" w:cs="Adobe Hebrew"/>
                              <w:b/>
                              <w:bCs/>
                              <w:color w:val="FFFFFF" w:themeColor="background1"/>
                              <w:sz w:val="56"/>
                              <w:szCs w:val="48"/>
                            </w:rPr>
                            <w:t xml:space="preserve"> Village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6B262F53" id="_x0000_t202" coordsize="21600,21600" o:spt="202" path="m,l,21600r21600,l21600,xe">
              <v:stroke joinstyle="miter"/>
              <v:path gradientshapeok="t" o:connecttype="rect"/>
            </v:shapetype>
            <v:shape id="Text Box 7" o:spid="_x0000_s1032" type="#_x0000_t202" style="position:absolute;margin-left:264.85pt;margin-top:166.4pt;width:281.05pt;height:128.9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egIAAFwFAAAOAAAAZHJzL2Uyb0RvYy54bWysVE1v2zAMvQ/YfxB0X+0kS9oGdYosRYcB&#10;RVusHXpWZCkxIEsaxdTOfv0o2UmMbpcO80EWJX498lFX121t2KuCUDlb8NFZzpmy0pWV3RT8x/Pt&#10;pwvOAgpbCuOsKvheBX69+PjhqvFzNXZbZ0oFjJzYMG98wbeIfp5lQW5VLcKZ88rSpXZQCyQRNlkJ&#10;oiHvtcnGeT7LGgelBydVCHR6013yRfKvtZL4oHVQyEzBKTdMK6R1HddscSXmGxB+W8k+DfEPWdSi&#10;shT06OpGoGA7qP5wVVcSXHAaz6SrM6d1JVXCQGhG+Rs0T1vhVcJCxQn+WKbw/9zK+9cn/wgM2y+u&#10;pQbGgjQ+zAMdRjythjr+KVNG91TC/bFsqkUm6XAynV1Ox9RoSXej2eT8cnYZ/WQncw8BvypXs7gp&#10;OFBfUrnE613ATvWgEqNZd1sZk3pjLGvI6/g8p9hSEEW0EZ3xQKuukGhkqrrgn/P49fGNje5UIkIX&#10;SRC0SRlDnmCmHe6NisrGfleaVWVCGw+ChM16ZYB1tCFeUyYH8hDGZBAVNeX8Ttve5JTkO+07ZGSU&#10;4juLR3tL45aKMAAXt9iuW0I3aPXalXtiALhuOIKXtxV16U4EfBRA0zDiccLxgRZtHHXD9TvOtg5+&#10;/e086hNJ6Zazhqar4OHnToDizHyzRN9pfhH7iUMBhsJ6KNhdvXI0wJQIZZe2k4tRdABokkhbDa5+&#10;ocdgGSOTLKyk+AWXCAdhhV0L6TmRarlMajSGXuCdffIyBoh1jEx8bl8E+J6uSEy/d4dpFPM3rO10&#10;o2Xwyx0SdxOlY7W72vZkoxFOQ9E/N/GNGMpJ6/QoLn4DAAD//wMAUEsDBBQABgAIAAAAIQAoohdP&#10;4AAAAAwBAAAPAAAAZHJzL2Rvd25yZXYueG1sTI/BTsMwEETvSPyDtUjcqN1EpU2IU1EkBBxbkFpu&#10;23hJosZ2iN02/D3bE9x2NE+zM8VytJ040RBa7zRMJwoEucqb1tUaPt6f7xYgQkRnsPOONPxQgGV5&#10;fVVgbvzZrem0ibXgEBdy1NDE2OdShqohi2Hie3LsffnBYmQ51NIMeOZw28lEqXtpsXX8ocGenhqq&#10;Dpuj1dCmh5fV95vfjuth5V8XM/zEHWp9ezM+PoCINMY/GC71uTqU3Gnvj84E0WmYJdmcUQ1pmvCG&#10;C6GyKV979jI1B1kW8v+I8hcAAP//AwBQSwECLQAUAAYACAAAACEAtoM4kv4AAADhAQAAEwAAAAAA&#10;AAAAAAAAAAAAAAAAW0NvbnRlbnRfVHlwZXNdLnhtbFBLAQItABQABgAIAAAAIQA4/SH/1gAAAJQB&#10;AAALAAAAAAAAAAAAAAAAAC8BAABfcmVscy8ucmVsc1BLAQItABQABgAIAAAAIQB+/nvDegIAAFwF&#10;AAAOAAAAAAAAAAAAAAAAAC4CAABkcnMvZTJvRG9jLnhtbFBLAQItABQABgAIAAAAIQAoohdP4AAA&#10;AAwBAAAPAAAAAAAAAAAAAAAAANQEAABkcnMvZG93bnJldi54bWxQSwUGAAAAAAQABADzAAAA4QUA&#10;AAAA&#10;" filled="f" stroked="f" strokeweight="1pt">
              <v:stroke miterlimit="4"/>
              <v:textbox style="mso-fit-shape-to-text:t" inset="4pt,4pt,4pt,4pt">
                <w:txbxContent>
                  <w:p w14:paraId="7A458B43" w14:textId="3394812C" w:rsidR="00C27412" w:rsidRPr="00E6484A" w:rsidRDefault="00C27412" w:rsidP="00C27412">
                    <w:pPr>
                      <w:spacing w:after="0" w:line="240" w:lineRule="auto"/>
                      <w:jc w:val="center"/>
                      <w:rPr>
                        <w:rFonts w:ascii="Adobe Hebrew" w:hAnsi="Adobe Hebrew" w:cs="Adobe Hebrew"/>
                        <w:b/>
                        <w:bCs/>
                        <w:color w:val="FFFFFF" w:themeColor="background1"/>
                        <w:sz w:val="56"/>
                        <w:szCs w:val="48"/>
                      </w:rPr>
                    </w:pPr>
                    <w:r w:rsidRPr="00E6484A">
                      <w:rPr>
                        <w:rFonts w:ascii="Adobe Hebrew" w:hAnsi="Adobe Hebrew" w:cs="Adobe Hebrew"/>
                        <w:b/>
                        <w:bCs/>
                        <w:color w:val="FFFFFF" w:themeColor="background1"/>
                        <w:sz w:val="56"/>
                        <w:szCs w:val="48"/>
                      </w:rPr>
                      <w:t>Recycle Hub</w:t>
                    </w:r>
                  </w:p>
                  <w:p w14:paraId="1F94BC6D" w14:textId="58FC8A71" w:rsidR="00C27412" w:rsidRPr="00E6484A" w:rsidRDefault="00C27412" w:rsidP="00C27412">
                    <w:pPr>
                      <w:spacing w:after="0" w:line="240" w:lineRule="auto"/>
                      <w:jc w:val="center"/>
                      <w:rPr>
                        <w:rFonts w:ascii="Adobe Hebrew" w:hAnsi="Adobe Hebrew" w:cs="Adobe Hebrew"/>
                        <w:b/>
                        <w:bCs/>
                        <w:color w:val="FFFFFF" w:themeColor="background1"/>
                        <w:sz w:val="56"/>
                        <w:szCs w:val="48"/>
                      </w:rPr>
                    </w:pPr>
                    <w:proofErr w:type="spellStart"/>
                    <w:r w:rsidRPr="00E6484A">
                      <w:rPr>
                        <w:rFonts w:ascii="Adobe Hebrew" w:hAnsi="Adobe Hebrew" w:cs="Adobe Hebrew"/>
                        <w:b/>
                        <w:bCs/>
                        <w:color w:val="FFFFFF" w:themeColor="background1"/>
                        <w:sz w:val="56"/>
                        <w:szCs w:val="48"/>
                      </w:rPr>
                      <w:t>Imaji</w:t>
                    </w:r>
                    <w:proofErr w:type="spellEnd"/>
                    <w:r w:rsidRPr="00E6484A">
                      <w:rPr>
                        <w:rFonts w:ascii="Adobe Hebrew" w:hAnsi="Adobe Hebrew" w:cs="Adobe Hebrew"/>
                        <w:b/>
                        <w:bCs/>
                        <w:color w:val="FFFFFF" w:themeColor="background1"/>
                        <w:sz w:val="56"/>
                        <w:szCs w:val="48"/>
                      </w:rPr>
                      <w:t xml:space="preserve"> </w:t>
                    </w:r>
                    <w:proofErr w:type="spellStart"/>
                    <w:r w:rsidRPr="00E6484A">
                      <w:rPr>
                        <w:rFonts w:ascii="Adobe Hebrew" w:hAnsi="Adobe Hebrew" w:cs="Adobe Hebrew"/>
                        <w:b/>
                        <w:bCs/>
                        <w:color w:val="FFFFFF" w:themeColor="background1"/>
                        <w:sz w:val="56"/>
                        <w:szCs w:val="48"/>
                      </w:rPr>
                      <w:t>Lingkungan</w:t>
                    </w:r>
                    <w:proofErr w:type="spellEnd"/>
                  </w:p>
                  <w:p w14:paraId="6B57E9B0" w14:textId="63842C1D" w:rsidR="00C27412" w:rsidRPr="00E6484A" w:rsidRDefault="00C27412" w:rsidP="00C27412">
                    <w:pPr>
                      <w:spacing w:after="0" w:line="240" w:lineRule="auto"/>
                      <w:jc w:val="center"/>
                      <w:rPr>
                        <w:rFonts w:ascii="Adobe Hebrew" w:hAnsi="Adobe Hebrew" w:cs="Adobe Hebrew"/>
                        <w:b/>
                        <w:bCs/>
                        <w:color w:val="FFFFFF" w:themeColor="background1"/>
                        <w:sz w:val="56"/>
                        <w:szCs w:val="48"/>
                      </w:rPr>
                    </w:pPr>
                    <w:proofErr w:type="spellStart"/>
                    <w:r w:rsidRPr="00E6484A">
                      <w:rPr>
                        <w:rFonts w:ascii="Adobe Hebrew" w:hAnsi="Adobe Hebrew" w:cs="Adobe Hebrew"/>
                        <w:b/>
                        <w:bCs/>
                        <w:color w:val="FFFFFF" w:themeColor="background1"/>
                        <w:sz w:val="56"/>
                        <w:szCs w:val="48"/>
                      </w:rPr>
                      <w:t>Jatisari</w:t>
                    </w:r>
                    <w:proofErr w:type="spellEnd"/>
                    <w:r w:rsidR="00C94150">
                      <w:rPr>
                        <w:rFonts w:ascii="Adobe Hebrew" w:hAnsi="Adobe Hebrew" w:cs="Adobe Hebrew"/>
                        <w:b/>
                        <w:bCs/>
                        <w:color w:val="FFFFFF" w:themeColor="background1"/>
                        <w:sz w:val="56"/>
                        <w:szCs w:val="48"/>
                      </w:rPr>
                      <w:t xml:space="preserve"> Village</w:t>
                    </w:r>
                  </w:p>
                </w:txbxContent>
              </v:textbox>
            </v:shape>
          </w:pict>
        </mc:Fallback>
      </mc:AlternateContent>
    </w:r>
    <w:r w:rsidRPr="00700795">
      <w:rPr>
        <w:rFonts w:ascii="Times New Roman" w:hAnsi="Times New Roman" w:cs="Times New Roman"/>
        <w:noProof/>
        <w:color w:val="21BBB8"/>
        <w:w w:val="105"/>
        <w:sz w:val="24"/>
        <w:szCs w:val="24"/>
      </w:rPr>
      <w:drawing>
        <wp:anchor distT="0" distB="0" distL="114300" distR="114300" simplePos="0" relativeHeight="251658244" behindDoc="0" locked="0" layoutInCell="1" allowOverlap="1" wp14:anchorId="006E1374" wp14:editId="4C823C38">
          <wp:simplePos x="0" y="0"/>
          <wp:positionH relativeFrom="column">
            <wp:posOffset>2110188</wp:posOffset>
          </wp:positionH>
          <wp:positionV relativeFrom="paragraph">
            <wp:posOffset>770202</wp:posOffset>
          </wp:positionV>
          <wp:extent cx="1614115" cy="1692936"/>
          <wp:effectExtent l="0" t="0" r="5715" b="2540"/>
          <wp:wrapNone/>
          <wp:docPr id="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115" cy="169293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3" behindDoc="0" locked="0" layoutInCell="1" allowOverlap="1" wp14:anchorId="584A6576" wp14:editId="6429D483">
              <wp:simplePos x="0" y="0"/>
              <wp:positionH relativeFrom="margin">
                <wp:posOffset>-3742</wp:posOffset>
              </wp:positionH>
              <wp:positionV relativeFrom="page">
                <wp:posOffset>0</wp:posOffset>
              </wp:positionV>
              <wp:extent cx="6859285" cy="6544945"/>
              <wp:effectExtent l="0" t="0" r="0" b="8255"/>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9285" cy="6544945"/>
                        <a:chOff x="0" y="0"/>
                        <a:chExt cx="6858000" cy="6549599"/>
                      </a:xfrm>
                    </wpg:grpSpPr>
                    <wps:wsp>
                      <wps:cNvPr id="27" name="Rectangle"/>
                      <wps:cNvSpPr/>
                      <wps:spPr>
                        <a:xfrm>
                          <a:off x="0" y="214840"/>
                          <a:ext cx="6858000" cy="6334759"/>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4E24CA" id="Group 198" o:spid="_x0000_s1026" alt="&quot;&quot;" style="position:absolute;margin-left:-.3pt;margin-top:0;width:540.1pt;height:515.35pt;z-index:251718656;mso-position-horizontal-relative:margin;mso-position-vertical-relative:page;mso-width-relative:margin;mso-height-relative:margin" coordsize="68580,6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NVjLAQAAPQLAAAOAAAAZHJzL2Uyb0RvYy54bWzMVttu3DYQfS/QfyD0&#10;Hmu1q70JXgdF3BgB0sRonA/gUtSKsEQSJPfiv+8MKUratZvaKQr0QeJtOJw5c71+f2obcuDGCiU3&#10;SXY1SQiXTJVC7jbJ94eP71YJsY7KkjZK8k3yxG3y/ubXX66PuuBTVaum5IYAE2mLo94ktXO6SFPL&#10;at5Se6U0l3BYKdNSB0uzS0tDj8C9bdLpZLJIj8qU2ijGrYXd23CY3Hj+VcWZ+1pVljvSbBKQzfm/&#10;8f8t/tOba1rsDNW1YJ0Y9CekaKmQ8GjP6pY6SvZGPGPVCmaUVZW7YqpNVVUJxr0OoE02udDmzqi9&#10;9rrsiuNO9zABtBc4/TRb9uVwZ/Q3fW8AiaPeARZ+hbqcKtPiCFKSk4fsqYeMnxxhsLlYzdfT1Twh&#10;DM4W8zxf5/MAKqsB+Wf3WP37cHM1mYBNupvr+XqNN9P4cHomzlGDg9gBA/vvMPhWU809tLYADO4N&#10;EeUmmS4TImkLfvoneA6Vu4ajSPg2EPUo2cICYH8L0TTLV3nnWiOcRtrOZvlyfq4tLbSx7o6rluBk&#10;kxiQwLsUPXy2LgATSfBpqxpRfhRN4xcYL/xDY8iBgqdTxrh0WQfnGWUjyRECdboE6PFmKxwEYCPa&#10;TZKDOWA3PNVIMAUqHlTF2VaVTwBU80kC+LNVhsZz44UZL7bjBZWsVhB2zBnPv7NmgPa/N+s6mjWY&#10;/e0m/ZE1p+vZbBlhizHD9sGYCHE0IGSHMpgS9uo4YycJU6SDGQGfwxjDpVYWw+dYThMCwVXDGEwD&#10;dGfk885wb7qUTdAfOyd49VPZApLu625BHA+qoTNfpmCTEEjBW1QKlKUOEYlT9NFptkAPq/sZxJLZ&#10;Y6H5+hgxatWBPyh/yw25JtwMYA0UjRxTdtwB2DF1pImj9lwH2my1XkUzRJo4BlqQGHi+lu6lt1mj&#10;LPegDLKPeUdXG05flGAxW+R9LAfNz+lGWr2BNr4eecXxJQnjWdQIXALt7HN8b3D0k1GwnCUr3wZc&#10;prWI/xnl/yytacEK+LqKDbNn1eqfOxu45faGJx2T9lU8Wmoe9/odNBcAsNiKRrgn3yhBSkGh5OFe&#10;MKxduBgKX9YXPjjGVwkknZJbBjmbbq0zFOJXtHTHiapIzU90p6RF94p8AlcwsGCfFXu0RKoPNWQz&#10;/pvVEPwQEt4Zz8lTXJ6JtG2EjkUN553yIMZFx/MCfqGbulVs30L1C+2h4Q3gALLWQtuEmIK3Ww6V&#10;3nwqvUBQR53hjoFT0qKCaoqFP2SO/sBLOQiGMmNRJNvjH6qEXoHunfIZOyb/rmHK8ny56vIB9EjL&#10;+SLkur4nmM+ge+p6p3w9WWXzWRexkVMs+LEncA9GhLYE5Y2FBeOqax5wG0s3LaRCHIMqvphHuSH8&#10;cAqfr/C+tfQh2bXB2LuO155qaNZv/gIAAP//AwBQSwMECgAAAAAAAAAhAJKGwwjxmwsA8ZsLABQA&#10;AABkcnMvbWVkaWEvaW1hZ2UxLnBuZ4lQTkcNChoKAAAADUlIRFIAAApPAAAHvQgGAAAA1WZGngAA&#10;AAFzUkdCAK7OHOkAAAAJcEhZcwAAMsAAADLAAShkWtsAAEAASURBVHgB7L3f0zRJdt/V/TzP+87s&#10;Dwv9MFpJhCXtyhKwszszu5J/cIXXxgZfOOCCwHYEPywk4wgugH+CSyKACyJsJGyEI2wTvoDwhcHG&#10;rLnCrKXdmVnNgFdoJcuBLAvZu8j7Y+Z9n6ebPNV9qk9nV3dXdVVl5cn89EQ/lVWVlXm+n3MyK7Mq&#10;3571l97+8n+63j79j2+++eYXVo4/b7/99se36/s/FSS8fHa//pnXXnvtNxzLWX3py1/+A6un7R/d&#10;rFZf/e2v/eOf/dznPvfoWc9bb335j2/Xqx9f3a3+5mc+/em/6VnLz//8zz+7f/bKf7Jer79jtXn8&#10;70Lb+YpnPV98770fWr98+g+Chm8+vfzgz//ET/zEP/Ss5623fvFf3a42f3C9Wv3y4+ML0fPSt553&#10;/kzoBz5+t7r7/Jtvfup/9qzlS1/60neu7h7+46Bhfb9+/pdff/2f/7886/mFX/iF371+9uzfXW1W&#10;X3/x/od+5vf//h/9bc96Qj/9Rzar7R+8W62/+Oabn/7vPWvZbrd377z77r//9Lj5ke16+7/9+Btv&#10;/E+e9YQxzvduVnc/He47r2wf7v7iZz75yV/yrOfn3377992v7v7Ydrv62v/37O7Pfu61177hWU9o&#10;O//W6m79mfXd6u03PvWpv+xZS2g7D++88+6fCn3BJ0Lb+Wufff31/92zni9/+csfe9ysfiq0nbsX&#10;YX7we73PD770i79ndbf9Nzbb7a999o1P/0zQ9eTZP1/84tv/5vpu/Xu267u3PvvGp/6SZy3vvvvu&#10;R188bn5qtd3+wN364a+88cYnv+hZz1tv/Z8/tl0//smgYf384e6/DHPrf+JZzxffee9fuVtt/tB2&#10;+/QPPvPGG/+VZy1iu86t79d3n3/99df+umc9YYzzkfAcR+ai3xt89F+//vrrX/WsJ9x3fuRpu/73&#10;wv30A9Hzxhtv/KZnPV98++0/tN6u/8hqffdLb77+2p/3fN8JPrl/6513f3K13fxoGOP8jc++8cbf&#10;8uyb/fzgT8v84H69/W8//elP/7JnPe+8884nwnznTwcNvxmeUf+50Ha+6VvPu3/0abv53Hq7+oUw&#10;t/4rnrWI7V96++3/cL2+/13BR3/rs69/8n/xrCeM2b47jNn+o6AhdAUPf+nNN/9F18903377vc9u&#10;to9/fLVe/3oYs/1sGLO5nlt/8e1f/JPr7ebN7Wb7dz/72Tf+qudYk/vOF9/+8k/frdc/uNqs/4fP&#10;fOZTf9ezni+8++73PX/a/nTQtXm4W/1suO/8I896vvjOO/9SGOP8sfAM9KthPP0Xwv3U9bu3t3/x&#10;F//EdrN6Y7XZfsn7M93Ph7n1P/Ny82fW69V3Pa02f+0n3njj//Aca196770fXT9u/u39/OBnvM8P&#10;fuHtt/+10Hb+5fuHu19+/bXX/pvQdsKrK78feaYbnoF+NvQF/2toO3/Dr5LV6u/8nV/6juevfvun&#10;wzv479y+fPlzP/7jP/5/e9bzzjt/71942r74E0FDeN37+F985jOf+bpnPfLeerPafO5utfqVN998&#10;/c961iJrJB4env/kdrX6kfXqLrQd3++tg57vD2s+fjL45CPbZ/d/7rOf/OTf9+yft95668fCe/h/&#10;J9x3fjus+fjPva+RCOul/nB4B/+HS5hbf/7zn3/4ju/6np8K/cAnVvfrvx7WS/1tz7EW5tbf9zLM&#10;D4KGZ+E5zl8IY5xf8awntJ3fG55R/+t3D6vVi4+u19/yLEZs/1hY+HW/3b54eFq9+OTX7l0/ZBM9&#10;zzebbz8Lvnm2XX3gfeGk6Hm23b7/POj58NPTt2Xf80duNEHLB9J2PvL+++7bzvfd339TtDxsVi8+&#10;/puP7tvOh/dt5+Fx+4H3QYG0E+kDmrYTdHluN2L7m1/4wi7WQrz9zheP7tvO92y3jZ7nwUe/7z/7&#10;kvu286Gnzbcl1p5tNu97jzV5cPMs9AHSt5Vw33n9N37jm9JHyzjnwy9euG87HwnjTtHyymr7wR94&#10;7TX3bUfajIzZXi2j7Tw+e9q1nVcKGLN96rd+q2k7Mj/4eAHzA5mzSb8mY4PQz7leOCn3GZkfNG0n&#10;bL3fdz752mvfegh+ET3f8fLefz/9/osm1iTePvmFL7jX8+EwxhHfBD0feI81bTsyZvvQ0537+cHr&#10;b7zxLRlLi38+tl67HxN87O6unVvL+M17vH1I59ZhbOD9viP2PwQdEmuiy7tvdH4g/bTEnXc90v7F&#10;N9IfSL/gXY/0z83cuoAxjvhC7p/iH7mfeveNjGuk3cj3I2G8412PjDvFNzIOlfGodz2v7ucHMk/w&#10;rkXuOzJvk1gr4d2bzKdlXi3PpmSe7d0/8rxDfCPPP4KvXC+cFF/I8yjpC0p4pivPCeV5oTw3lOeH&#10;3mNNnuM2761D2ylhfiDP2Zu2E567h7bjeuGkxJa0md3c2v8YR95PyVha/CPvrby3HXl/KFrkK+8V&#10;veuR99a7+YH/51Ly3l3evzfzgwLm1rIuQsY3EmuyXsJ7rMm6FdES4q2INRJy3yllbi3rvWR+IG1H&#10;1oF5jzVZjyfzAxnnfCys0/OuR9+9rf/q33vv3c169et3D8/+sWtR281HVo9PHw8r3TerZ/dfDavd&#10;fU+yn56+d/v09P3hX/h/Y/Vw/yveB6Lbx5fhX1luv2t1f/eP1vcPrn8VdLva3q1fvAy/xhLe+d4/&#10;/Ord3d0/9dx2wj8Y/cj68ekT4RfAnsIvmv3K3d296w47tJvvWz09fSz8q+tvrJ49/Mp65XwS9/Lx&#10;R8Kv5Hx0df8Q2s6977az3TwPv3Iqv/SxDnp+bX135/qXGkPb+WhoOz8c/gXPy9WzZ18N/bTrXznd&#10;Pj3u2s7q7mvr589+zXO/FoYC69Xj5uOrzeajm7u7//fu4cH1L+puN0+vBj2fCP/q+m5zf//3vd93&#10;No+P3xN+TeIHQoy92D579svhX/e6flC9ffHyB9fr7XeGX8/7+vrhwXXbacY4L59+OPwq00e3d/e/&#10;vn64/y3PfcF2swlt5+kTq/Bz1CXMD7ZPm+9eb57+ue1q/a31swf5dbYw9fH7Cf8S/neFX2r87u16&#10;/fW7Z89c/6ve4IqH7cvHTwQ9H1rd3/9aGLN9za9nwl10s/kdd49PP9iM2R4eviI/3upZT5gffCy0&#10;nY+FfvpboZ92/esL4gedW6/v734zjKldj3HCr3w8hLn1j4Qxzithbv3VMD9w/YtZh/lBeC71cBf0&#10;3Lt+LhXmBx9bPW2+L/QB/1Tm1hJ+jvuC9erl48eDj35HeC71G+G5lOtfzLLzg+3D/a8GH/luO2He&#10;tn56lOdSH2yf+58frJ4evz+M2743/Dr919YP3ufWct95/N1h/vbhMD+Q51K+2054LrV6fPyx8Fgq&#10;/Hze/a95n1uHMc53hWegPxiegX57Nz/wPbfevHz5Q+vt9juDnn8S/k8v/8DxPUdMX8v8YL3aStv5&#10;f8K4zfUvuYef/Xp19TLMrWUk8BDevd35fve2fXz6nWF+8APy7i38ytSven9/EPrpHwy92ndut+uv&#10;e3+m28wPwvuQcPd5HuZv4b31g+v31s3c+unph8IYp4j5QXim+/13m80/u5J5W3iXuAr/exTPfbU8&#10;0w1PQMJ7axnjOH9vvd0+W718Gd4frJ8VMj/4jjCmDn1bGBk8u/+lAp5LhXdvj+HfjN3Le2vX/9cA&#10;eX8gc+vwDDS8t27mB67fW282Tx8KvxD88fBc6j60nfCe1/c/TpT7Tphb/3D4pcaXYW79FfdjnOa9&#10;9eZjJcytw1qCO1nLJu/ewtzgH4Znuq7/bzU6Pwiv3u5kLVsYV7teQLl5fPk9YVTzA+u/+NWvbF99&#10;9mz1/CGsQ3b8edpsVt/8IPyQRPDQR56/Ep6Fhh89dfx58fhy9e2Xj2H8ebf6yCuvOFayM/3bL16s&#10;Xjw9rV4JcSbx5v3zjfffD2tBV6sPvfJ89cx5rO3aTngf2rSd5+7bzvuh3XzwqG0n/HuERT4BZvMZ&#10;P3f85gcvwpqpzb7t+O6npc1844Pw/lDazvPQdu5999Pil28F/9wFd3/4lVeb7SLhNlGl2naeB7+I&#10;f7x/pO1I/ybjm1ef+W47T6HxfPNFGOMUct95EfpoibfhbUf71ryiU8c4z+/vC2g7Idb2baeY+YG0&#10;nfApY34gbedlM1YraX5QQtsJ/yv11bfCfEfuOx8qYG79cvO0kr5N7jsfDXPRsLAgr453oDXvh7n1&#10;i3DfkWcEJbWdEubWTdsJz3Fk+5Ewt76/ux/o3byyP4W2I/dRmVt/NDyXKqHtfFDQcyl5ZtjMrcPc&#10;4NUH38+lwguR1Tf284OS2k7439uGuXVoO2Hr+SPjNXkuVcIYR/wgbaeZW5fSdvbvD5rnUs7vOzK3&#10;/vZ+fvDh8BzHe9spa259aDvMrfPr0XfPpXRuLc9Afd93Smo7dn4gz3O9v7d+GcZs397PD3bPpXzH&#10;mjzPlfazm1v7f3+wazvlvHv7Vnj3Ju/gPhzm1rK2wPPn5VNoO/JcSubWBb1726358N92Snpv3ayR&#10;2D8D3c2tnbed/X1H3r199NVXPXcDje0lvreW51IfKmCMU1rb0fnBQ/iXIisZwIVf/nDdgGRQvQmL&#10;8+TzIowOvD8skIYjD0OfwgPDD8LW++cx+EZ8JLrkAeLwT16TiqegIYxBw7L9EHfOH+rSdoZHY8or&#10;nka3nZTWXq5L2ozcc+RTQtt52t93RNeL8H8UyquXajAP+qP3ncencN8Jk1Pvn5Laju2nS2g7GmvF&#10;tB3tp8P2g/D1/tG2w/wgP09q2wm/xFLW/KCAtiP9WUltR8c40gpehPFO+OWC/BrEAIuKbTs3z60H&#10;wJs5a9N29nNriTXvz3HsmE2eS5XSdkp5LqX9tPQJsijU8yf8YsHhGWhBbWc3Pwhtx7Nzgu1635Fn&#10;oSXND0prOy9DP+39ma7GmswPXoS+zX3bCW2meX9QWNthbp1fp27bTlHv3gpoO3Z+sGs7vsdsR3Pr&#10;gt5bF/dcqsC5tczhPH+O2k5B796KnFvftOYjn+g8eo5TwNxa247cTz8Ibcf7R8dspb23LmGMU1bb&#10;2a1hk7V5vpdPe2/x2A8BCEAAAhCAAAQgAAEIQAACEIAABCAAAQhAAAIQgAAEIAABCEAAAhCAAAQg&#10;AAEIQAACEIBAcgIsnkyOnAqHE/D9L2SG6+UKCEAAAhCAAAQgAAEIQAACEIAABCAAAQhAAAIQgAAE&#10;IAABCEAAAhCAAAQgAAEIQAACEJiTAIsn56RL2RMQYOHkBBApAgIQgAAEIAABCEAAAhCAAAQgAAEI&#10;QAACEIAABCAAAQhAAAIQgAAEIAABCEAAAhCAAAQMgQeTJgmBjAiwaDIjZ2AKBCAAAQhAAAIQgAAE&#10;IAABCEAAAhCAAAQgAAEIQAACEIAABCAAAQhAAAIQgAAEIACBogjwy5NFubMUMSycLMWT6IAABCAA&#10;AQhAAAIQgAAEIAABCEAAAhCAAAQgAAEIQAACEIAABCAAAQhAAAIQgAAEIJAjARZP5uiVqm1i4WTV&#10;7kc8BCAAAQhAAAIQgAAEIAABCEAAAhCAAAQgAAEIQAACEIAABCAAAQhAAAIQgAAEIACBBARYPJkA&#10;MlX0JcDCyb6kyAcBCEAAAhCAAAQgAAEIQAACEIAABCAAAQhAAAIQgAAEIAABCEAAAhCAAAQgAAEI&#10;QAACtxNg8eTt7LhyUgIsnJwUJ4VBAAIQgAAEIAABCEAAAhCAAAQgAAEIQAACEIAABCAAAQhAAAIQ&#10;gAAEIAABCEAAAhCAwFkCLJ48i4YT6QiwcDIda2qCAAQgAAEIQAACEIAABCAAAQhAAAIQgAAEIAAB&#10;CEAAAhCAAAQgAAEIQAACEIAABCAAARZPEgMLE2Dh5MIOoHoIQAACEIAABCAAAQhAAAIQgAAEIAAB&#10;CEAAAhCAAAQgAAEIQAACEIAABCAAAQhAAALVEWDxZHUuRzAEIAABCEAAAhCAAAQgAAEIQAACEIAA&#10;BCAAAQhAAAIQgAAEIAABCEAAAhCAAAQgAAEIQKBuAiyerNv/C6vnVycXdgDVQwACEIAABCAAAQhA&#10;AAIQgAAEIAABCEAAAhCAAAQgAAEIQAACEIAABCAAAQhAAAIQqJIAiyerdHsOolk4mYMXsAECEIAA&#10;BCAAAQhAAAIQgAAEIAABCEAAAhCAAAQgAAEIQAACEIAABCAAAQhAAAIQgECNBFg8WaPXF9fMwsnF&#10;XYABEIAABCAAAQhAAAIQgAAEIAABCEAAAhCAAAQgAAEIQAACEIAABCAAAQhAAAIQgAAEKibA4smK&#10;nb+MdBZOLsOdWiEAAQhAAAIQgAAEIAABCEAAAhCAAAQgAAEIQAACEIAABCAAAQhAAAIQgAAEIAAB&#10;CEBACbB4UkmwTUCAhZMJIFMFBCAAAQhAAAIQgAAEIAABCEAAAhCAAAQgAAEIQAACEIAABCAAAQhA&#10;AAIQgAAEIAABCFwh8HDlPKchMBEBWTi5nagsioEABCAAAQhAoDYC+k8wGE3U5nn0TklA21HfMmlv&#10;fUmRDwIQgAAEIAABCEAAAhCAAAQgAAEIQAACEIAABCAAAQhAwAeB4zdgLJ704TXnVg59TetcLuZD&#10;AAIQgAAEIDAZgXgUEe9PVtGNBYk99ntjMdlcZrXkxnooJNUi19n00HJyya8adJvCLqlrro/q0O1c&#10;9aQqV3XoNlW9c9RjNdj0HHWlKFM16HZMncePU8aUxLUQgAAEIAABCEAAAhCAAAQgAAEIQAACEIAA&#10;BCAAAQgsQ0DeGBye+LN4chkvVFSrBBwfCEAAAhCAAAQg0J8Ao4f+rMgJAQhAAALpCORwfxIb7Ded&#10;+nlqUqaqaZ5a0pRqNdh0mtqnqeXwuHCa8igFAhCAAAQgAAEIQAACEIAABCAAAQhAAAIQgEB+BI6f&#10;hLJ4Mj8PFWSRvgYpSBJSIAABCEAAAhCYjQAjh9nQUjAEIAABCEAAAhC4SoCx2FVEZIAABCAAAQhA&#10;AAIQgAAEIAABCEAAAhCAAAQKI3BXmB7kZEOAR+7ZuAJDIAABCEAAApkTkFEDI4fMnYR5EIAABCAA&#10;AQhURUDHZ4zRqnI7YiEAAQhAAAIQGEiAsdJAYGSHAAQgAAEIQAACEIBAFgSOR/L88mQWTinNiOMg&#10;K00deiAAAQhAAAIQGE9ARgv6HV8aJUAAAhCAAAQgAAEIzEWghKc8Ou7U7VysUpWrPilBj2qw21Qc&#10;56jH6pC090+JesQnqsuzf1SD3Zakx7MWsd36RdKeP6pFNNi0V02qQbdT6JCy7Of4fwBoz5CGAAQg&#10;AAEIQAACEIAABPIgcDxqZ/FkHl4pyIp4mliQNKRAAAIQgAAEIDCKgD6YZrQwCiMXQwACEIAABCAA&#10;AQhAAAIQgAAEIAABCGRKIH7udfxaNlOjMQsCEIAABCAAAQhAAAJVEZBR+2GkzuLJqpw/t9h4Sjh3&#10;fZQPAQhAAAIQgEDuBBgd5O4h7IMABCAAAQhAAAIQgAAEIAABCEAAAhCYi0D8bOzwinauGikXAhCA&#10;AAQgAAEIQAACEBhCgMWTQ2iR9wKBePp3ISunIAABCEAAAhAongAjg+JdjEAIQAACEIAABCAAAQhA&#10;AAIQgAAEIACBgQTiZ2YsphwIkOwQgAAEIAABCEAAAhAYTeB4FM7iydFAKWC1iqd6MIEABCAAAQhA&#10;oDYCjAZq8zh6IQABCEAAAhCAAAQgAAEIQAACEIAABMYSOPdM7fh17thauB4CEIAABCAAAQhAAAIQ&#10;OBCQUfhhxN0snnzablebzeaQx2MqaNDPo2hZn5tuaK68t9ugp3FV2L7I2jfHAXWO6mavR7Z56zmn&#10;4Pi4RpvE2pPzWFsFn+iHtqMk8tlqX1BK21GyJbQd8Y185O/LrPvpxsyrf0qLNfVPEW0n6qdzuu/c&#10;MtpS35TSdoob4+zjjfnB1W4zeYa27QQflTCeLrHtSJ9YQtvRWJMgb8Y4zuc7qke2tJ3kXdfVCnU2&#10;WsJc1M6tS2k7Pp5LXQ2zJoP0AaKnxPmB92eg2nZKmR8UFWuhzeh9tMS2k9Pcul9PdpxLY022JTyX&#10;KnF+IB4rYX6g/bToKWHMpv2abL3ND3TsLL7QT3FtZy+shLajsSaSaDsasflsS207Jb17k2gpYYwj&#10;fQFz63za/pElwTf6KaqfDqK8jXHUD3arbaeIuWgQpnpKGOOUMz/Y9QE6Zlv/3Ffea44cugYbkn7S&#10;ctOxn5L05Kslpm49cJy2OfPVc2zzpb2S9Fgtotm7f6yeJbWIHVPUn4ueS+2h7zmrRa6Zgk/fuufI&#10;V7Ie774Rf1v/eNdjtYi2XPTEdoltfT72uly09LH7XB70nCOz/HHrG7HGe7xZPd61iD/QIxTy/OCb&#10;PP2iVuEfJZHfFt/k5xNrEf6xNPJK45u8/BFbg39iIvns45t8fNFlSUn+sVpEq/f5qNXjVYu1uwQ9&#10;tg2VpMdqoe1YL+eRtv6xbSoP64ZbUZKekrSIJ9EzPJ5TXWF9I3V67wusHu9axB/oEQp5fqxvxEK/&#10;8bazXPU0vzy5Dr8kcZcn90FWyapj+dw5/2UM0SBKdPVxnno0hMTa6x/RIpqIteuslshB25mO+rCW&#10;cb1e9Y20nanLvl779DlK0qP9tFDKs58e5j+r576A+2ipsVZCX1BarLVjnFL6AsZswzrPhLm17ch4&#10;oIj7jsZaIXrsfaekuXUJY4Ji2w7PcRL2wP2r0r6AttOfWaqc7ZiNtpMK+aB6aDuDcCXNTNtJintQ&#10;ZTrGkYuKuO8UNj+g7QwK56SZte2UMreWe6hoKkmPBATvEpM2i16VldZ26Kd7uX2xTMwPFkN/tWLa&#10;zlVEi2ag7SyK/2LltJ2LeBY6KSPo3Vha/NMsnnwIDw4f7ny/4pGO4IOnpwbqs6DF+wtF+WngF0GT&#10;6Hjl/n6hYDlXrQTRsM+L4JtHCbigR/zj/fP+42MzIZV24/3hVGltR37C/eVCbWd4y7jeEqRfk59v&#10;LqHtyORa2o58pB/w3nbEL9K3id+fh356Dv83sBL90bYjsSZ6vH+k7Uj/JnHm/b4T99Pe246McaSf&#10;LqXt6BhH/FJK22kmCUEP84O8esK27QTf5Dc/GM6qpLYjYxy97zwroO3oGEe8+jyM2eSlleePjHFk&#10;Lio6Smo7pcwPPtjPrUt4jmPHbKW0naXm1nP0OdpPF9F2Qp/2fpjvyKektlPK/EDn1qXND0qYW8s8&#10;R9tOCc907fuDEp5LlTQ/kP5Z7jvMrYVEfp8S59Yyh2v6aefPdJu5tb57K2xuXcKYjbl1fv2ZWnTU&#10;dgp69yb6Shjj6PwgzzUfGkX9tyXNre1znBL6aX2mK3PrEp6BatspaW4tMVfC+4Oy2s52pXPrZvFk&#10;/+6QnBDw/eIM/0FgDgK0ijmoUiYEIAABCEAAAhCAAAQgAAEIQAACEIAABCAAAQhAAAKXCMjCKfnE&#10;7yn0+O4sfyEAAQhAAAIQgAAEIACBLgIyjmbxZBcZjp0hEE+9zmTjMAQqIUCLqMTRyIQABCAAAQhA&#10;AAIQgAAEIAABCEAAAhCAAAQgAAEIOCIQv79gMaUj52EqBCAAAQhAAAIQgEAyAjJOZvFkMtzeK4qn&#10;Wd71YD8EbidAa7idHVdCAAIQgAAEIAABCEAAAhCAAAQgAAEIQAACEIAABCCQloB9r8FCyrTsqQ0C&#10;EIAABCAAAQhAIDcCZkQckiyezM0/Wdpjp1RZGohREEhCgJaQBDOVQAACEIAABCAAAQhAAAIQgAAE&#10;IAABCEAAAhCAAAQgMBOBrncd5vXxTLVSLAQgAAEIQAACEIAABHIhICPi3Qh4HZIsnszFL9na0TWF&#10;ytZYDIPALARoBbNgpVAIQAACEIAABCAAAQhAAAIQgAAEIAABCEAAAhCAAAQyIBC/B2ExZQZOwQQI&#10;QAACEIAABCAAgdkJyLiXxZOzY/ZcQTxV8qwF2yEwnAAtYDgzroAABCAwFwHtk3lwOxdhyvVKQNtG&#10;X/tpQ31JkQ8CEIAABCAAAQhAAAIQgAAEIFAvgfh5A88T6o0FlEMAAhCAAAQgAIGSCci4l8WTJXt4&#10;lLZ4WjSqMC6GgCsCRL8rd2EsBCBQOIG4T473l5Yv9tjv0vaMrd9qyY31UG2qRa6z6aHl5JJfNej2&#10;Vrvk+hw+qkO3Odg0xgbVodsxZS19rdVg00vbdWv9qkG3vPC7lSTXQQACEIAABCAAAQhAAAI1E5A5&#10;lf0wt7I0SEMAAhCAAAQgAAEIeCbA4knP3pvN9ngKNFtFFAyBrAgQ+Vm5A2MgAIGKCdAfV+x8pEMA&#10;AhCYmUCfewwvAWd2AsVDAAIQgAAEIAABCEAAAu4J2LkVcyj37kQABCAAAQhAAAIQqJbAJihn8WS1&#10;7kc4BCBgCdiJvj1OGgIQgAAE0hGgL07HmpogAAEIQOA8ga77ES8Dz/PiDAQgAAEIQAACEIAABCBQ&#10;NwE7h2LuVHcsoB4CEIAABCAAAQh4I3AXDGbxpDevzW6vneLMXhkVQGBxAkT84i7AAAhAAALN/1IZ&#10;DBCAAAQgAIGcCeQybxA77DdnZn1sU66qqc81ueaxGmx6SXt5cb0kfeqGAAQgAAEIQAACdRLQMb6q&#10;Z0yqJNhCAAIQgAAEIAABCORIgF+ezNEri9oUT2kWNYbKITAbASJ9NrQUDAEIQKA3AV1UQJ/cGxkZ&#10;IQABCEAAAhCAwCAC58ZZvMAehJHMEIAABCAAAQhAAAIjCNgxKePQESC5FAIQgAAEIAABCEBgFgIy&#10;XuWXJ2dB67FQO33xaD82Q+A6AaL8OiNyQAACEJiTgPTD+p2zHsqGAAQgAAEIQAACEDhPoGtuzIvs&#10;87w4AwEIQAACEIAABCAwDQHGodNwpBQIQAACEIAABCAAgekIyBiVxZPT8XRaUtdUxakUzIbAGQJE&#10;+RkwHIYABCCQgAB9cALIVAEBCEAAAhCAAARGEojHbLIfHxtZBZdDAAIQgAAEIAABCEDghIAdc0qa&#10;f9RzgogDEIAABCAAAQhAAAIzEuB/2z0jXB9F2ymJD4uxEgJDCRDlQ4mRHwIQgMA0BOh/p+FIKRCA&#10;AAQgAAEIQGBJAjKmK2Fcpzp0uyTTKepWn5SgRzXY7RSMlirD6pC090+JesQnqsuzf1SD3Zakx7MW&#10;sd36RdI5fViYlpM3sKWLgG0/Xee9HFMdYq9Ne7E/tlM16DY+721fdejWm/2xvaJDPiXosRpseqfQ&#10;31/VoFt/Co4tVh26PT7ra89qsGlfKg7WqgbdHs6kTzHeTM+cGscT4JcnxzN0WoJ0m3wgUCYBHRQQ&#10;5WX6F1UQgEC+BGbtd5vC5U9m0y4VLVtN5+ui65apBvRcZ5U0R3DIOvqerb9nG+mZ7Ww1nIAABCAA&#10;AQhAAAIQgAAEIAABdwR02q+GMzVUEmwhAAEIQAACEIAABKYgIONNxphTkKSMVAQkZlk8mYp2VvXE&#10;0+OsjMMYCNxMQCKb6L4ZHxdCAAIQuInArP1uU3hcQ7x/k9kTXqT2yFbTExafvCjVgJ7k6CerUH14&#10;pcBe2WZ8xKH1E2pXHLXQaZf+EaNnjNmFXEG1EIAABCAAAQhAAAIQmJOADv21DkbUSoItBCAAAQhA&#10;AAIQgMAtBBhP3kKNa5YkIDHL4sklPbBI3fFUeBEjqBQCkxIgqifFSWEQgAAEehGYre9tCp6t9F7a&#10;yAQBCCiBOduili1bTWu9HreqAT3Lek/9YKzo/NXW6BFetGuuJgkBCEAAAhCAAAQgAIGqCHSMqKvS&#10;j1gIQAACEIAABCAAgXEEZDzJ49ZxDLk6LQGJWRZPpmVObRCAwMQEeJgzMVCKgwAEINCDwGx9b1Pw&#10;bKX3UEYWCEAAAhCog0B0r1lHj/Oi3TqYoBICEIAABCAAAQhAAAKnBGTkLF+GyKdsOAIBCEAAAhCA&#10;AAQgAAEI+Ccgcx0WT/r34wAF0QuiAVeSFQK5ESCac/MI9kAAAiUTmLXPbQqftYaSXYM2CEAAAhCY&#10;hEB0H4p2D1WExyi8NT7gILUsAYlT4nFZH1A7BCAAAQhAoCICMvTQr8hmGFKR85EKAQhAAAIQgAAE&#10;BhBgnDgAFlmzIcDiyWxcMbchZ9/+zF0x5UNgUgJE8qQ4KQwCEIDARQKz9rn6v1G9aAEnIQABCEAA&#10;AjkRCHfGWW+OPbTK/VM+pdxH0bPz561/j+LRPJo2yVuL5joIQAACEIAABCBwicDRMCRkZPhxiRbn&#10;IAABCEAAAhCAQD0EZJzI2LAef5egVGKWxZMlePKqhngae/UCMkAgOwJEcXYuwSAIQKBQArP1t03B&#10;4U8piz0K9T+yIAABCEAAAhDwSsCM4kyyfVzNU2uvjsVuCEAAAhCAgAsCR8OPYDFDDxduw0gIQAAC&#10;EIAABCAwOQHGgZMjpcCZCUjMsnhyZsjLFh9PV5e1htohcAsBovgWalwDAQhAYDiB2frbpuDZSh8u&#10;lCsgAAEIQAACEIBAVQT247CT4dj+UTZPtKuKBsRCAAIQgAAEUhGIhx4MOVKRpx4IQAACEIAABCAA&#10;AQhAYCgBFk8OJUZ+CEAgCYH44UqSSqkEAhCAQGUEZutrm4JnK70yLyEXAhCAAAQgAAEIzEFgP1Y7&#10;GrKxrGEO0pQJAQhAAAIQgED4H5FEEBh1REDYhQAEIAABCEAAAoUQkHEfY71CnFmRDBZPFuvseCpa&#10;rFCEFUaAyC3MociBAASyIzBbP9sW3Cay045BEIAABCAAAQhAAAKXCJhx3Dqk9XvpEs5BAAIQgAAE&#10;IHBYGchb4t7RYEYdzTWg642OjBCAAAQgAAEIQCBrAozrsnYPxp0hwOLJM2B8H46nnb7VYH0dBIja&#10;OvyMSghAYBkCs/axTeGz1tBA0xqYdC0TQ9SahoDGeVdtcs5+NQ9tQkmwhQAEIACB2QjIIkrvH9VQ&#10;yoLQkvWUEGsaZ+onz5pUg2ryrEVsL0mP+kS3+CYDAmF2prdM2TJZG+QTRacXgU9JsIUABCAAAQhA&#10;AAIQgAAE5ibA4sm5CScvP55iJjeACiEwiAAROwgXmSEAAQj0JjBr/9oUPmsNrc64lni/zbhQQuyx&#10;34XMmKxaqyU31kNFqha5zqaHlpN7/jn9xMuq3L1fp30S88Rmnb5HNQQgAAEIQAACEMibgJ2dhfQ6&#10;jFrlkD3MQLa3Cy02uQh0vdGREQIQgAAEIAABCEAAAhAYSIDFkwOB5Z09nk7mbS3WQYCIJQYgAAEI&#10;zENg1v61KXzWGhoo89cwD3tKhUBJBOZsh1K2/XrnZrXMyS0FJ9Uiddl0irr71hEz5kVqX3LkgwAE&#10;IAABCEAAAhBIR0BH07Ldj1hNMp0dZdSkcwDG/mX4ExUQgAAEIAABCEAAAhDIiQCLJ3PyxihbdOo4&#10;qhAuhkASAkRrEsxUAgEIVEZg1r61KXzWGhpvzV9DZUGBXAhAAAKVELh0/5Bzl85XggiZEIAABCAA&#10;AQhAAAKLEjAjUvlFSvuJdu0p0qcEDMnmJPhOGXEEAhCAAAQgAAEIQAACEBhGgMWTw3hlmjueLmZq&#10;JmZVT6CmSBWtPLipPuQBAIEkBGbrW5uCZyv9iE2aWo6qZAcCEIAABCojIPeaPvcbxvCVBQZyIQAB&#10;CEAAAhCAQHIC0ai02TWjUJNMbprDCiOaPJN36ENMhgAEIAABCEAAAhCAwNIEWDy5tAdG1x9PDUcX&#10;mG0BOSlVW2Sr6WzBXTHMarDpK5dx+gwBGw82fSb71cPqE91evSDzDMqkBD2qwW4zx3/RPKtD0t4/&#10;JelRLeITm57FR43zmz+zFG8LVS1parM1k4YABCAAAQicJ3DtvsS77PPsODM9AY1H4m56tpQIAQhA&#10;AAIQyIuA3vWDVfwy5SjXGJJNOYyjRuHkYghAAAIQgAAEIAABCFRBgMWTrt0cTwNdi7lofD1KL2Lg&#10;ZMYEiNGMnYNpEIDAdQJNJzZ/TyY16Pe6UeSAAAQgAAEI5Edg/rvlZc16H9Xt5dz5n1WeJeixGmx6&#10;Ci8oJ1sWCwEsDdIQgAAEIACBkghEd34WU45ybkRzVFlcDAEIQAACEIAABCAAAQiUQuD46SqLJ936&#10;tZ4pXz1K3QZj1YYTn1W7H/EQ8E2g6cDm78Xmr8G3G7AeAhCAAAQgAAEI3ELg3Bjr+LHfLSVzDQQg&#10;AAEIQAACeRGI7vosphzlHqGp31EFcTEEIAABCEAAAhCAAAQg4JiAzAoOT1JZPOnSldFk2aWGfkbX&#10;o7QfD3LlQ4DYzMcXWAIBCAwg0HReaXqwNLUM0E5WCEAAAhCAAAQgUAGBrjHY4TFgBQCQCAEIQAAC&#10;ECieQHS3ZzHlzR6PSDblMG66GScXQgACEIAABCAAAQhAwC0BFk+6c13XdM6diKsG16HyKgYyZEiA&#10;2MzQKZgEAQhcJ9B0XvP3YPPXcF0qOSAAAQhAAAIQgAAEjgmcG6OxOOCYE3sQgAAEIAABnwSiOz2L&#10;KUe5MaJpfotmVLFcDAEIQAACEIAABCAAAQhkTIDFkxk759S0eNp2moMjEIDAPARoffNwpVQIQGAm&#10;Ak2nlabnSlPLTJwoFgIQgAAEIAABCFRM4Nw4jkWVFQcF0iEAAQhAoAAC0R2exZSjfBrRZDHlKJpc&#10;DAEIQAACEIAABCAAgTwJsHgyT790WBVP0TqyFHKoHqWFOKxwGcRj4Q5GHgRKI9B0Wml6rjS1lOYg&#10;9EAAAhCAAAQgAIH8Ccg4z37ztxgLIQABCEAAAhA4TyB6gsNiyvOoepyxNPkHJz2AkQUCEIAABCAA&#10;AQhAAAJZEjgezbN4MksnxUbZ6Vh8rqz9epSW5bdS1RCPpXoWXRAolEDTaaXpudLUUqifkAUBCEAA&#10;AhCAAAScEShh7Cca7NeZC07MVZ+oppMMjg6oBrt1ZP6JqVaHpL1/StQjPlFdnv2jGuy2FD2edfiw&#10;XaJGPvuXhbJ7/N6wOcuf6wSUpOQE4XVe5IAABCAAAQhAAAIQgECuBFg8matnWrvs9Ks9WGSiHqVF&#10;uq8oUcRiUe5EDATKJtB0WPP3WvPXULabUAcBCEAAAhCAAAQgAAEIQAACEIBAPwJdzyBYmNaP3bBc&#10;hnSTjChHu8PKri+3odmIB199MYBiCEAAAhCAAAQgAAFPBGQEfxi1s3gya9/F062sjR1lXD1KR2Hi&#10;4pkJEIczA6Z4CEBgGgJtZ9Umpim3o5T5a+iolEMQgAAEIAABCEAAAhCAAAQgAAEIQMAQiJ9PHF5x&#10;mUwkRxKIKMf/e++Rpdd2uaVJvNbmffRCAAIQgAAEIAABCORP4HiUzuLJbD0mU6tjZ2Vr6kjD7CRy&#10;ZFFcDoGbCBCDN2HjIghAIDUB6azWzZ9Za6ZPnBUvhUMAAhCAAAQgAAEIQAACEIAABCAwkkD87KKO&#10;NykjoQ2+3FDWpGzlC/BBNBWfXgQ+JcEWAhCAAAQgAAEIQAACSxE4ntiweHIpP1ys99hJF7M6PxlP&#10;Gp3LwXxHBIg9R87CVAjUTKDprMKfZtHkvCDoF+flS+kQgAAEIAABCEAAAhCAAAQgAAEIzEMgfqbB&#10;4rSpOSth2YZv/KuUAB8EXGnai0BoaZCGAAQgAAEIQAACEIBAWgIsnkzLu0dtXdOmHpc5zFKPUofO&#10;Kdhk4q5g5yINAqUQaDoq21vN9/jU1lIKPnRAAAIQgAAEIAABCEAAAhCAAAQgUDeB+HnHfE9WauUc&#10;EWYx5ehAiIjy456jiVIABCAAAQhAAAIQgAAELhE4niWyePISq+Tn4ulRcgOSVViP0mRIqegKgeQx&#10;JxUe97dXLOQ0BCBQPYEEvy4pjJP3h9U7FgAQgAAEIAABCEAAAhCAAAQgAAEILEkgfhbCY9upvRER&#10;ZjHlaMARUV41jCZKARCAAAQgAAEIQAACELAEZMR9mBmyeNKyWTQdT4UWNWbWyutROitGCu9BQLo6&#10;ibekMddUtq9xiop1MZVsNd1De7ZZVEOJerKF3tMw9Ylue16WbbbSYm0k6Cm6o5EmjL5cNRyGsaOL&#10;pAAIJCGgsTukMuJ8CC3yQgACEIAABCAAAQhAAAIQGEYgnqcxBxvG73ruiDCLKa8ju5IjImpe8165&#10;kNMQgAAEIAABCEAAAhCAQAeB41kgiyc7EKU/FE970luQqsZ6lKYiSj2XCEi8JYm5tpI2cckszkEA&#10;AhBIQqCUHinWEe8ngXmhErHHfi9kdXHKasmN9VCAqkWus+mh5SyRv4u9atDtWLuOp4VjS+N6CEAA&#10;AhCAAAQgAAEIQAACfgnEczDmS1P7MiLMYsrRgJXoVM8IRhtEARCAAAQgAAEIQAACEHBMgMWTjp3n&#10;zXSdzHmzG3v9EdAHBklirq2kTfgDhsUQgEBxBErokUrQUFxgIagoAn3aGC8Mi3J51mIkHom3rF2E&#10;cRCAAAQgAAEIQKAqAjpfYow6l9sjwtHuXLWWXK4glC8xW7KX0QYBCEAAAhCAAAQgMB2B49Eziyen&#10;I3tjSTorvPFyJ5fVodKJMwo2U+IsWay1FbWJgskiDQIQ8ECghN6oBA0eYgUbIdCXwJxtUsq23742&#10;5ZrPapmTWwr9qkXqsum56+7LjZeBc3uC8iEAAQhAAAIQgAAElIAdozIOVSpTbi3hUC6/SDkabkSU&#10;xZSjiVIABCAAAQhAAAIQgECZBI5neCyeXNTL8TRmUWNmq7wOlbPho+AeBJLHWFNh8lp7kCALBCBQ&#10;I4ESeqMSNNQYe2iGAAQgsASBPveM48ceS1hJnRCAAAQgAAEIQAACpRHoGocy7pzayxFlFlOOBmyJ&#10;Eq+jcVIABCAAAQhAAAIQgEChBNY/95X3tjJ4Xq/tENqfWhn0b7e7ob9oyV/NZQtFi05k7pz6Ruxv&#10;Ymvvm3bfqR7bKjauYs1afpoWv3hqO9outAXpVpXN2naayuIateZ5tm2sheLpp+dhfGup3trONZ3a&#10;diTCvceaaK2h7aTtja5F0PXz2n+Hm04zxtFY86YjVkrbiYnks19qPy2Evc4PbHSU1HaOYi2I9H4f&#10;PdLjYm5tI+s0rbEmZ675pr1XnRbTHln6vqV69D7aGuYwUVysBR+If+QjsbZ0rDSGjPijsSZFlHDf&#10;qWF+MMLdi15aXF8QzXcWhTtB5bSdCSDOVITtp0u673gc48RjyKN+TfzvfFxwpGdxLRHtaLdPc7Nt&#10;p4QxjuoZ0na6sNljS41jxQbRI58hepoLMvxzpGfxtjMekMaalFRr2xlPcZ4Siou1gKntC2g78wTN&#10;iFKZH4yAN/Olti9Yup/e3c3HCdb7TgljAiFB2xkXD/NcvYtU8c0mVNAsnpSKpgjgeQzuV2o8mM9b&#10;T2ztqUabI28tp7brkaYjCztifwl6VJdsS9JjtYi23ONN7dVtbK8en1RLU6gtWUpP87G1xlrTWDBd&#10;LVaLlIqe6dhOUZL1j3ffCI+S9KgW3aq/vflJ7detVx1qt26tHm8+UQ12W5Ieq0U0eveP1eNdi/ij&#10;JD1WS2mxVqIe0XTu06dt9clzrvwpjtt4W9qWsXqsFikLPWOJTnu99Y933wiZkvRYLaLNu39K1uPd&#10;N7QdIZDvh7aTj2+6fKHHtB/QbT5W97dEtegVeWkx1pik2tq1tXp6XtJVTDbHbtFjr1EhloVN6/kU&#10;29iupeyYSmvJerz7Rnxs/eNdj9Ui2tAjFPL5WP94941QLUmP1SLavPvH6llayxT156RH4mPspyQ9&#10;VotwmcLfY/nedv3Bckk1/9vu+7BqX76eP7IS9HEjf1erZ3d3Rx13czCLP/0ZP4XVrfKVfzX63Klv&#10;rNrHvR6JswenemwIvQyx1jSgEGt39oTDtG07Dw702Ljqwi2xJqvDR7WdtpI20VVVkmMvgxb5lxXy&#10;L0S8tx1pM9J25OMh1hpDL/zRtiNRInqWj5YLxvY4pW2nhFgTuaW1HR3jeG472kbaMU7wE22nR+NM&#10;nEXbTgnzA3vfyXd+0N/BbdsJYwKv8wOrtqT7jsSa6JExWwltR8c44q8S2o7GmswPnk0wFxV/L/kR&#10;PdIfyNzA+3Ocpu0UOrcure2UcN/RMU4J8x07xvE8P9C+VO87Jc2tpZ8u5hlo0MJzKY3WvLZ2fiDj&#10;Ap1z52Vlf2t0zFZCPy2q9b6jY7alx5D9PXGa0953/IxxIuJm17adEsY4c7Qdg+s0IGY8YmONufWM&#10;oG8sWmNt1Lu3G+ue4zLVU8J9R9qOvD+QbUnzA/G7n/uOWNv90Vgrpe3oGKeEtqNzUfFcSW1H5gXP&#10;w3vrJT9TjCWk7ZQ4ty5hjGPHbP7bzrZ5tyPx1iyelM7tfuEGNLbxroOYx30hoke+eX2G2bMNgxxx&#10;kHRr3nzTpfTp6alxRwmxJkJ0AVijJ7tYa1D3/mPbjnTW+bWd43/Fck3YJrQduZHe3HbaAG4T16qc&#10;9fxjaDsyeCuh7dgbaQltJ7w9aH0v/XQeEdOaNDihbUd0eLvvdImVtiMe8tp2bDzJgnA7xpG+2sPn&#10;nJUyxpF+Wj4ltB0Z44ga2k7j0qz+6P8GQYySvkC+nj/adkqJtZLajvQB3u87R23DjnFCu5GHu54/&#10;MsZp/nFVEFHCGGdj5gfycMrzR9rOU/CPfGRhgfd+WuJs9+Rjp2dM29mNlBo0i/3R+cHNc+vFLO+u&#10;uKi5dYi1l3uZuT7H6fZC99Gj51LMrbshLXi0pDGOLALVttM8K3A+xtH3Bzo/8D1iC2OCSufWOdzz&#10;r3UxvufWhvA+ydz6mscvnzdEL2e84ayUrQvAmn7a+XzHvj8QPe7nO4XNrfW+U0KsaduRZtfocT7G&#10;sW2nhPcHzK1vuCEkuuRoLlpAPx23nUQYO6uZYrygbUfnO50VOTpY0nMpOz/w/VxKInW90rl1s3jS&#10;UUw5NdX7o4v+2OtR2p8JOW8nkDSe2sraxO2GcyUEIACBGwiU0PuUoOEG13EJBCAAAQhAAAIQmJTA&#10;uTHVFA+fJzWUwiAAAQhAAAIQGEUgvudzrx+Fs+NiQ3i9pyuHzOGOizh0gYBFR7xeAMUpCEAAAhCA&#10;AAQgAAFXBFg8Obu77FRi9soWraAepYtirqLypLHUVtYmqmCMSAhAIA8CJfQ8JWjIIxqwAgIQgAAE&#10;IAABCFwm0DXu4qX1ZWachQAEIAABCHgiEN/ruc9P6T2lK9vw3W/aGoDdouibUKI2PxgtDdIQgAAE&#10;IAABCEAAAvkSkNHsYfTK4slZPdU1dZi1wsUKr0fpYoirqDhpHLWVtYkqGCMSAhDIg0AJPU8JGvKI&#10;BqyAAAQgAAEIQAACtxM4NyY7PPq7vWyuhAAEIAABCEBgWQLxfZ77+5T+ELqGsP4ypVYBbCUxaGuI&#10;NteBcRA+MkMAAhCAAAQgAAEIJCNwPFJl8WQy8OVWFE+GylWKsrkIJI+hpsLktc6Fj3IhAAFHBEro&#10;eUrQ4ChkMBUCEIAABCAAAQjcRMCO2Y4fBd5UHBdBAAIQgAAEIJABAb2/c2+fwxkR3Wh3jhprKFMw&#10;Eq81eBqNEIAABCAAAQhAwDcBFk/O5j+dWc1WQRYF16EyC9RFGpE8fpoKk9dapO8QBQEIDCPgvefx&#10;bv8wb5EbAhCAAAQgAAEIlEXg3FiOF9ll+Rk1EIAABCBQDwF7b+d+PrXfLd1QNr9IORpwRJTFlKOJ&#10;UgAEIAABCEAAAhCAwHgCMko9zKZYPDmeaEcJ8VSgI0sBh+pQWYCjMpSQPHaaCpPXmiF5TIIABFIS&#10;KKHXKUFDSp9TFwQgAAEIQAACEPBEoGusd3hk6EkJtkIAAhCAAATqJcD9fG7fR4RZTDkaeES0KY8x&#10;6GisFAABCEAAAhCAAAQgMIjA8QiUxZOD4PXJ3DXs73MdeSBQB4GkLaSpLGmNdTgRlRCAwFkCJfQ4&#10;JWg46yBOQAACEIAABCAAAQhcJKBjQdnq9+IFnIQABCAAAQhAIDsCej8Xw45fCWZnqkODLN1gPosp&#10;J/GhUpUtMTsJUgqBAAQgAAEIQAACEOhBQMeeLJ7sAat/Fh3e97/Ca856lHr1UH52J40ZqWzd/FkE&#10;xJRaVYVuFxE0YaXKpgQ9qsFuJ0SVvCirQ9LeP6XpSeGPEvyeghN1QAACEIAABCAAgdoIlDBOLG1+&#10;oD5RXZ5jUjXYbUl6PGsR261fJO39oxpU11R69GXLVOVRDgSmJKBxb8skZi2NsemIMIspxwI9uveM&#10;LmzBAuy9xqYXNGlU1apBt6MKy+Bi1aHbDEwaZYLokE8JeqwGm94p9PdXNej2FgXct2+hxjUQgAAE&#10;+hGQ/lk+LJ7ccZjgryKdoKjMi6hHaeaOcGBe0ljRymTR5FZ30kJapta0GqkNAhAoiwD9Vln+RA0E&#10;IAABCEAAAhCAAAQgAAEIpCcQz615wZ3eB9Q4jAAxO4zXsNwRXRZTDsNHbghAAAIQgAAEIAABCCxA&#10;gMWTo6FHE6HR5eVdQF1q8/ZFztYlj5OmQq01/eNJrTlnn2AbBCAAASXgss866udVSSbb5peOgy2y&#10;1XQmpt1khmpAz034+l00YKwyIGu/uskFAQhAAAIQgAAEIAABCMxNwM67GdLPTZvypyBgY1bKI26n&#10;oKplRHTtYkpAKyS2EIAABCAAAQhAAAIQWISADslZPDkKfzTpGVVW3hfXozRvP3iwLmmsNJUlrfHI&#10;BcvVfGQGOxCAAASuEnDbX5l+PlcNzRrD4AHdXnVG5hmEs66bzJV5X4SqRfIv7R+dfO1sH0DWZr1r&#10;FB0cdBXEca0Xsw/IerEcTkIAAhCAAAQgAAEIQAACRwTskF5PMPxWEmxzJWDj1qZztdeXXYZok4x6&#10;hGjXlzashQAEIAABCEAAAhCAgC8COjpn8aQvvy1irQbLIpVTqRsCSeOkqSxpjUd+WK7mIzPYgQAE&#10;IHCRgMu+qjW6TawOqYtyOQmBrAlMEcdShv3Ggk/frwyo9WzW01Ljem/e1zpV1M0FZXIhejocoVD0&#10;VBRP0a7mYgsBCEAAAhCAAARKJ2BHSQyJSvd2Gfo0ZmUrX+J2Sr8q3X2Z/DLllHApCwIQgAAEIAAB&#10;CEAAAhcJ6NyGxZMXMV06GU1oLmXlHAQKJ5C0NTSVJa3xyHvL1XxkBjsQgAAELhJw2VdF/btLDRe9&#10;wkkIzEvg1jajE8Nu624ttbu0o6Pyc6DyabYz1rOrJcHfoEFklKJnFv9EfrYvBcVDl4MxgQ+pAgIQ&#10;gAAEIAABCKQnoCMkhkLp2VPj7QSI29vZXb/S0DXJ69eRAwIQgAAEIAABCEAAAhC4lQCLJ28ipzOW&#10;my52dVE9Sl25JQtjk8ZGW1mbSM5guZqTS6VCCEDAKQF3/ZQa3Gx3O3rIqQswGwIuCSzV7qRe+3UJ&#10;zxhttSzF1JgzKqlapBCbHlWoufiwMCAiFe3uLjnkbovoONSeIwEBCEAAAhCAAAScEugaCjHscerM&#10;isyO45aYndL5hm6TjOhGu1PWTFkQgAAEIAABCEAAAhCohYCOulk8Odjjim7whe4uqEepO9csanDS&#10;uGgraxPJtS9Xc3KpVAgBCDgl4K6fEoPvBHZI7H/ZzJ0Gp7GC2RCAAARyINC3z9+9C+zI3XHo5Gcr&#10;eZGYg6uxAQIQgAAEIACBkQTssIfhzUiYXJ6EADE7J2ZLN9Sjv+Qvh+kg5gRP2RCAAAQgAAEIQAAC&#10;BRPQoTSLJwc5OZqcDLrWV+Z6lPryy5LWJo2JtrI2kVz6cjUnl0qFEICAQwIu+6jGaPkTvtt1+2tm&#10;LrU4jBlMhgAEIOCNQJ/7gz7YaO4tVqC9WBbqy6J9OabHDxfaq0hDAAIQgAAEIACBbAnoMEYNjPf1&#10;OFsI5EIgjlGG4FN7RgmHrSyklF09BOypYVMeBCAAAQhAAAI9CTAM6QmKbNkRYPFkb5forKP3BW4z&#10;1qPUrYuSGp48HpoKk9faMl2u5tYEEhCAAAQ6CUj/pN/ODDkebDrVQ8+q9h+O5Gg0NkEAAhCAgBcC&#10;/e8n0R3o7IXm8Z5JeuGBnRCAAAQgAAEI1EXAjnAkzfClLv97UxsPwYnXKT1oe4NQrv4qpVYBbCXB&#10;FgIQgAAEIACBmQkwL5kZMMVPTkDnKSye7IVWcfXK7DpTPUpduymJ8Uljoa2sTSTRaCtZrmZrBWkI&#10;QAACxwSkb9KIdMuRAABAAElEQVTv8ZnM95pOddez7v5mbi/mQQACEIBAsQT0Pqrbc0J37xPNXcsk&#10;j67Z8ubxiAc7BwLXguyQkxQEIAABCEBgFgLx8IVRyyyYKXQiAnG8SrHE7ERw25+g3JfHYsqpwFIO&#10;BCAAAQhAAAJXCDCeuwKI09kR0Jhl8eRV13RN4a5e5DJDPUpduieZ0UnjoKksaY0nHJet/cQcDkAA&#10;AhBoCLjsm6I+3aUG4g8CEIAABKol0Oe+1TxIkf8N+JKfu1C/GCJ2LG3LFBxEj3xK0KN+OdGzfwS3&#10;3zR6+QMBCEAAAhBIQMCOWrgNJQBOFaMJELOjEZ4pwJINWVhMeYYThyEAAQhAAAIQGEtARh3MPcZS&#10;5PqUBHSkzOLJi9QV08VMRZysR2kR7ppFhMRAsjhoKkpW2wmv5Wo+MYUDEIAABFoCLvumqD93qaH1&#10;AAkIQAACEIDAZQI53OfEBvu9bHH+Z5Wpasrf4vMWWg2a3j0s3qvcb3YlmMfIJnm+dM5AAAIQgAAE&#10;xhE4ug2Forj9jOPJ1fMTiGNWaiRup+Ie0WUx5VRgKQcCEIAABCAAAQhAwBkBnWOwePKs46LJw9l8&#10;vk/UodK3j+a0Xvyv3znractuAm65qFuu5pYACQhAAAJHBNz2S6Y/d6vhyBPsQAACEIAABCAAgekJ&#10;dI2Tdg/kzBmTPFoSoE/upjeLEiEAAQhAAAKd/4ieWw+BkTsBO2wiXqf0liUbyrWLKQE9JWjKggAE&#10;IAABCBRPgKFD8S4uViCLJztdG00UOvNwEAIQGESgaVbLta3lah5EicwQgEBFBFz2S1Ff7lJDRTGG&#10;VAhAAAIQgAAE8iNgx0+nD5TNWV5a5+c8LIIABCBQOAG5C53emwoXjTy3BHTURMzO4UJDV5NSDbDn&#10;gE2ZEIAABCAAgaIIMKcoyp1ViWHx5Im77Uzg5GRRB+pRWpTbJhGT1PdtZW1iEg19C1mm1r7WkQ8C&#10;EKiNgMs+qTH6YPkhVZv30AsBCEAAAhCAAASmJXBuXLV7L23OmmT71pqX19M6g9IgAAEIQKAhcHTL&#10;CUe43RAYuROIY1bsJW6n8lpE1/7jHkBPBZlyIAABCEAAAhCAAAQyIMDiySMnRBOBo3Nl7dSjtCy/&#10;jVGT3OdNhclrbRFJzcvV3ppBAgIQgIDfvsj04/SnBDIEIAABCEAAAhBIR6Br7HVYBLA/e5TpcJbV&#10;Aun8RE0QgAAEaiBwdLvZCzZ3nRoQoNEhARu3xOuUDrRkQ7l2MSWgpwRNWRCAAARaAnSvLQoSTggQ&#10;s04chZknBFg82SKJBv3t8fIS9Sgtz3e3KEru76bC5LU2aKRW/d7CimsgAAEITElgmZ5wpILG6IPl&#10;h9TIcrkcAhCAAAQgAAEIQGAUgXPjst1DaXPWJI9+d4mn16P4czEEIAABCBwIHN1qwmFuMQc2pPIj&#10;EMdrfhZ6tsjQbZJRbxDtelaK7RCAAASWIiDdK93pUvSp9xYCxOwt1LgmBwIsnmy8YAb4OXhlRhvq&#10;UTojRCdFJ/d1U2HyWltvLFdzawIJCEAAAj5/ZTLqv+lPCWQIQAACEIAABCDgh8C5sdvu5Yo5a5JH&#10;r154C+PH2VgKAQhAIFMCR7eYYCO3lkwdhVkNAYlX+5WDxGyDZoI/UW/AL1NOwJQiIAABCEAAAr4I&#10;MK7y5S+sPRBg8aTPZQ4HDw5IRdOWAVeS1ROB5H5uKkxea+uS5WpuTSABAQhUTsBtPxT13251VB5/&#10;yIcABCAAAQhAAAJdBM6N7XYPsc3ZNmkeb5tkV9kcgwAEIAABCFwi0N5aQiZuKZdIcS4XAsTsXJ4w&#10;ZO1CSqmOzmEu6JQLAQgURoDusjCHIgcCEMiWQOWLJ83APVsXTWNYPUqn4eWxlKQ+bitrE8mRLVdz&#10;cqlUCAEIZErAZT/UGH2w/JDKFDJmQQACEIAABCAAAQhMSqBr/Ld7GWPOSHId/tyZY5NaQWEQgMAi&#10;BOImzZvYRdxQW6Vx2Il+Qq+2KPCll5idy18R2WbX9AYmOZcFlAsBCEDAIwHpLukiPXquXpuJ2Xp9&#10;7115xYsno4G6d09esL8epRcgFHwqqX/bytpEcrLL1ZxcKhVCAAIZEnDZBzVGHyw/pDIEjEkQgAAE&#10;IAABCEAAAskJdI0P22OyiFK+3j+yEFTeOJWkR3xSoh7vsSY+kXjz4Bv7K2C8kfUeea7st3cVQs+V&#10;66o1lpidy/WGrN6T9JBsNT1X9SnKVQ0l6FENuk3Bb846SvKNcMpdDzf8m6MZdDej48KFCBCzC4Gn&#10;2tEEKl08qSOI0fyyL6Aepdm7YnIDk/u2qTB5rS235WpuTSABAQhUTMBdHxT12e7s74i1XDWIXfbb&#10;YbqrQ1ZLrsz7AlUtkt+m+15/KR8PAC7R4RwEIAABCJRCQO+f3scE4g+rpRQ9VpfnmIt9490/sZ6l&#10;fXN53Gpo66IVNfjyhZqLLQRGE9Ao1LYzukAKgMDMBDRmtRq6SyUxdqtk7VbTY8te8nrVIFtNL2nP&#10;mLpVg27HlJXDteoP9MzjDdM7muQ8dVEqBCAAAQhAYCSBcK+qcPGkDoZGwnNweT1KHThjYhOT+rap&#10;LGmNR7SWq/nIDHYgAIHKCLjte0yf7VZDFGul6IhksZuAgMSOfOd4PpcqLuewPQF6qoAABCAAAQhA&#10;AAIQyIRA17i1e4wZ5Wx2Q867IGSTiRjMqIKAhF4UjbPM6aqAicgkBOJ4lUq7+9kk5lAJBCAAgfwI&#10;SEdJx3izX8B3MzouhAAEINCfQOhsK1w82Z+P55xdEzbPerD9QCCpb5vKktZ4EBpSy9V8ZAY7EIBA&#10;ZQRc9j1Rf+1SQxRnJWiIJLELgcEEbDuQ99ayr99zhfEs8hwZjkMAAhCAAAQgAAEICAEdY14fN+5z&#10;6gBUttcvAjIEJidA6E2OlAJnJkDMzgyY4iEAAQhURIDhd0XORioEILAogcoWT8qUpfxPHSrL92Os&#10;MJlf24raRGzK7PvL1Ty7NCqAAAQyJuCy72mM3lnu0v4oHkrQEEliFwLJCUzZjng4l9x9WVR4Lobs&#10;cWIjC1dhBAQgAAEIQGAUgX73ds0l2/Dlf+89ijkX305AI1FLYDyqJNjmSoCYzdUz2AUBCCQnwE07&#10;OXIqhAAEIACBgQTCvaqixZPxVGUgLCfZ61DpxBkTmJnUn1JZU2HSWo8oLVfzkRnsQAACFRFw2e9E&#10;fbVLDVGMlaAhksQuBIogMGfblLLt1zswq2VObik4qRapy6Zt3X008mzcEiMNAQhAAAIQyJtA1729&#10;+14e5Wx2TU6TzFsx1nknEEViI4fw8+7Vsu0nZsv2L+ogAIELBKQD5CZ9AdDlU+C7zIezEIAABCYh&#10;EDrbShZPdk1LJkGYVSF1qMwK+WzGJPWlVNZU2CZm09VVcFKtXQZwDAIQqI6Au35HDJb/X6901mvZ&#10;We+6bTnk+LNTsr8FOdaB6RCAAAQg0E1A+vk+H56f96FEHghAAAIQgEB6Av3nbOauzy9TpncUNbYE&#10;TCSyRqOlQiJnAsRszt7BNghAAAJ5EOC5WR5+wAoIQKB8AhUsnrTTj3IdWofKcv2nypL6USvbSkJ3&#10;1JI022VqTaONWiAAgbwIuOxvGqPV8t2CSdnTI3kR7meN2u9ZQz+l5IIABCAAgb4E+twTeFDclyb5&#10;IAABCEAAAvMQ0Lmcln7+3hzd2VlMqcjYJiYQRSKLKRPzp7rhBIjZ4cy4AgIQgEANBOT+cH7sXQMB&#10;NEIAAhBIQ6DwxZPxdCMN1NS11KEyNdW09SX3YVOh1pp+yKU1p6VMbRCAQI0EpL9x1ee0xu4San97&#10;2KkTvdvvFDtmQwACECiGQJ/7SPpZTTF4EQIBCEAAAhAYTKDr3tx9L45ysphyMGsumIZAFIksQpgG&#10;K6XMSICYnREuRUMAAhBwRKB7jO1IAKZCAAIQcEKg0MWTMq2IpxZOPDLQzDpUDoTiKHtS/zWVJa3x&#10;xBPL1n5izqwHRCsD2lkRUzgEzhKQ9qffs5lyO9F0kM2fxrJDKjdD+9tTgob+askJAQhAAAJLEzh3&#10;39HjspUvY/SlPUX9EIAABCBQKgG954q+8/dbmytkZDFlqeGQva4oEi/EbPZSMLASAsRsJY5GJgRK&#10;JHB+YFiiWjRBAAIQgIBHAuFeVeDiyXgK4dEz/WyuR+mOR0561RbZarqf1xbI1Ri4rJXL1p6WudVq&#10;07daIWXY763l5HKdMlFNudh1ix2qwW5vKSeXa6wOSfNJQKABfaB9SCWoe6YqStAwExqKhQAEIACB&#10;TAj0uVfxXD8TZ2EGBCAAAQi4JdB1v+2+v0Y5WUzp1ufeDY8isZHTHbPelWJ/KQQ0ZmWr6VK0oQMC&#10;ECiMgHRS3FRvdir4bkbHhRCAAAT6EwidbWGLJ+uZItSjdBfPtent34ov5GygLUduuZovMJnxVG16&#10;Z0RJ0RAon4Dpn0voO0rQUH7QoRACEIAABIYQuHRv43n/EJLkhQAEIAABCBwI2Pvr+fupzRWuZTHl&#10;ASCp5ARsNJ6P2eRmUSEEOglIvNqYlUzEbScqDkIAAhBwRYC+3JW7MBYCEHBMoLDFk449McD0eAI0&#10;4FKXWWvTO4mTGmjLkVuu5knoDS6kNr2DAXEBBCCwIxD1zSX0HSVoIDwhAAEIQAACQwgsfe+T+u13&#10;iO055lWeqilHG9UmXlgoCbYQgAAExhPQ/v963yo5Ta7+F443khIgYAho6MkhE5EmB0kI5Ecg6kHz&#10;MxCLIACBOghw46zDz6iEAAQg4JxAQYsn7fTVuVcumF+HygOA2vQelN+YaoAtR225mm/kNfKy2vSO&#10;xMXlEKiTQNQvl9BvlKChzmBENQQgAAEIQAACYwicGwPxHmgMVa6FAARqJxD3rd19akcue6j7otrR&#10;on9GAoTfjHApenICNl6lcLrMyRFTIAQgcI2AdER0PtconT0PvrNoOAEBCEBgUgKFLJ6s47YRT3Im&#10;jYQMC6tN7ygXNLCWI7ZczaOo3XxxbXpvBsWFEKiZgOmXS+gzStBQcziiHQIQgAAEIACB+QjoOEm2&#10;mp6vNkqGAAQgUDaBuB/tfs8e5Yr/196CqPvCsuGhbhECUTQSeot4gUqHEIhjVq6lyxxCkLwQgAAE&#10;0hKgj07Lm9ogAIF6CRSweLJrqF+eQ+tQefBbbXoPygemGlDL0Vqu5oGcJspem96JsFEMBOohEPXJ&#10;JfQZJWioJwBRCgEIQAACEIBALgRkDNU1juKlRy4ewg4IQMALgbgv7e5HO3LZQ90XeUGAnc4IaOjJ&#10;VtPOJGBuhQRsrNJlVhgASIbA3AToWOYmTPkQgAAEIDCWQLhXOV88aYf0Y2nke30dKg/8a9N7UD4g&#10;1UBajtRyNQ9gNGHW2vROiI6iIFA+gag/LqG/KEFD+YGHQghAAAIQgAAEPBI4N87iXZJHb2IzBCCw&#10;BIGufvS0D41yNbshl2wl8+kFS0ihzkoISNjZiCT8KnG8Y5k2XkUGMevYmZgOgVwI6BgsF3uwAwIQ&#10;gAAEIBATCPcqx4sn4yF8rK6M/TpUHnxVm96D8p6pBtBylJaruSefCbPVpHVCbBQFgXoImP64lP6i&#10;FB31BCFKIQABCEAAAhAohcC5cRgvq0vxMDogAIE5Cdg+9Hy/qbnCVv4337Krh85fNKfZlF0pAQ07&#10;K58QtDRI50YgjlniNTcPYQ8EHBCg43DgJEyEAAQgAAGniyfj4XqZjqxD5cF3tek9KL+SasG0iSsX&#10;TH96uZqn13KtxJq0XmPBeQhAICLQdBCHXuKQivI52i1BgyPcmAoBCEAAAhCAAAQGETg3VuPd0yCM&#10;ZIYABCoiEPeb3f2l5NKvJKNc0W5F+JC6EAEbt4TfQk6g2t4EbLzKRcRsb3RkhAAEIAABCEAAAhDI&#10;lUAY1DaLJ2Vwu9l6GeLK0PzUVmv/NmjZ5Aq9p12iQZVabT0vzy6beqzxTUesqdbsDL9i0KyxprPQ&#10;bZu4Ys1tp218Ne3G+Gfemm+z99pVt7adXLVK2xHbZGt9dY1Djue1HxDbZm07icSLBv2IbzSG9Ji3&#10;7a1tJ3edTawZXw22t3VsSASXr80Y5BABg0sddIGtZxvq39gDg0raZW4lhd2RRd1Qu7T/w2VFtJ0g&#10;R5iKLO/9tHhG3SN+2rR7csbfR7SUpMe2/VJirZS2o3HW6Cmg7dj4kriz9z5/PcGuH2h9Y29CHsVI&#10;v7YPuN2YQKPPpxhrvY07n2qOxwGiR+Iu9ccyHVu3xFhpbafRE3R5j7d4LjrW10tfb/2xVNuZkoG0&#10;Hfk042nttKesIHFZKkFUWV8lNmOS6mwf2TwrOFuqzRkyRbtnL0t8QszSe00ZbaesubWGg/hpTNvJ&#10;IfysDWP1KJclt6qnBC3CUXTsxjjjYm1KnyjjoWXa60rwjx2zlaZnTL82NC7myi8+2c13CpgfGEiX&#10;xzgm4+xJ26JDZdHupept22GMMwjdJayTnSup7dj1REX0azp5C95eUs+A5n4xLrUvkPKW1HPRyAEn&#10;te2IFu961Dci37eWXbQ2f8OgYP1zX3lvd2SAY5fJqo8Clqk9Za31KN1RrU3v1VhqgbSJq5dMmWGZ&#10;WqdUMKys2vQOo0NuCFRKoOkYwh/TQZikSyje7RfoJWhwGTyVGO1kQlSJN5AJAQhAAAJTEuAeNyVN&#10;yoIABEoj0K+P3OfSzLotDQZ6XBAg/Fy4CSMNAWLWwCAJgaoImNZvklUhmEgs+CYCSTHJCBCzyVBT&#10;0WgCu3/+2sRs+OPkf9tdz+vyepTuIrk2vVfbbwNkOSrL1XyVzOQZatI6OTwKhECJBLRTWO8SuutZ&#10;agkahH8pOjzHUg22p4ozHhzUEE1ohAAEIJAXgXP3OO5JefkJayAAgWUIxH1kd9+4z6WZ9X/zrZl1&#10;u4wEaq2MgIahyib8lATbXAkQs7l6BrsgkJCAdATcsBICpyoIQAACEOhLwN6imsWTD3d3q/v9YoG+&#10;haTLFw+tu2uWnwN9udn9uO7zoGedrZ5u++WoVfoUtDwGTaJD9Hj/iG+egp6HoEfiTT5Wrzd9L56e&#10;mnHes6DlbopYa2AsQ0TbjtT+/P7etV8kjh73sXau7SxD+fYIfxH0yE8f34dYk/bj+SNzI2k78pms&#10;7TSlLfPHtp1nBbUd6dPEP94/ct8RH8n4Ru87nZqaZnVoW4dUZ+5FDjZtZ2PazpWeOkcNFpyMBx63&#10;m0bFs7vu+07uGqyel0GLxFrTdtaFtJ0wynkIWvKdH1gPnE/btvP8TKydvzq/M9J2JN4k1p5fiTUP&#10;zyNLajvCW+478u8US2g7zRgnxJp8Smg7Mq9+au47Bc2tm1gLY5wrfUHjxIz/7NrOfm4dtEwyt15Q&#10;71HbCXo8Ppey9w8Zr8m9Zx3+K+G5VDO3Dm2nmR94bzvBLy/2/fSzgtqOzAHOzQ8WbNqDq5a2I/ce&#10;memUMLc+tJ1Cnkvp3HpA27F9Y3dARDmi3e5rxh9t5tZhDCr3G4k1T/PoLvX6HKe051Kp373NEX5S&#10;pj7TLeH9gW07JYxxvLcdG7OSfrl/95a67XT1S2OPNfOD0E/Lp4S2o+/eSuunr74/GBsICa63bSef&#10;d2+2dQcI0e4lLMW1HXkutR+z3XLfGYDuEtbJzrXvra+9e5usxvkKkh5a7jvyyaftNObc9EfbjswL&#10;5L6z1GeqmJX7TjO33s93ltIzVb3admS9h6z78PyRtSuiRz6+284uWiXOZEzdLJ6UBpTvQ+rh0355&#10;YJCvniaGTv7EKjdBgwSdNBtvWk7EhQOqT32j+115PR1TPaNsbmAsQ0Rqle/jXoCkvceb+KSr7SxD&#10;eA92xEbslltPCb6xg6VJ2s4IrlNcavVIu/EaY8pC204JsaaaZHs21lqH5e87WY6jH7G2q59u5WjG&#10;jLeNnr0k23Y8abB45UdHRE55bcf/mEDGA+IX8c9dSOTf2m1knaZlYZ7EW8pYE3ZzfUpqO8pJtmFI&#10;0NlPz8VxinIlpvSjWvTWU0LbWYe+QHSJlq57qGr3spUYE0HnxgRedIidbbyFtPimBP+oqGaM0zjL&#10;k0eObd1s1+FZgfwDkXLazqaktrNvQEW2neNQdLe3Dm1HejiPY4Iu2KIj3EqTjkG77Jji2G5EsCvp&#10;7LOCKxXZe9chq/hcPvuz0e7u3PR/5eWo1CjVNfed6atIWqLosHqSVj5jZeqfGau4WHR3zF685OSk&#10;xJp+ltajdozZqp4StAiHktqORNrLvXNL8M+h5Rz66r08lxu5dzaDgmB9CXO3tu0EXd71HMVajnrE&#10;QAHe82P1FDHG0edSQf8tsWZ59EQ4azZxZfPeOsdYG6rcjHHEN7f4Z2iVc+a3sbKkFmvHGL1635GY&#10;W1LPGA322pLazm7Z5E5dCW1H3h/IZDTz/233gDupjTzSWRPAq8E9LYQ2kdxny9WcXOoBd/qqqREC&#10;EMiNQNP5HXrAQyo3Q/vbg4b+rMgJAQgMIzBn/yJl2+8wy/LLbbXMyW1u5VbH3HVRPgQgkD+BkvoE&#10;q8VzP61RoxpUlx73uFUtHm3H5voIaLx2vxDUs8Il5Ih266OF4hwIaBh2x2wOFmIDBI4JaMzKVtPH&#10;OfzsWQ027UfBsaWqQbfHZ/3s0R/68RWW7v5hCRwgAAEIQCANgYwXT8rwq45PPUr9T3ZGR2Tr7DYx&#10;usghBSxT6xALp89bo+bpKVIiBBwTkE6g6QgOvcEh5VdXKRpERwla/EYSlkMAAhC4TKBvP83Lh8sc&#10;OQsBCEAAApcJ6P1Gt9xXLvPi7PIEuuaxx3Eb5ZCfXY8/HYfiLOxDYCoCUUQ2v/I5VdmUAwEIQAAC&#10;EIDAPATk/s2QcR62lAoBCEDgiEDocDNdPBlP5Y7MLmqnHqWVL45oHd0mksbxMrUmlXhUmejV79EJ&#10;diAAgXoItJ3ALiF/vX9UkmctYvtd+HrW4D2OsB8CEIDAHAT69Os87J2DPGVCAAIQKJNAfF/hHlKm&#10;n0tTZeP2NGbtWVEecthDpxeUhgc9mRGw4SemEYKZOQhzIAABCEAAAoEA92fCAAIQgEAiAqHDzXDx&#10;ZDxtSwRjgWrqUXr8LGgB1MtV2Tq5TSS3Zbmak0tlwWR65NQIgbwINB3evtdbh20Y6Mje/khetva0&#10;Ru33rqGn3OvZBARPDK5zqi1HVwMhTmqLAvQ6INDVVLvMpvl2UeEYBCAAgboJxPcQ7hV1x4MH9ddj&#10;NsrR7EaRHe160I2NfglEEdkIIQT9+hPLIQABCGRFQG4y3FRucgnobsLGRRCAAASGEwgdbmaLJ7um&#10;aMN1ebiiHqW+F63cHEutg9vEzUXdeuFyNd9q8e3X1aT1dkpcCYGCCTSdwKEnkJR+vao+qPGqYOL7&#10;fwNkTyU3OLJQVz6y1fTuiM+/qsG7Ho0Tq6f3UuoBT/MGZPUZEFgNgfQEtPleqpmmd4kO5yAAAQiU&#10;T6DrXsG9oXy/e1YYx2x3vEa57P/qu/sCz0iw3QEBjUjdOjAZEyEAAQhAIEcCjGNy9Ao2QQACEICA&#10;JRDuVRktnqxnClaP0okXTtjgzTXdOHdZDy9be1rH1KQ1LVlqg4ADAlF/W0J/gAYTdy2MNmFO5pZU&#10;G3Wbm3232CNaStGjOnTbh8eAvAOydtfc8+lhz2zddXAUAuUR6NP0aDbl+R1FEIAABC4RsPcG7gGX&#10;SHEuBwI2XsWe7pg1uexCyvMX5CANGwoloNEoW/l2x2yh4pEFAQgUQ4C+qxhXViOEmK3G1QiFAAQy&#10;IJDJ4kmdemVAZGYT6lFaziv3XiHROHY57y5Xcy86k2eqTe/kACkQAl4JtI1/l2h3veoJdqMhcl4D&#10;pAQqkS52IXCWQM94b7Ld7ToNSesvap4tNz4x4FHbgKxxLexDICcC2rqaJhMM021sIyEfE2EfAhCA&#10;gH8Ceg+wSujvLQ3SuRG4HrNRDtkN04NmBVt0Kjdt2FMmgTjs6GPL9DOqIFAaAem76K8W8Crgb4YO&#10;upvRcSEEIACBYQRCh5vB4knp9uv41KO0Dn+2KhvHLufd5WpuCSRN1KY3KVwqg0DOBKK+toS+AA1R&#10;wEU+js6yCwEItARu6T0GXNNmDY+TeaLcUi8q0fo4qMLHJ/+QASRFRTtiIAABCLQE9PZHP98iIZE5&#10;AYnZy/Eacmhg6/byBZkrxjzPBAhBz97DdghAAAIzE2B8MjNgiocABCAAgdEEwr1q4cWTOqUaLSX7&#10;AupRunNFFXpFZPOrP8uoXabW5ZpabXqXI03NEMiIQNPwD63/kMrIxoGmoMEAExgNkBKoGF0kIVAM&#10;gdA252ye6/1P5ch4evAvaWYIWecFosuTnk4fhycFqkG2lT3k7kRiQq4yHEY5SQhAAAJlELD9PH16&#10;GT4tWYWNV9F5GrOSQ7+SjHJEu1IGHwjMSeB6zM5ZO2VDAAIQuEyA2+JlPpzNjwAxm59PsAgCECiX&#10;wIKLJ+NpVLmQ61G682HxekWgvkxcIGyL5xsxrU1vJJ9dCNRJoGn4u9ZfQh+AhiiM5R7aLJqS4yXQ&#10;ifSxCwEIQMA9AembtX+WPrtLUPT4NtrtuqKUY504EoqT+u03YdWzVKU8VdMslfQotKIQ7kGDLBCo&#10;h4D2QVYx/YGlQTo3AjZmu++dNkewnsWUubmwOnuiiOxYAFwdEgRDAAILEpA+ibHeAg4A/M3QQXcz&#10;Oi6EAAQgMIxA6HAXWjwpXX0dn3qUnnmnVpKbG2cu59Hlal7GibXpXYYytUIgIwJRH1tCH4AGE1/W&#10;v80TKh5TGTokIQABCDgkEN3lot2doI6+vuOQQ/GYXCCBzhAOOgnZAp2NJAhcIWD7A/qAK7A4nQUB&#10;iVn9nsasjWjJGOWIdrMQhBFFE4gikrFW0d5GHAQgAIE9AcYbN4cC6G5Gx4UQgAAEhhEIHe4Ciyfj&#10;6dEwmz3lrkdp4QsnG0cu583lal6mtdWmdxnK1AqBTAhE/WsJ7R8NUWxFPo7OsgsBCEAAAkUT6Lgr&#10;nhzqeAzccahoTIjLmsBJyO6tJUyzdhvGQWAyAnEfQNufDC0FzUTgeszaHCGi7a7YRJDP5BmKPUeA&#10;EDxHhuMQgMAcBLjNzUG1q0xId1HhGAQgAAEI5EfA3rESL56Mp0L5wZnKonqUnj5jmYrh4uU0TlzO&#10;k8vVnJ58TVrT06VGCGRGIOpbS2j/aIhiLPJxdJZdCEAAAhCAgCHQcRftOHTyJt8+1TClkYRAKgKd&#10;YZqqcuqBAAQWI9DV9rklLeYOKu5BII7Z43iNz4YC+WXKHlTJMieBOCqPY3bOmikbAhCogYD0MfQr&#10;KTwN6akoQ3IqkpQDAQhAoJuAnX8kXDxpq+02rJSj9SgtxWORjsaBy3lxuZojDgl2a9KaACdVQCBv&#10;AlHfWkL7R4MJuci/5gxJCEAAAhCAwAQEortutLurIHoFEu1OYARFQOAiAQlLDU2bJhQvYuMkBNwT&#10;0HbvXggCqiAQx+vpPSrKwWLKKuIiZ5FRRLLoKWdnYRsEHBA4ve85MBoTqyZAzFbtfsRDAAIJCNh+&#10;NtHiyXiKk0DlQlXUo3QHOKne2SubvYKLUbls7RdNm/xk8VobgROpvAvlSK+9Dlv5ev+IHvmUqGen&#10;zO9f8Yn4Z0bfFBDB7Qtxv44OLp7S+KawSUuc0jrKggAEIACBqghE9yPdbcbQYacZ43QAsU9IOk5z&#10;CAJjCWgoxuUQejER9iFQBgFp8/otQxEqSiYQ36NO701RDruY8jRzyajQlgmBKCJZTJmJXzADAl4I&#10;SB/C7WsBbwH+ZuiguxkdF0IAAhDoRaCdX4REgsWTbXW9jPOcqR6lOy8l1dtUlrTGZKFYpqpufMVr&#10;LThOuz3KUQhcJ1BKu/euY1L7F+rrJtVwPXR75xC77Lf3hZlmtFpyZd4XHQ9D+5IiHwRqIGB7t0jv&#10;SWfX0Xt0HIpKYRcCgwmchN6+BMJtMEougEC2BOJ2TvvO1lUYtidwPWZNjiZpotokAQqBVARMRDZV&#10;EoapyFMPBCAAgQEE6JwHwDrOCrpjHuxBAAIQmI1A6HBnXjwZT11mk7J4wfUo3aGuTe8cAVYbw6L1&#10;tuLaRLOQhkHtHC2HMj0ROLQIT1Yf24qGYx67n61MTyV9jZFudl0SkLjR2LHpc2K4b58jw3EI1EZA&#10;ew6jm19ZMjBIzk1AI5D70tykKR8C6QnQvtMzp8ZxBK7HrOTY37GuZx5nDFdDoAcBwrAHJLJAoGIC&#10;zLFSOR/SqUhTDwQgAAEIjCNg71gzLp7Uaco4Yz1cXY/SnTeS620qTF7rrKFXlprrqIrV2xGbVqtN&#10;X6fUnUPKsN/uXH6OKhPV5MfyU0tVg92e5vJzxOqQdM2fEvRPqqEpbNISe4VX+hp7mUWmggmkjDk7&#10;ISsYKdIgUBAB00OY5CIC13eh2tCLNP8b8qWNmYBAoyeUk0SP6X1NcgIVsxRxzrsOTJ+FB4VCoCQC&#10;cfumXZfk3TK1XI7Z6Kz9RyeCgwAvMygyVxVFJWGYub8wDwIQgAAEIACBMggw9C/Dj3WoOI3WmRZP&#10;xlOTcvHWo3Tnw+R6mwqT1zpbwJaj5DqiorVGcVm01uuuJgcEiiHgvS1Pan/Uz6Vy8qQaUhlNPRC4&#10;gcAtsS7X2O+1ak+nfteu4DwEIACB0gmY3tckj1Z1OOg8j0w3LnNgurGWJAQgYAnE7Zr2bOmQzpHA&#10;5ZiNzrKYMkcXVmeTjUqbrg4EgiFQOQFp/4yzUgQBpFNQpg4I5EiA1p+jV7Cpm8AuWuWvfmZaPKnF&#10;l721IMtWulOXVG9bWZtwjbgMFf1cULTWRtxB4SHVjw25IACB/AiU0I4n1dAUNmmJvZyevsZeZpEJ&#10;Aq4JTNGueKDsNwSs//GjXz9ieSoCpsWYZPtazUkjOjLdoHNivrGYJAQgELdn2jExkTuByzEbnWUx&#10;Ze7urMI+iUr9imD62SrcjkgI0NaTxQC9ajLUVAQBCEAAAqMI2DvWDIsno8nwKFPzvbgOlQf+SfU2&#10;lSWt8SB04lQZKvpBKVprR0wWrbefy8kFAbcESmi/k2loC2oTyfwqNeo3WaVUBAEIDCIwZ8+g7V+3&#10;gwzLMLPq0G1OJopN1z72IcG1vJyHQD0E9q3nqBGZ1mKSOTM5Mn9vqBPTc8aKbRBISiBux7ThpPip&#10;7AYCl2M2OquLKe9CRZvwjU7fUD2XQGAwgTjs6GcHI+QCCLggIG2d9p3CVZBOQZk6IAABCEBgPAE7&#10;D5h48aQteryhuZZQh8oD/aR6m8qS1ngQOlHKt/XDIRSttyMei9Y73P1cAQE3BEpou6JB3iVMoqUp&#10;ZJKSBsWA1KjfQReSGQIQgAAEZiVg7wi2n7ZpMYCXDLO6gcJdEDCtxSTb1iHHHDSUI9MNdwemG2tJ&#10;QqBeAnEbpu3WGwtelF+OWT0btpLUr4ojwJUE24QENCq1SsJQSbCFgG8CtGXf/sN6CEAAAhCAwNQE&#10;7NhgwsWT8XRiarPzKK8OlQfWSfU2lSWt8SB0gpRfy28TX7TejlgsWu9tIcBVEHBBQNqu9/YrCybl&#10;awdwN8Hv6NtuKmfgRd75D5RLdghAAAJFE+jTp4++XxVNEHHlEtDWEUZt8gta67AvXzuCc9A4VIX4&#10;SdL6lX0+EIBAvgRs2xUrHXQ3+cLEsiQE4pg9rjS6++gvU2omAlxJsE1III5ZwjAhfKqCAAQcEqCX&#10;dOg0TIbAJARo/ZNgpJAkBE6jdaLFk/HUIYma5JXUofKANaneprKkNR6Ejkz5tPp20UXrjeKwaK23&#10;hwBXQiB7AtJ29Zu9sWcMtP3P6fDtzEXnDjeF2RLPZZz2ePoap7Wf0iAAAQhA4DYCffv/0fe328zj&#10;KggkIGBbgUm3ySj6o90EBg6uojV98JX5XCAa7HeMZQ5cNkYe1xZAIG6zxGwBTq1Awvk+OopoFlNW&#10;EA35S4yikkXr+bsMCyHQEJC2y7goRTBAOgVl6oBAjgRo/Tl6BZu6CeyiVf7qZ4LFk7Y4Lba8bR0q&#10;D35LqrepLGmNB6EjUz6tvk100VqjGCxa623u5yoIZE+ghHY7qYaoX0vlwEk1pDKaeiAAAQhAYBEC&#10;fe4ZvNRYxDVUOjuBKPrbXRPxJjm7OVQwmEDrMnMlLjMwSGZHII5Z4jU7F2FQROByzEZnWUwZ0WN3&#10;CQJRVLI4awknUCcEehBgDNQDElkgAAEIjCBAPzsCHpcuQsDG7IjFk/F0YBEtSSqtR+kOZ1K9TWVJ&#10;a5wkZvxZfLvsYrW2wtpE8ysUt5PiSghAIDWBQ+tNXfN09U2qoSls0hJ7CU1fYy+zyAQBCEAAAgUQ&#10;6HOPsQ84CpCMhKoJmIhvkybCTbJqTJmKb10W7MNVmToJs1oCNl7lIDHboiGRKYHLMRudtYspCe5M&#10;PVq+WVFU0s+W73IUQgACRwS4AR/hYAcCEIAABDIkcHqvGrF4MkN9mDSaQDypG11gYQXUxqcmvTVp&#10;LaxZIqdSAiW02Uk1NIVNWmKvyEpfYy+zyAQBCEAAAhUR6LoXnT76qAgIUgsjYCK8Se6jmyDP2s/q&#10;NdyUtZswzhAgZg0Mki4IaMyKsad9rZ4NZzTZndGFVowsg4CG4mm8lqEPFRCAAASOCUivR493zIQ9&#10;CNRBgNZfh5/LUHkarTcuntShfhlYzqmoQ+VBfXK9TYXJaz0IHpDyYeUAQVeyFq03iruitV7xM6ch&#10;4I1ACe11Ug1Rf5bKn5NqSGU09UAAAhCAQFUE7L1K0varIHiMryTY+iKwj24b5PalFIGdlTuP3LS3&#10;DBdl5SKMiQjEMUu8RoDYzZKAjdvjmLVngun8ImWW/qvNqCgq7SiuNhTohQAEIAABCECgQALH4/EC&#10;BSKpaAI3LJ6Mh/dl8qlD5cF3yfU2FSav9SC4Zyp/C3sK6ZFNtOq3R3Z/WRpnHjx6SPmTgsUQqIlA&#10;CW11Ug1S2HrSEnuFU/oae5lFJghAAAIQgMDNBPre23jodzNiLkxGwESzSR790geBnMwb1yqyLsIt&#10;12hxfmkCEq/2u7Q91A+BawRsHyt5j/tZc9YupDzNeK0azkNgMgImKpsyj2N2smooCAIQgEBiAvRm&#10;iYFTHQQgAAEIDCZweq8auHgyHsoPtsDFBXWoPLgiud6mwuS1HgT3SOVtXQ8BA7MUrTeKt6K1DvQ7&#10;2SGQM4ES2uqkGtZ3e3dNWurVEEhb21VzyAABCEAAAhBITiC3e6HYY7/JgUxcofJVTWOLP33sNbZE&#10;z9cr3aDBJI+WkgBsUQcfuSVYgjsWdQeVXyCgsRnHrFyi5y5czikILEYgjtlDvEZnWEy5mI+o+JhA&#10;FJn0scd42IMABNwQkN7scNd1YzaGQgACownQ+kcjpIBkBE6jdcDiyXjYnszqpBXVofKANLnepsLk&#10;tR4EX0nla9kVw288LXqL1KzCzK+zFanzRr9zGQRyJVBCO51UQ1OY/JHvUzK3TaohmdVUBAEIQAAC&#10;EIAABLrnt7yyiSPDjPZMsn25BbAYWLL9I3eEWnFFMvRUNIKAjVtidgRILk1CwMarVHiI2egMiymT&#10;+INKrhOIItPE7PVryQEBCEBgOQKHO+xyNlAzBCCwBAFa/xLUqfM2AqfR2nPxZDxEv6363K+qQ+XB&#10;C8n1NhUmr/Ug+EIqT6suGDzyVLF6RVgjrk2UuTh0pP+5HAI5ESihP5pUQ9uHpfXSpBrSmk5tEIAA&#10;BCAAAQhA4CKBc+Oc00dkF4up4OSelAIz/xixAvFZSlRXqHHErJJgmysBYjZXz2DXOQLnYzY6w2LK&#10;cwg5nphAFJkspkzMn+ogAAEIQAACEIAABMol0GPxZDwcLxNGHSoPvkuuVyrcJq/1IPhMKj+Lzhg6&#10;weGitbbiJCHfbfO3PTwBP4qAAASmI1BC25xUQ1PYpCX2clb6GnuZRSYIQAACEIAABCCQhMC5sRAL&#10;1Cz+uzDFDqQWX0gZeSXatRaXnLYxK+lKMZTs4uK02ZgVccRscS4uTtD5mI3OsJiyON97FSSRGX/p&#10;a716E7shUBIB6ZnojUryKFogAAEIlEfg9F51ZfGkXFD+pw6VBz8m19tUKH/yGSglZ3DAnzxVtNZW&#10;3C4hf/WbHDQVQgACVwm0TfZqznwzTKqhKWzSEnuBS19jL7PIBAEIQAACEIAABLIg0DVWyudpRhaI&#10;FjAi8gqLVhofCBX9ygHitMHCn4wJRC2ZmM3YV5i2I3A+ZqMz3JcImYwI2OhkbJCRYzAFAlURoPep&#10;yt2IhQAEIOCSwOm96sLiSTvEdqm2l9F1qDygSK63qTB5rQfBUSofSyLDZtgtWmsrrk00LwxmwEiR&#10;EIDASAKHVjqyoIUvn0xHU9BkpfWmkr7G3qb1zpirBrEr/CbT0Yvr3qIyzCh67DcnE0+nMjlZhy0Q&#10;gAAEIFAygXPjEO5NS3k98ohdtFKxUyIqLExbKjyptzcBYrY3KjJmQuB8zNoz4UYku/KgYBO+9lQm&#10;OjCjHgJx+FU8TKrH6SiFQBYEpPehx8nCFRgBAQhAAAJnCJzeq84snoyH1GfK4zAELhFowiifWMrH&#10;kkvQpjlXh9aDykNqGn6UAgEITEOghLY5qYamsElL7OWo9DX2MmtQppw1iG052zcI9F5LrnqG2qWP&#10;6IZeN5QZ+SEAAQhAoF4C3GNy8b16Yr9gRc3SwYDuV7Y1VCpTjlyvBIhZr56r1+7umNWjYSuL+2VX&#10;D1V+X6o3UvJRTijm4wssgQAEIAABCEAAAhDIi0DH4kkdPudl6BzW1KN0Ry+p3qaypDV2hsjyFnSa&#10;NdvBovW24tpE+9xpNqAUDAEIDCZwaKGDL83mgkk1NIVNWmIvTulr7GXWoEwlaBgkmMyTE5AY0jiy&#10;6ckrCgXyDmwOqpQJAQhAwBcBe6+xae4RKf2od/59nfYXKVOakVldERXGLZn5B3NOCRCzp0w4kjeB&#10;8zErZ/QrSTMqMMm81WFdiQTOx2yJatEEAQikJ8BNLj1zaoQABCAAgWEETu9V0eLJeMg8rHgvuetQ&#10;eeyNpJqbypLWeCw27C1b+4k5sx8oWm9HPBWtd/ZooQIIzEOghHY5mYaOfmse6qelTqbhtOgkR7zb&#10;nwQSlWRJIFXsSj2p6soSNEZBAAIQcEigq98+fTznUJgLkw399T4tGz1cqSNUvrqwUgwqn60DAsSs&#10;Aydh4hEBvdXo9nDSRLNdSCkZ6IwPmEglJ2Ais6mbcEzuAiqEQGEEpFehJynMqciBQC8CtP5emMiU&#10;BYHTaN0vnpQT8i3/U4fKYz8m1dxUlrTGY7Fhb9naT8yZ9UDRWqNYKlrrrFFC4RCYj0AJ7XJSDVG/&#10;NR/545In1XBcdLK9EjQkg0VF1RKQdmK/c4Lg8eacdCkbAhCAwPnnFvS/c0aHjjj1bhrqYuFKA1zJ&#10;KH3iUEmwzZUAMZurZ7DrHIHumI2ONrumBzbJc+VyHAJzEYiikyVQc4GmXAgUS4CbWLGuRRgErhCg&#10;9V8BxOmMCJxGa/TLkxnZOoMp8YB/hiqyKjK53qbC5LW2zJeruTUhWaJorR1xVLTeZFFDRRCYhkAJ&#10;7XFSDR191jSkL5cyqYbLVc1yVuy/C1/ZetcyCyAKhcDCBFK0S+kDSuoHRIt8VNNuL/3f0yl/ehuo&#10;EQIQuJ3Auf6Xtn0708tXRsTtYsqKoUdUWDBxOYg4mwEBYjYDJ2DCIALnY9acsfckKb3i+9IguGSe&#10;hYCJzKZ8wnEWzBQKAQhAAAIQgAAEILAQARnvVrV4ciHOVJuAQDx5S1DlYlUUrbVDXMehxdhTMQRq&#10;JVBCO5xUQ1PYpCX2Ci2pUb+9Lsgwk9qfnl6GMDAJAhCAwAwE+vSvvOiaATxFQmBmAl1tm7Y8B3RD&#10;2iRPVqxUBv8IxR57ZQjmCDbKnJEAMTsjXIqehUB3zEZHo91TQ6KeOdo9zc8RCNxOIA5Hwu12llyZ&#10;lkAcu2lrr6m2iLT9BwF0GIMCwZIE3SB0ZF6IADG7EHiqvYHALlrl71r+CwkWT96AkUvyImA74bws&#10;w5pBBFpHtgl+jWwQQDJDYHoCh9Y4fdmpShQNk+hoCpmkpMHSVYPXyfEy1AZj5gIIQAAC1RCgX67G&#10;1QgtnMC5tux1zJi3uyLa0W6NiytPEEQOJA4jIOwuTkBj1m41LcYRs4u7CAMiAjY+o1PN7mnMRldE&#10;uydRflpAVzUcg0AvAifh1nEVIdcBhUOLEpC4tV9idE53mF6iSUa0o905LfFctqHYyACbZ2/WYTsx&#10;W4efS1LJ4smSvFmhlrjTLR1BsXpbYW1imsVOpQcE+iAwMQFpgfqduOikxamGQ49yY/VtAW3ixoKG&#10;X2Zr9DoJthqGE+AKCEAAAhBYioD03/q/IZf0pf7c6z1qKbbUC4EUBM61WdrrnPQj6tFujQtWThBE&#10;+InHCAi7yQnEMRrvxwYRszER9pcmMDxmoyui3RrvVUv7sLb6T0LOAKCPNTBILkYgjlHick5XRLTt&#10;L1NKtcDvBT+iCLZe1Mi0JAFidkn61N2HAIsn+1AiT5YE4g42SyMnNKpYvY2wY3XHexNCpCgIQKCT&#10;gLQ57+1uUvubwiYtsZN7fDB9jbEF4/dL0DCeAiVAAAIQqIfAtX6f5931xAJK8ydwrr3STlP4LqIf&#10;7Z68HazAKRaBpmWr3woQpAg86piQgMbpuSKJ2XNkOL4UgeExG11hdyW92SuRtHwJ+j0QNlMQ0HAj&#10;rKagSRlTEdC41PKITyUxxzaiLYspo0Nz1FpamTEyYrY0D5enh5gtz6feFbF40rsHc7G/6d3iLm4+&#10;49LVNJ+GISUXq7dDWMehIajICwEIDCRQQpubTENT0GSlDfLEMrUOMvFiZu/2XxTHSQhAAAIQuJlA&#10;1/2Bh7c34+RCCMxCQNspbXMWvD0LVS/ss1f4yysRgZN3pcRnz1Ai22IE4hgmZhdzBRX3JDA4Ztd6&#10;hWzDt8J7VU+0ZBtBQKNsRBFcCoHZCGh8co+fDbEpeH+vkZX6Cl7OAt8wup5UdGC7zooceRAgZvPw&#10;Q81WsHiyZu871a4dp1PzB5tdrN5WWJs4GgMPBsUFEIBAbwKHVtf7kuwyTqqhKWzSEnvxSl9jL7MG&#10;ZSpBwyDBZIYABCAAgdEE+t47eLg7GjUFQGAQgbhtyn58bFCBZB5BICIf7TZvDXURy8m5EdVmfOk1&#10;mdwzMnZepaYRs5U63rHsSzHbfS46Gu2erHCho3YcHWlNl1AiXNIyp7ZhBOLujngdxm9YbqFtiLNw&#10;fxi+fW5DsDlCzN6EkYsSEtCYjXqAhBZQVa0EWDxZq+ed6tbO0qn5g8yuQ+tOZYlaRRMD0EEhT+YZ&#10;CZTQxibX0BQ4eakXvZi2toum3HyyBA03i+dCCEAAAhBISuCWew7j76QuorJKCEhbvNYeaXupg8F6&#10;JaR1IWVrRuSRaLfNVlDiWozGUitAEktmPzMCxGxmDsGcqwQ0ZmWr6UsXbeNcJxdFPXG0e6lszpVP&#10;QOPMhg0hUr7fvSq0cWo1ELOWxlTpiDaLKW8CG1FsyyBmWxQkMiMgMdsVt8RsZo4qwJxm8eRmu109&#10;bjau5djG8RT0iKb409Wo4jy57IsGsVdU3OqbpHqbys7XqN4YE2vnS1/Oa6Jn2xFrU1iUSq/6Rmw+&#10;13am0NOWIcLkwX5T8a72KbVuQsFSnpT8uF2mX5tSjwi5a/Rsg3+W0ROqn+QjPlE2uz565/9JCl+g&#10;kE0wX/TIV3yj2hYwZZIqc2g7XUJu5arRJbqa+2hTUPij2yaD5uqqebpjt2pQC8RKtbTpp/VEwu1Y&#10;DdZUHaOJJtHj/RNGAo0E2T4WoWfnkWbM5t45h/ja3UOnjOT0cHTMWVKsiUfESyW0HYkI0dPMD2TH&#10;8UdjTSSU0U/vfCO6VM+hd/DnKL3vyMzAe9uxflhqjDNlBNi2I77xfdcJ/VmAs+unh49xrG+nZDym&#10;LGk7TT8dCnHfdsyYs1/biTwS7R5mG3vCJ+cj8hMHt5ETfLPM3Pqa5IjAxV2Zg8pHdC31XOqigQNP&#10;io5d25G+wP9zKZW/aztTel5LTrMVy2Xcqc1xqbYzpVrRJHpk6z3WhItG125uTdtRHsKm1+fkguhA&#10;tNurzH0m8Yl85O+t796aAjL5IzratlPQe96m7XToGeH65B6ztjb3nX3sJTdkogpLbTvnYm0ibO39&#10;YKryusqxsSZ67Ny0K3/ux6we6ad1vNPfbltCuCra7V/ONDnFJ5766Wu45LzombvtTEP/cilWawn9&#10;tNVTwhhHYkw+8veSHqu7uSDTP2KntB2JtVXHGCdTszvNssxLaDsaa+uf+8p7Qdt66ftGJ/QhB+Mb&#10;p3WYlhPn0eM5bq2tXVr62GzL6JN/VJ6msvM12jMu9FyBMYWec1XYss/lmfJ4XN+t/ullk1TWVLir&#10;Na67VxlXMtkyZ9Vyxg5b/5ksgw7b8pbQM8jYK5mtFsmKnivAEp+2/lnSN9aOMQhsOdv2l1js0TGl&#10;X7526lri8lL4R+uMt5eVcxYCEIAABCDgg0DXvbTvsaUV6r1Z7OiyeWn7htRvtaBnCLk0ea1/5o61&#10;ucsXYin1zO0hq0XqGs8vLiHaj3an1je9nqktPC3vEhKr51K+01LzPFKSHqtFaHv3j9VzTcu18zlE&#10;3xA9Odh7zYaS9FgtojtFPF2tY/8yvfXD1QvanEWNCUSV9c8ADAcgGaWsFjFriJ4heVNJHqMnlY1D&#10;6rF6cuQ9RIvkXVrPlAytFtE2ZdlSXurPdHoiEtFuKl1Wz0ImTCJVbS9Fj0CxWmRfNUra48fq8a5F&#10;+I/VkxuDsXpyikmrRezKjfVQVrpasvnlSRG3bhcWDC0qk/xhsqROOacndmImlnebYfTc3eibpHqb&#10;ys7XqP/KRXLcEmvnS+7GN/fRsXrO2dfwCSc1ls/lm/S4iTXxzWys24J3ifm0HvqCu/nUdLqgldh5&#10;9raDqmbHa44abrPr1qvK0qNqZAA3Y9u5Ffbg6w56lmw7GuU394P7AvT6lL5R23WrNgx2RccFWpaU&#10;reV3ZBt9aO7y1UCrR4/9/+y9aZPkuJIdGrlnLd23u+8sejLZ+/H6Ufqgj3o2NiNpbm/VVZV7PjiC&#10;TjpBgARIEBsPrSIJkID7OccdICMCxah1z1wI/56xSaUP82mBC2kGPqkyJ9wPx4Z6tpBvzKcFLhST&#10;1vmsjRPpwtqQTjk29k8c1vLIgdvl08ZH8uLzrv6lHWe8rcWHfg0h5iZjTHZZN5ePpfOufvI422gt&#10;NnH4mBEx6kZ1MWIstgzAbHl4L5ry/dssJOOkKcEcRWLD51O/tzZgR6kyG9KgpU8+2uDD0aFfrRln&#10;6bi2OGr7nI2SNCuNDGymfFaazNqN+bSRa5RD55ltr3k6OGfN78zMn241o88Tsz6u2HT1td+9meZz&#10;1vm7KsLQEh89dsw4W4Tm3BmFWLUz65au+x9K9d3b/kzOHgSfI+ZaLJn3ylmeC3zHTiw+u9gRubbt&#10;e2tDbaO6C3abUcGnxrFjytY/oU1xXbPmwyZRzmOtjp0ac22SByvHjpmzbDf3vUGruUZ6Vz8XdLmm&#10;F09eX16e6FXzRhP14+urpnB7dWV9k8ADpQaez+pRrfS6Um8O7hSfNVtSvtqZ2+OTig39LBLl2c2K&#10;XHNbXqPM9j4PLy/6zdeNig3FKNYWz5I/otHYUbHZ7WKqyQ0Mh5I/Vp+WeuyonxG6Uh8arh07Pn5s&#10;bfbg9Pj2qh/ffH2xbuzYcOY6RjclD68v2v3NZdyxk4MTPYb6ScWH4k65tkf8U/LisXOt5rRbFZ+U&#10;W1TtOmOP6nfVaX6jOXrNdWcN/6g8BAAaO3SPQ/vbPedpZX8vDoKOvh/gn9uge7YUPqX/2GUaOzQf&#10;0PWT4lP7Rvds9INiV4oLzQc1b/Rm9LH7+YPbK/o6sW4+lGeUb63kGnGh9wc0T9c+dmh+5rFD15yY&#10;7w9yjEHONfLdwjxN1xz9E8oq1+4izNMU75ybHDup7nH24stjx7zHkbN1br1DuOv31t11h3Kt9g8O&#10;Kdeeu3k6xtgJ0dJsGyMP6J6A5je6v6l+7CgeD12u7f3+wIyFvW5EyKja+wxHz2OnvffW53uctO+t&#10;B1Xjldr6XEqNHf7+QH3usdtnoPHkn7VEP239pOYCeqez9XOpwGE7i2vtSfqMa9jUIgAAQABJREFU&#10;TX9/oN8ftDF2aH7T372pz3Vr3t7UJ1L9d2/qHqeEsROes0MPyrNnNRcQj7vEn4HukQf9d280dlZ+&#10;l7gHrjU2KUqP3XdvW7+3HiK+BkmcPnTvSfGhrYx7tm289HtRuu7Q2Kk810iJfuyoea2E9wdbclaO&#10;ndjfW2/LmnW95djZeo9jR2CobVTtfdYf1e+t1dih9wctjB26J6AY0fcHJYyd9ZE5//R4f4+j5rUS&#10;7nG28OGxQ5+r3TcwT/PY0d9bR+Cz81BfDB2PnbXrpRYdJGygP8fhe5wGxs7L24X67u31pBdPJtQR&#10;rjwVkF8WeHZpttlRtGiWpyY2Zjeu1Z+6rfGpPyJgULoCUceMNmazuO9tsM1j6bqb+HJxCParOwT3&#10;MunuV1cfeuiN9lzez9v+lplD8XxCx3jBObR/VOEBCgQpgNEyL1dufci/fM2jLf8s68mcTMR83jwu&#10;66FXBNkX5ToU8MkDyQQ5IdVIUTYiZFTtCESURNHets6jJIOXFKpdoxLUGbiDovbNVZYHOctKYJ9L&#10;gfCclT1UBuvPPtQx/gxkQsTIcqM6aY4DxSkgIy7BIZRSDZRLUgA5mzIahtp91ZghjGpKhDX4Itl6&#10;6QRgyCbEQLEoBWz5SgBT56wLR1FiHRQMFk8eNPCgXZYCzU6SmtiY3bhWVhzWoGmNzxoN0AcK+CoQ&#10;dbxoY1EtetFI79ELVlCjKjhkim+QkGicWQHPTOYvQngfjDrgrXNA02AY6AAFoAAUgAJOBWxXBEzJ&#10;TrkOccKWE3SMX4cQoXiSIko6MF1d37MZI9ioFk9tBUChhrX3ASSw8sbBchVAzpYbGyCzKyBzlsry&#10;RT2m86zs0XWghv1m9DCqfTMUilPAiKwl9sVBBqCDK4CcTZkAhtoXxuRuVFMiq8mXoSLm2ZqCd1Cs&#10;yNmDBt5CG4snLaLgUDkKmJNVOcjiIWmWoyY2ZjeuxdMwl6XW+OTSEX7bViDqOOmN9YVk4qX3GJda&#10;Nfg1UDta+9G4Oq2xRrjka42NkvpILntrXsfnTQEqBDSdxtxTjU0+pl5xBApAASjQqgKu6dJztm1V&#10;FvDqFHDlBwuEPGElUu5lVGRZYTCqkyUuBwjYRAIjNAeQwGCMaukKIGdLjxDwmQqE56zRw6ge8Vpl&#10;alpL3Qwdrqm1RO64OJGzKWNvqI3FlKvEN1TEYspVKqJTSgWQsynVLssXFk+WFQ+gOZgC5uTbDH0L&#10;Mcuhqum2xqfqYAB8sQpEHSfaWFSLXrql9+gFK6hRFRwW4lsFh6CooDEpsCau7X6I7auGakdPZOqf&#10;pOmpiGczZCYUgAJQoHUF5GyLqbH1aK/nJ/OErCBX1mu5T08jQroqoiSK+/gvz6qhCHK2vBABkaGA&#10;mbPGaVShQHEKmDm7fKkxemDBTXExdQHiyC3H2GUBx6FAWgU4Z9N6Pao3VrubIYzqUVUJ5Q3ZQhVD&#10;+9wKIGdzRyCdfyyeTKc1PEGBkQI80Y4OtlDpifWFVYsjWpACHKDAERUYRn4E9tpYVIteoNJ79IIV&#10;1KgKDgRSA7WjtR8NkgGNG1QgNC+4Pe257CNLPR+Se7LybDbVZkclGBPtuTwFUM8R5rCKD3UytDaq&#10;9QgBpFCgHgV42JqIMfxMRVB35Qorg5xhJXLuRZRE8YzIiJBRzYl6L98TCQxHB5DAYIxqDQpQ3sqX&#10;xIyclWqgXIIC4fOs0cOo4v1gCVEdYzBDhHlorA9q5SnAOUt7eiFn94wRq935wAL5VWIbKiJnV6mI&#10;TikVQM6mVDuPLyyezKM7vHooYE5AHl2qadIyt3MQ2mbYNrtqhhGAFqZAtHHRG+oLyZim9xiXWjX4&#10;CWj/1Lwx6nEtrj6wBgVCFEiVi+V/kLmnEmyb9lwOiVJpbZnDWj7cv+NlVAe2ImtEcTiPEhSAAlsV&#10;sA0/DLetqrbd35YzkjHyR6qRo2xEyKhOvlo+QMAmEhhhOYAEBmNUS1cAOVt6hIDPVCA8Z40eRrW/&#10;VmGCNqVOVjdDglAkkx6OViqAnF0p3KpuhtrmYspVNo/XyVARiymPlwLVMUbOVheyRcBYPLkoERrk&#10;UMCcbHJg2Mtny9zO33sPDIfSXmqmt9sip/QqwmMrCkQbD72hvpBMovQe41OrgoMG2SHVny6OP2Ks&#10;gkP80MEiFAhaMkjjRL5C5BuPuJCeaFueAmLGFMUxThFxURy3QQ0KQIEQBVzDDUMsRMXjtnXlDyuC&#10;PGIlcu2NCBnVfsGKhNd40KQEVJYvkqFx+jLSKFeigMxZG2TkrE0VHMupwFLOMrYhd7seetcdHU5y&#10;c+wTKmDGEOFIKD5crVIAObtKtpWdDLWpKl+YMLx0NVTEexAv1dAopwLI2Zzqx/GNxZNxdIQVutDr&#10;/0lhTguQRirQtDqa3MBwKEkF6i63yKnuiAB9DgWijgNtLKpFL0nSe/SCFdSoCg4L8aXT/Aoij8ZQ&#10;AAoEK7B2zsBnecFSB3WwxSWO5sKyKI7BGZ6M6rgtalAACrgUkEOMypfqheHkUgvHXQrIPLK1QU7Z&#10;VEl5zBKhySERJTonqimRpvI1oW84bpy+wRbVGhRAztYQJWC0KWC/pHQZjSeb2STLdsycZ3AtzBYK&#10;OPZUADnrKVSUZqS2eJnzNyYML5WRs14yoVFBCpg5WxA0QJkocJ6IsXhyIgwO5Fag1YmkVV46XzS5&#10;geFQyp1N8fy3yCmeOrDUugJR818bi2rRS/70Hr1gBTUiDvwK6pi6sRbbrjjjt59NDRT+oAAUWFJg&#10;z7Eq54M9/SxxjHU+Fh8fLeJ8pmp4MqqnCzqgPMnjcRzHkhx2oECxCtCw4ZcEiSEk1UA5RAE5FXM/&#10;PsZ7Po59LgVkJFSZrqP80pDEDCCKudDu7VeqYfN1AAlstHGsYAWQswUHB9D6t2TTubPLXNpNT0K5&#10;zApQWPhFULpoZUYF91DArYCZo5hW3FptP2OojcWUqyQ1VMSlcJWK6JRSAcpZ+cI8m1L9JV/nGQWL&#10;J5d0wnkoEEEB8wIewWQ5JjS5geFQKgfiViQtctqqCfofQ4Goua+NRbXoFQTymN6rFzTvRlVw0CK7&#10;lXaf8ZYBDaEAFIACUKBTwHdO3f4BDHkS3kRxCIbhxagO7VCCAlDAOoSULBg2yI2tCrhyi+0ix1iJ&#10;lHuKioyMKIvigEhESRSH822VrBIIigeQQLBFsQYFkLM1RKl9jJyHkzmSFuvT48+5QftSVMtQhmgS&#10;x2pZAXirCsh8JY7I2T0jbaiNxZSrxDZURM6uUhGdUiqAnE2p9pKv81UOiyeXdML5pAqYk0RS5zs5&#10;a5GTlqon1heae38+MNspOWAWChSmAOU8vzZD6wdQX9hs0tcAc0jv2RfhcjuJvdgPJjRIiXTMy31m&#10;3A41KAAFoAAU2EcBn3l4+zXG8GJUrR+vb3e6j2CwCgUyKTAZNh0ODJVMAWnQrSvHmCpyjZXIuRdR&#10;EsUBkRElozq0a6NklUBQa5y+YIpiLQrYcpaO8asWHsBZhwKcb9O5UJ1xn6yD3IFQcqiY8jSefAZ7&#10;KFCGAsjZlHEw1MZiylXiGypiMeUqFdEppQLI2ZRqm77O6mPxpKkL6lAgogLmJBfRdF5TPbG+0L8v&#10;zwssnveBWTybsAQFSlWA8j1azmtD0ax5S5beozc074bVcJiJcTUcvKOChlAACkCBthWwzdt0jI9z&#10;ef0XOWxJ6Dg5ZLFuOSQsoAgFDqHAZKgo1hgahwh9cpK2XJMgkHdSjVxlI0pGdTI7NB60CX0jLI3T&#10;N9iiWroClK/I2dKjVCc+e151R+VCG0yKVQTYjCfCVkXYDg0SOZsy/Ibaco4nGJgwvIJhqAjZvFRD&#10;o5wKIGfTq4/Fk+k1h0co0IgC5pTdCC3QgAIHUyDqSNbGolr0ikZ6j16wghpVwWEhvlVwCIoKGkMB&#10;KAAFoAArYM7xcT+XNa0rr/qQ4cWoMjbsocCRFJCjBUPiSJHPy1XmHSFB7uWNh927ESX5heoBA2ao&#10;gZy1Jw2OFqQAcragYFQIhfLHzKHhiLoI0MkDXgsqDOUIMscUoRvJgkrBCiBnUwbHUNuopkRSsy+S&#10;jV+Ya2uO5HGwY6jvGevzLIDFk3tqfDjbPGTXEd/We53PvXq1xGWikSY3ZjiuTXpUd6A1PtUFAIB3&#10;VyBqjmtjUS168U/v0QtWUKMqOCzEtwoOQVFBYygABaAAFPBRwGf+3/7Bo+HFqJ5xGl6Mqg8XtIEC&#10;tSpgHRKKDIZBrRGtB7cr95gBcpCVyLkXURLFAZERJaM6tGujJCXgMu253Dj9NoJ4MBacmy7ayFmX&#10;Msc+zvPaOD/oqDrS7Y6tUJ3szflgHN86OQF12wogZ1PG11Bb/gcqgoEJwzsYpCS/IJu3bGgIBRpS&#10;4DyfYvFkQyHNSsW4PmfFktl501JocmOG41pm8SO4b41PBElgohEFoua2NhbVopfK6T16wQpqVA2H&#10;mRhXwyEoMmgMBaAAFIACsRXwvV5s+1DS8GJUNSc+Rnt6bXMYWybYgwLRFeCUl4aR9lINlPdWwJaD&#10;pk/kpKlI6roRJaN6tIvlhL4RDuSrIQiq2RVAzmYPQdEAKD/G81aXMbyoZnyyaC4AN1XAHP8I51Qj&#10;HClLAeRsyngYavO8zxAwYbASs3tDReOaOtsVJ6EAFKhcASyerDyA5cA3LyVhyLb1DvO1Z+tWeFg1&#10;0uQGhkPJ2rrKgy1yqjIQAB1Ngag5rY1FtejFM71HL1hBjarhMBPjajgERQaNoQAUgAJQoAQFfK4x&#10;2z7fZQ+0Vy+u9uQN60a1b4YCFKhYgUnad1yQ7hUHtXLoMiepLF+VU2sEvojQxaXipGaLC3WMXnoz&#10;Zg+j2jVqZses5wg1LsEcdZwrUIGlnEW+Fhi0yJBkDgzx7o7yYprhRGTvMJdSARlr8ouwplQfvtYo&#10;gJxdo9raPobaPP+zOUwYrMTs3lAR8+ysWjgJBWpV4DwhYvFkrfErCbd51SgJW0IsTcugyQ0Mh1JC&#10;gXd21SKnnSWD+YIViJrP2lhUi17KpffoBSuoURUcFuJbBYegqKAxFIACUAAK1KiAz/Vo/We+hnWj&#10;OujVeVjvaDB15BLrCx2LyAIOhwmGwkPnXOfN9qhDgZgKLOUdpo+Yaq+1ZUTJqE6WbhwgaBMJhLQH&#10;oC/YoliDAnP5SviRszVE0R8jxXsc0y4DeBHN+KS/YbQsUgFzfCO8RYYJoIQCyFkhxu5FQ22+DrBf&#10;TBisxOzeUNG4xs52xUkoAAWKVeA8srF4stgA1QTMvEyEYd/WO8zXXq1b4ODURpMbGA4lZ4/qTrTI&#10;qbogAPBmBaLmsTYW1aIXv/QevWAFNaqCw0J8q+AQFBU0hgJQAApAgSMo4Lp+0XH5Wv9ZcOfB5SiV&#10;yPzUr9ETwFI5j+iHddR8VFS4HtEFTK1XgMIhX+stoScUiK/A0nSxfp6Pj/W4Fo0oGVVzGU/r3zhO&#10;6BuJgZw1BEE1uwJmzlKdj3EZeZs9TEEAOH7juHVH9a47M24Q5AONy1SAY8/oEGJWAvtSFaCc5Vep&#10;GNvBZcwQWEy5KrSGiq2/tVmlETpBgfIVON8hYfFk+ZEqG6F5RSgb7S7ompZAkxsYDqVdpMxitEVO&#10;WYSE0ywKRM1fbUz90T/JFdXyrDbpPM3C2HSyGg4aqBut+8wmedAZCkABKAAFoEBRCvhc7/CFUuqQ&#10;UVTUixeGavciCqKYGhn8+X1xhRAhU0pSYGmeR76WEC0jSkYViyvHMULOjvVALZ8CNFR5uPLehgY5&#10;a1OljGMct2mM6Iw62u3KQAsUeyjAOcC2p7nAZ7CHAmUoQDkr8xY5u2dcpNIkvKG2Ud0TSc22DRWx&#10;mLLmYAL7sRRQcxwWTx4r5DuwNS8BYS629Q7ztUfr2vHPaqLJDQyH0myvak62xqca4QE0igLR8lcb&#10;6qy9R7PqxTGtNy9IwY2q4KBB2pHajwbLgA5QAApAASgABZpTYO4aic+K14WbNfXXj3sof6I4WlDj&#10;b2wdaPTyVmAUIksvhMoiCg5lU2ApXwkYcjZbeDrHRpSM6iRCjQdsQl+oROdc53NHEf6Pq8BSTjY+&#10;ZKsIPMdoHIvuKC+WGZ+sghdAhivAucA9EXZWAvtSFUDOpoyMoTZfH4zDKRHV6MuUC/NsjVEE5vYV&#10;UCNV/cPiyfYjvR9Dc7bfz1ORlpul3xPrC819CDcwKzK1AAoKWBWImrfaWFSLVszmwfQeTQTb61Vw&#10;WIhvFRy2hwoWoAAUgAJQAArsokDu6yj5l69dSO5o1NSP6mEfHAsLojiyEmZwR7YwzQqMQsUHuz3C&#10;ZQiCahEKzOUsAUTe5g6TESGjOonQAQJGEkxk6MJ0APq5ExL+AxVw5SqbQc6yEvvvZSwG3bujvEhm&#10;OLE/IHjIroDMCQKD8GcPCQAsKICcXRAo6mlWm68TyjgfIj+YMLzUlpJBNi/J0AgKJFDgPIFh8WQC&#10;qdt1YU7vYUy39Q7zFbs1YW/yHqAPSl8Y3ffE1jGHvYFZDu/wCQXCFIiar9pYVIteZNJ79IIV1KgK&#10;DgvxrYLDQlRK5UC45GuBRvGnJZdQzZu8Nyo+YgAIBaAAFKhfAXntkWzCriviqtUXhQVRlD5Qzq9A&#10;Hy4HFITOIQwOZ1VgKW+zgoNzpYARIVm9oIqaWWjHxxufaJjmXGo0LsEcdZwrUAHkbJ6gkO7juaCL&#10;BBZR5glIIV7leJTlQuABBhSYKGDm6XhemzTHgU0KkNpCcb5esE2Iz0rM7oWCuh1km5ULJ6HATgpc&#10;6PtgLJ7cSd7mzZozefOEj0QQwT1StMG1XAWijURtKJq1IMHyeA2CONu4GvwLMa6Gx0w0WuAwQ6+Z&#10;U2vihA8Dmgk/iEABKAAFoisgryvrrhfCgi52VtYZi84PBv0UEFHsOyCEvRQoFKgA5ax8EUTkbCmB&#10;kpHhMgXMiJBRLQX9njhIDd4OSJ+pY1+RApSzyNX4AbPr2h21n4wPAhaLVoDSgF7YoEAtCnC+4pqR&#10;ImKG2kY1BYIWfEC2FqIIDjUqQGMPiydrjFwDmHnir41Krbi9dL6kVmOG45qXlaIbtcanaLEBbpUC&#10;UXNUG4tq0YtTeo9esIIaVcNhJsbVcJiJTAscZujhVKfA3nHe2z4CCQWgABSAAmkUcM3nYV+AdFZG&#10;xoQFUUzDCl7WKjAKoWEEYTQEQbUIBeZylgAib3OHyYiQUZ1EqPGATegb4WmcvsEW1ZIV4FxFTsaN&#10;kl3X7igvNofocUWv0BrnCUNHSrAS2JeqAHI2ZWQMtXVVzBKimBJVbb4MFfGesbYAAm9lCrzrMYbF&#10;k5WFrQi4erY2p2x/ZOt7+vvYo2WtuBe1IGJYOLkoExpAgT0ViDq/aGNRLXpRT+/RC1ZQoyo4EEj9&#10;M2NTalXgn8IeHWmBw4gQKsUooIdOAjT47CeByHABBaAAFBAKuO4d/OdjYUEURwtl/I0JZCjmUmAU&#10;RgGCPvagULrOi6YoQoHkCizlJaah5CExHBoRMqqjawb1bDxgE/qGWgeQwMIYh3IqwDnZ+NBLLrFd&#10;1+4oFlEmj0fpDjlfGCfGIyuBfakKIGdTR0YoztcQhoAJg5WY3QsFdTvINisXTkKBQAUu9OeFWDwZ&#10;KBuaH1MB84LUngpjhuNa/Wxb41N/RMCAFIial9pYVIteQUrv0QtWUKNqOPQLJqeIp0eCJCiicQsc&#10;ihASILIrsGcuk21+ZScKAFAACkCBwhVwzcf+Hy4LC31R9BbFwqUAPEOBpWspQmsIhmoRCvTTkAUN&#10;ctYiSvJDRoSM6mQ15QGCNpHAiMkBJDAYo5pCAco75FZ8pXk8j7XtjvICmPHJ+CBgsToFOG8YOFKE&#10;lcC+VAWQsykjY6jN1xKGgAmDlZjdGyrOtsVJKAAFlhQ4TzxYPLmkE85bFFg/Ha/vaYGR6FCNmL2l&#10;IXLGTUhrfHPxieWX7MiXd2wLbci6MKdCYXrBoieXMA/ee3WM1UiLqf/EsuhlJ71HL1hBjarhMBPj&#10;ajjMRIY48GumGU5BAShgUSDVHGDcJlqQ4BAUgAJQoC4FbPOn/1wneovi5E11XZIAraHAKLTGOa76&#10;5wz3wB4K7KfAUs4iX/fT3t+yESWjOrmOHCBoEwmUmHSMX/7aoiUUGCsgc+sAQ2lMfucaazvWtTvK&#10;C1/GJ3dGBPM1KcD5w5iRKqwE9qUqgJxNGRlDbb6mMARMGKzE4p6U5NdiYzSAAlBgpMC7mmuweHIk&#10;CSqLChjXr8X2lTdomm5P7lygv/2hyuOWGz50zB2Bhv3r5EqfYek9xo9hNRxmYkyn+BVfoTQWGb+m&#10;mcYlvEABKLBBgT3HqpwP9vSzgX5Q11A++NwvSF40hgK7KuCag/zHqbDATwunvThs/qfFXQnB+O4K&#10;yNDanPnnjq03jkGBuAos5St5Q87G1TzcmhElozqJ0AECNpFAiHoA+oItilsU4DxCzmxRcdrXrmt3&#10;lBe8QPSpcDgyUoDziA8iZVgJ7EtVADmbMjKG2nxtYQiYMFiJ2b2hIt7zzaqFk1BA/Wy3GjRYPIlM&#10;CFTAnGoDu6N5GQr0YaRCm3cZxKynmVD1HD4T0oOrHAr0SdUXkqFI7zE+NeJQPA8N0I2yCg4LoXOz&#10;W+iI01AACkCBRhXwmRfbvEtvNKCg1aQCtnEaNi6Fhb4oLIhikwIemFQfbocGCL1DGBzOpsBSzmYD&#10;BsedAkaE+qoq9Iv2hViNTzI9fUFZFhunL6mi7KkA5wxyw1Mwz2Z2XbujvNAFonuqiWacT6wEUoeV&#10;wL5UBZCzKSNjqK2rYpYQxZSoavNlqNjo6pDaogK85SigJhL1D4sny4lI+UjMWTUQ8cbugd62N68N&#10;rzfjnlhfKH9hkTe5c8OBWWDHjc1z+d0IG91LVUAnVNqsIm/8KlUWH1zEgX5Wnba0Cp59ev3VwNzo&#10;5Jla3/tJDl6aoBEUgAJQAAqMFPCdR2u9TozIogIFKlHANS79x6GwIIqj/9Tob6wS1QDTVGAUevOk&#10;qiMFLKLgUDYFKF/lywYEOWtTJcUxjgz5EjOLKA4oRJREcTjfTslK36DXuAQGW1RZAZ/c4LbY+yvA&#10;uo7HVXcUiyj9hUTLkQKcV3xwnF98FHsoUI4CyNnUsRCK87WGIWDCYCVm90JB3Q6yzcqFk00rcM5+&#10;+ovFk00HOiI5PYOa02hE+4WZapZpT+xcoL/9ocJisAZOLj4tabhGd/SJqIBOpvQZlWvsRFSunrls&#10;JsbpIx8zAmdbLXCIrwosQgEoAAX2VcBn7sUHYPvGANahAI1DfpEaXPYfe2Iki+JoGZ2/MQSkcgVG&#10;KWDhglSwiIJDWRVAzmaV39O5iJIoDp3FzCKKw/m2SlYJBMUDSCDYHq+4FP/jKRKHsdR1GEPdUV7Y&#10;MpyI4xRWDqOAzC8ijVQ6TOirJSpzlsqyXi2pYoEb6uqqmCVEsVgKBQAzVMQ8W0BMACGVApT9+Nnu&#10;VGrDj063emQwLw71IF9A2hPrCwsdcBoKQIGkCuihmX58pvcYX9UqOCzEtwoOC6FrgcMCRZyGAlAA&#10;ClSrgG2OxmeH1YYTwCtSQI69dWNOWOAvnYn/OmMVKQeocwpQVvCT9ufa4RwUKEUBMZNpSJjCSomM&#10;xCGiJK831OSAARNqHJG+TIxmyzLGzZIsihgpriaTblcUNICpUgEewwe8RFUZL4A+K8B5Cz1SKMBq&#10;d9cecokJI0h4oWBQPzSGAnUq8H56V3MEnjxZZ/QyoOYpMtz1+p7hvrb2qAlrENeeWF9o7n+5DMyC&#10;lNncOJffzcBhoAwFdAKlz6L0HuPLXQWHhfhWwWEhdC1wWKCI01AACkCBZhVwzeF03HWuWTFADAok&#10;UMA1rvw/vxcWRHH0DYC/sQSM4SKFApQKo3SwOEVaWETBoawKIGezyu/h3IiQUT0bEDOLKHoYr66J&#10;lb7BonEJDLbtVCm2HF/EMG5c7bp2R3mBNkSPK/pBrXGuMX2kFSuBfakKIGdTR0YoztcfhoAJg5WY&#10;3QsFdTvINisXTlapwDmrKdexeLLKACYGbc6Kid2nctcszZ5YX+g/FEil7d5+BmZ7exrbz+V3jAK1&#10;6hTQiZM+e9J7jB+ZajjMxLgaDjPha4HDDD2cggJQAApAAaEAzfk+8z4+OBOioQgFAhWwjbGwMSUs&#10;iGK/qDLMWCB6NK9BgVFaGICRHoYgqBahwFzOEkDkbQlhElESxQGZiJIoDufbKtkkoGO2420xb4cN&#10;x+oA6Zo0aHZdu6O8iAWiJ41J684455gn0ouVwL5UBZCzKSNjqK2rapYwDqdEVKMvUy7MszVGEZjH&#10;ClBWq5f6h8WTY2VQsypgToPWRlUfbJahJjZmN65VHTYNPhefXH7rj9hBGeiESZ816T3Gj281HGZi&#10;XA2HmfC1wGGGHk5BASgABaDARgV8rhP4MG2jyOh+KAVcYypsHHVWRsaEBVE8lLggO1JglB6jM0MF&#10;qTJogVIZCszlLfK1jBiNvoW2BkxEShRLQR8TB9G3SiCcNC6BYFp+kWOFmMSNlV3X7igWUcYVG9ZG&#10;CnDu8UGMbVYC+1IVQM6mjgwpztejoahRYMLwCgZy1ksmNCpaARrs+NnuokNUDDhzxgsEtrF7oLd1&#10;zWvAuIqZJjZmN66tslpUp1x8cvktSnyA8VNAJ0v6jEnv0U+OkFZVcFiIbxUcFoLSAocFijgNBaAA&#10;FIACiRTwvabgs8lEAYGbKhWwjaOwMSMs9EVhQRSrFAigd1GgTxWHdaSNQxgczqLAUr5mAQWnFgVE&#10;pLh4canaqRmF6nyMezY+0Zh0mTbtG6cuqRZVpphA+/gh4Vwfa9sdpUWU4xPxAcDi4RXgHCQhqCzr&#10;hxcHAhSpgJmjmCb3DJMxK/DifnYJ8VmJ2T3nLOSalQkni1LgPPYv1A5PniwqMCWC4SmuRGzbMTXL&#10;ThMbsxvXtmuX20IuPrn85tYb/gMU0EmSPlPSewzQxLNpFRwW4lsFh4V4tMBhgSJOQwEoAAWgQMEK&#10;+FyH8AFcwQEEtOQKuMaM/zgRFkQR3yQmD2W1DmXa2Ej456KtN45BgbgKcL7SnsumB+SsqUjquiU6&#10;k2AZUTKqqRHv6W9C3XDG1Kkdl40mqK5UQGoPbVeK6OjG2o51VUdpoUq3jtrRFYehQHQFKB/tORnd&#10;FQxCgc0KcK6yofE8ykexj6OAobauCsVFMY4/WIECUCCnAjSksXgyZwRK921cE0Lhbuwe6i64fen4&#10;gglxB01szG5c44b17nPxCfJLjXHjVG+SrUFO/yUh8ZbeY3yC1XDQQO1o7Ufja7W3xVZ47K0T7EMB&#10;KAAFoEB+BXyuWbgVzx8nIMirgGuc+I+NzgK9zxm91zEsGNW8rOG9RAVcuVgiVmCCAqTAUs5i2ish&#10;T4woGdXRh7KNB0xS53LjlLMkILTdR/aprnREvXgR5bTBPkBgFQp0CnDKsSCYT1kJ7EtVADmbOjJC&#10;cfPJlAQFk0bqgMAfFIigAA1c/Gx3BCFbNyEuAI1RbZaZhZjlUNXRzMUnyK9urP7YbpxC1WfHtOdy&#10;qI2S2jOHZvh0REZfJu4vOMu4v6f9PFTBQYN0I3Wf2U+32JZb4BBbE9iDAlAACkCBNhTgaxzt5ctk&#10;h881TUVQb10BHhsmT/+xYFgwqqNvC/yNmnBQP5AClEL0kCna80vSRxpJNVAuQYHJtGeAQs4agmSp&#10;iiiJ4gBFREkUh/N1l5hyg9SyBwba7hOCqa50hF9dUa5IQXLvEwhYnSjAucknkHqsBPalKoCcTRkZ&#10;U23lW64LwISRMhjwBQU2KHC+57xUOzx5coOMTXe1zPchfDd2D3EV3LZkbMFkZIeeWF/Qby9lk9rL&#10;A7O0TIL86sbcg/db8PLvVJCtGPa2YInRl/jQ1gqfdDFJ5+kcoT3+VsFBg3QjdZ/ZQ7F9bLbAYR9l&#10;YBUKQAEoAAWOqIDPdRGfdx4xM47H2RwLVDeP+akieoni0FeMKFEczqMEBcYKWNNINEEaCTFQLEIB&#10;5GwRYVgAIaIkikMnY2YxqkO7sktMrVL4RYtL2kLX+CEiXd3ackZTI4v6lkPxEcLi0RUQWailQNod&#10;PSPK54+cTR0joTiuVanFhz8osFIBupq/n97UDosnV0rYfjcxuTdEtk1WKkA9sb4wHGokfgOzRgiB&#10;BhTwVKCV3K+ChwbpRuo+4xnMApq1wKEAGauDwHHHB3rVhQ6AoQAUKEQBnkcJDubSISikC/QY9EDJ&#10;VwExonTRyCKj6msV7Y6rgMgoLQJS6Li5UAtz5GwNkTKiZH75XdlEQ2wqg1xDkvTfv0DbHOHiMSrU&#10;R6LnCMThfVoy8fCaQICyFUDOpoyPRW3LoZSI4AsKQAG3AjQ8sXjSrc9xz/DE3ZgCjdLCwskd8zQ4&#10;Z3SH4F47MoDpmhVoIZOq4LAwbqvgsJDo4LAg0MbTpK98bTS3a3efXJBcfNqbgMXH1uYp1KEAFIAC&#10;TSiwZm6MSXzrPB0TC9ly6YHrQWyl89njnHMh2B5rI4uM6mS5x3aHLio43ogCkxQyeCGFDEFQza4A&#10;cjZ7CDwAGFEyqqNrVaGTDEMuFJ5HDMptAm3jx4Y05RdZd+ctq99h0FXRWhS7FthBgV0UMDJxJmd3&#10;cQ+jUCBYAeRssGQbOphqK1PyP+bgWrVBW3SFAjEUoDGqXuofFk/G0LM5G5ZJPIDjtt4BjgKalogp&#10;AL67aU+sLzi/vHIbKfvMwCwtziC/feO+kBYsvDWjQAsZVAUHDdKN1H2mnlQDh3pi1RrSlLmHzxVa&#10;yx7wgQJQoCUFbNcDzNstRXjgYov1cHbuy27Zaq5seDCqEw9ItDkxcU4pMEkhQxWkkCEIqtkVcOUs&#10;HXedyw76cABEJLh4calUUDPKhTrAx1iXjBMNQ8kIgVVobg9t9wspa8se5vNXtJaLU/w6cyvsocAm&#10;BUQWajvzObvJFTpDgSgKIGejyBhgRCiOa1WAbmgKBfZTgK7VWDy5n75ZLYspNwzH6o5hblK2bpDS&#10;Wb6eWF+YfA6TUuc9fA3M9rDuthnuN7yH2zvOHFGBFjKoCg4apBup+0wdWVk7flK5BQ51ZEsbKH3y&#10;hdvQnsuh7PEBZ6hiaA8FoAAUsCtgm4fpGOZZu16tHLXFXXLbHn/Dg1HtM2xyXKJAGQoMCiylyvac&#10;HXyhBAViKEA5yy+bPeSsTZWUxyzRkV+SZwoQz3WZ3KcMQHJf0HZ/yVlj9uTOY7Ol6lHA+GPc2B9H&#10;ATMT3Tl7HE3AtGwFkLMp42OqrXzjWpUyAPB1eAXoqvx+ulQ7LJ48fDKYAlgmaLPJTH1b7xnDK0+V&#10;hmcljWm3nlhfWL0gYGq8jCMDs7R4gv3S/x7GBgVWKNBC5lTBgUDOjNMqOCzkFzgsCITTUGCjAqnG&#10;GD443RgodIcCUKBaBfTtmkJvzreYF6sNaRBwM+5m5+15wB66vX4CGB8jb4YHo2riQR0KyOxxqUFt&#10;fNq5+uM4FIipwFIuYtqLqbavLREV+nI8YxAYSUYIvqJV1w7apgsZa80e5/NZtNZFo7VRZZvYQ4GY&#10;Cogs1GaRdjHVha09FJA5K8t7+IJNUkCorItilhBFaAUFoEAMBWiQXZze1Q6LJ2PoWZgNMZ2GIVvd&#10;8exmY/cwrB6tS8PjATmwycBwKAWaQPORAsE6zizIGhlGBQp0CgTnWIHKVcNBA6U/U8TTIwUKvQCp&#10;FQ72CC2Qx2ko0KgCS+Oaxwvv18iAz1bWqIY+UAAK5FLANS9iLssVkTx+XXnAaLbng+HBqE5WtGx3&#10;yNCxb1QBSiH5MmkihUxFUM+twGTaMwAhZw1BoldVBPjpQhnF5jzICCG6sqUYJG2ha9pocD5Lr+4Y&#10;GK15PFJndydpGmUosFkBIwuRepsVhYG9FaCc5Rf5wnSZQvHOh54wOsUh/N7Cw/4hFKCB9H56Vzss&#10;njxEwI9H0rzRbEoBTW5gOJTaYZmDU7BPLJxsJ+ESMAnOrwSYQlxUg18D7dDSfxERb9mq4TATGOLA&#10;r5lmRZ9i/KvioTvRn8LeETIZ2nO5iCi4wCzox914XwQXgIilQElhJSzyFYtjSjsLoyklFPiCAodS&#10;wDaXYTweKgVGZG35IBtszw3Dg1Gd3Jtudyjho9ygApMUMjgihQxBUM2uAHI2RQg6lXnRVsaJgOOd&#10;EUIKwZP7YF3JMbRNLr926B8D0VIXRcREMQ8LeD2KAiILNWWk3lEiXy9P5GzK2GFGSKk2fB1BAZrB&#10;Lk6XaofFk0eItzdH89Lm3bGotQLrWfjzzdZSkxsYDqVsiKI7zsEp2CcWTkaPe2sGg3OqUAGq4KFB&#10;ziOdP1uo+AIW4W+Bg6AUVtTkpQKyHGZqn9aMh/Zc3sdTHKtLGPm82m+63gW8iQ9oGkcDWIECcRTg&#10;0ULWqCxf0gNSXKqBMhTYRwE5HqUHjD+pxjHLnBtyjuZjpMj2HJHWlEGjOvGw3eExA3kg1pMUMrgj&#10;hQxBUM2uAHI2Zgg6NbGIMqaoxdniMYP5PF9oOAaMYD4WojWPTe5I+/nOsiXKUGC1AiILextIvV4K&#10;FApUwMxZ5GuBQQIkKAAFRgrQPHXx3//n/3i/vLicfrY3alp+hci80bM01Xapvug1J2U6bjtGx0vc&#10;iAtfSK4CvrhezVF3XN17UVvmQx4oPntu+1o/I39dyLXo/IiUJjZmN66t8+ozdtZZDu8Vgw/nGnn3&#10;HTtBfnX+BvUIF0L04Fwjj3uPHeF2l+Io15SHi53ngl1ICKM0S791E7W87qTLDgEmQpHHzqWyxblG&#10;XPhaFMFFfBNa7EHxoTTcE9CxmnJNcpCCUXxo49jIcyWWTR5U51x6F/c4s3y0EdNSeWyZDyGtKddc&#10;SnKu5ePDmeJC2B33bPbWZV7973YUbzV23jr6s2NnQbpSTrc6dug6as4Fnuk6Cs2aPiMDWyqN5hpJ&#10;grGzJTH26cvXHRo7avBEcSKtLI2lpfOhgHo+kbiE+o/ZnudpstnC2OHYUH5IPqE5ENp+GhPDglGd&#10;trcdke9F6bzMelv7wo81et2hqJj3BGsiYUZ3KWWWzodi4M+lbPc4obZytydteC5ogo8xdsxcya23&#10;y78rRyk2dI54yHnaZaf048xnfa51Sildcm+EoJ8L1D1OLbnm0o0k5c8KfL8/cNnaejxGdDnXWhg7&#10;pMcwT6tcy5Bs4TFRPWQnUaZiz6eBsdNSrtHYbYGPSLe25unWxo7iQ++vact93dEgNv7he4I11x2Z&#10;sxthROle7zzdKWkIKvnkzjUD2qp4tTBPS+Jbxo60E0NbaW9NWeYavXfLcMu2Brajz/knuyk+evEk&#10;vSUtQWQHWq/DMiAuLrKNl9GMjSRWFx8bPNnPdt55bMO7EB+fsk0IHydeywnpw3I66iHpay8+I8D6&#10;myQ6cvYs/Y/araiYtpLwMXCaGIzTQVVpa4mLbOvlRI+T4F5epl2NpLclPi4bJR1vmU9JOodg4ZjQ&#10;nstF55oGyUgHpuYRWS+az0Ch118c0kXJhQ6UzMfEanKhutlmxEefNFvYrJRzTKIdcSkHYhCSlvhI&#10;LiTCOD7j2qxIAU1n7Ww8KfkUAmkTo5b4SC4kyp7x2dM2BzQlH/a5517ySaHfnlzIdkt8JBfiVkJ8&#10;tmAokQ/punaTfLbostZ/7H578YmvjWHRqJIukgvVLU3ocDVby3xKiM0chrlznEAyPj7tuV+p+5b4&#10;tMSF8oX5mHlm1kvNLRMX86Hj2zhQb/XaZsSEF1xnPvwf+oINFNSBuRCkzLKOVFmLpVQ+I3IBlRL5&#10;+MVGtOqK8kGV4myAGmU1LTE2WxRqlQ/lWu351mpsKF9rjw1x2CM+uXSRXOqJj1BLFPeKDdldsxnQ&#10;1pjYJddWAYnUSebbFn229I1ERZuJxScmprW2eLWk/tnu+leDni82/D94rh0LAWUA1wqXqh+vpCZ/&#10;Lj4mltX8dMfVvUcTl4mJ68yHvOyx0n09ekYYtueV4buPHSKmyQ0Mh1IYZldrmmB57OzOxwIiNh/O&#10;NXI1N3aC/WZYOEkcONcI7x5jh3yk3JjP+v91nRKt2xfFQz55stbYEA8eCzx2isw1DZKRTuNiO8O5&#10;ViSfKYU+DpZT+g11znnahsl2zBYHWzvONTrXX3d0Z18LNqv5jjGfWnJtSanaxs4cn/l7nIB8C2g6&#10;xRPwVnahaX/dUXiuZ2eNKYoSj7Q0dka5psSO8ZQp35gtpI2vmVE7+t/w/KVoP0+PWtRV4Vwj1HPv&#10;D2phxXxauO7kHDtL8V4ztkZ81PvHTZePJYAJznOukasWxk6qe5w1uTMOp5E5RvX8TlR8jqM6155t&#10;rV53apinbflqHuOxU/vnODzOWuIjx04L8zRfdyjX6B7UdzNz1rff3u0kn23vDzot9CosxTYTYR47&#10;N11sMsGIEjb55MkSx06otpxrNVx3fALIuUa/IBIwFfiYjtpmGicxb3XF8+c4qqX6p3Nt2ikqpr2N&#10;tZZrrfHhsUPfVYls1GlRW+oRXooPbSXO0xpYwB/6jI2fPNkCH861Pa87qXJW5loLn4FKPrlzLUYM&#10;W52nt46dGNoGTGHOpjwXtDJ2XtR1Ry+epAvp9WX/aDunACWfoMHz+PqqIRIX2xts82ahZD4vb2+n&#10;J/Wi2NxeXXlBXcVPd1rVU2Py7fmkYqMTTsXmJnKu+WLwEtGz0cPLi/6cgnJt10VTRnz24KrHzvt5&#10;7Nxc2MeOpyzBzfbg86zGzfO7Gjvq7cHtpX3sBPs14hBMdEOHR8WHLj50kxN77GyAtaorXcxfxTy9&#10;69hZhXC5k8yd89h5029EKTby3LKlPC3mMNJ1h+Zpun4WkWsL426OC6n7rvhQjEq+x1niwFlCY6e/&#10;x1Hxsd3jcNvUe18OEhfNaTRXKyqnG3WPs8aGtJe7TFyIE30ZUsTY2SjIu5qn6QOdKzWv5X6DvZGK&#10;/lDqUcWGtlrm6TnOlGdvKt/s83TAW+aApnN4tp6jsVPUdWcDIZKU3u/w2CntHic05HT9pPeitLUw&#10;dvgep5V5mscO5Vnt1x0eO7R3fY6jE7GgP3PjSY8dvu6o+GxbKJGfNI2dZ8WnhVwjNen9Ab+3zvkZ&#10;6FwO+Uadvnh7VJ970DYdO4YHo+rrI2U7vu7Q+4IWrjstzdOUBw9q7PB7a4pPBSnlTF/Czp9LEZeS&#10;3ls7Qc+coHvpVxUf+lanhbFD95/Eia47tyo+sbfUuUuf6dJ8Hf/7g45JQkK0AIzGjp6n1fcH8h4n&#10;IYxoKfGirqFvb+ozUMXI9f1BNGcbDPlq+/R2/u7tPHbs34dsgJG0K3F+ez1/93Z1qb63VvlWw+aK&#10;Fd17PtF3b2rwXKvPQHs2rg6Fk9X3OGpuoznA93vrkint+b11at567AR8b116Cuqx032X2Mr3B/ze&#10;uoWxQ99V6ffW6n6N7kFTbHvlLL3P4e/e6nl/INQQRYoDjx26Z8udawa0VWlC1x166Xscz/VSqxwl&#10;6sRjh3Jty+dSMbTdSpnGTjvvrd9P9Bnoq3p/oBdPbhUH/fMrQJPgum19z3X+4vaqG/2CFppc0wwX&#10;BNjndLCiiMM+gajManDeFMivGg4zY64aDjPxPzwHFkB9yIYNCkCBmAoEjKmApvrxCDFhSluMg/Zc&#10;luezlyUo8ZGEKGaH6AlAMpnrUiG1OTo4BwV2UcA1njB+dpG7SaOuHGKy23PJ8GBUJ9f27Q4ZOvaN&#10;KkApRF+JcirxnukihVgJ7EtXgHK3jXztRiH/HnBmUu3oWl4GQ9vyYuJC1I1KjzmGxy9ZMgavUXX5&#10;wnEoEEMB/5yN4Q02oMB2BZCz2zWEBSgABVwK0AyjXuofFk+6NDrCcb7SVMq1cvjzqmtyY4bj2nz3&#10;Gs7m4BPsE4t7akilXTEG58yuaNYZr4KDBmlHaj+6TotcvQ7PwRpffCKYKx/hFwqEKbDnDMa2ac/l&#10;MHTpWgt8ojj4V3MaH6c9vSqc5kwKxI/pUJm2CmmdgeMvFNhZAR4r5jjCmNlZ+AbNcw65qG3PKcOD&#10;UZ3M9NsduqjgeCMKTFLI4IUUMgRBNasClK/t5GQ3+gpYRMnzQDvaZk3TkXNoO5Kj+ArHi4GadT5+&#10;3htneSzTSQymsVSo7aaAkYVIvd2UhuFYCiBnYykJO1AACpgK0O0XFk+aqlRYNy8U/hTW9yQf23r7&#10;o7S1zOnbhifqMU1uYDiUonrJaqwKTlg4mTVHcjqvIj8XBKqCgwbpRuo+s0C+oNOH57AQ44JCBShQ&#10;AApAgY0K0ITHs35X5urIsvgGRBRHTQqvWGkZmCulZrBAFQrEUcA2ZjBG4mh7VCucU3LPZdJke35J&#10;a8qgUT3rLryI4vkc/kKBsQLWFBJNkEJCDBSTKCBzso386xjpnWKUkRRrmxFCkhzK4YS0ha45lN/u&#10;k8cF7efjyC27hmbEkQDbgwELiwqILNRtkXaLkqFBZgWQs5kDAPdQoAkF6Gr3frpUOyyebCKgK0iY&#10;V5MVJnJ1qRj6smSa3MBwKC13raVFLk5BfrFwspZ0ioYzKD+ieY1rqBoOGqgdrf1oXJ32tnZ4DjPx&#10;3Vt72IcCUAAKlK+AuEqI4hi38dG0UR23LbPmpGbArZCawQBVKLBOAdcYwZhYpyd6jRVw5Re3ipNn&#10;wososo/R8o44DgfTKDWngDWFBEukkBADxegKUP61lWOKET+9LiMxHtcZIUTPlRIMsq6EBdqWEJF1&#10;GGQc52NptOSxzW6RBKwE9jsqYGQh5p4dtYbpOAogZ+PoCCtQ4FgK0MxxcXpXu0MvnrywLZB6f6/q&#10;4m9eBPwTeX1P8rGttz9Ks2UuvyaOXeqa3MBwKO3iLYvRXJyC/NrmhRVqkc+9379qXgov89P+1BxG&#10;296+tZPK/7ButdKga9iEQ4nXsB5kXxhJbj86alJ85fActAAtqFB8qgEgFIACh1DAmE+N6lkCcacn&#10;irXJY6VmkKiYnsEEVSiwrIBtTGAMLOuGFmEK2PJMWoiTc8KLKJ79GB6MqsSCMhQgBSYpZMiCFDIE&#10;QTVYAc6xdnKpY8QLrTISa0/b4PTarQO03U3a5IY5luR4frjKlqoxj/HljtQCGxSIooCRhQs5G8Ul&#10;jECBTQogZzfJh85Q4CAK0B2YWiOododbPMmT5Mv72+nx+eX09PqqhDjfkl5fXp7urm9ON5dXp8tL&#10;tbq0O95cVrAIlRGrFLafyprcwHAo+XWvoVUuTkF+Iy6cpJgE+XYEkWzIl7arcL6p+Ynmr8eXl9Pr&#10;25t+k3Kpjt9eXenXlZrPqN/8G26H0x0PsybMaUdXTZqmBZN0bXpRMafY057qdPxGxfz26vp0c6Vi&#10;37XLKoIONkd8isR9Ztq21COH57AQ41LjBlxQAApAgfoVEFcgURzzEneBojhuU37NSU9Ar5ieYIEi&#10;FLAr4BoDyHu7Xji6XQFXzrHl7blneOCqeg+rN67Hc8iWsG9UATNlTJrbc9a0iHqrCshcaiNveF7t&#10;2GQkxdpmhNBq2kb5/qFZcSokxmOFoc+PGdFaF43WRpVtYg8FYiogsrA3i9TrpUChQAXMnDXrBUIG&#10;JCgABXZXgGaCi5NaHnisxZP0jK6Hl+fT7w/fT9/Unhcc8fIiOk/S0OKTv93fn364vdcilXqhXz+h&#10;r+9JubmtN1nANlJACzqoOpRGraqu5OIU5Jc/qN+odJDPQF9k+029vjw8nP58fDw9qcVzND/JOYra&#10;XCkuH25uTj+peezu+np0Xp3GVqECnFdfVdwp9g8q9rSA1ow9LaD9oGL+493d6ePtrZ6vZZvdqWug&#10;jHbqzX1m2rbUI4fnsBDjUuMGXFAACkCB4ykgrliiONbBuEswquO25dac9DrIS+fLZQZkUMCtgCuv&#10;Kx3GbqI4U5wCrtxjoNtz0PBgVMefgHRetztl+Ng3qICZQlynPb2QPg0GPQKltnKjy3p+Sl3GpO+Q&#10;YNxFyFFpgnTllzyOcv0K8JiRTNxD2GjNY547uztyC+yhQBQFZCYi7aJICiNQAApAASiQQAG6Zh3o&#10;yZPvp398/3b6TS2cfFNP6qKnctEm/1KdRKEFlg9/PZ/+vHk8/dPHT3oRUrNPoSTS2PIpIO8i86HY&#10;1XMuikF+gxrvKpfTOM1Zj+pJk//59evpu1o4RxvD5j13flWL6r6oBXZfn55OP334oF9mG26LffkK&#10;XCqI9ITJ//z27fSXiik/aZKQm3GlBZXU5uvzs/oPALenv3/6dLpWuZPkTaoGYyIa9HWfGdqUXjo0&#10;h558Xyg9XM3jo0gkGdvNKwmCUODIChhzuq52M4txqnaViA6/JBfMo1INlFtQQA5d5HcLEa2Pg8xB&#10;Qh8/D00PyolcHBDfYX1BAOJZBcwMMutIoVn5DnWScqOtfOgYFUCsAAjN5jK0bTa0PTH/GFNL2rqZ&#10;zL/juRv+QoEIChhZGMEiTEABKAAFoAAU2EOB8/1S84sn6cJMP2j7v7/+pZ/WRk/l4oWTLln5/He1&#10;iPLfv/xx+i+ff9RP8GpiASXfqbjILxzf2H3Buvt0Lr9uRBHO9KT6wmQhVAQvWU0MzNLCCPKrGwf1&#10;cJKJY2Vqnn6A+5taEPfb9+96EZ2PH5rHaJr/VS24o5/3/he1iI7mv7Y+9Jtq1dIRirNeNPvyevo/&#10;f/11enh9OX/pr+I4t/E1TD+dVMX+v/zwg/op7yu96HKu36pzGoobj/vMKm9ZOh2ew0KMUwWl5DgQ&#10;NvlKpQn52UMXyYXt49qRMqrwBQVyK8Ajv9tP7juMGcGo5kYf6p/ZzvWrnOIcNZxrXAFXfiOnGw98&#10;YfRcecgw4+Sj8CKKZx8WD5ZDjAd7KDBJIUMSpI8hSONVzod24t4x4kXnGYm1p205g4G0zRjacoRo&#10;GAmPH6Y4H2/RWheN1kaVbWIPBWIqILKwN4vU66VAAQpAASgABbIrcP6F6uYXT9LF9/+oJ7X9qX7m&#10;lhYOhWzU+kU9xevf//py+q8//Kh/CrWUi3kYE8l6fU9pBeWNCugwjGMxrm20X0D3HHzIZ5Bf3Tio&#10;h1XZ7RasZvVBsv1VLeT+z69fTlcnWkYZttFCur/UUyhpTwsosZWtgBnfF7X48X+raxA9ddQ8t8SE&#10;Yk4/7/0fauHlf1ULKEOvgU77GogbjfuM02JxJw7PYSHGqQLWQhxSabW3n1SxKOU+e289YR8K1K2A&#10;MSMY1TM3YzQb1dr4WylmJEF45GtPKJWHbk9pqrZty2nEuuqQVg1ezmeyzKS256Yl4yeHDC9GlbFg&#10;DwVIgUn6GLIgfQxBGqly3NuJb8cIiygbydApDc5ZOtNO3k554shZARlv1sQdd6M1zwPLHbkF9lAg&#10;igIyE935GsUVjEABKAAFoAAUWFTgTbWgXwNtdqOFI/TkrT/UT3VTec1GvV7fX0//Vz25kn4Kt4Rt&#10;HROFfHXHM+uN3VdLl8vvasBLHTWhMatxbclA+eer4KPnhO1It1uYj+fr27uef+hnm9f6ovmPfsab&#10;XmvnwnmUOLtFAYorv6QdOvaretroo1oAuSX2D+onvP+hnkC61kaPSYPUf/pDXOCjm32wwQz7w3PQ&#10;Aqg/kebGtSFsIQ5ruaPfMBfKPNijDK2hABTYWwFj5NK1ZfJSGIxme6OC/XAFzBBxPdwSepSuAMfW&#10;ti8dO/C1rYAtJ+WxOOylRVWeu2bFcQgrDStgZBNudxqLNce3HVodI9pl3trTNrOgwj20FWIcqMhx&#10;Xx7esqUqG9UDSQaqGRVA2mUUH66hABSAAodXgNYAvp8u1e5aXpBq1oV5EAddVh90varFRr89fDt/&#10;6LWBHD2k80E9+e3Px4fTLx8+nt4KWUQZTomUWbet77nOX7O9tJBjNce1+pnn4hPkN6ixOyaRzDgd&#10;6AXgTw+n72r+ubvcvtb9d/UE3k+3t6cr+iIg08aeac/lTFA2u2UOcr/GqFUHFaPvatEj/QeArQte&#10;efHsj3d3p/vr6/D/bawBWlFWH0OKl53Zmkjm67OJw0x8UzLaxCElUPhqQoFU+VbGf7tqImQg0aQC&#10;lpE4OWSMIqPapCyVkJqESuFGeCoJ3gqYFG+OOeK8QkB02VUBzk2Xkzg5K7yI4uAzjpfBHkotK2BN&#10;IUEY2STEKLgo49hGzBQjTapjk5EUa5sRQmuu5J0AAEAASURBVMGZtw0atN2mX829OfaSg3uMGa3l&#10;kynpFL+kMZShQGQFZJoZGRnZE8xBASgABaAAFOiuOmp3TT8FSmsB610QeA4n4ScutBG9K1X/6+lp&#10;1U+daiPmH7WQhRZP/nh3H++nT00fHvXVNwmrO3qA2rFJpbDtimgyA6OhZG9e49FcnIL86sZBPayh&#10;2G7BanZ08E09dVIvnhsdXVchvE/qCYb09ElaQPmeYRE4vSF/6uZpuvDkXMS5TsVxL7ruPHVPBCV9&#10;fXLCpw15oQWPf6jFrhSnrYsnyR5h/fL4pBdPUn1x00DtaO1HFy0W1eDwHGbimzJQBINfKf3CFxRI&#10;pUDsuYbHC++Zh/sDb26BPRSoVQFjFBnVgZUYBaI4nEcphQKu8CAkKdRP58MVZ0aAeLMS2JeiQJqc&#10;Nbzwf1ilvS4bI8OolqIVcJShgJFNE1BIn4kk2Q9QzNqJS8eGEzEjsQIgZM+tvQBA272Urcsu5wGh&#10;nh/qsqUqU5Vfy52pBTYosFkBmYVkbD5nN7uDgQMpgFw6ULBBFQrMKvB+op/tvv5fv/16ulVPorq+&#10;upptXvrJN7WA5eH5RcO8v73RCxzVWhGvxSw+3OjC/PT6ol8fbvIsPPLB6W5j3lq4W5pn1vc0LR24&#10;rkVsW8lc7IL8VhQHeuLt4+uznnPOH7ZvHz+0CO9X9fPNv6mfgs6xvau3NF/VPErb/eWVevTx9qdp&#10;5uDBPl/VReb72/kntT9eXauIBWUjm3HuacFjjIWT5IDsfH15Ov39/YPbpv5SRzemP9St38a1/nBV&#10;hVY4EI9VXPpOfSFL/Bh/XhRZqMMpFNhNgT3HU+sfIJF2rXPcLfGKMixGgSj2EHnhCp3j8wh8L8/e&#10;BZbc9IMQmIq0UXfFm9kh7qwE9qUokCZnDS9GdXI3goFSSnoUiUOmD32qRi86xi+kT56wcVza0J/Z&#10;UGJ1jOibxEwbo2lD20wiOtySttDVIc7BDvM4k7TduUGt+UVFo6VRlTZRhgKxFAjL2VheYadFBWy5&#10;VA1PzLfVhApAS1fgPJjoluaaFn/QAg161bwRfuJC215cyPzDy+vpw00epVZP4Ks75uHJXiuFzfCH&#10;vSYyZjOuDU1rLeXiE+RXNw7q4QxHHCtO8+cTygk9pTH2fEazZI6nThIpWjzJfGj/VvnHM5qD4kH5&#10;QOUkeUFCrtxeX990Tt1f3+hYaDMadIecLnLGVjonA66zWjsPwr+KQ9+pLzg12vtEfgR7M4R9KNCm&#10;AnuOXbItX7kU9OE4vULmQgu/6xUwss0ZeCPaRnW9f/Q0FeAQyD2VIbmpVFt1jvccK+TAnDo4l1qB&#10;pZyNk6+GF6M6mRnjOE0tJfztqIBMGVm2uUT62FSJd4z1b0fnjtGlYkSkMhJrT9t4ebfFEutKNjKG&#10;dwsF9N1JAf/ckC0VGCym3CkiMLukgMxEzGdLauF8EwpQ0iPZmwglSORWgAaTeql/17mhpPRP8wdR&#10;37K9vmf8b3ZbgFfWd2uciqFrIWI5VAzcNUBy8QnyqxsH9XBKEceK07w4QQvCMd8IQVDcqABdA1/U&#10;U5qHC6E9m+mo/cxGAAm7MwfeJ3QdzZWMQfD7H91ZWogGK8hQfgRBcNEYCkABKOBUwGc+82njdIAT&#10;BSlgRNKoaqCW/3BSEIFwKJJj8E1HuLulHhKObFsANAkH5R0VcOUAu0QusBLYl6CALV/pGL/iYDS8&#10;GNXJN2YYJHFkb9TKJH06nkibuAGPOwfExbbOGj3jlD5TVJniSqJ1hoN7sXvkbLB0ix2g7aJEh23A&#10;uUF7LrvFMFpgMaVbKpzZTQEjC7UfXDd2k7tqw1XnRdXgq04bgG9SAXoE2MEWT8aIIz81LYatEBu2&#10;C71Xf91xdW+PG2EvFMds1MveF5rTc2CWNsRBfnXjoB5OMnGsOM3jRKUKVPPj4yqB3ymJ6acrjZtq&#10;fZhOVRoDgl0zdpZ9EwfdeZMFhrFpnx/BJvjoDAWgABTYpADNgfxyGTIuwa5mOF6yAvpnwDMCZP+0&#10;53IsOKMLuchWUYzlKtTOCFrXuQBYoTTQPoICtlxgs8gJVgL7UhSYy1fGuD1vDS9GdfQBwHZnDBv7&#10;xhTgtEGKxA0s6cqv+rXlLFF7LmYkVQCEuMlSkDXSNmNoC1ICUFwKUI7wGOQ27pwxWmIxJUuGfWIF&#10;ZCa68zUxKLjLroDMi+xgAAAKQIGsCtB6j0M9eTKG2lexv5yIAQo2ylOgv9r2hcmbifJAhyEamIX1&#10;29o63G94DxvGOFZslnGsZgWuFPiic4PBddeuq4vpUk9uUnMcDs9BC5BfhfwIas5iYIcCUOAoCtjm&#10;Snxoe5To18ZTZKv8gqughBUI8QVvbem1E16ZE+yioJRlSNhDgZECMm/3yVfhQRcNL0Z1BA6VwylA&#10;KYKU2CfsbWjL80nHpgBSBUDYJ2EyW+VIYz7IHIiK3PuPRSO7jGpFlAG1YgWQdhUHD9AHBfwn3qEP&#10;SlAACjgUuKDn7J+u6UmK793L0bKKw8SBnwqp+RBqtViEL4C6GoHJ7RUtlalk0+SlAmG41/cM82O2&#10;zuXXxLG6btG9ek6GGLn4BPmlxpEWOwf5NbRaX7043VzGn2/0Bx6ZfmqQHnhM8zNt53m67o9fNAfB&#10;Z32s7T0v1uYvJ6zec+V0ulT2rq/U4kmFeThq913D0cNzMOKbK2YtxCGXdvALBaAAFGAFfObSuu+a&#10;mCn29SogslQU++UVBSToCJYQugBoAg2KORTg3KC9fDEW5AgrgX0JCnC+urDEyVfDi1Ht53YXCBxv&#10;XgFOiTj51rxcQQRJ23Z07TKF/5NNRmLI2aA0DGoMbYPkOnxjzhcWYn5aMFrzXOLXmVthDwU2KWBk&#10;obY1n7eb3KFzgQpUHe+qwReYDIB0cAXOayeu/3Z/f7q9ulYLKuIv0kmp8Nvb2+nm6kW7vL+50YtE&#10;nl9fTg+vr9EWidATu+6UVrTwJOVmu3j7+V/f088+Wk0U0JKPdR/XJj2qO5CLT7jf8B62YMSxYrO8&#10;cEzNM7RY++ry8kTzW6yNbOZaBE6LJy9fzw88vlO8ri1PQYzFM4UdWrD/9HatrzGk6Xi5/jYElHff&#10;n19Or+8BsadOOmHtWXurNN9jQe42pmG97czCbORuvYkDdaZFtWsX1kYiv4lDJAwwAwWgABQ4mgK+&#10;c2/ad6pHiwL4ThXoMnOSoF0mFpCQE2gdiQKgTeXEkSwKuHKEwCBPsoQETmcUmMtX7rY9bw0v/P6z&#10;fy9qeDCqjAP7+hXgTECI48ayPV07RrzwKWPCtKdt3NzbYg3ablHvuH05b6QC7inCaM1zCnd2d+QW&#10;2EOBKArITETaRZG0aCMy3kUDtYEj8EhSmzI4BgVWKHCeDa7/299+0osprtWiipo3WsTyqBZK0nbX&#10;LTj68vh4+rcvf0ShRU8Yu7+9VQs0r+qYhzbO9hu7r9Y8l9/VgGVHDX7MYFyTjess5+IT5Fc3jjOf&#10;BfmNHFK636EFeR+ub05Pjw9xFkspo3//+PH0w91d/wTIyLBnzREnWtBOGy3ku+IP4PWRcv+48uC8&#10;ePJNLJ6Mx4GeOvmfX7+e/vHtm1on50Kg/NEpfXraho/QnrB+VtcwevokP/0zHtp9LTGPfb3sa30z&#10;BzIwlwf7wtfWN3NIgBEuoAAUgAJQoLstWBACn6stCITTERTo7hxGNxAi80QxgrNVJkbQOgsFwFrF&#10;BZ32U8CWJ9IbckaqgXIpCszlbZycNTwY1ck3eHGcliLvIXFwiBHKuOFnXclqG9p2jGjBU2ZCrG1m&#10;GHETphBr0LaQQFQMg3OIKMyPUdlSNcZiyoqjXi90IwsXcrZenkAOBaAAFIAC5/sS/bPdtKiCXjVv&#10;koPmop7U9lE9gfKjWnj09eVJrS0xL3FhbGnxyk/3H7Qdenpaqm096vU9U3Fryo+We6z5uFY/21x8&#10;gvxS43f9Z7PgQX43e3MY6OadP9VC8K0bLZj7cHOrXjen14hPsgzBRTMnX2toX4TGFgImLteMz9cd&#10;ah+bz4XShxa5/qEWzr6+WRBokOqPCVZh4UO8J4q08P/zbZ5Fs+R/zSbxr+lfQp9NHHTnTRaiSJAf&#10;QRQaMAIFoAAUgAJCgaW5fem8MIUiFAhQQGSWKFpvXgOsxmwqYUm7lrtxeRrlAyvgyhmWBLnDSmBf&#10;igJpctbwYlQnSyUwUEpJj0UcHEqEbFGq4AakbTu6Kja8yCkzKeRscCp6d4C23lKh4YwCnEeyiXva&#10;MFrzPMOd3R25BfZQYLMCRhY2dO3eLE21BqqeOqoGX23KAHizCpwHVJzHsxUqEi2Y/PuHj+rpZtto&#10;0qKjH27v9WLMKhZOmlfvwPhs7B7obWiey++AYGXJAtxyaKXxMrrl4hPkVzcO6uEUN44Vp3nvEzT3&#10;0CLwv93fe/dxNaQnDv7y4f60bTZ0Wa//OMWcXyWwoUs0LXj8RS3a7zcCSAG8VAV6CiHVxcanaW+c&#10;0nbIXukbYzfxl45b4tvEQXdWfyi+kyhKL/uW2TvtsUEBKAAFoMAxFZDXAlf5mMqAdXwFRIbpe1xV&#10;53tdPhXfaZBFhmHug4yg8SEVMHPGrB9SFJAuWgEzR2317QQMq6O5X50zTm/3BwuxFeAQxbZ7dHus&#10;K+3r3zo2hZBiGPXrWh4DaFteTGpHxDlF+/lNtlRlozrfF2ehQBwFkHZxdMxphWJY7VY1+GpVB/Bm&#10;Fbg4L8Folp8iRgsdP6ifKf2nD59W/0wpL2D5J/VTt/XMQfUgrT7/eqn7QkV54qf+wMyvfaxWQX51&#10;46AeTphxrDjNB58gPLQI/ObyatP/YvpFzWE0H+I/ogwhIG35NRwtp0SLZ39UC2d/uFdx00CnaPkI&#10;ramksrnxAtwfM/1Uu4nHVmcONvy29iUe28RBd1Z/sGCyxNACExSAAlAACswoIK9/rvJMd5yCAgsK&#10;iKzqF9aoLnx4oXeK0wxF7lP4hY92FJC54yq3wxZMWlHAlat0PM5meOivAeq4Lisvskkcp7CyQgEO&#10;w4qu6LKgAGnbxsZZovYFkGI0bWhbFgtoW1Y8WkHDeSX3bm6ylSobVXc/nIEC8RQw047q2MpWAN+Z&#10;lx0foIMC6RRQv9StnF2nc5jHEy0c+UktPqGFlP/4/lUtogx7n0YXNvrJ1MfX19M1PbWLDJS8bbwS&#10;b+y+WplcflcDpo79I/wG9ENpk+ViOufiE+RXNw7q4dQ3jhWn+dUnvr88n57f3053F2FPDqTZijj9&#10;XS2c1PNg6fPXaoXCOpYa5xELDZKen3w6/fPHz+rvt9OfT4/9e35q68PjQn2x8KyuX8/qp9pvLi+L&#10;Wjzrg594lrptxq8NbLaySZ683jdBR2coAAWgABSoRAHfa03h77IrUfsIMEVGieLohy4zJxPDoj2X&#10;KTKZYR0hOZrlKPNIkqTjyCupCMolKODKV4lte94aXozqZGRsdyjho2xRAPORRZQIhzi120lhxYh/&#10;ZjczKdKW9Y0QKpgQCrCumUMsEKHYmgKcY8zLnWtGS55/ljtyC+yhQBQFKBP5FcUgjERVwJgpotre&#10;3Zh7AtzdNRxAgXYUGAYS3So0v3iSAkeUf77/eLq7utYLKB9eXtTBd/WfVf2mxDe1zvTX799OH9TP&#10;5/r1yJku5SPMqU4031g4GU1K01BQBuvGQT1Md309jpXeXJQCYXpRi97+8e3b+em5niBp0Tj9b/w7&#10;teCbFk7S3DVM/VGgVWfEU7q8vDTIMVKKG12r/uXTp9PH6+vTbw/f9ULI85Vt3NYF/kktnvzj8UE/&#10;hXnyJYKr007H/RDv5DyS2U0cdOdNFqKwyI8gCg0YgQJQAApAgYYU8Lk2Hf1+tqFw70BFZFBfFBkj&#10;ijs49zLZwxKtC4Al0KBYowKUV/xy4UeeuZTB8VwK2OZDiWV7zhoejGr/4T4Pnu0OJfzDlqXMkDRu&#10;GrSlbceGFzFlThZMA3FzVVrjvM0cYgkJ5UYV4FwjevP5JluqxjQP0fe89Jgp45Q6gg0K7KIApZqZ&#10;bvN5uwsMGG1FAUomJFAr0QSPbArwrKz26t8hFk+S1vTkyU83t6d7tfjkL/X0rq9PT+ppki/qqZJv&#10;el5hWWxzDD37i5789kUtPvnb/YfzIqYdA0hYGE+Qm1Wdgjzs0rhS2KMo1cthl5AmNBpH+ThWdqCt&#10;Fs3Rojeaq+7UUwNtG2OnuYvKV6rdrVo0+Un9RPdn9bqkpw0e+ImTrI9Nu6KOaaB2tHyUfnqbFsLS&#10;Nezb88vpSeUFxZZjb7t+EUdafPnl8fH0g8oH+k8ErnZ768E89vazp/3VHHTH1b2jUioDRVRKzRij&#10;2OQan82ICCJQAAo0rYDtGoZ5s+mQbyQnMoa/oCeLBSWNQKi5FgRto/boXpICyLOSogEsPgrInN1n&#10;XmQPtFcveY0ggPs49aHeTBtSFjLuE852tO2YFEKoEBj7JE1mq9A2cwAO5p7yjbfl6xC1Vi++D+DO&#10;yx3ZBfZQIIoCSL0oMq42giG/Wjp0hALNKUDzwWEWT1L0aInJpVpEQgsgf7y7P72qn8Gln+R+VYtP&#10;aFnS5eXF6T++fDk9qAUpfLGifrz9+v27XoBJi5Na3GycW+S5iVMvUl+w5somH5k7D8zSAwnyrcZy&#10;jC2OlRhIpjbo55Z/V08atGGkCfyDWgz+L58/67mM1kfS/Hat5ifa04I5vbDuoAsnbZpNFc58pAfZ&#10;F0aAzKP6oq3i+/MH+hl2de1Si//p+vVG1zAV7zdV/4+vf+n6yJCqUNvfvj+c/lXlS8rN5JDSdyxf&#10;mzjozpssRKGRH8F2GiVzIGzytYVtKp40n2CDAlAACrSgQKp5swWtjs1BZIoojpZ2FHBxHEHrAlYA&#10;rGOnToPsbXkmaSLnpBoo51YgTb4aXozqWQMxMkQxtz4l+2cZIVf8KJG2bejaZQkvXMpMCjkbP1fZ&#10;IrRlJbBPqQDnHft0TzHUkl9UNFoaVbaHPRSIrYDMWaRdbHXd9qTu7laFnkGiFBoYwKpLAR5Iaq2F&#10;Kh5q8SQHip/CdnVxebq+4qPqnkgtPvlZ/cTtf3z5czjYlWjyfFaLKuknU//50+fynuSmZ/f6pviq&#10;EPdg+4J1UdskeSo6MDBLCzrYrxqrMbY4VmIgmdogbL+pBdv0s91qcpo0oCM/f/hwulFPmbx5HxZ0&#10;91P8ARdNTlWayJb/gAbpRuo+M0Dvr2FqIeXoIq4W0/74cq/y5pu+ng09zte3r89Pp6/Pz6fP6inM&#10;5+dVyhbxyj4c4nnbx9ImDrrzJgtRSOVHsJ1GCxy2q7CPhTlt6Zx8bUHA16QtNtAXCkABKLBVATmn&#10;zc1/mLO2Kl1jf5ERojhakpA5MUawhMSZYQkkKLamgCvnmCdyj5XAvgQFlvKVMMbJWeFJFHvrcZyU&#10;IGl0DCwXJIorLetKVuvXtmOjdx2bjKRY24wQ4iZLQdagbUHBOCAUzj+iPj++ZUvVGIspD5gt+Skb&#10;WagBzedtfsxAkEEBShQkRgbh4bItBXjGVQ+pUsVhxU1bLL3Z0JzCL3p6Fy0qoZ+75cUp0hAtrvxT&#10;/YTug1p8wjLK8zHKe9ldwpbL7xKuYs73AvUFDW1cKwbtKiDEJQefYJ+WhYRrCAf7XeNkZR/C9u3l&#10;Rf/UsnqG5MQKzU8/qJ9w/qh+wpnKPIcd8R6J1OHXRKiSDmiQdqR8lPahm4w95cLfVF7Qz7bbNmpL&#10;TzJ9PakFuZG3LRwiQ1ltbhMH3Vn90fMTVfJsmzjkgTzx2gKHCakDH5Dx3LN8YIlBHQpAgYgK+MxT&#10;Ed3BVNEKiGyg+7v+pUDzqcz4GYa5zwwL7g+ggJlzsn4A+qBYoQIyR23lbZQ6i2x4m7Gme0Oi/cJL&#10;2razdWwKIIWc3S+roO1+2sKynwKcg3Lv7ilbqbJRdffDGSgABWpQoOrv1asGX0N2AOOxFDgPqMMv&#10;njSDTvc9v9x/VD+BapdG//SpWnyyx3xEvldtuuPq3qtcxuhUDeIeaF/Q9Km2Rx7E0HaNjRx8xoou&#10;oKbGB1g4SSpQXv327ds5vywi0U9z/6SeOtlS/hFv302ngmpskcbXRJp2nLOWBXV7cbhWCyd/ule5&#10;oRZSmhv5pMX/fz48Tp5Mabb1qe/Fwcd3zDbMI9im7qj+WOIbbGtjh9UcNvqN2b0FDjH1gK0wBTh/&#10;9t6HoUJrKAAFWlRg73kmpf0W47M/JxGhfkGlOsaH9wew6IGhyP1iJzSAApEUkHlnK0dyAzNQIKoC&#10;tlzlY/6Ouh762uDf64gtw7U9okrhnFlX2te/lTWeWNv6dS2PQRv5Wp6uQLROAR7ry3kpW6qyUV3n&#10;Hb2gABTIpcDymM+FzMNv1eA9+KEJFEiqwPlxZvYVgkmBlOWMlpvcX9+cfry7ty8+UR+C/PX0ePr6&#10;9BRl8Ukc9ttmx2294zAo1kovTl/QUMe1YtF7ASMuOfgE+dSNg3o4ucex4jS/+QQ94favx8fTd8cT&#10;bmlRHC2cdD1dcDOAgg1Q7EqPn5ZPA7WjtR+NJzrlx2f19MkP9FRSi1nKrz8eHk7Pr6+Ws36H9ubg&#10;h2JbK+ZA++BNd2YLwb2jdWAEqzhEQ7HNUAsctimA3rUpIHN2z3JtugAvFIACdSrgmsfqZJMbdaem&#10;XjSjynqvMLHImeExDHOfGRbcH1ABMwdt9QPKAsoFK8A5GgZR9VrXMcxN5a0h0X4BbEvbcsZTW7ru&#10;l3+hlllX2mODAqUoIPOSy25s3KLbG1V3P5yBAlCgBAVs36OWgAsYoAAUSK8AzQdYPGnRnX4E9xe1&#10;OOlGPcHLNmnSsV+/fzu9vcX76VO6n1q1re549rax+yrI1CmX3yDAPci+0NxnXwOzIGU2Nw7yqxsH&#10;9XDii2PFaT7KiRc1r/z6/btzcfbd9bVa3H1nXdwdBUCBRihuNcTu/CWpHa396D5i04X9F/X0SZdm&#10;L2+v+ue7XedtqBh/SB+bnZzHNnPQBthKHibsnfa1bi1wqFV74K5HATlO9izXowiQQgEokFIB27yT&#10;0n87voSStkWVBRAVCJv7rKMAeQFhpQK2vJTHVppFNyiwSQHOQX8jXY/wjv4uGmkJifYLJGnbxlbW&#10;eELO7pdV0HY/bWF5uwKcn7x3W+QW3d6ouvvhDBSAAlAgUAHbIqZAE2gOBaAAK3AeUFg8yXoYe/rp&#10;05/V4hO1Qsk4c17E8/DyfPrj8cG5wGnSabcDdOdV11YX4gHtUKpL79LQhusY3sPGOY4Vm+V4x+g7&#10;td/Vwsm5pwL+rBZ2X17WwGabLsSQX9ss7dhbA1R/+MtQ4Yqx816c2r1IVy168uTnW/siW3r65Bf1&#10;dNOHlxfnAksGmQM/+465Jx6rNi2A+kMxXlRrlQevTnm9e0FcbNQCh0WSaAAFKlOAx+VR9pWFB3Ch&#10;QFEKuOaJokBWA6ZTk99D6L0CzyJn5sEw5D4zJLiHAiMFZG7ayqPGqECByApwzvmb7XqEd/R30UhL&#10;loj22OIp0JauHRu+d4on0ypLrO2qzug0qwDmgVl5cLIQBXgOWM5X2VKVjWohdAADChxWgeUxXLA0&#10;VYMvWFdAO6gC+Nnu2cDTT5/ST3d/uLm1PuGNFp/8/nBe5LR1blrdf3XHM/WN3Wf1q/6kFmdQaChV&#10;z6wnkINTsE/6MCTCFsdKBCAzJgjj48urXtRG84u50YK4j2pB3KdbmpPMs23UiTW/imXEAHWMpnHi&#10;0yXg/+nD/enq8tL6BGV6bvJv6hpmSyXmMGVXAis/DJJDMA/dWf1xxNgPwfZWksN2a3kstMAhj3Lw&#10;CgWgwB4KyDlprryHb9iEAq0q4BpLrfLdj5dQku5B+5fyyKf2c75omSHY9oud0QAKJFbAlqfyWGI4&#10;cNeoApxT/vS6HuEd/V000hIS7RdI0radTbEpJFkKgdFOaDsmrCvvmyMIQk0pwHkq926CspUqG1V3&#10;P5yBAlBgDwVs35Hu4Qc2oQAUKF0B+m1q/Gz3bJRo0Yn+6VO9gGLa9On1VS0++Xb+YHt6GkdqVYBu&#10;VvUda60ElnFrisvN8raoAqRbohD43PY39dTJV/Wz3XKjc/S6UvPQL+qpk7aFlbJ96WXmY+JkDczj&#10;RdU1SBeDsmYNusDfXZ1/4t222pZYfH1+Pv319DTKqSriMJMU7ujMdJKntAB5VdjMQfLJWM6rYkbi&#10;cA0FoED1CvA8zPvqCYEAFMigAI8f3A9sFV8oKYpbrcbsL2Eh3jGVha29FEDO7qXsMe2Gz3tdj/CO&#10;hxKYx+mhSCci25a2ZY0nDOt9k7it3N1XK1gvQwH/OcHIbqNaBhuggAJQoEgFsPKzyLAAVN0KXNcN&#10;Pww9zSH+Nyyn05t6vBs95e0H9dOnfz49TvpeqsVMf6qfPv3h9v50f30oKcOEF61D9Bfd0hU1wDHK&#10;cS0dlL085eIT5Fc3DurhlCuOFad56wn2yXtrI3GQ2tFCtq/GQjZqcqleNBf9qOYhmmfoqbi+dql/&#10;aRtjpz2XS8M4wqNBupEyD3eLkbW0FZUrP91/ULn1dHp6fZvqrc7/oZ4++Uk90ZSuZ0Vy8FRsE3bd&#10;eZMFT5TzzfIjmMfnc7YFDj480QYKQIFjKeAzt+GzqmPlBNiGKeAaQxg3YTqO3j2NRO2ULETQETQL&#10;xUJgWpDh0FEVQM4eNfLxeMsc8pvjuh4XZc3f8RSJZ4m19dM1nt8jWGpH27LGE+tKOYS83WckQeN9&#10;dIXVfRSQ+coe3HOD0ZrvE5Y7cgvsoQAUWKGAMfJWWMjYhcC7J5WMwOAaCtSoAH622ztqv3z4qJ/6&#10;Zuvwpp4S9+u3r7ZTXsdWT8q64+reVS+S8RJ2TSOLpusVXgNg/z65+AT5tcRhrTJBftc6Mfqt8al/&#10;Qlk9dZIWRpobHbq5ulJPnfxonkJ9TwUokPqpw9OI6lN0ek//EWxTNtETlH+6+zCxRthpweTj64v6&#10;TwAPo6dPThoXemBTHHRn9ccR41SUN3FIBXLBTwscFijiNBSAAlBgUQE5F86VFw2hARQ4kAKusXIg&#10;CSJR7ZSk+9rRS5mnU4Vtrrjz8cLgAg4U0MOI89O2h0RQQCpAOeK/dRnFieXf8XAtIdF+IW9H2/LG&#10;EyHCtq8CnL9yv69HWIcC2xWQ+To/Txgtjep2JLAABaAAKTD9Vh66QAEocFQFaD6gh5phm1GARLpV&#10;C5f+pp7eZVvYRD+h++2FfvpUPZlSL8KYMRbr1PwdVSwv0e0UDVuDGyMc16LLkdxgDj7kM8ivbhzU&#10;w6pjsF+rlfCDa5DTvPHl4eH0/eXFMYe8n35W8w8toMRNXHhMgnroxFF/9Fw+jqY+pYyNjwZZz9KY&#10;rls/3N2dPqqnS9LbAOYxgLlQT598OD2p/DvzHs6UWGL8q+KgO6s/lvim5LqJQ0qgM75a4DBDD6eg&#10;ABSAArspIOdPV3k35zAMBSpRwDY2KoFeGMxOSbr37V8KIgtcGFqGw/Bce26HPRQoRQFXrtJxbMdU&#10;gHPCn33XA0mzKFm4tosm0aBToJ30E+OpAFLI2fRDjDXnfXoE8AgFwhTgXKX9/CZbqrJR1X2Xjcy7&#10;wFkoAAXqUgCLBuqKVyS0CHskISdmzmsosHhyIsz0ACXhT3f3p1v6ydzpaX3s1+/fTq/qKZQh27b7&#10;mPW91/cMYVdRWy3IWJVxrSIuDqg5+AT71B2Ce00Yb7cwMel1YI1f6vPy+nr6TS1es20039xf35x+&#10;VPOPbfG2rQ+OBSpAQeAvEy1LI/XpQJOlNacL/S9qAS49adLcdA6qa9fv6umTpW4cgyl6T8Qz8fW0&#10;sLnZZg6bEWw30AKH7SrAAhSAAlBgfwXkfOsq748CHqBAWQrYxkJZCGtBI5Tke2S9V/jpVAWbYDD5&#10;vrASChWoDIixFEC+xlKyTjscf3/0qkdlc7I/t7gtw7WN679Va6wr7evfOjZMKjMhhtGGtpnFDHQv&#10;tYf+geKheXIFzHydz1mjNVfpy6D5jsl5wSEUKFmBqodL1eBLzoqysSHse8XnrCwWT3rqe00/m6sW&#10;n6gVTJMeJOWjemoXPb1r96dP6rjVNyyKRWzRs1isk8zzO5CDT7BP+nAwwh19sF8/CRdbrfareNPC&#10;yWe1gNJmg47Rz3VfaX0WYaCBrwIkrP5AWhcmvfgo7WvdJAe6an1QT578fHNnXYSrn36qnp78/fnZ&#10;moe5NGAOq/zrzupP5rGzicMq4vE7tcAhviqwCAWgABTIqwDPzUv7vCjhHQrsq4Ar//f12qr1Tk1+&#10;j9TvFV86VdHmygs+XhEVQD2AApyXc/sDyNA8RY6vP9GuR3hHfxeNtIRE+wWyHW3LG0+ECFs+BTi3&#10;eZ8PCTxDAT8FOFeX5w7ZUpX1ezrlgw/7uUMrKHA4BaarfiqSoGrwFekMqAdR4F0/MPH6IGw306Sn&#10;vn1WT3/7+Ph4+vb8NFkkSYtPfn/4fvp8e6t/5ntpvlq+0dkM2Wogh98cPq3kzYMa2IBuKJkN663n&#10;4BTsk27iI2xxrIQDWeuX5oyHl+fTn+qJf7ZF1+c55+70Sc0pb5ZF2+FI0eP8xZ89YvajdWk2x4Hy&#10;6acPH/T169WST3SInqD8L58+W59QmUqJOQ6LGHRnaWHpSrxocVUDiWCVgQI6Fcuhj3Ge2DpDw4LR&#10;nsuTxs4Tk5bqf+pYjjkOBTR1WMBhKAAFGlbAZ+bBNNJwAhyUmivvketrEqJTU3/xxsoaShrVNV5S&#10;9iEW/LL5rYyOjQKONaYAjzwXLeSsS5nyjnMs/WPW9bhQPfw7lUc8AaJwbROAasQFadtG+onxRLHJ&#10;TAo5W84A4VgUkBbliAIkxSog85VBzk9nogfdT8jNqMpTKEOBIykgRkl9tAk8xnJ9cQPiQhW40J8X&#10;YvFkQHjoMZ1///jx9PDns3UuenlTP7/7/fvpXz9/DrAa0FTP4FVP4wFkd25qaNmiqjk4Bfs86MJJ&#10;ym5azPbbt+8n9YvJ1ofjXV1eqqdOfnCvw9l5iDRj3hjrkldwvsrOhZRDONyqJyj/7f7+9A91nTL7&#10;UZ2ePPmnegLl3+kpywk3E0uQa915k4Ugd67G+RG4kPkfL5aDNcaloWU8tOeyv/bTlgE2AppO/dAR&#10;y7trtkl7Ljua0mFsUAAK1K2AHObMRA5/LltmC26OPRSoQgFbrhNw5HZo+AwljepE0coEntAx5KmM&#10;joEe1RYVQM7WF1WOmf98onroTl0P/471ibMRcbi2Gx0epDvryvu6aXcsaFcAIYaAYV1GVnE8JBrE&#10;RqqBcokKyLylsjtnZUvVEIspSwwnMGVQwD1mMoCBSygABbIqQPPBoX6227g1CBafBPtwc3v64W7m&#10;p0+fH09f6adPZxaFbcURDLzrkMvvWry79dNCDGoMpd08Jjecg1Owz5kxEiJYsN8Q4zNtt/il+eHr&#10;01M3V0yd0MLKH9U8c3d9PfNmZ9oPRzoFKDiUXzrHppHSpysXaw2Hc17dn+7UIkrrGwJl9Df19MkX&#10;WtGbYFvDoYelO2+y0JtaW2DvtK91K5aDBqb+OMZwrXqXiVtmwUKZ59VVe8V+wXx/vkyhgAoKHF4B&#10;nyF8eJEgQJUKuHK7SjJFgDYUndw3KJCySRGY/UFI6LayvyW0hAJpFLDlqTyWBgW82BTgONjO2Y91&#10;PWiHbVaBcG1nzeGkUKCd9KOvRcthg5wVSVZYkWPD+8LgAQ4UmCjAuUr7+U22VGWjOt8XZ6EAFChC&#10;AesXvUUgAwgoUKEC5wF1qMWTUaKkdPv5/uPp+tK++ORNLTqhxSdv75EXn+g7Hf0nCo1URopDbOhY&#10;HL4IgcnBKdinXhCznWyw3+0utYWtfl/1PPHduoCNpmZ6QuBP6gmB6vGUkRAfxAwFRufWNEL6FJ2u&#10;WIoYHOiJpj87nmhKD6R+en09/f6gnkwZaYyacm/ioDurP44Ym772qjOHveynsFskh0Lim0L/Y/rg&#10;rPPY0xhf/VLqerio+mJwzAQC60oUwPCrJFCA6aWALZ+9OqLRggKGspNrvuoumyxYK+20hG4rl4YX&#10;eKCALU/lMSi0vwKst78n1UPPnaoHdcbmVCBcW6cpnBAKsK71p1/HpKDx1I62ImEaK8oY1T8GGgsO&#10;6EwUMPN1PmeN1kZ1YhwHoAAUyK/A/KDOjw8IoEBVCpwHFBZPBgbtXS13uru61j99alvYRAtOvj0/&#10;nb48Pu62+CQQsm6O+VPJcAARqqBYBUj3KNsKn+aIP9X88KAWqdlsXagFkz+pn02+dj0d0A3tuGdI&#10;SPqgy6Ko/WhdUsXkQE+f/KSeoPzx5sa6eJfy84/Hh9PTy4tFzW26EY9VmxYgpgqrUOhOqzmsdxm1&#10;ZxkqWihpYf3U9Wtl8YFDB1GAs9xjT9eN/qXk8ehyEBFBEwrsroA53HZ3CAdQIJICMncjmYSZiQJS&#10;ZVU2qpPmlR1ojE5l6gPuGgXMnOX6GlvoM68AaRu2hfcIs99Oayi1Xyzb0bZjUhChgqDsl0ANWKY4&#10;IVYNBPJAFPxz1mhpVA8kGahCASgABaDAgRS4PhDXaFRpASUtbvpL/ezu0+vL1K66ifhNPbnr883d&#10;6eryYrRAhe4v1m3re67z11ivXr6+0NybmoFZ2tgF+dWNg3o4ycSx4jS/ywnC/KwWTf7x/bvVPj1n&#10;8uPt7enH+1u1NhtPnbSKxAcXcqnG/GBqvN+LAy2Q/Fldwx6en0+2ZyS/vr3ra9i/fPrMUFbvN3FY&#10;iPFqUAEdN+EP8LN30yJ5cHxp8ZrHJlvJskfX3ZsQHvna3aHFAa4YFlGCDnlmlWczt+uASAU0dfvD&#10;GShQhwI+QwtDoo5YHgmlT94eSY/9uBpKG1X1cw1j10Z1fLK82oSOAbEyOgZ6VFtWgHIX+Rk/wjwn&#10;+GurenCn+HCassgy+WvbFP1dybSjbcfkosuSApKFEBUAY9f8acU4jwPig5i1EtW2ecicnc9boyXP&#10;kSwPEp6VwB4KpFcA4y+95vDYsALnAdUvnqx9fJn4zXrMSJLtqwv106dq8cm///Wn9TOKx5fn068P&#10;307//PGzulk+owl5syPxvxv3JqFcQvyG2p5r7/Iruc31j3au168v6JjFwhHLzlq+zGotDtmPyrI+&#10;hynYr+7AveYsz59jCz44fdrMexvOhvgdek1Lv6qFk0/qZ7tpvZCJj3zQvEInbWsnzfZT62UfMfGb&#10;dS/0OhAcjaGHeWSV7cGcV0n6kGWvzpZGqTjQwtz76+vT57v78090d1cx5kC5+eXx6fTp9ln9J4Ab&#10;6wJLC3x9aDMHbcC04vLmd5x4MTefHtJ7SD8f22vbSBw+fCQH8in7r8UQpZ+Mr7i5seErlsOCEDYu&#10;C12KO03a8ysGuJyaSN+yHIPXOhtmZs9YcTWlSZruE2jv3DzZejZzuol4oiAoq1iZ+M36KqMZO0n8&#10;spwR0mrXJn6zvtpwIR1b4kNcaudDM/Pc7ExpUyvHcnEbihtVl+Ll8qEs8duIqsnDrPtZyt9K4pbl&#10;/Mi2IzgSnxq4SoxUlvXt0d7PwjzO88TXv8Web7wfyMiWU9BI4YNkIT+pfEUOQ2+Ov9+iAz5cfNr0&#10;xjMXpli7K6ztQlsc1imgKZ9pm5KPmPjNesnYbdgojWQq1c5HcmyJC/GqnY+J36zL2IWWx7Yoo8WW&#10;YDHl2L/wXWlxLZ+1/faWqVRca3gTl6r4yAuMhXBuLrH9x7ZnkSzZIeKyhc+WvnuQ3MpnD0zhNs/X&#10;t4v//j//h3pvrSqzX8CFm0/eQy0G4UTR1Cx8zpRjISNvF6d/++P301/Wn+h+P12qBZb/708/n+7U&#10;IpXQTT517kI9vXL5I3i3h7i83X7kGdMn89HHLbGRfaOWeyB9YfHLDB//nG1nq4Ntn74x28TxzGwo&#10;y/ws+rVipmqsqLEQY/P1O5oLIjgmv76+Xe7oaX/f1ZP+/u3LH93CSEZ57kFj5G9q4eS/fv5h9NRJ&#10;brXVvwtX6uPBfDRxN3v3mTTMgvk4YKXmQfn4op6C+v/9+cfp+Y1+Qp6eknxmQ1ioRAss/9uPP3nn&#10;/ioOutOqng4lh8McGzri48GnzWA9fYn5zOGcO5ceMQtvR+XiY2+dBb23U+ZCHWrEbxJlPjm5MAYT&#10;25o628rJZw1uV5+W+PB1h7j63oO6dBmOs0LdEaM6tItfYlfItfjabrXIsSE7FB9Z32o7R3/Gj1zL&#10;of6yz5D4cNtlq/laMMYW8s2PC7fqNDeq+SIx9czQ5mLDbaa9yzvCWOf4lIfajaglPiFcuK1bmfxn&#10;GGNNucaYberxuTEfPqp6iKKtf0nHJNQxn/1Qkk/pN6YntpuKS0zsNluhfLi9zVYJxxjfcnyoJb1U&#10;S+6UmYAJY5/31vlIMp9zbJYjlA+pj2dmM/3cw4yjj7X8bdx88mMLR8Bs2sg1mqLOWbUnH3feOs44&#10;Di9GS675SLmmYBHYygYR+KyVciXi2W7Z1nzMolp3knStj0+XDbakiJBr65Sc9rLBm7ZaOFIQnwWk&#10;Xqc516gxfU+/doui7Vrn3E/Gho5t4MMms+7f306vCoBe1UcCy2BlBbbSuUwvFx/ZZqWbUbdLdSPy&#10;84ePp69q8eSbShBze1ULUv7z69fT//Pjj+apxXqPVRXUL6iqbWp/0YhqQHbW9fSx7m7T4++acJ2w&#10;JMs1vV5Peo6nh7TKN6RuNfY5QxhixJa5EErismQz2G+kydLXr+Rj+0ni0GiQPV/fLttaUzVH/OP7&#10;19OLfuqkRHnudXV5qRdP2uYSarEUF5fvUo8v8tESDTpx++HI9rjE1IbxzdnkNiYH6sPn5vrHPEd5&#10;dnV1pXLu/vR/v/6lnmB21pOxEJ5varHv7w/f9XXOzMvNHHoDfSEmvYkt1pf31EB6prI8NzFQ0AHC&#10;KbEyj+I4aGCMzi2gyUXW3b3KPVM7fqlsbVxceDkLXeclZ59yLDs+vhi7rW1KHDb/cY4NDOPxGWxq&#10;jAn+B7ypRTwupuU89aPw8eHp0yZFlDjLCY+Jic+lwBHbh8kltv3U9kL5uNq7jqeOtQtHal1j+Jvn&#10;Yiib4ToSynGez9jaUtul84Y6Y+ORaksYIrlJZqYlPr5cqJ1smyJv1gRUYlzTP3Ufxst78i+1lcdH&#10;n5hRo/HJ1NBX+UsNmfzF9snx2cP2KlE3dGIuZGINn9jabqCiu0o+y98fcGvFgooFkWEojJDIvZUE&#10;UKsd9kdyIX7L31aF2U/desxnmQ3HNDVOX3+ST+25RpyZT3u5lm7sLOasfD+1POH2qcixoQO0pmDR&#10;T9+zzILkY37X5ou4JA2Yjx47lvUxvpxKa1cPny4bLEnBsSFt1+ZarLhY4AWbLolPMHhLh1h8Ymhr&#10;gRd0SHIhPMnWfwWh9G/MfPTiyWu1uOlSLdypeaOAPKtFSbTdKC621bpMOibPn9STuZ5fX06/qZ/i&#10;ta0Re357Ob2qp3t9ur0Nuri/KS7PitOlMnp7ebUK8h58fYDY/NKCsVfFh3KNFontvmkQYyTj2jYE&#10;9KQ2mgiu1RMVKUapt5ge9dhRq6nJJvGxjR3mF+w3kjYhfinPXmjsKNC3G3ON/Ib4Zp0me6XDl8cH&#10;9aS/t9P91c3kNN36/10txP6B5gmFXW40D9CxKxo7kfSU9lOWiRnP0/q6Y/LRYs8rPn82JZvzjSfl&#10;GmG6puuOp3vfdp7mNjX7p48fT08vL6cHdR17Uyv1n9VcQHl2o6877/ppqb/cv5/ujLG0moPuuLp3&#10;ENelsZMGRRBkZ+O5sVMUjx5MX7ByonmaXtRK37NZW9VzkOYBeiNK188bc16rh0aPlOZpyrkmrjsq&#10;LjQX0Eb3BPOZqZst/jlbW2y2S4N+7DSSazR2iBPdS+cdO5aoWg7NBZWa0/sdejdKXHK8P5jDF3qO&#10;5jSKD20tzNOxxk5gWoTK7t2ex45+b135dYfHDu2t7w+8VSmj4WjsqNjMvbf2RZwz72jsUL7ln6d9&#10;1ZpvR/cEFKO4Y8eIkFGdR7T+7PlznLOzmGMnEfwJcR47dK8W8t56YqiQAzxP0/00xaf2bem9tY1f&#10;rlyyYZHHCNfs51KycaFlqS2NHYoPfQY6P3a6XrJzgfx4ns41dlge3m+ViMdOzHl6K6Yt/Z/U+x39&#10;OQ7NayvntljabuFBfeV1J/z7g45FKWQUH/o8l+7bzmMnwXdvWwOw0H/47o3eW9fN55xr4nvrwE+m&#10;CkozHbXXLtfofc5t5bEhQi8dn/P7g7pzjfgMYyfP99aEwZ6z3dGA22I9dtR1h7Zb9RCQ2rdXxYXf&#10;W4dfd87s7drmUYbupylGeuwY3x3mQbTeK723pnsc2lzri9Zb36unyAZRJG88dmi45R47BrRVYvDY&#10;0fc4lecaCcBjR39/sIFPDG1XBUR00p9LVTd2BAGjSGvzntR9gV48STc6lHQ1b+dp7cyAPti1fWG1&#10;B0PS7p8+fjp9f3nWX5iZGlLy0pO7PqtFUTZMZnuuv+t40MKC9bHZgy/jm9vb/NJjTmlLkmsawBjF&#10;uHbGsuXvc9eZYppj7MTko8dON8u6xg5rFeRX5zD3XL8P8qnc0I0BbdRvS2xC/Wqnjj+E6c+HB4XH&#10;/gbs9ur69MuHD/rDzvPYHwxdqL7EiPCEzCGDhXJKXZppQDQX9Hy02G7F3WcK4NblG3GZwzl3LieL&#10;K5V1/6yuYf/+11+n5ws1U6sgEdbz2LlQCyrf1MLfx9M/f/o0Wdjrjbsn3xe8u25paI6dtN63IJ/2&#10;5bHDsenHzrRpniNaXD+FuRXNi1ReGjt5CIV5pVyjjfmE9S6vNfEgRqN5ujyYXoh0ZDznaS+DBTSi&#10;sUN3E7Z7HJ4rCoDpBaGcscMzk4A9OWRRVxwSxSbGjlaiobHD7w+IV3HXUJF2vkXiQ+/hKE1tcwHZ&#10;kTlJ9VI3iZNi00J81E2zllvf40R6TzwXP6nhXLs153jsUK61EJt9rjvGBcOoTkZjpIBpMyLXcsUn&#10;Ep1zego+ExnXJHDGPvvkWkZCXWy2zAVRc2WDFBIHjZtcY2cDhVFXcy5wj53uDD39SYowspa/UtLY&#10;iSETLZIgO5Rnrnu2/Kr7IZB6EB/6vGDtJm2ttbG1n8ag4kMswmNT3nh6VYSW3h9s1SxVf5kfSb5L&#10;TEGsI6WvOzrrwpxKTcJ6xm/9Rj9fpWa2dWMnPp6tFmns0Lble/izhfx/ZZ7kvO5IHLFU0dedWMYy&#10;2Xmj6+bq684Z9B7arpXjpevYwjzN61eIkp6nN9zjrNVzdT9Kiu62xGYj/B7HZmX9sRg5G2PsrGcQ&#10;v2essRND263sfNbmbfWRsn93i6O/e0vptzlftKr2Wv2vh5/vP1oXltCc9aAWVtLik/A3lTMz3oKS&#10;63suGC79tCY+Zj+ulU5gGV8uPkF+I91cBPlcls67RUy/NO5/VwsnH1/kLdgYys9q4SQ9kbWEi90Y&#10;WYKaFtuuOB21n0mAK4ILxl8yB/oY98PNjVrgf2O/hqn8pesXXcfml4daBNMClKFCyTGwKDc5xCpO&#10;TuQ8wPHV8/2ywkVyyKkffEOBHRTgcRZzvwPM1SaXZ5rVpj06WlSl+W/yUqZkUw/LaAIF9lBApqEs&#10;7+ELNvMqIOMry3lRwfuggIyKKjd23TDYjS6BdA4bFGAFOFe4jn0cBcJ1VT3CO8UBW5kVyLRfwEjb&#10;NjYxngohhbxtI7NMFhxXuTfboA4FSlDgkN9vliA8MEABKHAoBTDX7htu/eTJfV2UYX3P9y+0gPKH&#10;u7vTl6cH/ROncpEk+aUnyf36+P30UT19kh7565XUumMZ2oWg2FPnRRza+RjBuLZoofgGufgE+Q1q&#10;XJ7kMeGTLfpJ5D/U4kk5LzBrmjs+qUVr9GRaKh9ho0Wi9H3RtfpZaNv/eompf2w9KUb0EyhzW8n4&#10;XbhpUeTP9x9Of6hFks+vr6o2Xib5ph5T/dv376f/8tnjlkELkF8FQiBfLu4lH5cqzmddYhYamETn&#10;9u/Xyt0fZ6AAFMivwJ7jmGzLlw9bHzx550yDkRWwgdCo+uiANlBgrQK2lEQKrlWz7H62WBNixLu0&#10;uBmRMqqTiFUWwAkdi/yVUbIwwKEQBTgnEPcQ1Zbbkq6srV9r7qAigWDMSsa6QqZZmYJPsq7UsW5t&#10;BRN6smshhAhV3bqepcRftwIi83QjxNutFc6kUwBzTzqt4QkKaAUw6A6ZCAj7XmE/3115rITYC0Bb&#10;dmlBED198vvLnxNiJPWzWkBFP9/9z58+q3cuC7eylWb9OaUm9LMdKA1PNiE2Og7XMbyHDWIcKzbL&#10;aY/RorNX9dPHtsWT9Ajwnz981OeaXzxJAVVT3516Ui8tIr9WP2FO/HkbSnykvP2rWkT4Tc3lrq0G&#10;Djbs9PTJu+tr/Z8AHr6qJ0waRCh3vz0/n74+PZ0+q/8o4MxV3c/obHO447G83uMQK5ZDYHyL5REn&#10;TLACBaBAwQrY5p+Fd1+J2RgI+Us2RlEWWEaFfcMKyIxE+jUc6I4a4l1bjGXEFHZ5zaBTDQxaomGw&#10;rC1IwLtCgUbSdwXzfbus0pUHYAPzyZ7qrtJ2T0AN2W5H245JIYQIBm0Y2mcdWv+LeLceYfCDAlAA&#10;ClgUwEXeIgoOQYG1CpwH1OXa7ug3VoAWk3xST4/7fDM8QY5vWKklLT754/Hh9KAWoIyf6TW2M9Rk&#10;7+GoT2l9Tx/rhbbRpAfmQ6lQvCtg5eAU7NNcdbWCJ3UJ9rvSj9ktpl+SghacfVELzmwLJ2nOoCfW&#10;flCL1pyL0UyANdZJVJ0XujBiwEdoX+vWCgda1P+LevokLW613W/Tsd/UfwCghcCjTQug/vQxHp1N&#10;VuE4JHO4g6MiOQTGlznQHhsUgAJQoCQF5PzkKufDayCia+rkpdDJZvnAwnPjCsg0k+XGaR+Wnowx&#10;lw8rRjXEOVLdvqHrhcFsdNnjc9WECUC9FKC4YouvQNh44dZqj4AsBoPVWmyIBsEKtKNtx6Sg8VQQ&#10;lOC8QIdwBXgs8T7cAnpAgfUK2L5XWm8NPaEAFIACUMCmAOZamyrxjmHxZDwt9QKpXz5+PNFTKG3b&#10;m1p08o/v39TClKW0xlsam37WY/27gEGzoWTtUd3BnmJi5ME66sVT20EG+93uUluI7ZfWmP367btz&#10;YeS1WqT284cPkdAXZkYnrfqjc2KsrD6l4I6PFoZ/AU6LHOiqdE1PUFZPQrVdoojzo3rq5penR32t&#10;6xd1ZIxki3FYSL10p7W4rPC8W25Fe2xQAApAgZoVkPOZq5yPn4FoslhGnTea5MMKzy0qYKYX11vk&#10;enROHFu5P7omdfGXkVPlyfVCsZFN6iI3gi5pcLkyOoBbdzoWHz8eF7T321RLPWeo1v6d/Ew31oq1&#10;bYxWEXTa0bas8cS60h7bsRSQsUf8jxX7HGyRYzlUh89DK4BBd8jwI+x7hf2srH2V314+M9lNlUT0&#10;9Lj7q5vTj/f31gVT558+fdI/fer39MlwwVJxNZFl8aud0p/B+1AyEdZZz8Un2K9eJLdd42C/211q&#10;C7H90linRWbfX+gnkKfWaaHaT2qeuHE85S8SrbRmiKb+kFUXRr75yFSJUbOiK0fgQHn5w616GuoN&#10;PQ1VhIPI093C1cXpd5XXz2+v4mTaYgtxIMWYR1r1FrxpUOqPnrOo4t4Y/3wrd3+cgQJQAArUqoCc&#10;/+bKefgZiPi+bLRXyGSzPEDhtSEFZDrJckMUQUUpIGMryxCnRgVkBFV5dI3gugh6ZRQNdpPcrYzO&#10;4eBy/A5HPAFh0tZ/61qHdfI331BL5Ox+wWxH2/LGE4b2fnlbg2UeW7yvATMwQgEoAAWggEMB+T3u&#10;/8/em3Y3ziN7nrRlS7Zzz1u375yec+bDz4eaF/O6z9zuvlW5pzdJ9sQfYsgQBZIAsRAAA1UyNyCW&#10;XwRIOR0P2NNFTgsBIWBL4DChFlE8aYskTL/X5vPmtln3FEUB+zdafXL/2nn1KSuX316YxPDWwMlw&#10;alhG5lfn8Ac6nfWqQht/mM56/VUqCTH07vYvzY+Hx8MfIjp24h6AVyN/old2F/+6bpUw9EPlwDlJ&#10;dbnjf2mHi/KBKiZR7Pvl9t1bSPEtoY0viv53+z29vvuR9s7jHTO2pceB7edtTFZOspVB9KNnDuuy&#10;2HZspQl2fhhfAABAAElEQVQBISAEhMAwAf2e2bc/LCHW1Y41uP8bP6Sfu8YyReRWTYDTR99W7fBC&#10;ndPja9pfKJYK3NaiWdkzQvPs+JjTz1UQvCpcQEykhSfAuW4nue3tNshOdIW9BFO8oIJt+S2/+SQ5&#10;W35WhfKAc4G3oeSKnGUSGKzjGry4TF4uXgs+F1rSVwjUTUDuBxHjS3CrL57El76UDQmLwsmv6tWn&#10;5+kLex732+bXExWfqGIFzTpl7HSLp4/UbJiwm1zvUeFxJ3EZzwRIjkPePHMcmLI7jOzm8ET9c/ir&#10;zJ9o79AwFJX9eHxonvc7Y15C71d6XfclvSK52HaM/XnkmOv5lXK8XboPd+vr5j2Ke1XITiOJ59Yf&#10;Wn3yEauqRg5pTXGIjMpNvAJLP9T9ezyKHAc3JdJbCAgBISAExgjw/XVsOyYnznXNKjwvjB/SrHWL&#10;Y4dIrYmAni76fk0+ii+nBPQ4m/ZPe8tROQS0aJ49H8gL7XI5Ph0s1U3v2y/Np1Lt1fmX6kOudjNb&#10;O/va3jwIW2m9BBhTbwe5MIkAcy0//VpP1LOTUGTgUD1sJ6WWDDIQ0HMigxQ1WCinciYwmDODF3P2&#10;Kg/bBF8eccjOCkmM7EKSwiAJe0TKBLfg6p2IYDxFYzW5D+sbevXptXFlORRXfX94aLa0gtdpgp8e&#10;eZpR5/AjouNOh2H5br95ltYXJ72qs9OIXmfCSOkVb7wQSyfm9hMVTf56ejovjiZLcG94d71u3q3X&#10;xnuD0dgcTgKY+tAP/ANPZ9bxGWxLbYv3AQAu6Ucb3y83t83V5coYTqyb/O3poS2uNHaZfHLxcZhM&#10;zmKggsuEh/tzL2ylCQEhIASEwLwE9Hty3/48FnasOSugoeudLvPYKVpzJ9BNEz7O3W6xz58Ax7pv&#10;669BJKQn0Inm2bOBLOp0SW+jn8au+d1jP+ky2kQAjKWFJ8C5aydZ6y0BGUWm0RrtKx3cCNTDtp1I&#10;Gc2njExxSwrpHZUAzzneRlUmwosncL6cVPEuiQNCIG8CMunyjk8k6yTskcC2YqsunpzzCz9qUL6q&#10;V5+ardi90KtP6fXdh0IVioa5m3X0PYdb6+l2nEfvm9a3va5lZR7P5Y+TXtXZaURvMMJI6RVvvBBT&#10;5yuVk32jeb1/pfIyVYhGJkBh+1mtLpsvd7eHwkrtPF/Pc6sb+obUfPbtegl74gPnZktC+8a1vrpq&#10;Pt1g9UntZBtU9L7fbmkFyudDLnsGW+LgCXBouIJLPwxFz6ZhHAvTNTknBISAEBAC+RLg+/fQdh7r&#10;OxZVWEQzD9dlaO1kz/FXpWV4L16CQF8O8HmhVCIBjp62HXs2FOam5llhludtrnCNFx83tm1vNW/j&#10;2VSLZPzhDcSkhSfAeRteckqJ+c0n5ip5mzIPytKl54jkSVmxS2Gt5EQKyqJDCGgEZNJpMJazK2GP&#10;FesD2WqLJ+dKHNaLchO8+hQrUGK1uW7Dq0/x6u6HZ3r1Kf7BQX6V7iI6P1ZwmXB9xN48O3c91hnn&#10;zOvEwMeuufz1sXloLObxXyoo+4s5za/kVv+YSJ7SFneBj5ub5gYr0ipBTD/37anXbO3p2bKOFu0D&#10;O8+52fPswXPrIz2/NqsrQ/kk4v2qXk+/f8E6lNMamzJt9Pyj2H5ss2rKMPqBGPfEl+3lHrzl87IV&#10;AkJACAiB+gjwvX5sm9ZzgzX8HeW4JYu63dIaKdoyI9BNBxxLWyYBUy50zy2TTOled6J4fB7QebVP&#10;/nGXzF2FmdLCEygk/OEdTyDRLWeptwRjNCqMyI3tqFjp0BJgvuUDIU/YmUySJRMzyg9t5R7oaSs5&#10;U3mwxT0hIATyI3BefpSfjWKRECiGwGFCVVs8mUMcLl4vmi+3t82KCqlM968XKk759nhP10xXc/Bg&#10;2Ab5MjzMp86rYaIeRkpehF9eqJjsgV5lbHAOM/x6taKV/G7w7u68DLe0Bm4ZXLMcnUe3xfugAmhP&#10;YXVx2Xze3KJO8qzxK+p/0n8EcPgPAM669J6wt6BXxOwXFMrZrTAYcIyx4VrnVLY+dOyUQyEgBISA&#10;EEhLgJ/T+jatBV1tuiXtfmHFM12P5Dg8AT1LwksXiSUTkNwoOXp9tmtR1XaPRSd9w2Y6DxOlxSEg&#10;bHPg2kZBgmEVDMFkhWlSpzrY5udFfhZNSg8ZlJAAckbyJiHwzFQZ/oyUmYVijhAQAkKgfAJyr40b&#10;wyqLJ+f6ctbVi6LIDV59SqvNmQqmUHByv31ufnu++rSrN27KzCRdOfnm6dveTPYEVjuHP8468UfK&#10;AC2MFHdDYurFXP79/NQ87HfmQjIqmPxyc6sKKEt6qIEZf9yJ5zGC7Y8Z/9ieevugBLAUe2vxDHu/&#10;Xjd3x9VST8ci71E8+byjvD+9ZDxyt8AoZtaTWfqgjKIf6h6Ng+GWpQ/DJp9cHffwpHvQgzl1B3VE&#10;hAkBISAEHAnws2No6ygyQHfNGjwDjR9Sw90CaBQRZRDgkOvbMiwXK2MT0HPCtB9bv8iPQcAQybPn&#10;AenVu8UwY0Qmqx/pJpcnEABbaeEJuOVs29ttUHijC5EomOIFCmzLb/nNJ8nZ8rNqDg84b3g7hw2i&#10;Mz0BxFuaECiNQNF5W7TxpWVKPvZK2GPF4kD2KpZ4kXsggFeffrm5a/5QgeT2ZX+GBYVU3x/uqThl&#10;3axU4cNZlyxPzDkx59QdIxhz+OOsM1BuOusNBDy23i0VTX6nIrJD8dKp0Zjjt1R89oGK0HA/KKHF&#10;5pWCweJ9UAD8KaBAEoW/j3+2pgUoG7y2+/vjQ/Mf794bw+pvgVFsspPZ2n807LgzyMSu16CI2S/q&#10;Puj7qQ0z6cY5/RPCpjKeFiE8FRlCQAjUQsB0f+z6lv7exlbRVt2oseVzunUdyzqHek/ZL5OAKerw&#10;REJdZjxjWd2XJ7o+yRmdRin7nch2Dk/uBJEDzKojqyklMMHsZK4QKGyDYVWCmK0d17b3RdvbblBY&#10;gwuS5sa2IMdmNpW5woyyU5DnU+tJBs7Uw3bmJF2oej1/2qxeKAlxWwgIgdwIZPCInY6kaOOnuy0j&#10;hUAcAocJVd3Kk90vYXHgnUsd0rtaXTZf6fXdpnsY/nbzRKt2/aTiExSpuDb3Ea4aMuivnDx4WpO/&#10;8GUOf5x1TshLU9Y46zUJmXAutl7M2++Pj812vz/GEzpxc8VnRZ9/o+Kz1eXlSXEN+uT6IdOKbDrP&#10;Ih0go718UIPph5qzOPBvKPi9pRWUP6w39Aw7f4oh///QCsr3u+1J/rMf/hbMIyFb+5VhbB22/c2u&#10;V//4HK7U4MNUjrrvsfen2ijjhIAQEAKuBGzvZ65y/ft3LMN3qeOHpOuX/ZXZSYBOadEJ6KHV96Mr&#10;FgXFEtDzpLtfrFOLN1yLJO9GZpJITWQv8hQPttLCE3DL2ba326DwRhciUTDFC1Q9bMmTzJyBOdKE&#10;gA8BTmne+siSsfkQOP/rUT62lW6JsC09gmK/EAhHQO4H4ViaJMnKkyYqgc+h+OQ9vbr7Ha0++ZeK&#10;TI6/XKidC/V3GRRPfthsmutLlFrl3Y72JzPzoDG93ngOzuWLs15VhOXPwVmvv0olIbZeyH+k4uff&#10;z1Q41rLCOdaLYjMUnWHlyVJWnQyEPpkYZp1MYQRFXj6owV4SrDz6TAXA99tts319Oeb328DX5gc9&#10;w27fXxuuvfXKfS8+xYkEOMYW9+NsfXBwvQYfHNzNomuXOY71Tygj5Ze6UCRFjhCon0D3vmTyON09&#10;pWNN59BkW7BzJ7paj9M5HsyNEgWdoNccEPwaDNk9I9CXN9xR8odJ5Lxto5ho5TzOGcmNsDnBXCFV&#10;2M7JNu18Cutpemmct5Kz4dnXwTa/+cRcETHJ2/B5uzSJej5JTpUbfcRR7gdx4ids43AtXqokRvEh&#10;nOKAhH0KNZsxIHtYGM2mdxF9Di6lN9VGL1ag+3p7R3+MNvfe4dWnDw9OxpslOYnIv3OFTs7lkrNe&#10;i0IdmwRy1msj1KJPCr2vpOQbFY29UEEZGnTqelcXlw2KzvRzqqP88CLAnEvm6u2DEsBSvHCODsYv&#10;vCjs/3RzQ3tvv/6ydqypiiLiP89PxyLiUaEZdWA/MjKpvZmQZeo+DAuHW5Y+DJt8drUGH86ckhMn&#10;BDjGMbcnCuVACAiBqgnY3EvqAtB6jO8GJx/yEpekJSHQl3dJlIuS4gn05Y9+vngnq3GgjQoHJ7Jf&#10;idRE9iJP8cI2XlzA1q61UZBgWOESTFaYJnWqg22e8wlWSRMCIQnwfOVtSNkiKx6Bt78cxdMhkoWA&#10;ENAIyKTTYCxnV8IeK9YHstW9tjsWrj65tr8YADdeffqRVpdUK9CpgW+jsWrdr6fH5oFW9uIV7Pp0&#10;znn+zeJUVhw0ptcbx7+5/HDSi86qYMefgZNef3VHCbixxdZ9cUmvK6YVJ7EaH+aswna0gErMaMXZ&#10;j7Ti7GZ1pZWbaR1k15lAl7GzgAwGePmgBtMPNT9xkK6pVVTp+XVzeaVynecYW4HtD3p9/U57fX06&#10;69w1wV7+uI+ONEIZRD8s48v2Y1tqq8GHUtnXareeU7H3a2UofgmBmgjY3AfK97f1Et8fjh/yip0v&#10;38EiPGDc+rYIw8XI7AjoOdTdz87YRRjURgGbBI1jnkDV4lQkCuEiudqzbTNcEt0qTwSTFaZJnepg&#10;m998qoPrpJSSQQkIcH7xNoFKURGagFT7eBEVfF74ZLAQEAJCwI4A3WyleNIOVZBeeLhh9cmr1cpY&#10;TIXr/3r4a/V6X3xJrL5V5uRc7jjpVZ2dRvSmYRgpveJ7L6S4qaFYcv/y2nynVScxb+Gr7i/OrWme&#10;f76hYmnjbO81Xy50CDBbnW+nS/aHXj6owfTDsqAuFgyYgbLJr7f9K6luX3bqPwI42BrLkulyveIw&#10;Xe34SI7xyV3EPCxbH8zmGs/W4IPRMTm5OAJ6LsfcXxxYcVgIJCZgO38Tm+WpTvPqWFBJ57TTngpk&#10;uAUBHbe+bzFUuggBIwE9j0z7xkFyMhABIq7upyQO8CM3jm9kNYsTz1wThHCxbO0cbyPBAbEbtNhe&#10;gile6Otgm998Yq7YShMCsQjoeSa5Fouyu9zBWAxedNe1tBGCb2kRt/RXEsMSVF3dJOwR40lwU9QZ&#10;RfTgTfQciTJF5zUVVH2h1/ia6qkgDytPYgXKodUnp+h9IzV9L6lepeygMane6XgGR87lg5Ne1dlp&#10;RK/PYaT0iu+9kERv+wfInzRPn+hVxbwC34lRtOrkFyoyW9GrjqVNI4BYJonnNPOsRnn5oAZ7SbCy&#10;cayTbgGKgu+u1+qjVlDuDMb6q7/o1d2YF4e1WDsdZjrUfZjJBLNahxhn64PZM+PZGnwwOiYnhUBk&#10;Ajx3Ym8juyHihUDxBGLPwT75YcFpWqSoMixaB2laFNTvO3zsIEK6CgEjAc6lvq1xkJx0JNDSZciO&#10;o127J1LjalYV/cFWWngCnLN2fNvePCi8OVVJFEzxwlkH2/YvFFzoHw+Xk2SwlSYEUhDgeczbFDpF&#10;xzkB/P1ImhAQAgkJyKRLCDsfVRL2uLGooniypC/h6lW+VDx5c31tXpGOnPn2cJ/dq09LYhx3yrhL&#10;n4udk17VOcztwEmvO87eEUn0khIUhT1TcdhPekUxv65bNwpzHAVm79a06iTtS7MngBjyx35UXj3Z&#10;fmydmxpMP/APXYqEs4QgA1g7tt2G/P9yc0OFweb7xf7lhVZkvTc/37rCIh4P+RBR7bDoo1G0YxHj&#10;Y/dhqVlfrcGHrAGLcUIgIAF9vuawH9A1ESUEiiZgmo/hHdK0HIsqSQufDq9QJBoIMG59a+gmp4TA&#10;ZAJ6bvXtTxa+uIEtQQYZ2f9EaiJ7kZ945oqttPAE7Lm2keCAhDelKomCKV447XM2ng1+kjk7aMu7&#10;fgKDjM7IlCD+iJAyCHDe8bYMq8u3ErylCQEhkJCATLqEsPNRJWGPGwtz9UNcnYuXvrpE8QlefXqe&#10;3ji3fdmr1wGfX52znCZ12A7emxiktqR6fQpyGNJhpLgTT6eXNNH/f9CqkzsqEjPdQFFQ+fn2hq6l&#10;s8qdWH4jaqDl5YMa7CUhSFDHLMBr6DdXV837nuJg5P89raCMj+kZF8TIASGwf8yHgeHxLimj7Kyz&#10;6xXP1FCSs4xDKOdEjhAQAtEJ8L1Q30ZXKgqEQCEE9HkR73mradF2C0FUjZmCvppQFuOI5JxrqECM&#10;Wrs5HMT7mUhNPAcylixs4wQHXO3Ztj3tB8QxuhCpgilOoMC1DratFxk5k5EpcZJHpGZNAPknOZh1&#10;iMQ4ISAEhIAQEAJZEDDV/mRhmK0Rc33hmayXBmIxOhSevKPV6Uwr06Hg5OfjQ/OoXn1qS6KifpPh&#10;5sdgLlfc9KK324icSCeznIrCoOuBisJ+Pz01K6zK0mmYzx82m+b2qmdl2U7/pR+CIH9KZcH2n2eD&#10;hUdqMP1QuTRJgoWS8S7KDOpmawGeYZ83t811z2vpsd7qj6eHZv/6Mq48UA/2IZC4cGKUYXbW2fUK&#10;Z1oMSewDttKEgBAQAqEJ6PeYvv3QOkWeECiBgGk+hLVb04DvrccPaeFLYRWKNAMBRt3dGrrKKSEQ&#10;hEA310zHQRQVL6Qlw4Ai+5NITWQv8hQvbOPFBWztWhsFCYYVLsFkhWlSpzrY5jef6uA6KaVkUCYE&#10;JAfjBkLewxeXr0gXAmcEZNKdIVnCCQl73CgXXzwZF08M6fh6hr830OqTd3fNZc+rT3dUnfKv+/sT&#10;Aw4jT04lOUivt2WUxLt4StJzO/jipNep8zCrgKKGFWlXk+lUxW1U+Ey6v1Fh82FPM6TdxauMP9Mr&#10;jZPZdW5C9meYDW+zN9hgIGznj+Hy8Ck1kH6onMLBPI3tn2rBFeX6J8p105c0yHxEkfHzk3rWxfLQ&#10;14dYdh2Sg6yziHG2PjjAqcEHB3elqxAQApkT0O9JQ/uZuyHmCQFvAn357y34RICmBd971Ic6aKdP&#10;ustBFAI6bn0/ijIRKgQ6BPScM+13uld+CALUGMThKNrPRGqi2Z+z4DaSOZtYpG1uOdtGwW1QkVxC&#10;GC2YQlA0y6iDbetFRs5kZIo58HJWCAiB8ARMf0gKr6VaiYKv2tCKY0JACOREgG62UjyZMiD4raBt&#10;WKEOq9N92lDxCZbx6jSscfebXg38B8UnnWtVH1bi7FxuOOlVnZ1G9KZeGCm94o0XkuiEElUAhc1F&#10;84dWnHx8fqY5ea4d8xjzebO6MhaUGZ1YyEmFESgr8HeyDwoCk5gHBGuf7INmNl7ffVhl1ZzvmC8/&#10;8Xr7/V4b5b8b0gd/azQJyjD6oe4X44TZD01CUbts/7inRbklxgoBIbAgAvp9rG9/QTjE1QURMOV7&#10;WPc7GvDdSH1IC18Kq1Ck9RBg3Pq2p6ucFgLRCOj5h/36m+ZxIodZY/1s03rIXBOFMa1zM2uzZ6v1&#10;5N2Zbc9dvWCKF6E62LZeZOQMm4KtNCEgBMonMDiXBy+W73tsDwRfbMIiXwiUQ0DuBxFjRXCLLp6c&#10;Kzkm6TUNomKrzzf06tPVylhshZJKrD65p36m4RFT4yg6vd6DxvR6jy5778xhO3Q66VWdnUb0cgkj&#10;pVe88UISnR1G+5eX5gdWnVTFUadmYa5urq7USnwvhmLo097LOQLCJLHKFakCQD8sC+piuRErDpf0&#10;FQLPsL4Yo3DyBxVQ9l138TeWDy42nPVVRtEPi/iy/bw9k1XACbYdW2lCQAgIgSUQ0O97Q/tLYCE+&#10;1k2gL7/Deq1pUcWUdKy2pIUvhVUo0gwEGHV3a+gqp4RAFAJ67kVRkJVQ8jahw6wqKwSVGCNs4wUS&#10;bO1aGwUJhhUuwWSFaVKnOtjmOZ9glTQhIATKJnC+TFTZ/uRkvbDNKRpiixCYl4DcD+LyL7p4Mi4a&#10;s3S/L/Gno5HcKJz8fHtrVIaVux522+YXik9UcYaxWz0nT/EU6dccLjjrVAOcR53FAxL8pZyJHT2R&#10;RKdS8qbpkubfr8fH5pmKwd7OvpmKc59p1Um8tnvpDSz4s0gWynn6oe7ZOJincQxiWoDVJ7GC8vvr&#10;tXkFZWKAFZSfdjvjvBkjk8KHMRuM15VhbJ2xx/GkXa9j9yx3avAhS7BilBAQAtUQ4Pvk0LYaZ8WR&#10;RRHoy+mwEDQt+P58/JAWvhRWoUgzEGDU3a2hq5wSAsEIIN/qbzyryNNEDmsa68eb2ENhGwc4c7Wb&#10;Im1vu85xDC5IKrMtyORiTK0jBbX5lIlDnLOZmFNMPoqhQiAXAjJ340VC2MZjW7RkSYyiwzfVeAn7&#10;VHJj4w5ki630KSoxlLFmi/lVvyhA6Xt994/H+2bbU7Q1Fmaf62aLfSSOjT1oTK93zC6763PY7awz&#10;UEGXs147hKO9kuhVSt40Ye+Zir/wCmJTETPm7d01FZBtNsY5POpUBR3AiD8VuOPuAjsfaH65G3AY&#10;cTRjqoCJ47D6ZF/h8AvJ/E5zx/a/hJnLh1HXlWH0wyLG2fow6uRbhxp8ePNG9oSAEBAC8xPQ76t9&#10;+/NbKRYIATsCphy2G+nSS9MiBZUu4IL21aKQqu4rqP0iLH8CnGP5W+prYeupup/5yrIbvxy2djxC&#10;9hK2IWmeyrJnSz15PmGQtEEC9lwHxcjFDgHmWn4Ktp6wQx0/5zosn+tc5ESvEJiPgO3fgOazUDQL&#10;gcoIyKSrLKB27kjY7Ti59zqQLbZ40t1h/xGxvrDj1adfbu6MhVmwert/ab7jdcE1t1hwEzCb6/dK&#10;Z2Sq6McfiLNef5VKQhK9Ssm5Jsy/fc/ruC9ptcmvtHrs+ahAjmcqBv7yJ1MT45qlnKcfal7NR4I1&#10;YztXW9Mr6z/2FA/Drr/bZ/UxFR/D5hx8MLJThtGPY4yNvdTJbH3oN9l4hf0wXpSTQkAICAEhEJUA&#10;34OHtlENEOFCwINAX956iDQM1bSoggk6VlvqypcMo+RUOAKMuW8bTpNIWhoBzqll+E3eJnQ4oapl&#10;hE/zEmylxSFgz7bNcEl0q0AIJitMkzrVwTa/+YQ/XjNbbKUJASFQMAGp9vEKnuDzwieDhYAQEAJ2&#10;BOhmW2TxZFFflJWxwxbj1afv1uZXn2KkemUwrdz1iFefqiIOu/j69Bq22Edy39iDxvR6++yxOz+X&#10;vc56A+WNs147jKO9kuhVSk41Ye497LbNn+dn9Yt611CsOvlxvWk2WDm2e7HSYxA6pVSpo31uKQDz&#10;U5jfgjdAhxWUbxsUUfbNA1WA/IJ1KN9aTj4creL4qnsmDoZblj4Mm3xyle3n7clFORACQkAICIHs&#10;CPD9emybneFi0GIJmHI1PAxNC77DHT+kCZekJSOgReLkD918PpkhoqhYAsvJldZTdb+icOEwclsO&#10;28ggO+KZa4IQdjTXf+jGtu3Ng+rH4+WhYPLCNzi4Drb5zifmy9vBYMhFISAE8iKAiSttMgHBNxmd&#10;DBQCQkAI2BOgm22RxZP2HpbTE0WRX+7u+l99SkUn3x7uF/ta4HIimaGlhX+rSmf+qSYcvdC8+/7w&#10;YJx3KBK7ulw1n25uGuqQYeDDmgQep4TCys9emgIwP4X5LTBHanVx2Xza3DQXhrkAm5+p+P83/UcA&#10;KEjO1YdDgsO68ZatD+OmH3vYeXrsLjtCQAgIASFQEAF+TvG2INPF1AUQ4LzkbTyXWw16cRJOSZuN&#10;AMect7MZIoqzJ7Csqdp6m8jpRGqyz7EYBgrbGFQPMu3Ztj3tB8QzugDJgilekOpgm/98goV1sI6X&#10;iyJZCAgBISAEhIAQEAJCwJ6AFE9aspr+JdxuJFbuuqHV6z7f3NLKXYdCLH0kiiv/0up3+KRafdIS&#10;jX+31lHdX3+h8SXMZa+TXtXZaUQvuDBSesUbLyTTiT+oaQ1HmGe/n5+ah+3WPOdozn6+vWmuV6ve&#10;1fY0kUXuKg5gUaT1gYxmCIHETRHDJuQcBzy33l9vmpvrtXE+YD79enpqnvf7vPJJwaUf6h4wTlh1&#10;nxLEjMaU7sN4lOxhl87C3lPpKQSEwNIJ8P1ubLt0TuL/PARMeRneEk0LvvcdP6QJl6TNQkCLigpD&#10;93gWo0RpNgQ4H7IxKKohrbfYJGjLYpsAqKZC2GowAu/aT482CvYDAltaljjJ2XjxqoNtGfOJWfM2&#10;XlRFshAQApMJ1L/+zGQ0NgMFnw0l6SMEhIAQ8CRAN9viiifxBbiY5misevUprWK3VsVY54/CV5L3&#10;L1p9ct959WloHo5mB1CfXqOv0XNZ7KRXdXYa0YsljJRe8cYLyXSqoqk3E1jvjoq8fjw+tkVVb9ex&#10;h9m5oVcU45XdmLe1NTBgDrX5ZuUPA5gZApthZXMGnS4vaQVl+g8AdGzsA7a7V8wpWsl1bluVUfTD&#10;sWASw0ptymUyvgYfEAPdH599jqePDJexrE+2QkAICIFcCdjc03K1Xeyqi0BfLob3stV0LKakY7VP&#10;mnBJ2qwE+vKAz89qnChPRoDjvYwpSV4mvAcx22TBXJAiYRsn2MwV2/FGvRLOp3F78u7BbPO2skzr&#10;6mBb1nxi5rwtM3PEaiFQHgHMud42eLF3lFxoCQg+SQUjAUkMI5baT0rYI0aY4BZXPBkRR6/o6Uno&#10;PhKvAf56+8747/SQ9rTb0updh1ef9hpc0oUWkTup+Zycy1Ynvaqz04heoGGk9Io3XkiiE0rwj2ha&#10;4yNsf9A82/askofrX25vm8vLem6h8Ik/GpLl7LLz2M7YMjFjEgEUEt/SCsooKsar7Lso8cLuP7Sa&#10;6yM9x7rXJil0HaTgMuHhwdxrFjuHTbO+Kj5Yo0rWUY9JzP1kDokiISAEFknA5v61SDDidBICffkX&#10;XnmrSRVd0L5efIFL0rIg0JcPfD4LI8WIoASWM/1aTxM5LHMmaJqeCBO2JziCHthPj7anBMOKv2Cy&#10;wjSpUx1sWy8Kc4bN5e2kAMogISAERgnMvmjGqIXSQQhURkAmXWUBtXNHwm7HaWqvYip/ivtiC4Mn&#10;NBSffKDCk7srevWpYUU7vPr0++M9FVHuJkgfHzLR7HHBvT3Sa+w1xeLCHNZCp5Ne1dlpRK/nYaT0&#10;ijdeSKLTwIj1Yvu036lXDGO+dRteT/xuvaZXFJvnaLd/zsfwjj852xnNNnb+PMzRVJoEZ2KGyTTr&#10;c28+vDafaAVl/IcApob5gxVdX0wXY5xThtEPNZdx0N/efOjvk/sV8SH3CKWxT8+DmPtpvBEtQkAI&#10;lEjA5t5Tol9ic74ETDkX3lpNiyqmpGPtVHh9ItGXgB4e076vfBk/DwGO5TzaU2ptPU3ocEJVKUFm&#10;oQtspYUnYJ+z3JO2EgyrQDAxq87SyYlAHWxbLwqdTxwD3joFUDoLASEwjYBU+0zj1o4SfF74ZLAQ&#10;EAJCwI4A3WyLKZ608yh8r+nf/6ePvKR/iP+3u7sGW1Pb7V+ab/T6bvNV04hMz7UOlOLHHHY661QD&#10;nEcZEySMFKPo3pNJdBoYdfV+f3hoXl7M5V2ri0v1auJeJwq4AH+7PhdgdjgTMwDAJpQcB5MP+CVu&#10;vbpSBZQolOw2rD55v3tWK1BiP0pThtEPi4JJ6Gc/otiSSKj44ACaYWErzYuAjjLmvpeRMlgICIFs&#10;CdjeN7J1QAzLnkBfjoU1XNNyLKikc9rpsPpEWkgCephM+yF1iazwBPSYhZeek8TWU3WPIbtwGLkx&#10;28hqFieeuSYIobAdJEARSDifBk0p4CLnbQGmFmdiHWzrmE8cC94Wl0xisBDIhADmUG8bvNg7Si60&#10;BASfpIIQEAJMQO4HTCLCluBeRRAbXORcSTBZ7+SBB3RYcfLu+rr5sNmoApMuUKyGh1ef3u9uaYXK&#10;aypPOS9Q6Y6xOfY020ZFp096jR0DrA/nsNRZpxrgPOqMgb+EM5FWJ5LoNTDS9fLc+rOl1wrjH9I6&#10;DXPtw+am2VxdGVeG7XTP6vDcm6zMi29MJgAyMcOL95gPvILyn6en5ullb/jbzkXzk1affEert/b9&#10;RwLOBiqjxix7k2rf821Mbnu1+AA/rHxRnax62ofKW1z7/YvlYMv7uhVhvqbpEhe1b0LqAoDH94WH&#10;ZUmYmIRshUBeBHgOD1kl83eIjlzrEjDlVPgc4qcObU8UtprCK+y6KccBCJyEziBPwmiAMtMpjlX9&#10;MYGn5GW7iY2buSZSF9udrOQz2/pzNj12+3xte9oPSO9MRhqBCauwIGfxwbG0MASYZdn3g9aLi9aL&#10;sp05y+/C3QmTqCJFCFgQGJwrgxcthC+8i+BbeAKI+0JAIyD3Aw1GhF1ZeTIC1FC/Pv7b3Tv16lPT&#10;JMCaeN8e/tKrT01XozgVVij/PhVWahRp/AtsFOE9Qp11qkI/51Fn2v0lnIm0OpFEr1Jyqkk/wv6e&#10;VpvEqpOmhpl2Ta8i/kzFkygOK6HBJ/6UYG9wG9l5bGdsmZjhRcDVhxXdkz7f3p79YxOMgKzn/a75&#10;+fRgvO5kqDKMrRseyb2wLbUtzgflMP0I9IwLH3c9IgP7sH/yh6weEH1yLbyDi5Joi9m336KgirNC&#10;IBEBm3mZyBRRUyiBvhwK706r6ex7AWnCJWlFEejLGz5flDOVGLuMadRmmCRaFVm7jJxNHyr76SHz&#10;yTU69mxdJUv/Ou4H2pyqKKSc97ytyDVxRQgkIFDG31ITgBAVQkAICAEhkDsBemRlXzw51y8Nk/VO&#10;HnjIFn34ZrVSrwc2FWqh38P2ufn99GhcIc8193S9rmOd+ytlSTU6m8gDirBSFZWwxX7bOfxNolMp&#10;OdV0ekTciONvrJS32/X+3erLzW1zRfMy5wa/+JOzndFsY+fPAhxNo1FwJmYYbXM5yX64jEFf/EqM&#10;lSVvsTqyodgYK7v+wnzbY2VKx2Apo+iHuveNj1XdXR3IrP+ifFDO0g/L+GYWqgjmcPQttmDm9SHz&#10;LdREcHJRIm0Qh+izKKjirBCwIGA7ryxESZcFEejLm/AIWk0nz3HSwgaEVygSExDg8PVtE5iwSBXM&#10;u37nW08TOcxqsJUWloCwDctTl8Zs9XPm/bYnD8BWWi8BwdSLxvtCPWzJE/W9lpBUOJ/0OFXonnce&#10;iwAhcEqgnSUyWU6xOB4JPkdg0l0ICAEhMIUA3WyLeG33FN/mGzP9EdYdieITrNy1fdkdCrrwC4fW&#10;cP3740Pzfr1psMoXjstoBz9OvcnP8rnsc9LbyQkfitCLHHLS76MwlS7l0KlXp0cHn7e0Et4Pmk/G&#10;13VT8dft9XXzfrMxFoJ5YggyvOtTEKElCckEQCZmeEUOPoTwAzJQcPy42xqfT1jpFXPuP969H7dX&#10;GWRvFXryZ1x4nj10b8t5vp+y1H04vWI4Up2dRhiEyCk/Ai1/fLdQSYdjQ0wMp9z0OmS0Q1c3G+rv&#10;7R2mFpFrCHS9rmPrj4p4WAIBPYf77JXc7iOznPM2eeJPQ9Oi7bYP6YN4SUZ/zDNKOAkr2SHhDBsM&#10;5ls/19bThK9KXQ7bsDlpI03Y2lBy78NcMXL4nqD1xJwa7uxuSIUjmJigCh/cOti2XlQ+nzhWnAUy&#10;H5iEbIWARkAmhgbDfVfwuTOTEUJACAgBZwJ0s81+5UlnpwIM6H7ZtRY5eaBZAx6GKIr8cnPX87fr&#10;i+aZVslD8clhhSaznLGzgc0eU1fE9bmYOOl16jyMPaCoYUWzXD317vSIDbqgefTY7KiYy9RQUPmZ&#10;isAuAxarmvRMPWf2aaq0AsdlAiATM7wCGNIHPMNurq5UgX/f6pN/aQXl+4HVXpUzyig7y9DLrqcX&#10;pqiDa/ABgJzioDo7jYgaAxEemwBnucUWz131aZNqbEjXdPSX5kVgDHn3uq6se03CodOR/ZIJmHLb&#10;9lzJfovt4wT0PBjvPbWHpkXbnSpNxgmB2glgmiyjtZ4mdDihqmWEUPNS2Gow5tyVQFjTF1TWqJw7&#10;VsO2GkfGQwhX2V3ejo+SHkJACAgBISAEhIAQEAJzE8i6eFK+WB7+A8cPtNodXn/6avrPHekPyiie&#10;HHrV8FCSJWecXOGQ9+Zrc5nopFd1dhphdBYS/KUYRY+ejK5XOXeq5fToYCLOPdDKeHhlt3HVSZp3&#10;79drmoPm1w+POhqpg3KPZJt8iqQyL7GZAMjEDK/YxPYBhcd9r7tHgeX3h/vGWLasDGPrhl206zUs&#10;Y+6rNfkAX0abcph+qKJ0qxGjIqVDzQRUwpCDI9tjsWWbW87H4yqOJtSMO6JvIxFc7veaiMxFdF4E&#10;THMgLwvFmlAE0sRa03LyzCMvcElaUQS0aBZldwnGLodt66m6H6SJDLNNo21ZWoRtnHgzV2yHW9sz&#10;4Xwatif/q8w2f0vLs7B8tsucTxw3bPGHeGylCYHFEpAJ4BV6weeFTwYLASEgBOwI0M026+JJOy/C&#10;9pr8AFIDJ48e/OIMqV9v39Gqd+fhwjW8+vQbFZ+84pf5nJsy72Bj5pYmp+jOw31EcqcGFKax/lTL&#10;6dGbcSjeQgHyi6k4ma6taN59ubl5GzDjHnzgz4xmeKs+v5NZimTn+4JpKca3WyZmeLmRygfMr+vV&#10;ZfN5c0OvvD83GXY87rfNn+e2eFkZRj/U8wwH/U11pcvDvfrH53BlcT4oh+mHRXxziI/YsEQC+qwc&#10;2Vd/RGvzedI+8R1Rcby+sFDYYFkYEnG3cgJ9OV+524t0L12sW00nzydCzgYskn5ZTkuo4sULbJfR&#10;yNOEiZRQ1TLCp3kpbDUYgXfB1q5RTwmEHSrqJaisUTl3rIOtNp/g0IIax4+3C3JdXBUCh5WihMNk&#10;AoY/rU2WJQOFgBAQAkKghwDdbCfXsPSIDHZ6Yd+bB7nhoXhLq959WG+o+OT8EYnV8lB4cv/8bFw5&#10;r0/4XIzn0tvHgc/P9UuLMw/8ASRACyPF3ZAkejtKOodHozF3/tK8+bvd0j/snPfCfPtIRV/rK1p1&#10;8jgq/Q4sO7cuvR1TNbL9vHVmyQOnGhBgHJuAbaltLh/w2MLzC6/wNsUe8/AHrfy6pf8QYCzT5/Ih&#10;dMzZj9ByU8lj+7G1amoAj7IaIZ2EwAII8Jyw2OK736QPYbQQf+xTEHVbtwpySUwVAmcE+vL8rKOc&#10;KJ5AmlhrWk6eKYSPLxVPsj4HJDRxYrocrq2nCR1OqCpOcmQsFWylhSdgn7NtT/sB4Y0tTKKgihew&#10;8tlqHmB3oY0p8HahGMTtiggMTufBixVBiOSK4IsEtnSxkhilR3CS/RL2SdjsBhHcbIsn7TzIqdf0&#10;VLUaSdUnX2/vmqvLldFpvNIbq0++GIorjQNSn4STVo6mNuygby7TnPXijxwBWhgp7oYk0asYvWl6&#10;2zu394WKtb7TqpN9bb26aj7TqpOmouW+MXx+SC/3GdpiPH+G+uV8zct+HoztjI3NmNEEb9U5+HB5&#10;SatP0uu7j+FURtEPtaLyZbPd75ufT4+HBQkNHufgg8Es61NsP2+tB2bUkW3H1qqpAfSjc0+2Giud&#10;hIAQCERAn7kW+yfFNO38tRh2+MLC/XlLLvDYQN5MEcMmDG2nyJUxQmBOAqZ8ntMe0R2PgCnWOBe2&#10;aVqOzwHSwKfDKhNpEwlIOCaCGxm2HK6tpwkdTqhqJMp1XWau2EoLS8CebdtTPTPD2lCrNGZbq39z&#10;+lU+W5lPev5wPHmrX5N9IVACAdPCGSXYXYKNwraEKM1goyTGDNDnVylhjxsDKZ7U+OJL6aQ2eaC9&#10;NkyE69Wq+XJ72/Pq04vmYffc/H56cFp90t4Cz56KkWltP0+5AYYnCJ/RSme9qgDFKMrppLNeJ+n9&#10;nZPo7TAa0onV7lCs9bTbvRV0dczHfFtR0ZdrY73YTv246sylv+6vs01eg5219Q7IxIxe+2wu5OYD&#10;CpDv1tfNu/W6eVXzFPMKVh4a5uNvWn3ycfs2H3PzgW112bIPLmNy6+vkg+pMP1SMcSBNCAiB8gnw&#10;XWBs2/VU6497gvFDY7RuXQmpjnUT+vZT2SJ6hMBUApK7U8mVOc4U77CeaBpO7t+kRbsUVqdIsyHA&#10;+G36Sh97AswV27pb6yk7nMDZhKoSeJOXivrzdT7e9myppyS5daAElTUq5451sNXmExxCq8Oxgy/y&#10;UwgsnYBU+yw9A8R/ISAEhED+BOhZ5V4VlMAt/m6cQJW/CmXsdIudRlLxyUdaBW9zZV59Er9NfH98&#10;bHa0mt6Y3LHr/mC6EtJr7FpgOp7LKie96KwKUUweuJ1z0usmerB3Er0dRkM6cU2tdEfzBUVb3YZC&#10;r9vr6+Y9Cr0cV3M9l9aVXt8xfOaPs3c8cGZwmZjhjE8fkK0PyjAqnqdVJr/c3DUrtdqkbvlhHy/t&#10;RkEz2szpoGyY+iPbODg45ORDG9/Dc6rkyDkAkq5CQAgEIqDfbWj/pEAHx6Sm+wmk2VVM14y+Y1e5&#10;0l8IxCYguRqbcD7y08S6o2Xsvp0Pnuos4UhU51gGDi2DbetlQmcTqsogi9KZwFyxlRaWgD3bticP&#10;CGtGldIEVbywls+WPaCt+ptN+x/fa6eL/kfjeKEXyUIgfwKYx9ImExB8k9HJQCEgBISAPQG62V6h&#10;N171vHcsELLX4t5zykNAf101fHH9jxim6HT37HxEn174g2vwQ48Nzn2iV5/+5+9f58LozD29+vS/&#10;/v5p/v3de+N1Ptmnl68H3ZIypNfBn/JzDWw4v/S8s2Xmzv5AzlZ+X78+vVwcCJ/gD/vWJ8flfJ9O&#10;FxlWfTVE8Ae/VsMPfe505fxvmiePNF+6FeQYh3MfNxtnHjH81eMz5E/XvxTHrv7iPnBJd4JDuF4b&#10;FMsFTThHp3X7bfIe80OPgR6bKfcCR3ON3XUfjB0cTur+6H46iDjtqoyjHwou/SB+V7SS6x0VJn9/&#10;eGguDYXLWH3y7upQuKzy41Si09HRn07cnIRYdg4ZB5NKPT9D36d1fU5+cOdX7OgW6hLN+zxfMIr3&#10;zT3LOMtPTmyDzJ2Z3ca9Gg1zaH/YLfYnxwYOIDactqU6xPOlmlyjQBzuIC5zZ+R+M3I5duzVd1DK&#10;taFn2MwmWiHgZyg61zB3jsxxX6NP6Q3xUXMngj9z0GGdMb/jpIp5SXOHuQ+xQR+/XOto6RwO6Y5x&#10;7Th3SHjp9wLOtWN8YgBLKJP9QYrw952E6gdVTUnbY65FuE8PGjvpYuvhkKPtsxNdQs2dIXWT3LAc&#10;pOut4bkDH3AfQEPewT/dR3WhoB/HuUM2h8q1UO7bcW178aadO7nd16Yw0f1HbDjvpsjqjtFld6/F&#10;OtafO7nl2hSfj3OHYqP7MwfbKfafjzlk2Pnc6XjUOTyXM/+Zbq65zJ0c3Tv6Q8bpuTY/aTcLmC22&#10;iAn8KtkfeA9f2K/zuYMe8RvrP9dEV/ovnnenM7oPiI3L3DEKnPlk333a1ixHfLZiJ/fz9Wey4ggD&#10;9bmP/dxYm11urTQYy3MHl3TfzHLinjWY56zwmGsZ+ONsvGEAmOB+hjhNjU8IrgbTnE9xrmFgOXOn&#10;30325+L//n//H2Kcz2NnLksm6VWDJo08Rmbq6P/89Uut0NUtPsGEwbn/69Pn5oYKVHBT6bapOrty&#10;rI6hrC2QSarXwrg57HHWqdg5jzrz3l/CmcjRE9CZRK9S8qbpbc9sIkr3/m6fm//v909jB8yZz1Sg&#10;/N/efaAvSefzxzioPTmme2hsSdcm+0kDb1fXzfWEV6GH5jPFhx3lxv1uG9qUyfKm+DBZmctAZVi/&#10;dXtaHfl/0DPMtEoy5t8NFU/+948fjMWVLmak6tvvaSoL/PU4+TASX39rRIIQEAJCwJdA5/tb59BX&#10;eozxBZgYw22RmTEBycmMgxPYtHlj3dHeOQzsavXiBF+cEC+Ha+tpQocTqoqTHBlLFbZxgmPPVeup&#10;7caxqg6pwCSo4sWyXrbsWbvlw3gok0quzJ2k7IaUCdchOn7XzGzbs9iYO/gpXchoQRcv0GWyba3O&#10;2PiMTYuXTIkkC9s4oFEThLK67qJrcbRlLtWpaODEl+kjIWbqaLxm+OvdnVrB68ScViYqY7893NMX&#10;kQymT+vkVF+7/oU4hi1z2OOkUxkZxlInvSEAt3yT6O0Ul9roxFpA3zE/etrVakXFk3c9V82nw0TK&#10;LDuXs+yjDeMzm9VglnB2NckJ1s7bJEojKGH7sc2mKaPoB+ZjZ052bUTXa5pjX29vjc8oPN8e97vm&#10;9/MTiULv/Bqs0j/5WThukW7/KGXVmX5YxHdcs/QQAkJACKQg0LnL8f1rdEu26UNTmNrq0NW67Cc0&#10;UVQtjIBNHi4MSbXujsU6ruMd7Rnfp+NyCCNdpxlGokgBgeVwbT1V87B1PHIKLIdtZJAG8cLWACXA&#10;KZ0r9vsb96Qe2m5/f7kCTPhD5TBX4TSVQL1pyJ4he+hz/C7ZJhNfngpOxlVJQO4z8cJqZtueNV+M&#10;Z0xlkgVfZQFdgDuSs/GCLGzjsFVc6Yd6bTdWAVsVuhIY40HB4DO9ghdtTYUZ3RUZuZ9pOynJmKBJ&#10;oMW5MZ1YmeuZPiv6wg9/uu2Gzm1fPjTf7++NBSb7130DGe/W65P/mGNMb1eP9zHZD53bl32DVduu&#10;Ly6NRZ/eeiwFhPL/iYp7UJp6fblSMRpT76wXv+gFaDZS1NyhXEFf3Atc5o7JRBudpnHO55SiN228&#10;h7zfUq5h1qBIS2/o84teC4zC4lta3a7bsOrd19u75sOaVm3tXuw5Zr09l71Pb8kfxAj3gg35E1uf&#10;brCXLjX4VAKYHu4I9PC5pL1Aea7brO+fatevTNu/ojhcHB6bSgDiglyDHsyd0PrYypByEYO+pcAx&#10;d3CfRq7h9dqj7WjYccc4xHT1H1Q8uaNn9gOt5NnNA8zDx+22uaQVYDGHbediVznPnSvyx/c7jsmH&#10;rr6Yx2DA33Gm3qcn+aAGTRo5iEPNHX7uONzXwlvyZubUPIMErKKKeYXnJ+JTesN3thcCgvsA7gcl&#10;N/zXYs/7wwuU8X26bG8Or3PAva2WXMPc4edOnnOnc2foHOpzA5e29FxDtq1p7vh+n9Zl++4PmN0r&#10;mu/T6FDD3OHvOPjOgfiU3nju4DuO1Xe2xA675BzPHWynfsdJ7N6gupO5Q7nW/Z47ODjDi8ffrQ3f&#10;cVziHNc1zRJt16QTz1B8Z7smf3x/PzDJT3kOvzPh3wzRhubOCJKUJg/q4rmD72r4HbCE72xDbHO/&#10;Tw8G43ix9ZA2+D6N79Uhfrc+iu/ZGeLaM8TpNOT7/m7tpDByZ8wd3Avw7WZs7sRmG8JVvk/n+h2n&#10;z8c+tvzvUtf0b6Dq94O+jn2CMzqvzx18n07xHScmLnwfUL9bE2PT394yQm9lCnzB79aYOza/W8dk&#10;a2XwQCfONWzhi9+/S3U87RwOmBHs0uE+vVffbQ6/W9t/y5nB3FG/D99xDv8utaa/jZbamG0uf7cO&#10;wRE+PTv+3TqEXl0Gc9XPHfbpCi46/HOMuk+3NR+bq6sifj849/vtDOYO7tW4p0157vSzfdORcg/f&#10;p9Xv1nSfzvHfpVxYwA/+/QCxyenfdPv9aDPCkBg8d/C0wdyZsxnMczaH5476jkPxKb3x3MH36an/&#10;LhWCawiO6jtOe58uZ+70e76nv4s+0X36OGvsv7L1C/W94mODPhb7+vGQXbb9hmRMueait68vVu76&#10;S6tz4cbRbZg43x/vm1t6dbd+o++T1R0f5LhV1tXZPQ6iy1JIaN2QNyZz7PqZ6fTlKUSzlaL3w75+&#10;PMUO3/FWOpWSU02nRwcp3XP40vDj8YGc5BK+N22YMyioxCu70bpj1cnOD5s+nSFehxv6hRT/aJDL&#10;g9HozAAU2L1ti1gwdqCrUbTLyRiy8Q+Dt9qXTRQXXdP9F7quVuGKJ2PYzux2ZDRWdhxrvTaoC71X&#10;z8T29cRz6QvNtae/57aA8/71pfn1+Nj849074wqVZ4pGTvTZMTJMXfYZayPftQ/scbXJqb/q7DTC&#10;1YWT/tBko82mz4lgx4Mp8vV7MfsxRY6jqUm71+QPxygpwIjKaooNMOXpT8eqzuFbeNu7Af4RuP21&#10;rLfr26BkeyZb9PuXyRB9DPb1Y1P/ks7V5Au45+iPbtNYrum5g3H6WP1aKfu6/TX4o3PXfcP57rFL&#10;rHW5/vuaJWpXs0Tb7erRRnUvFXcMX/r8wfkBDNn4qts/5E82BjsYovvmMCyDrq3lF5RB2G0TKbY/&#10;mqroDKArtj/RndAUjPmTkq1m1uTdmmKDTFP/Eo35hFbCjflgqfHnWK4ZB004mSpn68o1u/taKrYT&#10;wn4yxD/XOtHlOchaEsxF3QJ/f9jwPLa6b3lY5GdFTf7UkGt6PGrwR89O3Tf9fKn7pfuj219DrnX9&#10;KTWvTHbrvpmul3audH90+7GvH5cWi6O99N3Qoc7/OCzKTnlA57f4igqpvtDrhU3f8fEL+cNuR6vs&#10;PR7/S8D5LY6SOtZC5/DfWScVDYVoYaS4W5JEr1Jyqun0yGw3CrJ+UuEkVgUy9cfvzp9vbqjS33T1&#10;XKZdr/NxVZ4BDP7M6CCbUHJssrVdwWXCw0HmXkO+4Ll1d33VvMfqyFTU3G14huHV3Wplyu7FBMc2&#10;PiQww0uFkw/HzrzjpTrYYLYG2xybbl/M/Rx9F5uEgBDQCWh3AHyXN36oP3fTh860z6YMbWcyTdRW&#10;RsCUY5W5KO60BEyx1s+lA6Vp5d10yrPUJBjihIW5Ylt3Iw/VdxvyMpGzzLZurvN4J2zjcGeu41Ok&#10;7ckD4phTlVRBFS+cy2TLXrfbzmE82iJZCAiBVN8jayWN25U0ISAEhIAQiEyAbrZZFE/OddOfrHfy&#10;wENAPYcfswIFJx83N2oltPPSk8O/aX0fKBY7Coqxo5wM5amfgbBiDkucdeIfIwO0MFLcDUmiVyk5&#10;1XR6ZLYbfZ5UMfHTsZhY74m5dEertKrX3BsKufS+2LfR2R1T5TFAzAyDTZjZDO/wsh/egkIKUEbR&#10;D3VvGibM9g/3OjcOK732LU2Oxbt+PDwa/wOBc0n+Z6b64K85nAQnH1Rn+nGML07M35x8mN/cJBbo&#10;TGLuJ3FGlAiBxRLQZq8qQKDjsy3B0brNjUo3ZWh/bjtFf3kETPlUnhdisSsBU9z1c67y7Pq3GliR&#10;3aBqewmGeKEF2/pb+vkkORsvq4RtXLbj0tPPp3Gb8u4hORsvPstmy9535iQOpQkBIRCWgKmIIayG&#10;qqUJvqrDK84JASGQCwG62WZRPJkLD3s78vn2fEmr5H29fddbv7SjVfa+P9wbC8bs/Z3ec25Sc+l3&#10;1quKV6Zz5pHOenmg5zaJ3mOBz5uxLnq/Pzw0e8Mr7iEN8+jL7W3vPHrTePibtn68uH1A589MzrN6&#10;l/jPZGqvWt2H7PxQxrGFvS4c02Cq/fiFb00rKH/cbKhA8vzXP8h92D03f5+foz7Dxj3tZ5DLFScf&#10;VGenEUnczM+iJG5npYRjgC1+QcBHPxdqPyunxRghkBWBziw7K66k650uOZjfNcl0nIOdYkPeBEx5&#10;w+fytlysC0WA493dhpEPqdTazeFguT+Z8XIJxPGcudafZq2nCR1ltnEit2ypCcO4KND2Odv2tB+w&#10;KI4mZwWViUqYc8IWHEFBWu0Ezv8KUbvHc/snxOeOgOgXAnMQkJk/B3XROZ3AW8bOXjw519fRyXon&#10;DzyEy3P4WczVinn02tP3ayo+MayYh1cV/8KrT7db+uofWvuZOZqTiXT1mIDTc1ngrFcKJwei2F4y&#10;MLLljDnwl/L/79ZcgIV584Hmzw2tPPl2azSbZKvTPLrgs3CcPzO6kYEJ3t5n64MyjL4SqLmGg/4W&#10;0gcUTX6iFZRRRGmaf6+UeN+fHnsLn/utHL7CPgx7Oixj7qtOPqjO9MMivin8Qqx1+7EvbTkEurGP&#10;dbwcouLpsgh0Zgzu62cfIsLdMoHD5oxtMzFXzMiMgClvMjNRzIlIgOPvr6KVpO6Z/tJqkBCObQ00&#10;wvqwDLbkJc8nOJygLYNrApAdFcw1URg72us+ZLbjXrY97QeMi6y8h6CKF2BhG4+tSM6DAHJcWkoC&#10;LXEBnxK66BICsxOQKT97CMQAJwJvz6rZiyed7A7U2W/C+o0O5MKJmAsq/vp6e6defWoqPnl5fWm+&#10;PfylwhTT1RNRQQ/mJDWXbie96Ix/aAzQwkhxM0SZ7zZkWm8DIxd/X2h+1hwCNQAAQABJREFU/KDX&#10;15uyH+euV6sGrw42FR/rBrvo1McVu88BntnxTMzwCmO2PijD6IeaYzgwzZKD6zF9WF1cNp9uboyM&#10;ofd5t2t+PT2pOhBjJ8uTMX2wNMGrm24/9kebGkA/jvEdHZGkA8ziFQ2TKBQliyWgpkCbb/wLD58L&#10;uV0sYHE8YwJahuMZYPyQ+dwtI0/YpL5tRqaKKTMTkByZOQAzqOeYh1FN0lggtgtvjGLhGKK4vwy2&#10;rZcJnU2oKkpe5CxU2MaJjj3Xtqf9gDgGFyRVUMULlrCNx1YkC4FFEuj/09MicYjTQkAICAEhkCEB&#10;elbx3xJnsQ5fwItqngZ7Du9Fhe8cm6srVQBGFWBn/S7pX4XvadW937QCJVbhi9qU+Mg6RhyYS7uT&#10;3oCcnPSOsLO9nEynIV9ddKPvL1q17rDyqsE7mi6fqWgLBZRDzUXnkJwirsHZmR1mE2Y2wytc2fqg&#10;DKMfam6NE2Y/vGCMDEZhP1ZPvqPnmKmIGc+tnzSPn1/2k1Nz3NMRI2e+bG0/B8wyvindYtNS6hRd&#10;QiAFAc7tFNsU/oiOpRDQMhbPjLMPcdC6TH4AB8bZNcl0HFiliCuMgCkncE5aPQQ4xv4esSTaSpIo&#10;nEzEn61I6BJYRoq1GZTQWcnZbqaFOxa24Vjqkuy5tj2xkWZFwJ6tlTjppBGQNNRgyK4QEALTCcjN&#10;ZDo7GSkEhIAQEAJpCNCzatbiyTRehtQy/ek+faSl/VQ0+YlWz1uvqPjEsHoYaip/PNwHf/Vpn3XR&#10;/e1TPNN5d3/dR5hcCyPFJDmDcwbnDKf6DaU/Am9fXpqfj49todhpV5QZ31CxFl7ZbSrYOu29gCPA&#10;dQIch0kGJng7lq0PyjA769DLrqc3LiXgkuYrVoDtK/DftXP51cEo9sFhSBhnAkphH6xEKkedRliJ&#10;9e2Un0W+Hsl4ITAfAcwnXrmV59bQdj5LRXP5BAyZ1T2VqZNdM3EsTQjoeSE06iAQdm6TNE6SOvB4&#10;eRGWrZcpVQ1eToqln0+Ss/GmirCNw9aea/r5FMfjdFLt2aazqQZN4Cpsa4ik+CAEhIAQEAJCQAgI&#10;ASEwRGC24sm5vmxP1jt54BD+cNdQCHZ1edl8ub09EcpmoyDlkV59+pNeX9xXnHIycMqBUsYapwjw&#10;HzOHdmedWNklQAsjxd2QJHqVklNNp0fjdqM/8n27N69Wh+ufb2+aS5o3fQ19XPX2ycryPDs4s5OZ&#10;mOEVomx9UIbRD3XfwcFwYz+Ge4W/igLm2+u2mNnwHwCguPLP87Z53O4G5yTbP+5peB9CSXT2QQ3g&#10;UaGs8JeTn0X+PokEIVAaAZ6HPlv4rI8vjYHYG5KAngm0j+8WZ588E6Zj+UlO69dC0hJZ+RLQY877&#10;+Vorlg0RCBu/Vho20o73SUERnsAyUiz9fGo1hg+YSJT7QaQc4Jwdvydo82m8cyRryxLLbMuyugxr&#10;hW0ZcRIrhUCWBFDEIE0ICAEhIASEQM4E6FnVXzWUs+Gz2Db9t9PpI90cRfHJx80Nvfp0rUpPzvTS&#10;H7ewCt8zFVHGaQeNZ3rjKDuTOodeZ534A2OAFkaKuyFJ9Colp5pOj8btRn8UC/96Mr+qHt/T36/X&#10;zbtrmitYlnVpDYBcoUZglIkZXp5l64MyzM467oXtrI2m4uebm+bqYmU046V5ab5TQfSL4Sr7YLhU&#10;zCknH7izeqbMHrkj46NZxzOyIwSEQOkEuncYfZ4P7Zfut9g/lUAnK86KK+l6p8tUTTHGdU3rO46h&#10;W2TOS0BiPS9/X+0cP185h/EkLazAMGbNJAUopIUnsJwU0+ZTomRaDtvweTkmUdiOEZp+3W56tBGQ&#10;QFiDFlTWqJw7CltnZDIgIwIL/GvgzPSF+MwBEPVCYBYCMvNnwS5KJxN4y1gqnsRX3WW0yZ5OHpie&#10;6wXF8+vdnbEqFm5sX/ZUfHIfPuoFMUofFdHoRuA0mU6P7CThFvft4W+z7ymMXNEfctUrggfETdE7&#10;IC6PS3AqA8cyMcMrJtn6oAyzs86ulxcmp8GYt9e0Euwn+o8ATEXNeL49UFH0H60oOjcfnBxuOzv7&#10;gAFqIqudKSqDj3H2IbgFIlAICIHcCPB9obvNzU6xZw4CnaworMASxHQP5iAoOtMRkFinYx1CE+IV&#10;prWRlwRQOAVDmKwySVkGW81L9cwnEjgVubHWyGoWKV7Yxgk7cx2fHm3P43dosmd8UByjC5Fqz7YQ&#10;hzIys062+hwj2DPOrzr5zp/AOtcZwzs/iAgW6GzfxLdn+eLbBdlzICD4HGA5di2aLYzPtBXNNVOm&#10;bJawZRKhtxfNJcGVlSdDc51Z3iutOYmVJz+se4pP6Bfr389Pzf1uSwlApSj6Z87fBDy5zfV8cNLr&#10;1LkfSCAx/Qp6riTR66gE3VFQpecxXsP9l3L873arznfdQVHWp82m2VxdGV4OfOjtaEZXRdTjt9p3&#10;RzWZOJWJGY7wTrtn6QOMUobZWWfX69TvFEfI74+bde/8hN0/nh6b/csLfYHR5r66E6SwMKwOpzig&#10;sxrgNCqswQZpeVljMFBOCQEhkBUBvpXxFr+Myi+kWYUoE2M4Q9pt5zATI5UZGZuWE6YqbOnGGsfS&#10;8iPQjZOfhZo03vUTWPxoxoCttLAElsO29VQVfoVlaJKmc5W8NRGafk7YTmc3NtKNbdub55Qk+iBe&#10;nS1+DxVcg7icLups6+HaesXOOREJ2zkDE8I6lJG0evI1I6hkynnOtmfOL+RleObWCL54ASqLLVtL&#10;W96Nh8ZLcubmefk292BhGzICoHloV7wj23oIoIDy6+1tc799Mq6890LVKd/u75v9zWuz3R9e4b2i&#10;grP1akWrfq2aK9rSsl+9hWX1kErtydvES625HH2njE6P3rzg8zsqoHqm1VS3+xfK9UMxFYqvvj3c&#10;I4XP/gEE164pv/F6e9PKdm8a8ttjn50tmzzQWdPggEzMGLRx7GK2PijD7KxDL7ueYzTiXUcBNF7f&#10;/b///CFjz63FvP9Oc/z26ppWU35R/lzRGMxtrFyJ8SXM73PPxpi6jxiT6Hs9P4t8PZLxQkAIpCbA&#10;9xHe6vrxvU2aEDgQ6GTI8bCTJZ3DOegdTWuVZ2DSHBgWo7Mb78U4XpCjHCP/udhKUptWmr/Qgkie&#10;mxqO7bnspZ9ZDlvyVJ9TCHzkeQV1zHfpeRbaf51r5DCGNj17efZs255qI88qm8ACFfOVvLUhZt+H&#10;uWJE+Wxbby7mn1fMtXym9rmUoie44iNcw9M+z9n2jNoQcYE+Cfo510liZJCBQHlseU7lPZ/K42pI&#10;jkxPga3cSsMFR4onw7HMStKaVtXDa4n/SUWS3doTTCKsPHn/5/ltNtFJrOCH4sm79Vq9NnWzwsp8&#10;Mt36Aut0M0LngltO5sOWx/2++f34qPIYxVOH9qp+wXmiYsodVQiv1NE59C80L1AgXEJxFVs/mf/k&#10;gaw5zDYTM7ycydIHZZS9ZfY9vVB5D8bcfHe9Vs+iv9tn9Wxiobw62e/nZ1pFmZ5hWoN/a3pu3V1f&#10;Nx9oddlc/XWyS3V2GqERibebn0XxfBXJQkAIzEdg6F4jv6HMF5e8NHeyRB3mlR0dC+W367wSKLg1&#10;iDfHnLfBlYjASQQ4NmHi0kpRG7rn5HXbmcTHZ5DOdOEofDAaxy6HreZpwsIUaMVH8taYfl4ntYgK&#10;Xy+S54Pt2bY91UaeVeckz8/Ysz0fK2eGCTDb8u+3PK9aT2Z0qB6mw7mT+qpwjUfczJbOqgvynJpK&#10;3sx1qjQZpxMoj602n3RHMtsvj2tmAHvMYa64POPXkx7ryjotxZNlxcva2he8mpiKxP5QcckjrS6p&#10;TxoIORzTz84FrOL3TCt6/abXon69vVMFmNZKZ+rYcWEmK9KordpXC+dww//+8ND8fHqg1/bSEVUG&#10;vw077B9+nj8acOaWiorfU1HVUOHkm7w0MR3SAlvwOfdmaFQ7aKRLqss58Zzqc5Y+KKPsLbPvOZVS&#10;2HGwF6tPPm63zZ72u6/S6fPniZ53+Px5fmrer2+a2+t8vub02dxLTg1wHtUrLtSF/CwK5ZnIEQJC&#10;oCQCffci5+9MJTkttloSMGTHJZ1TvzuQCL48U7KwenZmJjNYvWwjE5B4RwY8UTziwrHxn4MkiYXh&#10;N3d/gRO9ymPYEQWZs3AUwQOyHLatp2rTZlHkZGK2kdUEz4lSBIKvsI0TLXu21FMluhYJbTeOdWVL&#10;tWdbtp+prVdpqCktNw1bTxIW/GvYTnaZabksT9zJ5kC4xguFmS2dzWA+xfM6vmTmCk1yPwjLm9mW&#10;wxXzKSyDGNLYxHK4xqAQRybYCtfpbHkRp+kSZGS2BFYXl6oAkm9ANoai7wUVpKH48r/u/zb/+y+9&#10;NjXjGebim43/tn3c9bqPsLWlin4Kzymj0yP8vfNV5eO3x4fD3z5PCifHKeBmh4LgUm56Xf/HPWx7&#10;TB5orcGqI8zIxBQre02dsvVBgbWjm60PJuDaOTx2bui13B82NyqP7Lw95Bz6YkXa//n3d/OTVqjF&#10;M23u5mQBOiubnUZFd1GZFV2LKBACQkAI+BHge5W+9ZMoo+shoGcF7eNZe/yQl3w5scOslreJ1Yu6&#10;xAQ4zthKy4MAxySMNSRN3VdImgR5rttqmFBmLiVs3ubsbOspz6vIpjJXmb7hQQvb8ExZohtbrTfv&#10;siDZnhFgRNhKi0OAGceRnkJq60EGjmRgQgrgyXUI13jIwfa0tbQF+imWCUfnbCcIkSFnBMri2plP&#10;GRufsWlnOVDSCeE6PVql1BFN93DJI2lmoGhk6gTBuB+0wt+/Hv4qOUtG6eX71AB4KQ03OBfz/0Wv&#10;oMdreqfacxyHf3TNuMG6yRZOHhgWSCZmeDmVrQ/KMDvr7Hp5YYo7mAqmLyc+w5TvVIH5z/a+ATlz&#10;NSfNqrPTiCRu5WdRErdFiRAQApUQwD2s71OJi+KGNwEtQ/CdQX30xOFz2LbnvXWaBbB43pp7ydka&#10;CHCM9W0NfpXqQ9g4tNL0e0mpYALYHZZtAIMqErEstuSt/oyOHMdlsY0MsyNe2HaABDx0Y9v2lmeV&#10;VQTc2FqJlE4aAfAtu/F8Ii9mdoZztWye+VkvXOPExMy1PYsNKliwzXiBpzhk/KWa2frLXbqE8riy&#10;xbTl3QyDmLFpGdKyN0m42rPSe0rxpE6jon1MiN1+T6tH/mlePPy6pLvpd1rp7y+9AhUypc1HoG7+&#10;/d7hCl7B+4teJe9zw8Krf1GAuacV6fpavxV9I8Ke99LvNTicH5mY4eVQtj4ow+yss+vlhSnqYNj/&#10;uNs1v+j54+PLKxVg/otWUd6+4A6QvvnYnt5as8YafDB7JmeFgBAQAln/u5GEZ3YCeALyRzemPZfo&#10;AWmyQLdG9usiIPHOI55hp3crLazQPEBNsEIwTIBmOQRsl8OXPE3o8HK4WiZbwG7CNiDMjig3tm1v&#10;t0Edjcs5FExxYl0H13zmUh084+Saj1Th6kOvfyy4nrNtz5ov9guTKycEzrmeXJaDiQTKTMs2GzJO&#10;ijK5TkyihMOYa8ahT0hjXJVPLdK4dOkxHwH6rwZ/UNHJMxWf+E6GV/rPOr493HsVYcYA4evXVJvc&#10;9bqPmGpbkeMMePRTOyp++vbwQN+e9bPunmL0425LhZi0eqWnLHft4yO8vPMaPG6bbY9MzLA119gv&#10;Sx9glDLMzjq7Xkb3szmJokc8w/pLnS1Npbm+o4LpXzO8vtspDuis7ktOoywhTO+WlzXT/ZCRQkAI&#10;CIExAuo2TJ2627Fxcn3JBChb8OzWkyYijkRqInogol0ISLxdaMXpq8cA+36tlabfM/wEFj06LNui&#10;UUQxXucbRUE2QjvzKrJdOlfsSwtHoMtW+MZjOyy5jYQ8q4YxtVe7eWs1SDqNEmCuox2z7sBziYzE&#10;7oytDp4zAuxRLVx7wAQ4bWZLZ80XAmhchgjBFy/O5bFtLcYm48ZcMzczY4L9pjHb/h5yRYonK82B&#10;Ha2y9fvp+fAHHU8f8eJvrAB27/HKZE8TshnufKN2HpCNq8qQuc1HkSPybkvFT0FsIXlYwfJlYPXJ&#10;1BGAX5N98xocztNMzPByKFsfVHLYW6e6e5GYfzBWPH7c79RzJ4Q/kPEX9xFajTlVc7JbdXYakcSN&#10;/CxK4rYoEQJCQAicEMC9sO9z0lEOFkxAyxD9j80RH6SaxmN+LjgA1bsu8c4jxBwHf2taSfr9wl9o&#10;0RLCsS0aQxTjl8OWPE08p5bDNkpqjgoFX2nhCXDejvNteyaeV+E9TifRnm06m0rWNJ6jJXjH84hs&#10;ndkhzs8SqJVko3CNF61ztu0Zfi7FU121ZOaKrbSwBJhtWKkxpZHFhcwnydc4eVBezsbhYJIqxZMm&#10;KoWfQ8HZw3bb7F73wb6Xv9AqYH+3+azYV87NMoylYaRkmNjKsVPvTo+a5p5yuaH8C9EgGwVUT1SY&#10;haJgvZ0e6Vfi7Xvp9BoczqdMzPByKFsflGF21qGXXU8vVFEHv/nwSs+wHU37MPMevwRsSdYTVmLG&#10;LwQR25sPlkqUOXFtsrTk2M3Zh+NI2RECQkAILIsA3y95i1+s87qjLyse+XjLGUFb/odIPhXRSFbB&#10;24iqRHQGBDjOvM3ApMWYwMyx9W+tNL5X+AssWkJYtkWjCG78cth25hQOIzedbQJ1kb3JS7ywjRsP&#10;ne+wprYnDxjuLFeJAKPCVtp0AvXwgyf0rwUZfN/j3JweFRlpIsBc68lZk5fznGO2p9rprPnCaTc5&#10;GiQgCAfxTL5YHldtPsH4TBtzzdjETMmNm8Vsx3sup4cUT1YYayT6A72eGAWPoRoKTp6p4Gyf0Yp9&#10;oXyLJifQXTyQGGc30+gd1oLX7T5jtTj8chmo7WleQGZAkZMsm+wRBk4ePMnU3kGZmNFrn82FLH1Q&#10;MVY/Rl2w6zUqZtYOXR/w5EKhY+hJqmQGfC7q0Lo+6NfO9lVn+qFuQjjIp+VlTT5cxBIhIASEgC0B&#10;LqBUt3oaxFvb8dKvRgKcBbTFs187jOmtrgb70uomIPGeJ77MPYx2kqbfI8IILVYKs8VWWlgCy2Hb&#10;epp4XknOhs1XXZqw1WmE3bdjq88p2rcbFNbQAqUJJr+gtVnnJySb0fAGRZS0mTkxMjAhm6iENkTY&#10;hiZ6kHfOtT3DF7CVNomAoJuEbXQQp+Zoxyw6sLW05d0s7DIbAROlhScgXN+YXr3tyl4tBFA0uX95&#10;DfodHJMGhWwvzWuzCiq5HOpONw6nzuUwSGkpEL68vjR7+oTECVnIZX1Vu5Dyxxh56fIaPGaZ/fVM&#10;zLA32NAzSx+UUfaW2fc0AMjklMkH9QyjeR+67SLIhI0mH3ptV52dRvSKCnkhP4tCeieyhIAQEALz&#10;E+i7z4b7T93m91EssCWgZYPa1bJA27WVZttP06qGRFRla5L0i0hA4h0RrkG0ztt/brXS1KaV5i/U&#10;YHU5p5jvwjFECdhy2BrmVRSiB6HMFUeSt2FBC9uwPHVp7mxphBokzyqdo2mf2cr9wETH7lxdDFtv&#10;LrSM0HbtiITpVRfXMExCSQHbmcIayoUs5Zxz5Swmc3lOCXjn2DFFQeeMbnTAec6ODpm5Q5sNmc+n&#10;8rjOHFZL9cL1AEqKJy0Tprxu9T7m2lt3ASHxt9RfQsaYDM4ZTmXsgLtpk/3DQLVKnbvO0CMm+xDa&#10;EA95WfqgjLK3zL6nB6jIQ/t8iLQ4ZBRv+nw4U6Y6Wvc+Gx7zRJ5WxfRYZAsBISAE8iHQdw+u9ze5&#10;fNjnY4mWBWpXi762G9peTasSHVFVaNNF3gQCEu8J0CYO0Vn7z6tWmtq00vyFTvRs/mFh2c7vT04W&#10;LIsteav+fY0mk+54pIDoKhY8faPQFbZRsCqhbmzb3mojz6qhqOhc0U/uCUO0zNeYYR3s2BvyFUUq&#10;MzrFlsxogjnghZ8VrnECyFwh/TRn2yuZF33FoRJGKrM95RpG9pKlMFcwKIdt/vNJ51oW27xng3Bt&#10;GimezDtHJ1mHV2zjg5twN8knCZRBEziWTT6N9eNaKJPV/0J/pdA16/uxUt1fh78EX9/mt8DXg8P4&#10;LP1QRtlZZtcrDKtYUsZ8uLzEvM+7OdmnOjuNSOJ8fhbZuQ27y/kl084n6SUEhIAQ6BLou0fL/a9L&#10;qsZjLfpqV4u6thvac02rEh1RVWjTRd4EAt14swiJO5MIs9U5+7NtpfEfA8OYWKyUsGyLxRDF8OWw&#10;haf04UJK0PSfqIMx0dkmUDdoS20XhW28iOpssT88Tdre/Kwa7hzP6EIk62xhsuCyDxyzq4cZeaSc&#10;Io9mdKo+rvY5FbOncI1H18y2PTtzUXI8r+NLZq7QNOMtKb6jM2hgtuVwLWc+lcd2hgScoHKJXKV4&#10;ckKilDDk6vIy6EJ1eMXx9eWqWV1czuo+T9JZjRhTXoSR/U4kMd+gpHsKXx5WlMfI5d1urwqC+612&#10;uXLRXK1Wh38gTbDEXdcvF0vVL834h9wEdg7Z5eXDkOCE17L04WjUcWeQiF2vQRGzX7TxAX0w95uX&#10;sK/uXtMzLESz8eGox6nzcVT0nUzNGvWb7ebt6ICBDuX8gjrghFwSAkJgcQT67n9yT6s5FbSoq12K&#10;tnYqluddFZJjsUjnJbcb97ysK9sana3ffNIk6UVfZePxsl4jIn/c8yJ5PpjZYuuXt+ey8zrTeqo2&#10;racJHGa+CVTlhTuBNcI2HmSw5U9/7rYRUJt0cyqe12kkt9SUsn62aWwpRQuY1cWKPMqg+JhzsS62&#10;82c1c4UlwjZsPJjtKVfMp5b26YWwyiuXZmZbudMJ3CuPqzafwCfjOVUe2wQJF0DFkrjOWwkXIFgi&#10;wkzg7uqavhdwKpv7uJ7drK4CFrC5al9e/7DRK5PfJf0x4BqFjgHbisBuIDPBw90rhmqwl4Qg1Oa3&#10;wN+NvH2ws86ulz+rmBJsfUC/W3qGhS4aXl/hvxextcJMYtroaaPMFvifzcsae39C2w15Qx97y6Sn&#10;EBACQmB+Avr9bH5rxIK4BDjapEXbjaszqarYroh8BwIJU8zBqvK7gmu4RtIkUEecYdkexcoOEVgO&#10;29bThA4nVLW4XBa2cUNuxxe96NNu4lpUj3Q7tvX46+NJfanVRj+DJMjABJ/UyHqssI0Tnl6uuNB7&#10;MY4ttUkVfHEiWh7X1uLyDI8TwAVKXULopXiywsTGKpE3VHiyDlh0hiK295tNhbTGXXK/EbiPGLci&#10;TY90lp9qOj069fX9ek1fbId6nPYfOkK95IYKqNZUCPwauXpyssUYqAZPljCEwOna/BY4mWvsnKUP&#10;MErltJ11dr2M7mdz0skHYnN7fd1cYvXJEI2eiWuSdaOKJ6dXTbv5QIarAU6jQng7KCMvawZNPbk4&#10;h93QOfVzYrwcCAEhIAQSE+i7dyU2Q9RFJ6BFGt8rtcOYqnU12Je2DAIS6/Bx1ueSv/RWGgv1F1i0&#10;BMaArbSwBJbDtvVUf76GRXkmTWcruXuGx+uEsPXCNzpY5zvcue3J82q4s1wlAvZsBRcIMK86aPB8&#10;aR2b0am6uM4I0qBa2BqgBDh1zpXP0JZ3A+hZogjBFyfq5XFtLc7c8MzNi5NMiaTWzjZQZUKiaIga&#10;awJ45ennzS0t3DW9UISVQQYK2FB44ipPTSD6pfgCHxKIn7zP8m23GJ99K8LINBTfYv/2nVTFHv9I&#10;YtmQbyiiukXuWY4Z6nZB8j7e3Bxz0N6SIann1ybLVQPxY7KEc2MmnpnfgomGa8Oy9EEZZW+ZfU/N&#10;8cx2XX3AvMfqsHc0912fOSbXce94v96oV4FPvY84+aA644fTKJPpQc/lZY2da/lRdLOb7Xfd2mmR&#10;XkJACAgBNwJ99yI3KdI7XwJahPmP0nwqotGsgrcRVYnomQlwjLGVFpYAs/WX2krS7wH+QouWEI5t&#10;0RiiGM9ssa27zTOv6uc6X9YI23js7dlST3lWOQXCnq2T2Co7g1U9vFpv2KkZHWMTqkyamZ0StnEC&#10;YObanjVfjGNIhVKBT1p4AuWlZRnziblK3krO2hLAOyylVUjghYpPPlCR2J/tc/OXPlNvCig0QSHm&#10;l9t3SoZt4QmK5FD08rjfNbv9S/ObbHii/Vta8Q8FMdeXK7UCIIopY68AmDa8U0mfWhlGyqnMVEds&#10;+/N+3+CzfdmrHEAe4XNY+XGlVpVDjnD/PvtQ4f319rb5z9+/vQookbsfaPXUd9drlZtjevvsiXZe&#10;GTS/VfNb4E84Wx8cYpytDw7h8fXh8+amedrRM+TlxUFrpyvdY26u1s1HmvtTCjGdfXCIccfSqIfO&#10;fkS1xk54iTbbeTbeK4Tvtt/Xxq2RHkJACNROwHTPwTnT+dpZ1OWfFkG1qz0ZtN3QPmtaleiIqkKb&#10;LvIcCOhxlhg7gBvpGpZrK01t2igtOFhh2Y4EcoGXmW/9KcbzKs2cYq5IqfrZpp04wjYebze2PKe0&#10;LJdk7w0OsxVEvYhOLtTFi70hFy8oA2ZMAs2SE95y4E8AbGcMrb8DmUowc20zGfMJTcAfODj8BMGW&#10;osMo6WpDwJyzNiPn6iPzaS7yueit7V4gxZO5ZFYEOy7p0fWPu7vm8ddz8zLh4Y8hSPh/v3uvCt5s&#10;Ck94gvx+emx+Pj6q4rkXKnx5oCK63etL85eK59ZUOKmK6KiQ8uPNpnl/vVH/seEEEyNQOxXJ/pye&#10;7Tly6twjY8bTMD+EC/fbbfODYv9IRU/7TtHTK1VCri4oB2hVORQyfqDV4K5QaDvgN67dUsHj19u7&#10;5p/3f9WqkQPdjZcgA3ogAz4O6TMKcDjpzFANcB7lYJF91zyssLfX1DNLHxxjnKUPJtgD53x9wBxF&#10;ofUn+o8A/nl/P+nehML8K7rX/Pu7d83lyH2m64qT/Y7x7eqKdezkQywjJsgt1e4JrkYd4sMRY2M+&#10;J6M6LsKFgBAIRoDvI9jyPoTL/SEY4sSCtCiqXS2S2m5oozStSnREVaFNF3mWBDjGEltLYJbdmCu6&#10;+7NtpalNK81fqKUn+XULyzY//+a0aDls08+p5bBNn8HMdsG3xWjQmS0UjPNNP6+iOR5ZsM6V2XbP&#10;RTahKPHMZjwHS3GLPFJOkUczOQX1/AG1mcwoJWBOdqrQtiOEqxO6wc79XNsrMxclDxqf+UW5F8QJ&#10;UH/OxtEXRqo2nyAww5uYzjVTE8OEYgYpNd0LpHhyhgRKppIyFYVsWIXy9E9e4xagUBIFjv+gwkm8&#10;5tiqcJL0bWmVyX/+/UOrXW6VEjVZqGgFhSvHV3bTPmy6322b+z9bWgnwiYpb3jfXVORio2fc+rJ7&#10;gNlczT1TDpbC5j3F9BsVOf18elLPRI697guFXl17pGLax79/m99Pz81/owJf9Up4vWNnH3mBIiq0&#10;b48PlD8vKp863XoP2b4HystrkoPXd2fRYNjht93ZzVGmzG7FdAOytd8hxtn64BCWkD7gOYE5e7yh&#10;ONiBwkk8U/797p16BbjLjHfywSG+DuZ7d3XywVtbOAGl2h2OQD6SEAv+uFrlMt9cZUt/ISAE5ifQ&#10;d6+WuT9/bNws0CKpdrUIartuMsd7a1rHO0uPogjosY2YQkUxCWVsWLatNFllRYUnLNtQEa9Djs4W&#10;HtV7X+A5pXkZ2dku2zoyZn4vTFwjh3J+pxNa0OU7zJbnVdtruHNCL/JUxWzx9i7ez9PSea1iNvWk&#10;E3mknCKPZnYKZsxswrzJFUl7fTkbCZSjWDNXOqsutJksCe1I9dDdzHaSKBmkESiPa2txAf/mUB5b&#10;LTEy3mWuMLHE26kUT2acXD6mITGfaeW/71RoZvtrk0pgFJVRhRtW+vsHFZ3c0spfNgWN0Pe43TX/&#10;689vKqDcW60OyJPn7/MzvZb1V/Mf7z/0FrlwXx8mrmPddbqPcLUp1/4onETs/zxv20JZg6UKz4HR&#10;YfdCvcr9P2kcYo/XuY/l2mcqfMSqld8e7umV8HtSgtd+23FHfmNFzHfra7X6pcFC71N2lrRqDhC8&#10;dfoKcLLZV1mk8Vn64BjfLH1wjFdIHzCv/2yf6D8AeLZ6nsBUfoZd0uq279Zr+mxortPKtu1zzcad&#10;IR8uSBZfhy6lz0Zo4j5sY2K13upytrsbewQfBbrSzAR8YylkzVzlrBDInUDf3Jc5nXvk2D4tgmpX&#10;i5y2y71DblkztvhEVhfSdJHVQ4BjissSzx5IE0/rbCeKaIe1ktSmjdLCg6WzXTgKv9TqGc1862ab&#10;fl5BI3960MtpDwLLyFsPQB5D7di2vdRGnlVjuIGJP+hb9/12jEb/9TarKuJDHnGByoyBr49rfw6l&#10;viJs4xA3c23P8pySG+kk+Ga2k0TJII1AeVzLmU+wVKa7lmwL35XiyYoTAAVmu4FCxsNrTA+3A5SE&#10;4Pjm6lq9SvmOiicv6W5hc7PATQUrTv7Pv4fCSchxaShKeKJCTxTf/fcPH5srWvHSRq+Ljuh93VyO&#10;bo6rAh/zEav/9efPsXCyV7dBCf6LSC68/D+ogPJ2pIASulBkubn6qFZV/UOFt0/73WF1VboIFX35&#10;h2vP1BcFlP+4fUc5FjbLDO6RRkNTHa17GwSEOTW/Bf5+ZOuDY4yz9cMhRKF92NPqspirfeXR0Idn&#10;B89jPMOwWjJWsX1Pzy9sn15e2pWX7Rwx+YD7ydXlqllR0Tb2oRMNel/oFvJCOnYv+2ZP27mbyf65&#10;bbLRr2Jp0zFxH+TU1eqS8uoQe3624MmBglzk6J6++yD+0sIS8M3lsE/3sL6JNCGwRAJ9c1rmau7Z&#10;oEVO7WoR03ZjeKFpVuIjq4vhgsjUCOjxlFhqYALs6mz9xLWS1KaN0sKDpbNdOAq/1DKMXg5bnlfp&#10;5hQ0Ml/JW0PyeZxirhAhbD1AGobas217qk26eWUwuZhTOlsYLbl7GjrmUwcX9oZ8nLnoiy2pg+tp&#10;zsx9JGzjRMDMtT0783yK43E6qWa26fTXqqk8rmXMJ+aKvJFnWK2zx84vKZ6041RULxR33FNR2Z/n&#10;p2Ohh+4A/uiPVyB/vXnX7F4Pf/THmOu2QEAVpFAf25sD+v3z4S8Vpu3VKl+6Ltt96HykAsp/UcHn&#10;f9ArvMtr+m11uvVhpLjrn6oXcfvx8NBg9VAuLHHVDt0oPPrn/d/m/6TiWcgcasg36Pqw2TTvaXU5&#10;vMIbxbs4j5EoYcJqlg+0Yl23QfZveq34B1qRbrOiVVWts7wr6fR42GKtr+po3VsbGHZ3fgv8/cnW&#10;B4cYZ+uDQ3hi+ACZv2ieYvVk0/0Ac/3r7Z1aGRmv9ka7pMLJK5rffB86nFWXRn+YfMC5Nf3HBFdX&#10;K7qvnPdQxZp0GkWVeD047mH4jwBwP5qjnVs4hxXuOlFAn2O7opiu6RnB+aTbCNbIy8sLij19b9q/&#10;rppXer084i8tDwLd+cDHtq+wcrl/5OGxWCEEyiTAc7NrvczBLpFcjrWIqV0tUtpuDGs1zYF+e4th&#10;pci0IcCxjJwyNqZU1Qdcw7FtJalNG6mFBywc26rSLogzy2A7z5xaBtsgaegsRNg6I7MeYM92nnll&#10;7UimHUFt4Y90Y2Ts8844PMOTPD/m/R5XH9d8Qi1s48SCuUL6270yj/kUx+N0UpntG9d0umvWVB7X&#10;cuZTeWxrzvT0vknxZHrm0TWimARFiCjh4AnOSvFwwkpKX2/ummsqCrmmP/of2lsZ2dirk1kWtigg&#10;+EtFmlgB8PJMm95zfB9FCpDzabNrbrQVCLs+jEvy7+Gk06mzv22hJcB8fFy/uGAMXtGO1eEoEYbN&#10;UpdP++hHyCMUnvymXPp0czv6+m4o4zzFK3pvrt5KcHaU/yis+p+7reqjF19BJ4qcvqNIl1a6TNYM&#10;/ifT3VGkc+9cKuYwWx/G5oFGOFsfNBuHdmPZD7m4r/x+ejQXTtL8xvMBxdNvs/5gKe5hLvexPh/w&#10;LNqQDqw4aNuw6iVWzsV9LPVKhH1+2No+Rz/YnKPdKIpd06qlKIi1bSt6Bt3SaqdoWO1bWvkEfHPT&#10;5T5UPi3xQAiEJ9A3B2VuhWftJ1GLlNrVIqTt+uk4H61pVRcjqjpXLmeCEdDjKDEMhlUJCsu2lcYr&#10;rkDDggPGbBeMIGyyatKYbf0pxnNK8zRyQi2HrZZQiXaZbeQQJvImLzVubHletZGQgAwGE7QEkRmR&#10;W96ZZeR1VpsbMwa9Pq75RFnYxosF2J5OG20+Qe3pxXiGVCb5nGtlDs7kTnlcZT7NlCqi1pKAFE9a&#10;giqlG/7wj6KTh11PMSMVnnzeoHCSVt2jfe9GIn5RwRtE4TXfvg2Fbb/IfhSicAsglkVZb8d0ojgG&#10;9FAwitfKhioDGdNr7YBDR+TBM3GHblA3rbRlEof+f2h1uF071tTH6RwVLP1+eqaiqBtli8tYPZPh&#10;zy3l90eSc0+rgXWZqoJfOv9AxZV3V2uKnz7aReuhb1e+u4R0I0qytY9Ktj44GObQtQ9D1ed/8n3F&#10;UIyK+9NnWjkZ2yDPsA5J3B9uqBAOK1m6NoxF0WWzfVX3RdfxU/pLLk2h1j9mQ88OrDo5pW1opVIU&#10;87/Ka7yn4KtqzNi89PvWURUqcUYIOBHQ55bMIyd0iTpzhCg62m5s5awKeiQvYtOOIx8xlNjlzpZn&#10;Wju/Fx4wjUacwC1c6nLuCa2nCR1OqGpRWQyuaAu/NR4gBP7pxrbtzQX/EpDeaMi9oBeNulAfH/II&#10;82LmOVEf1+E8SnlV2MahbebanjVfjGNIZVIFXZyAlsk1//lUJtc4ObYkqVI8WVm08Rrub4/35BWm&#10;9GnD9+Mb+uO+7cp+p6PNR1sqEsDrtvXV/cw97c6iIAava8UKlNzOPeErcbY2+lB4B54bWr1zdeE/&#10;jaDTRm9oj6FzT8WGTy8UQ9pfq1e32xUNob9pddMzG9GR4qo3dUo/gS70edrv1KpzGype8fl9DmM/&#10;0+qqu5c/xyIm3QJc/06vG7/5cEV69St0IWRToiPKd7A1DyscDDZ0zdKHY4ztrLPrZXA+o1OxfIBc&#10;PE/+UEG+6ZmCQuf36xsqer72Lpzs80EVwE0onOTwQC5kvFCBduxXePf5wLbkuM3ZZqw4ObVwklmj&#10;+HK3S1c8y3plWxYBn3nAY3lbludirRAIR6BvDvj8/hDOuqVL0qKjdrWoaLsxKGmavX6XjGGbyBwm&#10;ILEb5uNzNSzbVpratBM68rz28T322LBsY1tblvzlsE0/p5bDNn3OM9sF3xajQXdjm35eRXM8omA3&#10;phENyVR0fXzII+UU3aFmvEnVxzWfBGa2+VhUhyXM9XTatGelWH9ykJkrBJyynSxSBhIB5mpX4ZEL&#10;svznE3NlYpKzTKLerX/VV71sivMMxSY/7x+b555ixgsqkvt8e6tWdQyxYhduGFiBESsPvt2Ww2DD&#10;q8e5dW9MfD7W1kYfCg5h4Qv9wNqTvg06bfT66jGNB2t8oP/A3d+fEz0dx4Z8hWa89hYFKGo50xNB&#10;9geQc02vp8cKdf91f3/GFjY8kJ5fj09qTkydDx3XTg3sFIyeXkx3NGhjOjO8NGXpAxv1yjvDLtr1&#10;GpYx99XYPmDefn98PNyPDPMHr0f+RHPapw35cEXF477Fc7ANz+I1FYA/7vBsjNOG/Iij0V9qzjbj&#10;P9y4XoX5Srym4tn99tm7wNefuEiolQDmEn9i+Bj4W2AME0WmEOglMPSsiTlveg2SC0RAi4ra1e4y&#10;2m5oVJpWJTqiqtCmL16eHjuJW9h0CMu2lSZ/NFRB0tmGjZpI09nWfU/gOYWYt55Gdlhnq2mVpPMk&#10;oHPV9z3FynAiYOI5PE3aEfKs6s0fEBpm2Dt0ERc45+phRB7xfEAEZ3KsPq75TAdmm49FdVjCXE+n&#10;THuW59TpxTocT+CFmW0CxRWrQCqCK7Mtw9Vy5hNzlSlfRmZNsbKsAuQpHi5kDCYris5+PD2YV+yi&#10;4rh363XzYb0J+Af9i2ZP1YN8I46Bmm9CMWR7ywxoXEBR3m7NKwArdu2DmICCSKxSd9NTEAPmP+kV&#10;8dt9GH0nRmcS0EzMOEHjepClD8oo/LCzzq6XK5m0/WP7gIJDrDiMVX37Vp38tNlQUSK9FtnRdX5G&#10;jflwjaLtQA1FmHiFc8gG+/kTUm4KWWPsU9jQpwP5gcLJUDaiEHPlsXppn51yXgikIsD3GX2bSrfo&#10;EQKxCOj53LcfS7fI7RLQIkDPzOOXG5yO2DStwZ75Ec0V0S0BPW4CJSyBcGxbSfp8DmtqkdKYb5HG&#10;Z2w0c8W27jbPvGK+dbNN7x1zrT9v07OFRuY7rL3tJc8qIyY7hsahizlZFyP2hra8O1MkZ1Y/k9dp&#10;1ArbOJyZK7ZvrT3LF98uyJ4DAcHnAMuhK3PFtozWWsyGZ2x0ASZmTC9v08JVCuTtZ/XWvdIvf98f&#10;7qmY8cVYeII/5n+5vVPfh10LTwbhqTuu+jHYrZSL7p64j+iy8JfQlZjRsXLu1MPTo3NbQ+bnipR9&#10;odVW/9ef3+eK6AwKJ388PjT//u69c1HxsB/DV43GBDw5r/YwjmTpgzLKzTK33mHYhZSSyn48u37S&#10;qpMmfbgnrGlVyI+bm0kL0ppkdhmh2G11adOzO7L/+IaKMffOpZ798lbEAO2KbA1sar9Szyt9RLHK&#10;8Y7+4wtcxyrBczesOhqyQd4uRmF+SCNFlhBwINA3lyEi5Pc2B5OkqxAITsCU55LfwTEbBIJ8S5//&#10;oM29IgagG++Iqtgb2XoS0GMm8fKE2Rkeji3PZShoo7TwYIEI8104ik7W+R8yV0iqmy3Pq3Rzajls&#10;/fPQVYKwdSVm39+eLc8pkq0PsldVbU/gqPt+6h86Tpl6OPF8SPeMMUWBueJaPWxNnqY/x2yFa3j2&#10;52zzmE/hPU0r8ZxrWv01awPbcu4F2nzipMg0OGxeOWwzBZmRWVI8mVEwppqCVbr+Pj81v+ljXLGL&#10;ihQ+39w2t1drujGGnb64KfBnqv25jOMbnLU9+OOOtGECHUSdQ8PYC2MOGzpanUK2Y8XV9/T5/XQ+&#10;PzBfftNqd+/XW5ofV2Fmx7iTVrZP7TSz+qlmn4zL0gdllL1l9j1PXM/qIJUPmIe/qIj5eb/rnf94&#10;hl1S0SBWlHVtNn5glUi6+4S5B7QGwl7fskC2/eD14UgVT7pCmKE/225SjeLJC3qlBfpcE6fa2opy&#10;Gnk9JV9rYyH+1E+gb667363rZyUelkdA8nuOmGnU1a52N9F2Q1umaT2KjqjuqEN2phHgeEmMpvEb&#10;GhWObStJbdpILTxg4dgORXCZ15bBdp45tQy288wbsF34bTEaePu81edVa87Cg2LPLlr4ihBcHyee&#10;C/N/Z6uPbR4pLVzjxeGcbT7zKZ7X8SWfc42vcwkayuMKi+nTbnKOEUxc+NfInMPjZJsUTzrhyrMz&#10;ihC+0aqTmJSYnHrDuWt6fehnWnUydOFkQ4UPV/SqS6xqOWk5MN3Qzj4KDnK+0YDl6+uhMMKX69x+&#10;gjUXeKh9l9s7CkQ6sTs9PL16enTak482eM022RSqXZCsLzc3zf1222CudNsLrXiH1Sdv3n/oXuo9&#10;HvZj+Gqv0AAX5tMcwHgSka39yjA76+x6heEVQwrPkFR+QM/zbtf8MhQ3wz/Yg8LmOyqA5vsUzts0&#10;yLb145KWcmTfbWRLn2ECttyHpZR7FYWT+G60NzxzyvVKLBcCbgRM9wG5z7oxlN75EuD8lpxOESOm&#10;TbrUrkZd241hiaZZvifGABxApsQoAMQeEWHZttLo3xBVizx3e1zK5jSzXTiGKPFYDlueU8CYJpOY&#10;bTqNUVIkO6HCNW5ImO/4LOGeZI88q1RQQGScW9z4lSCdM6ceVq1HGcwDycE4M0C4xuEKqedsO/Mp&#10;nuqqJZ9zrdrdZM6VxxUW0wcbtEwfvOVxPeCUn6cEpHjylEdxR/gD/U8q/HqgwjDs603dO+gP9583&#10;t6qA0rXwRJdl2kdNAFbAWtPnCSuGHe9apt725yATrzs99cZ+/NSeLvqu9qvmlVYq25CtK9r6NL/R&#10;PpoPY1FQuH458EYssQKbbXum15I+0cfIzniyXzLy9Yp0r6nYN9RzDyZA1vrquvm43jTf8Vrgjl2Y&#10;N39p/vyhFSg/bDajBVqd4acODV487RryaCa1IV0w51BQDROFKbh2hO16TbQj0TDM/tR+oHh5//pC&#10;es81w54vt7TqJG1t7wvnUkbgqQHOo0aE+l3Oyxp7X0q1295D6SkEhIAPge49Asf88ZErY4XAXAS6&#10;OW37XWUue+vQq1FXuxp1bTe0r5rWo+iI6o46ZMeeAMdI4mLPzLYns0V/P76tJLVpJfkJtHUhy346&#10;V3+2Wbo4m1E62/pTjLzlf+hkxyM7nUjNbPkzl2LmCv2RQziXi7PpdWPb9labNhILDQhzW6j7Tvla&#10;HyueB/POAeaKYEgeOqXkYGfhOojH6yKzPc1Xnk8kmjt4aVneYB3bKdvlsQjpsc4Vcstgy/OptTZD&#10;o8vkGjKzypclxZMFxxATcEuFa99p1cnjP5To/lBR3A0VjX2iVfdCF04qNfSPM3g1JV6L/HS/C/Lg&#10;h52fyd4vWCkT1ZmJWvdmNqb28WVPD5ILVTgKBlPb9JFTNR7G6XpRPPlMqy+iHYon9auH/qaf6IWi&#10;w//8/dt0+SwnR6UiX9dXkQp9X5tPVIAFe/teDYwCrrvra5XTkzJPOTjqpZmVx9n0Gj2M7RmapQ+O&#10;8czShx7eptOwP7UPKFy+3z6reWkqnMQz4MPmprmh1Wht56STD8fOxx0TmqTn8rHE3e2SbXf3VkYI&#10;ASEQmgDfQ2zv96H1izwhEIIA5zHLknxmEjG3GnW1q1HXdmNYoGm2/q4aww6ReUpAjwuuRE6DU+UL&#10;ONL5+rFtJamNn6RasIdjWwuRMH7oXCGx7mzjedV6GdnZZbENk4+2UoStLSn3fswWW97vl9L2UJs0&#10;86rflvmuwP3It5P5nAusmXOqHl48B+bPf8nDwMnaiqsvZ+NwcpXKXDHu7X5AZ1FLgIv4vF1AN2mW&#10;BIAOTfAdOIT8WRbb1toMVkoei0FZXMe8WcZ1KZ4sOc70oEXBF1b/U6/O7viCwpSvVIR4SasJRitE&#10;pOKWj1Tcgleu7qgAj28CHVOsDvGwu6Yimfe0QmA0e60ssenk4+lBvr8EGzvP+4TSi3jdUrHhLRXo&#10;ogCqu/LpuebhM8jhT5RLIRp87PqJFU1RSPxf93/PVKDvU/vqYKxyRwl41gcnujKNnRKezM2eKa7X&#10;4MMUv2VM07zQM+MnrQaL+73p/nG1OsxZW1ZOuaQ6v43I/5ljS2Gefm8k59Gfm1Y8QSSncovKPPa8&#10;UDLs1H9wE0Y/XgWP79v4zoT/+KX0tiVf4Ifuj34/sfHQpk8KTrBji1jTDuLE/3EVtvgOKm2ZBDif&#10;c8nTZURBo67txvadVcXWI/LdCSA2MgfdudmMCMe2lSQT6Yg9HNujSNlpCSwjzVovE/8xUfI23jTj&#10;vJXnWXjGzHZccpvhC030hbo9nhY9PerjpeV/j88pTsMKNLkXHjiE/Flfzoak4yfrnG2byecX/BQt&#10;bLTgixfwsti21hZgdAEmxkuqwiRL8WRhAdPNfaRir59Pj8bCSfzRHit2YVXI2H/Av6bXLKNI87/+&#10;/tHNc97HjeMrFa5dXa5oL+OvwDBUmiKAP3b/291t8/hr22DtyiOazt+Icf54rYcdChtRjBkrXw9z&#10;YkOv535qHmjunNlDvvyi+fSe5ozzH7lpbMqWVlscz+BDln4oo+wss+sVh19IqXP4gWLJ31R0r+ai&#10;Yf680jPg4+bWeiVaJx9U59MRKN7BmTmfPKcWhYxwXFnJ7Z47UBY4kU81FLZZuCpdRgig0DFkLuC7&#10;jPqQ3ljfl0ZcCnrZ5I/rfdi1f1AHNGGw4+BPu22v7Shm+L6Mj7TlEuhGP5e8rTsiGnW1q1HXdkMz&#10;gCrWzPsR1YU2v1p5ekyqdXImx5gt1PvlOs8YEsRC/QTORCScWsYAiQtHEQ5qK4nZ8ja4gmwEth6q&#10;TZtFkZNJZxpZVTaUUxrCfIVtWOrMFVKH2bY91abtOTwgrKEzS2NOC3LZizjz8hKS1WA9/+c1jNlK&#10;LoaNg3ANy1OXxmzfzvF8Wt6z5I2B/x5zlXuBP8uuBLAth2s58wmWct52mctxPgSkeDKfWDhb8u3h&#10;L/1BFqs9nk+1Fa1wgkJEXEMRSvCmqcQfCj9uqCiNCmHud1uDNePaIeMz2Qs5qW/Jmivjhjp1HheX&#10;ukdo8xG3m6ur5h/v3lHxrL6i46mm06NTr5GdGyrA/XJzG70Q4JKyEytLPtGrxruzAjZuaRXXHw8P&#10;zb+TP6brp5a3R0POGQdMOwk1WGUWqzSV2nAvuni9aK5zXIFJxXE4mCiAeaQYoKEnjvHKe+yvX1eT&#10;7n2QlbKRycc27O2xW/Ad6EVBEYqVTTYc7glX6nmAe8xQM43v7a86m0fgWYp4mlbA7JU3cuFpu6XV&#10;x8bnq9miU+GggPmPhvmTQxGOjd3KYMMPXj0PMvAfYFjLcio+0nJH2+2ag0s3tIIyvjeFaPBlX/B9&#10;OgQDkXEggHsK7i3S4hKwuX8M3ALiGtdKxzNvTfc6aUKACfTl7dy5yvbVudWoq12NtrYbw3dN81F8&#10;ZJVHPbJzTgDx4A+uSizOGU0908316WxbSWrTSpkubKo7WY0LxzYrt7IwRmdbd5rxvEo3p5bDNn0q&#10;C9t4zO3Z8pyCLenmVTzP7SUzo7rvmfY8xnqCFzMb61vGdXhD/4bKjs2YCDrXGc0oI2wOVgpXB1gO&#10;XduZ05k6Le3Eq4U7mF1EV8nZOGEqj2s584nZYivPrzj56yNVFU/ij9ivif/Qy4nhY7w+Vk8urPBx&#10;QZ9um6xTDZw8etKXY1XEQQ7Ai26xFIo7/lDRybf7Byr06Hp5KOj5t7t3VFxxSYU9h2KL816eZ1om&#10;2OCD1cN+bZ9U8YlJMr3ETvVDrj1pNiFMKO/8QitXfqSVB7kQySQj1jkDwn5Vrd+cXfAHsXJtTjpd&#10;hQ/0N5WG6NZP9efuek2vxN43/6JXYr/QF72L/ammMX/3lBO/6dXf76iARbdnwJXeSyi2gj7IwR+r&#10;uw2vhl9TwedvmkOmX13/9XjfbGgFzDvqo9vS64OahHrPrka/Yy4egyeYH6W3jVpZFvcpitGEuRPF&#10;f5UwnDX9GlAIxwVs6IWo8/zXz/dLyOMK5zJv2Sr2BVlmmjvcz3eLZ9g/qdj6zzMV23eNaIWj+P+Q&#10;I8M53zNcSeH8eqFI7bA2LhXuHqJ27oFKxf2u2dC8P5n4512tziBXHvZbyvH+7mw7b/t7nuYavhPY&#10;jBmSF+Kajw0opEZ80V6pKHRUFjogWYbTQckz/jAqOBiAn6+7prmlVYenNv6PVLDdksBH+g9Jii6a&#10;a2MDHw5P1Klk8hpnU8wcymLMffwHGSAYsvE9Bbm2q6Awk+mk9Id1howLy+L44HmK/x0b7eJodWm8&#10;GR275bTDvsCmlHMnFgN+5uDBXMLc4ezhLXPhDEKOYT/l3GEbQm/hI/upfhc9HoXWNCaPrGBDeDs2&#10;xHBdH9r371IYpvcziMnmFL56qVzD3Kngd1H+twL4xf6UEotuUuh2T/13nK7M0Me6jWOyuS+2iA3f&#10;707Htb248+nFrI6OuRZp7iRHQH6g6XMnK+AOxujsunNHv+YgctaufJ+GEf1zp8/E1uMEjtuqOM6d&#10;1p8+y0s5z/8uhVzj/dC2///svWuT4zyvHerpe/fc583eyU6qzo/Pn0pVvp7UPkne/Txz74vd3XOw&#10;aMGmJVIiJZAiJXDKI4kigYVFkJItNBTK7VS9tp6+e5ypenL1599AYRffE7R12za3z/mPm17Y8MVs&#10;nCC/CscZ9i/Y5bPH0W1SFcxKbRr+OPnV9+PxJPT5Otsc8Tpt1+VDIqPpMHfIiJ35ot1YU4BRYyDw&#10;dRR2tZ/DyzCWVwpz0L7HmYKCZU6RMaav/btarnVtDM7QPvwbMdZr+Jqb16bWfTJUVZZ2sAOXuRLn&#10;Tix9dvsl3OOwPdhKrmssN4uDWUrgY8bXou1pEM8F3LLB3gUce+4UBs+GOrhvY/fNHbvNoMCZG/A9&#10;zpv//j//h8GdGzx/d5DioS3PZU+7TacT3aQAAEAASURBVLBu03F078P3pGB91NDWZtuCegze//vt&#10;GwUsIvDEbklfWOgcMpv8P58+m+xUdt8Y/b1toZL0mg3tQse///xOAZ3bDp69HLTYtzd4CCPjQqDK&#10;PyhIBq8YR9m3NLtZ/jtlL0Cl4fs01yfbEtD70CRa76HntJ2UOW9g0z1lWkPwIYJp+eYJjnJq7+kR&#10;LELbOwpY/G8fPjaeMs7OrmS3HAS6/a8f35qHwae9gAWvu/+v74FlX3jbkWZOeM92mo+tSK9hLLKw&#10;fva8vqPg1aIyT0aMIYIH7sm3ay08DnP70xPNv3//8cNcy9pcYv69u7re/Jf379qnTo6DbYgYX1xP&#10;70j3eeu6eqI44AA8P1AwOAKnfDhR7zsXoGL2JlmxG2XpNd7S2F9EZZ/sXv2B8onWCGQdPRngbtPZ&#10;x1ABpGUAP+qVEuic1tK6peecmvj2cHURkWm3bmoVvRAD7KPtbfqropABVYth1skIazelSbYae1/H&#10;OyXrp7KZd2yV91Nuphwxr5Ahw20j0RY8BWDFfW0KeF99V2ZAmU9Iw/7yeW0stg2XobIjxVaxDm47&#10;FCSrUG6TUXtyOxjvt9TDHpx0MLNLZrMQgCZV2ust65CSn1tO2x7oZ5t4mxvTFH22PUf82GuOjpVT&#10;1EzuGwrDbc9k9bMIsG0BgFAOYsCmkOnTn8Men+4U9bY94BHHNp/2vjmDitPKFLBGy2zbM1qQcMd+&#10;Xt3KbFvQomDa3Qa0am17pGxp85qTp+n2NCxIkdHiO/ZwyJ5CYAaZZdvi84n67PmzMZknYVzuV0C2&#10;CQ0ahZ5GIB9BFygIgDjNe2eqx//QYcCORzymJ2xhh7IDOSDr28M9ZT97dj7kRx+8chivQU5WAII4&#10;Nhv6H69efdy58QDD+Ztzk3kHNsHP8EGAJwJk3lOQ2jllojtam/cHqaixMY33Vh+ij8m+MXMnSi9I&#10;FCqueWH7mrGOxmdseXd9RcFHVyaI8uf2yQSR2Nm34DXO7DWkEwEnv7bbzScKpGXfj8UB5LY9vrG5&#10;paDdLzd3m78efncDfgnLIwW+3BP+Dw0WLyMTuAq1DfagTB2bUH2p2pmxsUbWcOolNhWKltzI8YP/&#10;2j5l+xquO3Ob07LOediHke1Bm3ZgvlPYyMofj5T1lfzavrYdRFFWrn/c3ZpzrnWgD/9BRrNjr9Mh&#10;9sD+Lf1Rwi1l0o3Rc6KX/OCZrs+vFDjltI8aj5VtrwW4BucuohqJax7fwbExikW1O6nD2F9g7IO5&#10;PWJiW0zAHIJmTRAm1wYMutXUCS5z5dy+Jmsu+VrDb/jYTkMA/rD+2NeLaRKt3jFzx+pW6i77GvDl&#10;Gh+bi+Mstmv9+0NTle3ZL1td6fAL/AHJkBw/goxnFuZrWAiY9zl8bezIdb1oLwm+BHtwviZ7XDzA&#10;DnvulGMPs08IrV2XDXYdbDn4Gp0Yaw/LsGXPsW/bk+S6ltmo0O8HpfDfR489NjWtBT5uT+wZ/G7d&#10;TEq83s4nsI+8DOfYnpxjk5KK0LmTgdrJKsATxgcldHxScmuATPiPfc3YMzh3+hSBDbK02fS1lDzX&#10;5nZJvgae5rSnze3UcYO82LkzVWfK/vbcib3HieeWJlbia9acvoZxwjOneF78I2zbEzs+fqnznOnz&#10;NUnOclln23P87RsXDxQKo818Hdnr7f4fyi3bA9i1+xpYOM4dPMfq8jK1JpTXqXrQH7dr/O16CWPD&#10;vgbbjnMHR/tyyi0Nnv0q79OT3GXW7dHXyp47IdShDcYHBb/huOIozMlK/rPtcfmalBkh3Ero4rkz&#10;fp1GT0LbbCQwTZExNHdy8TrFBu5r+5pv7lRlT/ObrgmeRKaduGw7TMv4LXxUssDZkM0K5YrscV1M&#10;R+s0HUf3NvMx1lY8gMcrerGwcSAkECCLzSMFZtxdXXZE4kbi7uKKgiffpV3cGz6wQXLpBwp4u6Fs&#10;cm2GMCEQJPlv796bV3XjFWmXFEiJwDWzYJNtuANqT5y2nI6hghVRuoC3KY/ka8CNB6CxF5+jFJaW&#10;Z+vTi7nDr4OGPa65E4zQKHmzuTHBiTfmZh3BkqTCFCye/+fXTzNXXXgQtHhOr2/HK+djC8szwSuk&#10;EOHDWAtcBW3/lYKMn+l14Vg3uK/dFn79mbCc+7CYTq6etpRp+5COscEYwc9yr9PT0O972wxhtvMx&#10;Xl05ydemgDMgGMmwIG6J1x28WD7Fcwfn4Wvcblhi/hYh2DB3kFob45IiOyjm/z3Nqxead7eX5vbj&#10;hAjcBH+kOffh+vrwZYUbhODntmZLHbb06pDYuXNO4+hbN07kew7A4R/6uGRE22DpwBLKr4bHOpB7&#10;7kzBbplx2MVcAleQC1/ryDcVndpD/1Q78M2bEcGzmDfwtTe0xqWYO25723dP7lamNqIp2m+JBzKH&#10;/rgl/h6nB8Usp3Dd2b7scyA4fS0Bqh3pS+UHPHdSrdMJ6OgVie81mDs12tOeVjjeBcydC7oW4npY&#10;esG48Ktdcs2dlJzge+gL3ReAe9c1OqXuFLIxNlgP4E+4L2j7YwqdqWQCO+5xsIWv5b7HGW+Xxbq1&#10;i7nD363N94ME891SNx5+YM/Dd+uFzB2MjT13AmkwzXLyHoIL352eyB6UuuZO1zpwy3MHV0gzd7rN&#10;AmqaUSpgsLBO4zsCfsdJdV8YQIjY9QG+Bp+r9Xcpmyu4Bz8/mDJ3CnAzYxbWNKxt+PVz/NyxGbL3&#10;888p2FLC3LFZmLIPe7C+4X4t9vnBFL2+vlP81p47qe5xfLhT1MPPcJ/Dc0dCRxi/aeYV+9rc363D&#10;OOhnm30NW6zTJcydfsT9Z7EG4Do6dI8jwV0/EpmzfI8DX7um8Tkt9nFjUQGG9UHAb6BYDy7oGeCc&#10;92ynPI47gp1PFDuAbY6508frOAtOe+3vcTjmo/43uWDu7Oi3Kaxp15RQqq90uW1quif6xCQ9h/tp&#10;892a1oFa5o6PPrNOkz0ouMep53cp9xCbudPEPXB8kbulXK2PWwkNZu7Q/MHcQczR9DLvfOK5g3kz&#10;FPORktfpPO5/x+Hv1r65U7oNNg/mN1C6L7DvZuzzum8zUNDIfqVXIj83i7gNEfsIP/h8e2cW9rSQ&#10;9w/88PDp+8OjyRjoewT4+eZ2g1dzY4G+pgBLbHHhAT6OFrft8Mmx20jtR+mKaiyFsEY5e6J4bDHW&#10;V3QjuB///RY+4aNzS9knv1FWutQPleF/CIrsw4IF/8fjE2H1ofXVTx83SE4nfTq+EAnF2mCIDWO3&#10;WBtCBqBpU5INyMb49fGB1v/uFQo1l7RWfES2V/rBwi5ho2X1MB2iexkBV3SdGluwfj3S67rb+CFv&#10;HJqxSGT7Zcc+YfymWv5CPorAeWzHlAvyHwQc5ikgKvBD12K6sLY+4d3z2LMMLfixxZlhexnmqRUW&#10;A77ZZzVx7uIHHy3KgDQDbX+Ulq/yXAxYrJtrLLXhKldzwTpWgy0Xe5/rdCvLAPMuK1WlgQE5bhtJ&#10;PCeVXkFulcw2A3J+25Zc0nFrTuEwQ1kHtxmIdKhgbjMNpQPBsquY334rm1YLHYQwDvoZWuvZ5XFn&#10;+frM/r48bsuYJcprunHoctvUdE+kA7FAyUpfukEFt/WUeuaT+uw8XpXrCe881klpLWDWI5jsgQIz&#10;fjxRMBd+CGwVBGvgNdh3lDHJFbjRaj75EIGaCBT5ToEwPjx3l5f0Wu5r8xeWCIXhz2TlKiCaga7H&#10;RIsY3YHHHVsEFbyl13rDN1x+Cl/6Tj6OV3jHYI5py4YggMtguejD8kiZUBxYHHOQ5U7djrFlqk7p&#10;/sXaYICFoQtrJc2crLySbMDc/rHlue1G9oGyTl60/nLI3dLDExqbuRnV6yAMuocC34yKQ4/9dQ0Z&#10;bJFRE2uFq4xD45KUvy47dqMwu9YTYl/pL0AfKAj2kV7jbQfBARV/Tjq0DvAHI3UUtsa1xdcDqx7z&#10;qvM5bWI3P9mvgwwRlIj7xl+naVk3A9bMcU4FE2CrfrJuJ8lgfdsPM6hUFfaMN9dMooQHIiE7tgre&#10;x1ZLOgaU51q4pZGy52I62FVIVr9NN0w2t9hfbmkszTiv1sPtPF5j8zsPguVqDVsLqBUPwgKpCONg&#10;gYYLmLQ8t2gsKsCwAiAIeEh5IpTXdGPS5bap6Z5IB2KBkpW+NIPKvGJbR2kQM/CCQVcAsWD24qHV&#10;8oQ33rKF9cCDtr8f7jfI3OUKVkTAB7JO4jcMPLxNVjBDUWj7jQIn8ZDYhQd1JqsfvZrXFSS3F1LT&#10;/2z4NMwyUqZhSNa7ZVzr8KCWfQPBwC7fQOAKsk/+67u3+8ikQ0/3jk+Pu/VprcFye7t5QDr71sSB&#10;XGQfQ6a8f6VXz6edWHtcU2w5tWy+oyJtOIA67PQSFNaqV8TsJ0uyAVh2yOT69Lh/gNViB5esG8rY&#10;9771uu6cNkBXX8p3rA+wwfyw2eDHdRnXZGx9JacNPgxj67NjNwqza/XSgyzf+CBL8Rndy9j3OshI&#10;fNkK9GVBaI9zxl+4cpHbobFq5kVgsyVQZNaEnvVgCTaqDeMZsKcCfEXiJSPj0WjPtTHA/ue/Y1kb&#10;IznsBesN8zMMwAwqc5BanA7wrPMqzbDIcdvMhjfNSOmA8cqkvpvGdQ2/y3ezZobKTdSg0cisLgjT&#10;Uhopt/IjGcZpWCt5dHkkLtu69Bwuj7/GogIMKwBCegeaQYPymo70LrdNTfdEOhALlKz0pRvUurjV&#10;+ZTOE+qUrMGTFYwbHtL/3D5u7ikTkv3wnqEjqOMjBYAh21E7AIzbSG6xjCDL1s+eLJjIIHZHGQZj&#10;8EBurhKlK6pxLgvC9eSDH6YJPnFD2R7fk398d7yiG/7+izLUvdtemcyQMT4Uzsq+5R7LBWVtvdpn&#10;dW0EsCWYb7/I19/Tx2TLxHk+2bSV2iQSKwUvSE6RNhhQ4cjCWwZRMkuj4mygeYTAyecXT7A9sfSJ&#10;rhln1I7ne5QNpnFUj864XNL1E0FvvoccTxRg3Q6GG9I4dL4DoqCK7NiNwuxagxhH9knEzdq+AaQc&#10;VNkWgnZ4/Tv83fWK+nb75R4Hjqe3mc14D0uBzXokiJ16Jl/RogyEMIDgSfyBzgX98ZtdCnJnG5bu&#10;L4iB9pKrPpdjcC3Wza7FurWbComl/eReJpW+NcpVjtONuiy3jTSzocmXYf6lY0ZGMvOrVMjwaUtZ&#10;B7etOQUCMjjTOri1vSnfPrjNMIT5DCpAUxin1GrBAf46Z6c54vL4aywqwOeZ22kjpL3bDNi86jWl&#10;zc60Y+b2yGs582maZfP2Bov8OXI7L6alaO/6bMmW6XwqeXRyYzt9YpNbu+oLYuDlz8vmK2WddD2E&#10;x2KOoMlPN3f0DTfH0k7BLaQT2fh82bZMFsyb20x4gigsohFfKIoAIw0i2rg/5LO3nVf0MiwEUMHn&#10;kdWtr0Sr9QhDltRLCtxyFWD5G/5+OOludzgduQNpshIjAQg0L9IGAyocWXhLAcISioAdpRW8/vgn&#10;BSA7g/8J7FsKXr69vDSBk1HjYBpH9XBSc4ZMgWfn3h+JEeCCDISsibdOYVQ5dN7Xr4T67NiNwjit&#10;aD1HYZSs/+ll54UBX0dArpYpDNiM9+zj2t35kN5DF5y3j1v7UyBafZGJnYO/rWrdVQa8DODa0v7m&#10;5nNVrxA9oQxMZKDtcxPFafcgBizWzfWLOnFVUP/xjVgNb8dL0p4+BphbbLXIMiDLLUmz558s1Oqk&#10;MbfVAa8A8Hq4bSzNOK/Ww21eR2desdUiwwBz2i+tabVg4hdsWv/QCp0N8yMhZVnEWD4/s3Msj9ss&#10;AxikZOahDcJYY6Mur40XqzPXOJyrwNz12ZLN5vlE27qAl0xqddg0eLLwIcPcRHY+ZL1CRj5X+UyB&#10;k8hc0n4A52o7tc5k4qOMk/e7nTsQhgLNEBRnsmBOVZaov5vFPmXxPfqkLfPcKUenR12L4at4reln&#10;yjbn8lv42SO91vsnZaB0BVx1JY6vYSwfyG8R+NDGfsCCTKv06lbJIitNElm4rCJtMKDCkYW3DOcl&#10;d0vYUKodXx8QbH8MP7a5Oae5jqyT0fiNsTIW43XdfevMlq6/oUUGUag22XbZsY8YQ8aI7dBHlp2u&#10;NBNUS8FPjKndAtc4ZFPVMgcDQ95hnTcP+Oj4ZEuYrSa9+9QUf9yE4EktykAMA7j/xDoSUnzuGNJX&#10;2ygDMQy0fS2mr7Ydy4DFurkWkRyuGisysB+rwVaLPAPMr7xklSjHbSPJnnsrppd5xVaLLAPr4rY1&#10;r2Sp7EhbF7cd85NWtLl1/X6fFMDChIPP4UKtmPjhxtW1COOgOrOyAmb3WA6XjUVsWFY2T5UhUGI5&#10;vJ7aNudRAUM7p/nJdDOvpz7b1PLJZNqXK5ipO+V1ufbmtKxObgk1A89JluqanQENnpx9CPwAMCe3&#10;lO3qG2W9c926IdALrxJ+f32dJ9sN/aCI7FtfH++9oK8o09JHCoTxZaX0diz1BAah4lIyfPjvu6vr&#10;zQ293tT5Awz52zcKHIbPuYqkbcDykebRDfmvEwsB+Na8dtiFZUydJP4x+iX6FGmDARWOLLylBGPy&#10;MoC/VBsQ8P+bMk4iENoV/I95h+vX9VlEhr6DwTJWI1PyBQW5+cqOAidDglsOsHyCCq7Pjv2gMG4M&#10;41ofv9ewuthtyJAhsNZ3zYC+q4vLEDHapjgGIrwF98av5AXmoTv1M1syKFREcbYroJwMIOh2yncm&#10;n5vltEF1LZuBto8t29pSrLNYb19TEkK0tCbUsk7Rym26cbe5xf600kiz5900gVX3luW2airEwa+L&#10;W7I245xaF7firtkrENxyYBH2tYxjgH20v3fTaqFEh3HQz5Ce3TOwLBex/H4mw/j3XfXRNDNMeU3D&#10;K6R2uW1quifSgVigZKUv3aDWxa3Op3SeUK5kDZ4sd2wMsr/v7zc7T2YjZDT6QlknMXVzFOj5TgFk&#10;2+f960vbOnGD+eX2doNglNiSy4ZYXPtbj/he7R7l2tdGOuJ4gnHIOveZfMYlAnU7Ezz8SL+1uVqM&#10;wNrT5Yz8Fq/v3r+Y/rQh1O/+vBj/n4oFlqS35hS/9FGxNhhiw9gt1oaIwQqzNEKgcNMXyja5D/7v&#10;Csb1AhkfEbSMrG1B5TC+cpYjS7KvILgTf8AwVOTQDGmSP58d+8gxzI6TqIbOoc8fuj/bUXCw/RCB&#10;+2C0kBW8LzgXbbTUzQAC317oc1rYCwK2uMHofEia6eo6x3XcZmB7CkyPCmQgRdZS4z4O1yjQfIVU&#10;GQNt36oMfqVwLdbN9YLMsKrMvrBlbfE41iLDgM2tjESVYjPA/Np14/YbSTznxglZVC85bhdFi4gx&#10;zC22yy2tOZXJ2HVwO4/XKLfTeGf++qVQqwVfh8I46GdIzx6/FiyHi8YzCnCQAiAsZ1gtS5RXiwzh&#10;3S63TU33hLDmZYtj+rDVIssAcysrNZW0Bi2DVodIRXQRcuOj3IqAnRlE+5loBvUI0MKrsX9sH52v&#10;fdxn7LqhzJNXoWEnk1DjuxqCSH5QJkBX8BjwvKUsmMgkiP1SS9R6FtW4VItz4Dol6vSoXz88BX7z&#10;Fn7s8Bv42g96XfY+c91RVoyOY6/+PePDV1duLKQQmfN+0GvEn0wWvX5ZvrMpcPt0paov0gaAwiIV&#10;+PSwSBsiB6x0G3ju+oMP/5jXdV+c+bM+nlBiDJazGmvPJWW9PXvjvg2CJmB3rUs2LjlEttQ8+9mx&#10;G4VxWtE6rkce7mwtu9cXR/DcHjewX8PPzBXkWMd29W1tHbpfLgP4Ayf5wp7RJ5nbDGxxbex8SO5A&#10;t+InXh81lZ0zAbhJ/KhLhG/Yuy21RhkIY6DtU2G9tNU0Btqs07FZ50kqn5qmwNkborXIMsDDpdzK&#10;8gppstySNHuOycOtSqIst1WZngXsOvhtrMw8r9bBbRY37ShRbjuUBFeAu+FCrcIaDosqsMWCTcvK&#10;NnjkT1bFyZQ11hRgVAEQkrE8p2DmFVstsgwwt0epTU33xLGJ7gUxoP4aRFN0o7pck9HSlnejLdYO&#10;pTPgjhooHfVIfOWG9HUNwoO0//j9m17l1j2HGgScfLm982bswpyVLW82fz/ce19farJgEh55vbJW&#10;rElalrEQUAIX/3x7481Y+kpe/o18zzMVxIYUpuDzifwYWSgPxdi4NxSZ9PDa+lgsLPsgs8KdYm2w&#10;xieE1v1IhrQss02x42DRBYwIPPxJmYqdwfY0g+7odcbvLgOD7SPH2ILi3cU1C5kvfQVz/Zleyewr&#10;NYxDUdjxYCTiDiGutc/SPPUIsN0+77zK4GsX59Y1xdvy9ARzMHZ7Kk2PUjDwQgFvQwHWKfROlxno&#10;VeaBJrXl5tMVqwQPAy/0hS/23tIjalQ1D3F7O0qYdlo1A+pDcw6/xb5ZvwkLqgSLpUFQqooCA8yt&#10;siHPgBy3jaRE80ve8vQSmVtstcgzsA5eW/NKnkanxHVw6zQ9eaVyG09xGGfUCg3DGseDmLnHgk2b&#10;hdll8dlYU4BRBUCYxZ9yKFVu07Dc5bWp6Z5IA2ChUpW+dANbH7fWnEpHi0qegYH4p7kzgJRSCTce&#10;VUZ3HKXNBJsgw+P9buv8ToQHtR9vbihrlj/wY5xmdy8Ev/zabs3HFQiDQM8PhOeGMgiOefCXi954&#10;PfE9XAzKSHFJ9tdl0WmUnGo6PfLja5+5pkCqj9c3ziAEyPxNWVh/kw8iCGWsjrZO+5hlwn9v6DW+&#10;5lXC5Nf7Hyb4LA7f7LGYuXmst2W198NatXuVdVykDQCFBxeBHhHesizubTRFjoMNsNnHPPr++LDx&#10;vYoUWfg+3dzuh8/R/1AVOcaHfgE7CJx0Xc+46/aZsk7yQWtbyzi0YJvD7NgPY+hC467LjtENI6r2&#10;mYKF4e8+7Fd0XcH1K2cx1JPCsducWGvUhfXBt8bVaE8/5saL4MOHD/Vg5+rvrGcDGMAfCiEYt7TC&#10;Q9zeloZT8ZTLgPrOnGPTsG/WbcKBQ8Fij62g2NWLsnkVHjLllhhgfqeT0UhKNL+m48svQY7b/NhL&#10;1si8Yrv8QlZmnFPr4jav9yi38XwzZ/09m1bYLLQs2LRZRmxZfFr+P7NhDZJZxnTpSmce2sXS2+W1&#10;8WK+71qs5WkN6/KaVp9KL5kB8gadTyUPUDS2VQVPRrMzQwcsuHgI/5Uy7bkKAicRpIjAk1zZbhAc&#10;+TcFwrgCSVCHIE7gIUAuyHXW6ZUvYNwESSLfQUAwAkxcXoR8PN/IB7M8WAYWCuSEX/uxPNJrWvsf&#10;coMdQYYCxiNNkyJtMKDCkKFVWMs0/ElIrckGYH2kLHwIuG8HJ/I4vL++3twOBdubxtxDgsWjjHPK&#10;LItXdvvKM72GGR9XSYPIpUm+Ljv2EWOYHaMQzbhWIPuk65oBFQi87/M5IRiiYjAWUz6iYAoUhsBJ&#10;33gXCDcBJMs7zI8DdGxVHfYTaF6qyJoymbqGGnValIEhBtq+M9Rez0sx0DDPP+byQAiJFxYnhGoZ&#10;YpTbNOPIvGI7vTTSeH5NF1i1BFluq6ZCHPx6uG3NKRwmLsxtYjWrFM/cZhjGRfAbxhO1YmIXYfWp&#10;EQs27dTQTEfMJ7bLKI1FbNiMRhUAYUbr06lmXrHVIseAn1c6wyfl1K1GElOHrRY5Bmxe6+KW0Brw&#10;zVaOEpWUmQENnsxM+KA6+sHtO73qdEuBG+3AE/RF3ZebO+8rjk2bQSXhDaDvB+FBMIzTWSjQDIGT&#10;vkCzcE3LbFnXwj5tDKbYigCE8zNko7txBuEi8OTx+dn4omteTEHexg0s+4BgwuIoeyw7eiXxk3OO&#10;OrpUW9XmpghDDKgikRVBz9wgMH++UebkdnA/j9g5XVM+Xl075/kBe+Ix7gtiA35knXQVtsF1rvS6&#10;7NhHjGF2jMKDhsCnHf3xi8+OCwrIR+DuWgp46PvUzAP+qCjLH3NUR1J7xC0nqM6W/IBx/Xkm36q5&#10;2B5Qsx2KPR8Dts9gX0sOBph10mXtSmgWFicBaTEydH6kG0pZbkmaToTDYMlyexCrO8TAerhtJlQm&#10;gxtt6mOJGMg0jInQ5xMbxlPTKqxxPvCCmhZsmiBLaxZVzhxQX12zH9Zpe9dny5lPdTK6Rw0Wu9zW&#10;bFE52OvitS605YxyWUjW8xS3LN6daDClnihADBn2XAXZ995eXZlPOzDF1V6iDoEAXx+RBbM74YEH&#10;WTA/UBaxXHjG2tRFPyQpvseQxEWdT0APnhe/v7zyZqTDK0+/U1BWX3CKFMcIjHiPV9HT68Sdj7GB&#10;hYKKkSXWVRLQ41KTrA74i7TBgApDVqwNEaNWmw0IbEbGSQTbc5CzbQOuEyarqyfDrHE6kpHS+y7O&#10;zzYXPQFszy/Pm1dHVlmgqrGkZdPDiCErnLFZMHqgT6nGtQLZJ335CGFnX+DuFN019uVxH7ud0+bn&#10;V+edwZyQCtVtjS7WdvMhqFZ1ocBng4WgXNyDLqHYw2zvL8E2tUGeAdtHsK8lBwMW69auhGYWJyFL&#10;ZRwZYF55ezyje1MZYE55O01eI4Xve6YJq743c8rb6g0qyADmlLcFQUsAhazkOQWDExfmlLeJ1a1K&#10;PHPK21UZH2FsGD9NK2wWWGCWPriWHdgwv5LVmVaaNQdmngfL4zbtyIVKZ15nHt5QuFW1Y26PoJua&#10;7oljE90LYkApDKIpupHyGk2ZdhjLAD2a0XvQseQl6ofXdeN1wMhu1y5nVPfl9s55rt1W4hjBLwjk&#10;3L38cToKMH6mrJNTMil1rZRAPlFGkaDCbcoDP42WNxTU9Pn2tuP9rA2vycQckXqszHI77NKJszdu&#10;LGiLfjvKDvuVAii9MjpC66go0h6Awg+lgWwXaUPk8NdoA4KJcc3404xT24ZrCprEK7udwfamcbtH&#10;JGkBza/OL72tgGvbCogGovSovJAmnciO25BVM2OT6DZ+gqAnBPj7CgJ3kYFSy3QG2NPGbKdof6Ex&#10;dgVYT5G5rr6tETMPQamuVb0uTk6txb3ukkt7qHGsRRloM9D2k/Z5PZZmwGLcDk6ZOEEtqdKAVR4x&#10;wPwqGfIMyHFLkux7HXmo1UlkbrHVIsvAOrhtrLSvVbI0OqWtg1un6ckrldt+isHPcKFWTORw4+pa&#10;hHFQnVmzAmZ3WQ63jUVs2IzsFgBhRuvTqlZu0/Db5bWp4RPYahnFgFI3irbBTuyagw21gTIwkoE/&#10;5GQaPDmSPOlumPDI2PVzS68CNt94TjUgqOPDNWXCO7+gwBSp0LFTHfYR8Dzudia7HmcQs88Dz7vM&#10;WTBt/TH7sCWuxPdwyZeR4pJcXp2UrfCrO8r2aAKsHH4OX/zJme0m0tCP+Y0J8DJYyM+Bq10MFrzS&#10;njLV2bLs/Xaf0o+LxG5AhSMLb1nuaNRoAzD/oOsXZ4Z12YCsk85ge9PY1UN2jK4oaA0ZbH0FgZM8&#10;19HK39InoZz67NiNwjitaB3Xoxx++5BgDvRljrui+zjXfV6fTD0nywD73pjtC43vEv1WluEx0lqj&#10;YQca2KfGiK6sD9aPl5VlN7WHuL1f2fAp3EQMqF8kItYr1mJcKEDFkujVqifGMaDcjuMtpJcstyRN&#10;aD6FYK+hDfNbA9baMK6D28ZKNhbbDCWzugwWlaNCuXWPBfPiPsu1TStsFljCOFig4RlMWha31jyY&#10;eS4si9cMjhihQrmNICuiaZdXrqEtdrWMYoBZHNVZO/UyoNz20qMnJzAA39LgyRACu3FTIb2i2uBB&#10;2d+ejHpQf0lBH8g6OQRF6joGPcjwxwEAbbkIgPnkyBAYZXSJjduGjsQoJGak9sTdMhj3iTKaXlDm&#10;R/hhWx2Cm77S67uH5sJoFiyF2AUWZ8AXncPrWb+aTHujtRXREXZaZheByQAyoMKQFWlDJJO12gDc&#10;TxRQ9POJgv/pgVB7xDBXbynr5FtXILJp3O4RSdxAc+hH0GTfK5PxqtQdBUKjpEVjVCT7D9iz4zcK&#10;47TGtU5GVxLBuEZtG19yKdj7omafdHFTeh3WCb73gA9P+bRtdclqt1nncYsZE3RAda3qpXHzTG8h&#10;YF9bmm2x9rSH2nUcK1Pb189A2w/qt6h0CxrGsREo9vgJiFMRFgPMrVWlu0IMyHHbSNJAysPIyHF7&#10;EKk7DQPr4JatpC3Pq0weAM1a0jCg3HZ5DeME84D6hjXuKim8ZsGmzc78srhtrMl8TXAN4rJ4dVk4&#10;Xx241SLPgNtnqbaA+SRvbT6Jbl7z6V+yJuV2yaM7n22rCp4s9SEUgk1+UNBJO4PdwS3oQfznm7ts&#10;r3oEnt+U3e/XbmsCYQ44mh0EBpgsmJQhsFROGTMWzjWVPPam1QKfQoa4Dzc3G0oD1xk++Oc9ZUVF&#10;plbsjyn9vY5n91guNsiYx4HEtj6Eif0mLL+buXLsabcqe79IzAYU/gtDF9ZKxyEVA5gn3ymgGXPE&#10;NRZnVNsJtjfDa/5LBetELgIn+9YLDnZz4T8RVPBBduwjxjDfiM87UHiFPQLtfAX+2JcF1ddP6+dj&#10;AOuc5OuUeS7w1mUZnxuzdclbVl2LFdwPmg9ZaZ+q1Gh81+pbQyo1Kxlse8h5P5kyFVwkAzzuvC0S&#10;5CJAEcP2Witgk46ZAIkOEcwrbx1NtGokA8wpttNLI014Xk3HNY8EWW7nsaFUrevilqzNOKfWxW1e&#10;D1duu3wzJ90zdk3TCpuFljAeFmp8YrOW5zZkUQEOUwCExJ4zj3jlNR3v4LZbqFZJ79ISUaP0RZAV&#10;2dTts5FCtLky0DCwquDJ0ZNndMdhP4NovOLx78d7c91p98DD2pvLSwpWvD68TrTdRvr4lR74H7Ng&#10;nmYRAx5kwfx4ezMZT0Jax1FiABWHapwtqXo56HFUTdaOh8YIWLw2r6l3i0PGRzxYFtXvEDaEBV2A&#10;BfOmpgLcDnPnN8GACkNWrA2RLIZZGyk0U3MEJD4+7yigmYKZHToxf97T9euGMk/i+mGKaehqzQ3k&#10;ttCJzLG4bvkKB7rlQeRDMa0+O/YRY5gd4zRKJ/fe0rzwFTzLuaQ5oaUeBp5f6soEiPk29lPPqLiQ&#10;tqw2D06prlXt6llaHYJ1cQ3VMo6B9pDjWMt6GGiP/3osz2Vpw7BgcIo9ZrmsWJMe5ndNNuewlXnF&#10;dnpppPG8mi6wagmy3FZNhTj49XDbmlM4TFyY28RqVimeueXtKkmwjA5zZ2q1cMIWbp414nl3mVds&#10;l1Eai9iwGY0qAMKM1qdTzbxiq0WOATevTa37pJzyhUtS+tIMsPKahte1ScXTmFUFTxY5wPTD2FcK&#10;nETwRqfQCOF3s3/Q67rPKPhjqGBhmFoQCPP96dEEw0A3SlvuZ3pd99WZPxBl36vG/9uWjrNBRkq8&#10;7jx682iB9Rfk8/A1l0bUbZ+fja+aSRJBl0ue6W5OuM+e0yvEPyMTpqcAyw/KvNeX2c7TdZZqt5Wz&#10;QDkqBSiz6IShC2t1FF/injG5RGARmP5QcMe3h4djYGSr7wVdKz6a4P/mhBm4fKMHTdfnl851BIgQ&#10;mILXdedD1PAguMmO3SiM0xrXWpCcGUW9GN9y3Ns1mC5pbiCwV0v5DCCr7gu9RnktBfO1/anf9pZF&#10;uN8wn5axhRkqme20MNNmgdPygoOfzwJGlWZloD32WZUvXlnDrr2mTrTZHq+JorR7iwHltkWI4KHN&#10;LfanFZIgOKemYZm/t83t/GiWhcDmdrrflsxNY2mmebUeXucbc+Z4PgTzaw7jgH1/frwpEYRxkRLB&#10;cmUvi1trPmB3xrIsXmck0qFauXWQIlDV5bWp4RPYahnFAFM4qrN28jKgvHqp0RMDDMB39KntAEkp&#10;T5uMXfTKX7yy2xV09YfCUd5dXm/uLq+yZB5Bjsnd84vJorfHc3rFQ5DJLWVKen/lfoVxSq7GyD5F&#10;PyAhqvGArBlOZ4HvUOKoErMe/vb26mpzh9fD0367wEfxqmAELp7mR223PB734/WfNXORsTjCxAyW&#10;LWM56itxz2/ljGgNqHBk4S1ntGlA9RJsOCMjflHGySczB7sGY95+oqDjC2R9hMH4odrsdNumqMGq&#10;gYyT0N9dQfYad68v5nXjKfSnlpmXTbJmxBhmx5ia9Ej5eB286/rFYq7wOvmMc4L16jaOAQ1ga6Y/&#10;0cZzmrdxTJbYmi1ptuaBKu23qudCjiBsfLSkZaA93DjWsmwG2mO+bGtzWtcwywQLqGZR2GqRZUC5&#10;leWzLY35bdfHHTdSMgV8xWGbpzXziq0WeQaYX3nJJUlszasM0JhX9Vt5spXT41fXfnaJKXbE/oZV&#10;n12BibONz7K4bawpwKgCIMzmU6kVK7dpGO7yyjW05d00qhcvFfRpkWdA3VKe06VLxKMYDZ6ccZTx&#10;QB2vx/a97hcZif5xd2euOVlg0irSzoJpL9gIEEMmwDNEzEws0yVMBJCo+1LtSkSXVyzzCFf7ZHzO&#10;vVThtd3f6JXZOR4rv2myT561ZiSw4oOsVMja+ofBe62b70SR0AyocGThLefjeUjzUmzAa2wRwPzH&#10;BEWeWo2A42sKtn93TcH/5lR+q6ERwWmUX/IUXHOEa7Az67OzdVmV2dk0CrNrLYv0EWjgYztXZvFG&#10;Fu7zzs/d17cR6rRLAgYQuIbMk1rcDGBV4I+7Ra21bFWz7vHhDObgXldLfgZ4yBsPyA9ANWZlgMc7&#10;q9JFK2sYFSZW52M6p1Fu03Irw28zoWSEpTM4o+SGkYwa16NqPdySpZmNzaxuFU4LTrXsXbmfh4ap&#10;FRC2AhP7hzrh2WVxC2vow0bxNiF/PtEzqvZBWky9cptmKN28umvTIFimVGUw3bgqt+m4XZpk+Io+&#10;sZ1pVBGI+Gv7tPlNWbuw3y4IPEHGrhsKPsnxyBYIHgjLDwr+cuKhB8fIAvg2UxbMNh/pj7tjkF5n&#10;bRpOOTo9SmML4hVMtlOP3+3n0Xbz8EzzaABC73nHHGyLQxDMLWXBfHd1TXPyOCtZLrKH/aQ59Lgr&#10;8xXAjLNt16zHBlQ4svCWs1rVq7x2G4DffGjOfKOsyQgMc9mE+bAPtp/nNgMz9IrmK4LTjrN1PzRs&#10;A17XjXldW3HxndQGozBOK3OcFFclwuFnrz2vfDbZJwOuQZWYuziYmnUyfEh53re34RJKbWlZhLlq&#10;PoTVqk6JfP/a+PquVSk5yS3bHmp7PzcO1ZeeAXt8sa9lKgMNozaxE0UKipqIZHndldu0Y8r8TtdC&#10;kux7kekCq5cgx231VIgbsA5uGyszG5tZnbhvlCZQ+dx/PR0eF8vfhxtX3UJ9It3wgdtlFXp2wfdW&#10;MxqmPpuOfOU2DbduXqm2gPmUxuI8UplXbLXIMsDcykpVaUtj4JUcZZ6ohqUxOcIeZBFB1kk7CMsW&#10;g1eNfr696wR92G0k95HT5O+Hh2N2HbMyH18miQCUL4RHouRY9KN0RDWWYEBWRhb4WZTseXGp+nRL&#10;r/4lH3SVV5olX+G7rpMJ6j7f3G7O39BriKm0sf7JmAkz1DRgbOMM7ZusnQEVjiy8ZTLEkwUvxQYQ&#10;AVvwqu7fvmB7mpMItr81Qc+TqRsl4Jy+pF3hdeGtAuwoCIjqywi4b1XW/7P4kCGMWQvjI651mMya&#10;WyHkaUvzxVfOjK/m+UMZHwatdzOAdaLGAGu3NfPV8trl2s6HaqrmljXmh0Gq4x8I7dNTVVF/ZHrW&#10;8EkBIoVF8DALi1VxBTHAY8zbgqBVBoUZpC2vkwIWWFIFpKkImwHm1q7TfRkG5LhtJPGcwuHKixy3&#10;KyfSYf46uLXnFO3jMENZB7cZiGxUZBq2fAZFaML3RfanYR6oBTeO0FFj05WYmX1omFdsl1HIErxO&#10;jg2b0SiGgK0WWQaYW1mpKs3NK9W6TyhhEQwohRFkRTRVXiPIWmFTRCK5o5FWSEavycJPq5At7zu9&#10;ahjBJ8fwRBvBn80/KFDx0hMsZrfkfUz2sQV4flMWzHtPFkxkPEEWzGt6/akwFWMhF9lvyhgUaVAh&#10;oOBzV2cXm48UtOgKYsAcetjtNr8oCx6CUFzFXdu09PRxyQEWBDZ/ur6hufDH3P/Z7TCX7p93m580&#10;n9xz226dfr/X7vTq3RoMqHBk4S3d6kqoXZoNmAff6BqG19m6CoLtP97eduaHq22quku6XtnrAcbA&#10;HoddTzBbKkxT5NrYp8iJ6mvWxnDNbY6jdC28MYLwnl9fvFZe0HUFAb9aymEAq5u+Ljn9ePC6YW/T&#10;a02pwbak2cfcbldHQsA95zNletZSJgMTh7dMoxSVkwEdayctIyqxLuJDXfERKIKiBNAsRwTzKjRM&#10;yyFGwBJZbhtpskIFrJxHhNKQjvd1cUvWCl+r+kZmXdz2MTH9HLjUEsJA43UrIUznWIhPjGvD3I7r&#10;XVova14UMDcKgFDaAIngWZbPilAiIqTLa1PDJ7DVMooBpnBUZ+2kDCgDUQzgueCqgifdYR5RnE1u&#10;jEUO2a6+UcYu8yW8JREYb+hVo+/Nq4FbJxMdHrNg2gqOoV/X9OpwE7hWSehk/DU4vofN1Dr2Tzk6&#10;PZJjwCcX+XY+XF9v4IvOeUw/aH2lYK4dZeaJKj6FPUIQwAksNz3BxN8fHzfPPa9p7REvcgpmjTBN&#10;RHevEPzwGIgsvGWvxtlPFjkOEay0xwHH9xSsjA+ChU8KHf6hu4r3FFx8fXbunqsnHdIcIHgTQc68&#10;VrRQmmvwy4zzM9bqNv7Y/tHtobA9tgNCsmMcwFPi6e3zy8En2/jA3xVd37SUw4Bm+ptvLMwSROrb&#10;2/kQSWhuWYM11nxahvaowh8suP6IqKeLnpqJgdZoz4RC1eZgQMd6KssNg/Z6OFGkPSYTRWn3FgPK&#10;bYsQwUM5bi1JPK8EcdYoymKkRvhFY14Pt42lPKdwmLgwt4nVLFq8cnj6fbp/sImtlRG2MnP7h1/w&#10;7LJ4baxho7CdqTCEmdQvWq1ym2Z4u7xyDW15N43qxUtV+hY/xGpgIQysKniyEM7pFcP3JnsIFrp2&#10;wYD84/atCUrhwI92m/axS067je8YwS8/KJBznwWzaYUfBOgqhv+BAa8PRzCKRJmCVUJ/R0ZxgDoI&#10;eyuywM+ipNdMc5JfHe+CgzoEJf94eugEdLnaG4HmhPdsL6CLN2ebz9fuzHqQuH193mMxs6hXlPjJ&#10;cRaJwzgVCFDNunJ6wn1UpA1uqN5aY7L3bB0nXOOAQGZknexcn6gx3m6BLLEfTGbW+Wy0g9DaNiDw&#10;ZPvif4XyfKjdmtv43a0Ea43COK1xrQWxVibqlQJ2n3t874ICjqXutSqjpji4yLheU4B1cQQmAoS1&#10;xvVJpC6T2JZF5qEs1bWqGcyOsthqqY8BezjrQ6+IYxjgscYvJ9jXEsNAw55ZB6mfAIE8HgKiYgxZ&#10;RVvlNt0wy3JL0gTnVDqr80iW5TYP5lq0rIfbxtJMBttqeL8WnygFp/K2Hwnw0F8aplZG2DAv/azp&#10;WTcDy3Ijtoa2vOs2O3ntzOqT2zenAuU2DftuXpta98k0QBYoVelb4KCqScUwgPklExFXjEn9QGDw&#10;qDK646k2BCo+0Ct9EazYydhFTfGw9h1lnLy7ujrtmOgIZiFoEhn7XHgQZHJ3eUmYrhac6URmcGWk&#10;JBroCsSCvyEO2R/fXrr9ET78nV7dbQcC98vsP9tHG16f+JbmBeaHKwsQQo9/EBYEUR5zuPZJlDk3&#10;3iIZ/U4pBhQj64Tcdbpwy86JiiqWagPmGPz6iQKVT2w0T4hR88ZkZUVw8Vxl//rjvf4TjAYdBTYT&#10;dtecnQtvn942/r62IueMwjitca1FUFYtBP6Hez1fuaLM4/tAc18Lrc/BAF6zrqUeBrAOuT71WOBC&#10;2rLIBD682eAPGExgL592ddW6ohngobO3RQNWcKMZsMeY90cLW13HhjFB4lgUtlpkGVBuZfm0pclx&#10;20gy9xOkQSfCyb2jzbnuT2dAzm+nY0knwbKS51U6ZSeSWfNJpR4MMqDLXujS3zC1IsJ0Tg1On9EN&#10;lsdtY9HM82N5vI52MfGOyq04pUYg83o6dZra08o0ABYslbldsIlqmjKQnQE8vp0vwiG7ufMrRMDG&#10;35R10vdI9oKyO36hLI8U2ZEJLL3quMmCeapwH+51Rj8AfL69rcpJoq61UY1PGbKPhMTYIoP2s+g1&#10;So6asHc8CoIp3gg+ee4JzsIrDb8+POx14gcsX+k75+vT1LNUbD/d0Pzow0KByfv8rQNCJ54GFsY1&#10;UZRsdwMqDFmxNkQwsgQbYK5rxFBnsrs+Ph3Po9LcRbwxAYm39Cp7/AEAgovnKAjuvCIMrnFAHdaH&#10;ZwpeK7248CfFbBTGaY1rnRR9VcJxH4h55Cvn5MOXnmuKr4/WyzLwQoGTfQGustpUWkoGeJ1qb1Pq&#10;TC/7zeaFvkj+4Ssd7mfNhzTbhqYHohoEGbCHDvtalsuAjnXs2DaM2etcrAhHe3scHKe1agIDyu0E&#10;8ga6ynGbZl4NwC/6tBy3RZs5C7j1cEuWCl+rhgZsPdwOMRF+njkL77G8lmEcNK2wWVEJ42ZFhAia&#10;ujxuySJe8wV5ihXFvGKrRZYB5lZWqkoDA11/pZoC5lPto6M+W/sIKv6SGMB80uDJTCOCoI6f26fN&#10;793OcYFAvOSfzWcKxMLrRnOEnQDP793T5hdhwv6x7PeB5z29evXugrL8HU8ubM+2e2GmVWRO7Chc&#10;0xx5f0MBWuSj7QJZ8GnMNe/iFquwraQ5hvZryhL2/todLAY1v7fb/Zw/mWMegSOrhcwZqd3TDaCM&#10;zWHowlp5dBVSXbsNZsgwbD18fqesyYeMbKYD98Jwn1Ew8Y1/3vXIlTp1SYGTCD5zFczXLWVaniuw&#10;04WpXXdks30m4XHEPGUUbob5rG6HGNjRq7sRoOcrl3SNO70v87XUemkGcF9xWOOkhau8Yhjgtba9&#10;LQbgABBkn3ztrCEta7C2mw8Js08NyNbTZTBgDxn2tSyXgfZY8/FyLZ5iWcOOvbZNEdf0Vc4FSPSI&#10;UG49xAhUy3HL84pAYVeL3jYl9AH222W7Gs8p2rLBCTll0awKWy3DDChPoUs+McXONUzrYlqwyeon&#10;8kPK3MpLnksiWVSIUYXAmGsgkulVXtNQ6+aVavkEtlpGMcAUjuqsnZQBZWDPAE0kb3yRciTLAB6U&#10;7zPidQO+EMyBgLCPFDzpCgiTRbKXhqw6wNPJrtNcmC4pCyYCYbSsnYEC71TIdz9SYO/l+XknsBdo&#10;EZLyzeXbCYbyjcFyvbl408UCdZjb354c80wIS4Gj0/wCE44svKUQaQnELMGGPlrwjPKRAg9/UTCw&#10;uWvAnQMqm4Kr2lt6hf0NXmPPlZm3yJR8RWuCqwAprsHPr/6Mf65+OeuObGbUOkLpiC4ZDapHVV/2&#10;yb0vX9RjzIKQIjvtXGvYgmis1hSsb/wp3Yjn11BfZYua1bt1WLqdim/PAA+b8rEeBnTMh8baWtOG&#10;mgaeV84DiRrRrBmtET21yxADctw2M0AnwhDlel4ZiGCgmaFyEzVCtzYdYkCHpfn5fogo8w15sNFi&#10;G6ifpBnaZfHaWLMso9IMfMVSdXjTDF6XV9Q0td2TaUAsVKrSt9CBVbOyMaDBkxmoRgYhBCo+PSPr&#10;pGvZwuux7zbnFLAYW1zShmQAz8+np83D89aZ3QgBnJ/o1cj7LJhyj5HHYB2yxT4fJT+qsa3ldF9I&#10;zKnQgKMseltKWocBKNM0gUcicBKvzKZo4xMlOEJM1yPNte/0ymx39q7xlrR7MpaPCDRuYQEwzPd9&#10;0Fk7w+sJ7OgD4GhjiRaSooMBFYasWBsieQmzNlJo5uZDNvyhiORvNJ/oZbbNnDrtgWyPnyig+c3p&#10;dMxmBdAgC+wpqqN6wHqibH+lFh/upHixUHoZc2ueBacbSvW1COTte4X8Bd0PjrknrJ6YGQ3AOoHg&#10;SS3KABjgFbK9LYUdhE7GZ0ltWYPrgPlYBpdioOJwMtAaQWcbrVwWAzrmfePZsGOvY33NA88x54HN&#10;tVkgA8wrtlpkGZDltpEmK1TW4IzSlIZ0ZK+HW55TtGWj09FqJLMabLX0M6Achf4qSEzx/VY/pYs8&#10;y3NqkcbNaNSyeG2sYaOwnakwhJnUL1qtcptmeN28NrXuk2mALFCq0rfAQVWTsjCAJ4Tx0XpZoBWm&#10;ZOKz1CfK2IXXnboCuSAaGbveX7lfQ5yCCTyw//pwT4/dsHyeFuC5oSyYHygQxhUMdtq65qOu7TVb&#10;Uyv2saOAAN/3V1ebW0emO74p+Pb4uOlk98KX/ZHF1xOxFh9o/iLrnq8g8KyDxdd4oN6HY6Bb2tNM&#10;umNNcSku0gYX0J66g8k9bUo/FWIDrlu/d9vNAwUfOq9hNAHg//tg+3ksRqAZPr6ye35xvOLU1zpv&#10;ffa5YAY9TmuIn+RlbRnatjSnfLeXmGt4Db2WfAzg3jhX9vd8VqkmaQZ4PWxvpfWEyENG5c4bBEI6&#10;dtpY1piHYnRsttSQT3X6aEUJDPDw8LYETIohLQM81thqsRlomLHXLvv0iH3legRpgV2U20CiRjST&#10;49aSxLsj8CypC9OArRZZBtbDbWOp4LVqaCSY26F2az6vHMV85SO2VkwYTNciz8CyXIqtoS3vylMW&#10;JBHq8aQEWy2yDMw8tLLGFCSNeT312aaWTxaEtyYoSl9No7U8rL7nn6Vb6o82KB35CHxzDBIegP9N&#10;gYovnteFYgC+3L51BqWMMHGwC/AgqAwP7U8vRPuuqPtCWSeR8WgOvgYN8DRw2eJpKnrXGKXXC6jU&#10;E0frjntyWKfKPCMf/UzZJ205h33y8x3NOQQtHgK+DiflbGBJjIWP7S3UInDyhwmgts/E7yc0IR4M&#10;9zCg8F+R6Bil6HYJlobagOCMb9uHzR/TodsLWWDfU7D9HEFHQINr6CUF/PsKAktwvSuxdNlMjNIz&#10;hn1as2PsA7Owc/DNvqD6oaDghdExqzkYC806OesQVK8ca6Xrk9qw+OyTMYgsi8xDXjq2qlZ02xdD&#10;2qxtdXhmpT+7cnu8sysvWmHDjCBBgqKKZm4OcMptOtbluG0kmXsBwovDlRc5bldOpMP89XDL84pI&#10;YKMdfEhVsQreSsldkhzlJtQVG6ZWSthKzc4y1ZfHrTVXsjDoV7I8bv225jyjvKZju8ttOfMpndXp&#10;JXd5Ta9TNSgD8LvaCjCvKngy9wCB4Pvt0+YXfQ4BXBYIBJsgw+MtBX7kCDwBnn0WTCugzMZD+28p&#10;g9i7BFkwa5wgFjVF7Wbh0lJi7RbFA+bMLWWffEcf1/zBK7PxevrH3c4k0JnyK+8QBwYLvTb47SVh&#10;cYQdY/7/oHXgcfcy+rfmIQyzDI4BFYYMrcJazmJJkNK12YDnIz92T5stBVBiPrnKp+vb3qyPrj4S&#10;dYzmgoI3z9/4b2W2lPn5Fe8dL6ww/mywjMI4rXGts1myKEU78k/X9YuNvKLripb0DKQNQEuPXzWU&#10;ywDWUddHCrEJ/KVrdL7SskaDKvNRP0JTa7RGSNAutTCgY+0aKYsV3nU1i6xjUdhqkWVAuZXl05Ym&#10;x20jSQMpD/TKcXsQqTsNA+vg1rKSdzN4AKvCVsspA8pJ6G/362ZK59DpvJE8Ym4lZc4riyzi+6Z5&#10;gRx+m5oZxuLUL89nyxmiLrfWfMJJLaMY6PI6Sox2UgYWywCetPgjDhZrdj7DQPBfD5SxyxFMhayO&#10;yNj1iTLnjS2x1wdkDttnwXQ/ZDujAJR/tDL5jcVm94vFafdNsy+DCFJqys4ZzKWhR4Yjn04p6W8o&#10;gBJzCJlSXQUPlb9S9skc4wSbkAnTF8j1Sg+3vz7ej8IixZeLo1F1AGRAhSELazUKSbZOq7OBDN6R&#10;z/6gAGRX4CTm1C0FdvmCl1MNDMaBx+KMfny46nm1MebczpNlORW+Ibk2/qG2IueNwnitzLEIBhXi&#10;ZQD3h32ZUeHj+vpuL30iJ+RefSwCR4WshAFeldvbMeaXEfzbssQ8HKC6VvUY+7SPHAM6HHJcli7J&#10;HuvSsebB1zDCDy5xKFCYZwFRKqLFgHLbIkTwkLmdPg0aSXICBa2cR5RSkY73dXDLc4q2bHA6Sg+S&#10;WRW2WvYMMCdr5iOMA2rF91YrJiuMqxUTNNL05fGK+UJk8GckLxLdCoAgYUZxMpTXdEMCbk9Lw7aS&#10;fkqCvDWCAABAAElEQVRL5JHSF0mYNl8NA28o+MEdcbRQCrqLbKChIzqaTHP0mt6HZ8p6Z+6KWrqa&#10;oK8rZJ1snUpxCDz3260/Cyah+Hhzs7nJhEfSxqjhiWosiVJGVnL4RsFRy3FPBj+kSMrE3Lkmn/14&#10;fU2RrN2ZZPye5uBvZJ8coRlYQ/FCOwK53hMWVyYxYMF68Hu3dWaipe6dEqO/0zlVhSEkHFkof6ng&#10;SshdnQ1kMObLt8dH76tsz+j8J8qcnJObti4ElWFe+coTzbfuquBrnb7ejzSRbqMwTitax/VIhL1H&#10;bOn4eqA7T+HV3Qjg8xVcV/r83NdP64cZwLW6jMCzYazaYh0M8Brc3vZZj+tcuX7cssQ8XKM6U40t&#10;f8gIU9ds+wzWc2IM2JRjX8syGbDHeZkWxlrVMGLWH+or4PzKcewYhLdXbsO5GtNShl9LCu+OAbOw&#10;PkwFtlpkGVgHt42VgteqkFFYB7chTOzb6PwNvU0ipth5wuldXEulIM2QLotXtoa2vJuGtiCpgKBF&#10;noEChlbeqAIkunltat0nC0BdBwSlr45xUpT5GMCcWFXwZC5qQSwehn97uHf+FouHtTeUsQuv7HYF&#10;WYXghI6YggxcfxEeVyAJ6hCEggx+rvMxenK3jeUh9GvfkB3xeocklnL+aNlxrxRsbhyYQx9pLl1R&#10;JldXgU9/pQywL/Tq3tQ2IYsYsCCrrG8uISAN87GvAGdqrH36necOoMKQHZo7hdVRuTobGoP3QcfP&#10;m18I9HUMFeYcMk7mCrZ3jQMy8uGV3a6C9ggkwceF39UnZZ0Lf0p9RjZ+ZI+0vgSuhnhhjGxd33ZI&#10;Vknn8Xp53zUDQ4k/tNEizwDWCB/v8tpUojIwngHfWscSEYA99jsly8i7hUV2aVloHhRTnV1tN9f9&#10;JAzYdGNfy/IY0DFuj2nDiFlz6JyA49sct7Xp8TQGlNtp/A31Zn6H2vWfb6QIzql+fXWcBSta0jCw&#10;Dm55XhGHzW4aNk+lZlR1qriwo3X4WD/pYRw0HhPWuF9h5WcbJiq3ojz4y+PVmjMzzpvl8VqO7yq3&#10;acaCeT2dNk0tn0yjevFSlb7FD7EaGMoATQYNngwlK6Yd/VD0jV4VvKUASiw47YLAlC+3d95XDbfb&#10;Tz2Gvu/06tVHk33PLe0zZZ1EwNeii2swKjI4OfzkCkSeRzhHDEFUn25vu+fIJvj/E726F68fdk7I&#10;bi9TM5aOizPCQoHIvogMZMP7sX30ZhIbq9djhky1AYX/wtCFtZKBlkrKqmw4DO1+B6+7xzXMFVSE&#10;uouzMxMk7DovOR4HWA6h1/QHCL4xQmgygtFKKD6MybAZ0uK0mi7JAMkJjrNqv1qxbWO2csiHJSG4&#10;//n1xdvwkq4r52/0lt1L0IgTCDR7oY8WZaBmBnhtgw38BwOxa2XZ9rOFtKX7+f2HEFvVZeOvG51N&#10;M/a1LI8Be4yXZ12sRQ0bTEpsd0d7FoWtFlkGmFtZqSoNDMhx20gy1+9G8IopZl55u2IqxE1nTrFd&#10;drEs5d0MBmdUlcGacSqUg5hrA7GlhBlHAw1a5BlYnns1Fs1sGKvHVossA8ytrFSVBga63DY13RNK&#10;WAQDSl8EWdp0kIEan74Bsz6JHRxaahAxugjUQpDid3plN/bbxWTsurwyWbvGZgjpSm1rOR6jrcmC&#10;+XhPV5NuT2C4RRZME+wVYehRxWx7XWvyQJlLb3rrjpYd99JrnaoBWOHH76+ujS8fYiFwovH5fQAx&#10;BzSntc7McWC5vKClwzGnCNP3xyczL20kBu5UMqT7H0DZSP1KDs39Tao4E2Zt2aYE22AaNiNHvol/&#10;P7dPFHCMV927i8muSsFcKYtPN3QiQPmcAjh9ZUfB0ghGm7M0jOaFYEjrY64LJ651t3+umjlwQueU&#10;Tyw3Jvvk4QLW7Y3sk3Pw0EWyjJodZerTogwsiQH84QM+KL61axn2tqzDvb75WIYvw9DirGgxXxw+&#10;BTSNAXt8p0mqvXfDhL2uCJjE/AqIUhEWA8wrtlpkGZDltpEmPK9kLc4rjfnNq3X52phXbJdd8s+p&#10;5XM67DHsX8Mtl9sijAP2T+Jh5Y4Txtdy/SWlZcvj1po3KYkLkL08bgOMztCEecVWiywDzO1RalPT&#10;PXFsonuDDCh9gxRpgwAG4Ec1Fn/0QY3WFIAZz6y+UsYu32t5zyjg4zNlncz27YF+nPpOeBBA6XJS&#10;BJV9psDJs1VkNHIxUIDTlABhAdQYX6bsk2ceW5CR5xsFNYcUj4iQrqbNGc02ZJ9EIFq7oOb5z8se&#10;C348Lr7UgFGGRFi6BGun2LCj7Hd4tbwj7NfUXVGWVwQqOwODZYZhUErfK4wROOK73g0KrrmBGfS4&#10;kY9rPR85teBsMwTcfZ92ewTe9/kuAobPl54hvE1KomNknOQgs0QqVKwyMAsDuNftK/aa1NeuznNs&#10;HaHnXd7WaVDxqJXe4odoNEAeW2zXXRoGmBABMgRFCaBZlgjlNt14ynILaVSazf5gvf/LcrteHl2W&#10;r4fbfHNKp63L09ZZF+YLYa3WwCCYUDbSjPTyeCWLCjGqEBhpHGdGqcprOvK73DY13RPpQCxQstK3&#10;wEFVk3oZgM+vKnjSFQzSy1DkSQRv/d49bX5R1i7stwsejH+4vtncUKbHXIEneEWwNwsmAXxHQTBv&#10;r69M5r42XonjLgsSUkfIEAIiJCbagKR6jfCjhuNeNMzeDink2jIxv24pMxd8GvvtbxqYk7/o1d0P&#10;NCfsfr2gR57E/EZG13eXjOVUEIIqsU48GiyuEMvT9rMcGZLCmEKrsJazWBKktHb8bGSUHabxsQf2&#10;cL3YB3Ad623Zn+galjLYHlq7mhnBZoPAyTPH9ZVbbCnr5H7+c03+bR/+JGiMwjitca2ToB4UCow1&#10;4Bw0xNOA7bO3eHX3K2VNtevs/etzZJ8s9JrhsbPE6qEAsxIxKyZlIIQBBAWH+re9ttj7IXrKbmNb&#10;0+zjvsF8CDmqtIgy0GZcVLgKm50BjC/yza936lgezrsCo8Ki1surAIkeEcqthxiBajluG0l8bRbA&#10;VrsIOW5rZ0Ie/zq4bc0pHCYqzGci8VWIVQ72wxTmZtQqrGEVYz8FpPrNFPb6+y6P22beFGBYARD6&#10;B7/Cs/zUGtxqkWegy2vjxerMk8hW+ibRp50rYwDr9KqCJ1OPD7JN/v1wb7JzQVd7ob6kjEFf8Hrs&#10;Q4vUiDabv+7vNy+eLCTn9EPVF8qCWeNj+Da36ZlcsoYjm8c9WXtTye2gJJ/+TNknMde6M3CzeaW5&#10;9/XhoXcGSmGFnE83N97XC2O9+EZYcq4HHb5cFQCOH7E7K5ircWgrd98SasMtLQGtH0OUHY4xRtUj&#10;BR7ilfLO4H86f0cBwW8vKdi+dwb5MQ6dAYa+gqDJy57XheNV3c+UZXnOMmSDODajME5rXGtxxEEC&#10;a8AYZEhkIwT+4vXdvoI5gOyvKOBoyscIWeF/CCybO8B6hbSryRkZQGbVKX8w6FtXMpqQSJVlGe5z&#10;zYdUWdWJFK9OrE0p9rUshwEdz8a77fVDYHh5zgiIUhEtBpTbFiGCh3LckiR7TkHwygtzq1TIO8I6&#10;uG2sPJlXVMfGC9EqLE4IVV4x4GDtJcwPqFVYw1XQyVRgq0WWAeZWVupc0tga2vLuXFBIbwEQZrQ+&#10;nWrlNQ23zCu2x9LU8snjCd2LYEDpiyBLm9bLAD1Y0eBJoeFDsMkPymr3uHNntcOD2s83dyaoa8oD&#10;rVC4CIj8TZnt+rJgfry+3VxTFq8ceEJxJ2lnrpLmvyTiUwutF3laZly8YJ4hM9cnCqB0PTrGvHh4&#10;2XnnhSRizCtkyftImfpcWBAEc0/rhW+OSmIJlhU5V1xjMKQLXCCI9ZUImvtD7hKFocSAG4xB1Dj4&#10;xpj88dvD4wYBiK5yRv32r6J3nZ1WF2rDJc0nV2Ana+8LOuM2qbahNojpNwrjtMa1FkMaLQg411wQ&#10;3Of7oxfwgj8O6Mu+Gsod+8PYbaiektphDX/BhUeLMrBgBvZ+7r6WTzHbtVZMkVdG35ZV5iEz1dnV&#10;ZQCtGoVNJ/a11M2APZ51WzIVfcOEWTemytr3V25leHRJUW5drMjUyXFrSeJdGYhVS1Eq0g3fOri1&#10;rcQ+lWazP9D/pzJgMzxVVs39h92qYWq4Yc00RGNX/4mmLKgD87ocd2ssYsOCWEjTqAAIaQybWary&#10;mm4Autw2Nd0T6UAsULLSt8BBVZMODMC/Lw5HK9iBwaNKQEe85vTr470zsAOPaW8pW9eHm2sK1Jn2&#10;0DYAijERATDIOmn+grdlNBAgcxGy4jGaULktUZUcylgnI6UwymBU4wSp7Esl18ckzPlAgcH3TzvK&#10;LuWcAjRXH8ycRPZVu5we2WfG7eMB9gcKnvy13W629DpWyD/RQQffCMsdrQ8SwTDjUDa9DLATdF5x&#10;Ya1c3d9snmitfKLgoMs3Z5s2/64eqerG2cArZipUcXKjbDCN3T1Qe7/bbn7vfFknyY8vb0xgsisQ&#10;OA71aWs3otM2ODonf+nLOrmj+dUXcNaVKFcTaoOYRqMwTmtcazGkUYJqwBhl0ITGT5R98vbq6vR6&#10;0chDAPEVZYF9pDk7Z5k6XrlXU+A1WSf5pmdO8lS3MpCYAfg67itT31v61oHc81ueTssya/fwpQkK&#10;6zdSnrZAiSeUKpWBrJXZzB7LdU8JYuJARsPEREIO4nSOiDu/citO6UGgHLeNJLORmVMHkJXuMLcT&#10;l5ZKrU8Le13c8tySm1fr4s/vi8rD/lZoeI0ipgxZ1HK4sZ/whZ1R/0k3oOB2Oa7WeMqbxqIZDVOf&#10;TeOzymsaXiG1y2058ymd1eklM6/QNOOSlN5Q1bA6BjTzpMCQY4HAq4ARQMnFXjSwj9djn2VK9IkH&#10;Zd+fHihI6flwUWBcZksBXZ8Jz0Xz6seTc4IHNgeCYt02+RSkAuHTJ1yfFL4RnlRD3FhFcOdF3Zy4&#10;oDmA13f7ypbm6s+nR1dssa/L6Przs7NDxr42bhwDC7LWIivmLAVqia/jLWQ/iqkocROFoNI5/+FW&#10;bty/fm5yno0aB9PY3wOZQL89PtL/3YK6C3pVti+DardHeI0fUVcGsrj6Cvxp1/OqY18/ifoYGyT0&#10;xcxV6AO+7BgjDa0BY6RJk5u/DryC/oKuK7i21Fx43MduY23Hq4w162Qsa9q+Zgbm+oMCcBY6r+vj&#10;17IM98441DKZAYtVpXQym/MJsMdxPhQlaG6YYEIEILEobLXIMsDcykpVaWBAjttGkl53jWMxr9hq&#10;kWVgXdzyvJLjkPmTk1inpLXPzXA/oJbhjet0hhGolZIRpAV0WR6vjUUFGFYAhAAPqK+J8ppuzLrc&#10;NjXdE+lAqGRlYEUMuGIOSjf/D60HdT95LYBhBDw9Pu8o+AmBWFhhTwuCOt5fXW/eXl6aYJ3Ts/JH&#10;QIDMbt8omNOJh1Agyx2y4SF4SEsYA92RDetXdqujVcc9OcQpZAJdv9z9Wbys8N31Nfm6e95hbnyn&#10;Ofv0vM8GOSwXLcYVrAHvKIPYLQV/Yb9d9lgeDpkp2+eTHYMqQ1c/o6z/0JwrKt2GWVu2cVE2mMb+&#10;HriGITPqI4LtHdcw9PxE1wsEUEoWP6KuFgT69wWK4Q8XpmZ17modromxYVjaQAsoc4xPX6+s+PqA&#10;6LlRDGxpTrquGSwM2SfXXMyUIAJCtwgke0P3vdx+zdyp7etgAAHDc1wbY9jl+WhvY/rP35aQ49ps&#10;G4B9LZMYUDon0VdEZx7DIsDMBqJhwV4jBLAwt9hqkWPA5lW5leMVkmS5JWlmTmHbCJeFW5U0poC3&#10;VYEvHCxzytvC4U6ARxYKGwlxay/ClFZJZxgHTauwxlXyMBa0UjKWuf5+y+O1nDm0PG77fSnXWeU1&#10;HdNdbqkG3zMQMYWTWpQBZWC1DCCKR4MnQ4a/G+906IWMXX9RoCJek41mdlPsI+ADWR7t+kPnyJ2Q&#10;NRt6/r7/vdnRQ2JXQaAMMvLZsux9V5+665Zt3eixWSItDps+39zSIuc4QcThlYZ4fbfE3OwbB2jH&#10;B1je0KuHXQVYvj3cJ8fS1e3mpt0urFW7V3nHS7Aj2AY0xA2/x/95dJ7pddffKeukSy4C7K/OL0zw&#10;r1Sw/TAiRtZsyQZg8BUEhiDILGeJtmEquIBxbKtwjWe7zdzH2Xmc2+BI/Qic3NL89JVz8ovUGcR9&#10;umurf31tgsjMXNqjZ//zbX022u19bbReGSiFAXwfTH2fK21rnXPMRk37WGu4SpqgFcpTKusddB07&#10;HjswQYUJaQ73leP/Z3HjJWhPHwNCQ+QTv+p6OW4bSXICqx8XUKF0pBnGZfMqb528xDTjqlLTMxDm&#10;C2Gt0qMtT4Myk2ZMlsdrY1EBhhUAIY3TzCxVeU03AF1uUUOf7ol0IFSyMrBgBmqcSiaG+r//z/+B&#10;DJT0G39eE6S14cEQZ+iBLS75rrpgn3TwAz0/KPjq//v5syMGuoDnP719S593B2ydhp4K9OWHXXgN&#10;N8oQfuC5pwxi/+vHd6c+SPxEAVz/+f0HgMOgB8k1jSL/a2OFbtiDevfohCloy+3tZRpH9fCKa0vh&#10;0FR3KJxXTNQJ6GzrjRLga2yEnkpmX5PUearBBya+3inXVGI09n7G9iC45J+/f9Mrid2ZWOGU//b+&#10;/T44DHNCuJxgJSz/0YMFbf+N5uYtZcs087PBwr6G8yfyxmA1Aug/bM3KP2zzZJ0tnKL2tGT7DqVt&#10;YD1gjxlMuRZAX7ANaNis7ejXV7AW/5OC7b9RFlYEGSPEwlwaqNP+uvNn81/evafMyVfNzOqTNnwu&#10;2AZL1DVl1+t7ZffjbrfZeYIn7SkdSIml2b07xga3pMBaA3yv1b7H8fXOjs8HZKjeGpzc959D0Mac&#10;57FBX0l7MJ63lL0c1zJXwfpzv30Szy7H9hitHt0uPKXWPdE6gWuP5NiktJWvK04dNHf4fC32OO1o&#10;KtnXcLgke0qaO5f0h3wX9GG/6RuPk3MV+FqUTbPYYyE0u9bxCdnxB9ZlNPS2L15Jxh5sz37uxCmW&#10;YzVOr7c1AWJMY+zxyp3rhG2PMWg6EOZnuqR4CfT3FKbAlLy3OEyeZb3ZbY6t6lCr0IW7sfTQviW2&#10;s+1J/d061n7mOaZfyfbE2MFtU/2OM4ZbxkSzmHZJQrPZ1zcSewTjFJ9G19rnj22PPXfYxj0v9fzP&#10;vgbEtj0lWRDDLdtTtq8RujdklTGMt13Gcdo0oW2oPdy+K23+GtuelL6WiwP2NTCb0p4xIzfMAftg&#10;05I2bE+or43BlasPrGIOxtpjy8iF26fHxlKar/kw99XD12DT2LHpk53vHNDvvey1mT0mocy+Kh+M&#10;lqap6vELKMvwJchpqSz6UMoe5mRuY/nPtfdzB//XW8Apjw+emRprDvdG5mRVxhl7mh/aOL4otQEp&#10;/RLPD1i+pD0sMw03JN2jgN8UZeZO5A9THpFpTAiQCjz8fAfPdtorQWl4h0yCLVjbTDon27ihjlLn&#10;2wRKyYUceyK15UrqxSsA//n7foOt/cur0UEEX1K2rPf0ulNzvg0k4tieSH3dYPc/f/+iQBJ6FbFj&#10;wuHh+4fr280r8KIQUGBN4bw+no2vTdDok2vscf4X36Mtpo8j/iLX7iNxjC8fKcamjc1maD8+7Rbx&#10;x32cxUs79uiX22ULryzEHPz+9LR5puywtq2QijnzH5Tx8YYCtBxT5qh4xF4HK7Dc3Gx+UKALMk06&#10;sVAg23/98LFzzmAF3hE4nF2MoGFpHRucwsZVQvswgnGy7V4pbbD1pFwLom0IJPbpeUeBkwi8wo9S&#10;+9fZwiZ0R7aq9xS0hbmBeTSlAH+0DdTnzAR8nJuATpd+ZM3cPodlnZxoglE/xgYX7uC6g8JT/rFu&#10;1Vxgll1qt8e2BfuS9mBdeXreUlD9dVvN4fji7Jza7A7HkjvG0yr3N1xveX2WHBtJnsfKUnvGMpe+&#10;X0lzx3wvJJNd3w1DmajB12KujMXYEwO6Z7AqX6ZPLNvPnZOq4AMhOoP1hTScYk+I/NxtpHwNvMw9&#10;XgZDVhBpldnS7f3cPiKlj+/dpORJyRnLban2jOEFHIzloU/fOJlNr3GdDRx0ndC9z6RZzvl8rVYb&#10;ffbMQq5HaSi3ZfsaoQs1pOEhxp5I0R6m01an9rXcHKS2Z8xo9HNAZz0NUO05NQbG7H2m2DOlbyrD&#10;S/S1MbbyT/D1+pqNfP9UmQPbxvAh2YeRYdt+JhCjpxR7YjD3tZ1qD/PapyPXOWA5hrbl0ppGz34t&#10;aKw5kEw7FS8SHF+UhrGj1ANdx6oke5L2pMVM0gcU4HTsb9QDIpNwHioUtrTxtY9DZc3Xjmwg0CZ4&#10;EkF1ktG6IUZNuVC65ONGjYMU8aps31+9jNbbiqzCA6i/KNDpDwVkXV+cvlLU6CB2//P7d5s7yiIX&#10;6/ywDwsAAlYgC9lCUPqwA8/3pwcKeHkxeNptIe8/3b2lQDLKIEb7Rhj1abczigT+a8vF2GCM4Ge+&#10;DEpDatsyh9rvo+Gie3XEuiTwa9FTzR2Xzg6wMRVG8FE69uAPHBwFe6Y8XAWko/QxAP19euUSbi4I&#10;DoavoQZrwdX5+eZfyff/+fDbuc6h/SMFp3ykIEupL3xHNIxqv0X2n38hLFg7XDxjniAIBgGfvG6g&#10;DhcYrAIIJhtdDCgfslOpYa1O+4QeIZAFRcLX+nSmtIH12nOH12k+J7GNsuHQ+LAzCOGv3dPmAnP+&#10;bN8H68ALRVLi8Iaua//y9m4Dnx17gxOOxA0VWVj7eH2iPxTAHPeVF7o+AzyWh7M3/na+/qhnG3jb&#10;11bsnFF2qhFjcLjHcazTp63FkIgLYpy4J+EvOhhDrhdXmEkg5g7WA6zrY+9xvFAx+CTblzkO8wT3&#10;osynV07ECV6ncc+W+/tBBMzBphgTO7x6Cb7Gc2esr41dzwfJHtngMHeof996PlJ81m72Ol3i3Om7&#10;nrqIsu9xap07tr/z3IGtsVy4+JGra1DaYAOEi30/CNCVuok9d6S+H9h02vupbTHy6dpjf7c2N6JZ&#10;FKdRgrWA7zFSrtO5xukwd4q8xyEWYojAfQ59UIbmTozYNJ40LNW+7pS1Tvux9/HKv0tN/h3Hrz7r&#10;mcP3A9I66XepQNR93AaKoGaNFIcwtmdo7oTrmq9l7Nxx0DEfeIfmwzpN53L4mgPC6CoXt2xPXb7m&#10;njuohT0o+C0x9h7HxY8RNtN//P0Av0elvMexzUvJAftaTnts22L2h3mge5yXPM8PYnCPbRu7Tofq&#10;GeYxVFJcO/gaRge+Vss9W5+FbA+e8OO6MxevfRhjzu2fW7+hdZp+bzePQ8iiAowaAwEJP8zzHSIA&#10;vgafq7nguRue9ErOnTG8SnGI+2nox8icN88XpWTnloOv1Ui+hHKJuUOD5OaWanHCfdL0L+E/WML3&#10;bHi+m6OkpAS/seG+DZZI3rOlxGycxKOA5w6+H8Q+e/OIzDHETh22r2Fs2t5WGl6nEVal+f2T1gIT&#10;9YfByX2jI32hg0EvjYH4AudzuFF6TadjT4Qc4jWhv3dbep3ouUXr/qYRsbVvKUvQl9s7cyH8g5U2&#10;smDy4IdQHps+CcCDm4hflEHs6hyuedoaznlNAWT/Qq8Qx2Q0eEwT9ExT2nJfKcUxvijgQoobtzGl&#10;LbNXRmNfb5uAkz6deBgPXsEnPtJFXmKD0MLKOsziRmODMmaxbiQfNiz3UCGw0yvTsgmqnukYF1N4&#10;mfkxh7Zf7m43jy87+jyf+PzeE99sflE2yA9XNxQoRvMDQiaUXqwk9wtln3ykAMmt81XDhIVeoYyM&#10;f5dkB7C8YstrQcvWYJgG1BCy9soRLD24IezhQBasbVXNHYeVPHfALGwZZtghxFEVLcd0CO+Flr/M&#10;665fmmvGHsQfXHfI63D+H3T9encx/nXd4WgcBFAV7kmuKXuzr+APBaCD57ir3Su9mh7X4/11Jx5R&#10;fA8Xisg6o7SrGXOH73Ewd+x7nG7rSJ0Zmrsw4r4N9ZJzJ4MpThWwBWPE9jgbTah8puvF1bk/++Td&#10;5dXmke5JgUGivJCP8XUnxTotgTFExo5+lLL/UGEJvga77bkTwoNEGynfamM5zJ1E9wRtfSmPwZF9&#10;z1bS3MHaZL4hEs+hhe9x0H4Jc8d8d8N1hzjge4dUfh3K8b5dMyaHobFQWbttmfA1sxYsZe6QgTC3&#10;fY/TtlviuIdWCfHmQaIdPGlfh0QUZBbCwXn23EkNIeUY8dyxfytIbU+4fFoIzFpgMWDttuXgFI8P&#10;1mn7+0G7LR/3iOMms235ugMKarzutLnd0Zjgfjrn3Ek5ePb3A76OptRny25za5/r328urva8ImGQ&#10;x79Lhc6dfj3znsXvBOb5AW1j5854btPZzOt07XOHuS31+0H/CPLcaaywNvy7lPE1WufGFOZmTF/J&#10;PlgH+Lt1PeuanwHb13Lb40flP9PnB/i18AXPEukf7m/gbzUXvseBDbHrdIjdfVyG9I9tg2fL/F20&#10;Bl8bso/nTvu6k5vXIZwh54HZ/PZBW/ja4fsB3wsVYlQojBdaA16axiYYNISEgtv8efO6f25NYzM2&#10;RqLPvFBe+2TEnMP4IHwSfpbCnhgsU9vCjueGwJO50wg+4ZbnE86dnJiKQq4/fpPCPRug5or9SkkF&#10;nlvDJrNOCwaDpsRsnMOjALbgOmrmTqQ9HpFyzhMpCXbw9wPcExyuO5ac0jBb0Dq7iM2DPfvYoc5p&#10;rThloHuD/vfjA/0FFLtEu/WbzecbCpwkR8niFATvG+F5Mq8v7WIFus+3tyYi+4hHLtDn1Pr0AVht&#10;fe5jNw/utiupzUBJBhWjBgvBU59ubvfPIhoJNlYEYn2jzK00aUfJj+mEv2ADFl/Z0rryneazSIE5&#10;xqb0dongVSHxDJihjRtf3JwhU/HxenCq9pKCFj9QAO8+HOz0XK4jYPAVPIQKfV23T8ZQfRyjQ9IC&#10;z4+Yq7PgDDSHm9WAkbGWusWXEHfA/R6x+auuyC9apdoqhct8caM/LFL/k2EUPPJHRqJKyckArvf4&#10;8q/llAH26bLWCQsV7gv48BS6Hk1gQCmdQF6mrjpGzABteVeIe2FxQqiWIQbcaknDgAy3jffztTUN&#10;1OqkynBbndlZAC+DW543DWW+HxEjGV0GN5FGt5orB/tbnBYtjkNiqnFDx0mtahhQf0rjCsvjtZz5&#10;tDxu0/hgrFTwqtzGshbWvstrU9M9ESZQWykDK2FA6OtDVrZeaV6vKnhSYh1DyOE9veL3B2WHQ3Bk&#10;uyCoA6//vbtqXo/dbiB8DAQIIjHBVh48bykj0XvKqgdspnRhC6OaWVzl9iWBb4QeJR/3Zh6rAPW9&#10;WB0+7xKJILB39GrTdzQXeB7YcjGvf1L2SQQg2/UuWVProP8tYUGmMNeFA+vKD8oii1cSj8aCjoab&#10;MAmm+VTDZu6/Ohsix5iHB/71a7sl/3L7OvzzE2VHHZv+XGIcLilTcp/+Hc0NBEalKrAhazmMZbhW&#10;CZ7DtY1vmZ3L8VCL7wm/7wto7svUWrxxCQBqoFgCUhuRvP60t+k0qmQJBsxfHSe8dkpgnFNG25/L&#10;uX41yHBfb4Ock6yF6FY6yx9IHqPykaZE2LBgrwEC6pRbARIdIphX3jqaaNVIBphT3o4U03QjKfac&#10;gtAVF+aUtyumQtx05pS34gqyCSQLjBFyv8NB3NqLcnD8etPvC8b5Qhv3i1rw2YalBVs4j2nM63Lm&#10;aznzibmdZ2SXrVW5TTO+XV7LmU9pLFapysB6GVhV8OSoYcb6ZxU8uP774f4QgGWdMrsXFPTxibI8&#10;UoP2qdHHLQgdOcCDh8SudkiR+gVZMDu96qqYA/8cOtONSnpr0mtosTNC4UfK+IjMj66ur5ShChlc&#10;8WqIsSW0J9qZADX8YOsojMVxarjKiHTLdXUOb+nqXUbd6myIHGN7lBCA9R3B/w4/R+DkHQX2vh8Z&#10;/C8xDsB11ZN1EsEfyMAnocvmhfdTyWX5ne2IscyOsQM6rKIWnGHWzN8K87Mv4yqubX0ZW+e3IB8C&#10;3BOnDLDOZ0ldmjDnXZ+6rFg2Wrw1AWuJljAGXP4877XNQqRBH2GDGNjKYvawjgV21WYZGLDHJ4O6&#10;glU0TNjzfyJam1vsa5FlwOZXVrJKk+HWksK7Su3hOghKtMgywG5WJ7eEmq8/QrQwH0LiqhSjHOyH&#10;LWxONGwpab2+rvT00jPp5LK4LWc+LYvXSS4m3lm5FafUCOzyWs58SmOxSlUGxjOA2VFbQeCkBk9G&#10;jNo+I9zj5p6ydvmyTn6irJMI/MjxWAoY7nc7yiL25MXznvDcXl228NTorhEDlSysJgbDuLZJRqYl&#10;tHU4DmimXv1Y+8+2IWJO3lycU2bYa9rrzlAEbf3ebWlOuedTW177OAaNwXKOTJjuVyNjbgPLb5rf&#10;MXL3jcN6oFVYy7al5RwvwQawGTUOpnFUj8OAwcfxevpnek29q+yD7SnAGD+IRpb4Hm4FVzRHXddX&#10;br173vGu+FbKhiBgUGZ4DtdqugQJn7dRLTjnZWmcdgQ/v/S8ehdZW/vmzzitdfXC9fXltXuNr8uK&#10;ZaHlNaG9XZaVdVhj5ocGT04eLPblyYImC2AktMU9hfmQUFRrmcyAxa5SOplNOQH2uMhJrVFSwwTP&#10;eyETmF8hcSrGYkC5tcgQ3pXhtjWncKjFXP+UijSOwH5bF78NagYvRE1dHAgZ3RIjTGlLeh2H4Rw0&#10;LcM71EGAMEqlR5hQS9yyuC1nPi2LV8thCtgFt1rkGej6bDnzSd5alagMrIsBDZ7sG29zVdlfWvA/&#10;Mtl8pcx0+4CH047ISHlzcbFBZrtcGT3+EJ6/Hn5vXk+hmCM8HMND9M+UBdOFZ2+Vo+PEqlRyg2HN&#10;DiAYacaGR1KOe7LqU8jtldl70m8bnhcjwPnyzbkjfHIfUok53hec4pI+Bg7WDGSfvDzzY0EmTGTa&#10;GywAEBGINQbvIIbMDZZiQ5AdZnzjxrg9HAicfHimgFxf8D91eHd1vbmlzJMhLsfyGRofT9kiaPOi&#10;L+skXfNSvIpX0oYg+82gm/+CmqNRXOtgsaINs/Moir4eYci86iuYQ32ZW339llSP63ff682XZGvt&#10;tvCa0d7Wblfp+M0cibnQl27QjPjavovj+UuDigOqbJDzg6sagU1lGWNdNZ0i4O0xERFYrRBiwp7z&#10;AnYotwIkekQotx5iBKrluG0k8bwSwFa7CDlua2ciDX7wW1fhOSKHuj4O5Gy3JSkP+98/w3iw/DCs&#10;g031avYbllZjb05Dl8VtOfNpWbzm9Mh+XcprPz9Tzna5LWc+TbFL+yoDEgwERLdIqBGVgbwsqwqe&#10;nDRI9KMJApnwykQsfe2CwJTPt3ebizd5KEVmoR+UcfJh58aD6JfPFMjZeYjuAt82ZuRxKtFxcuNa&#10;+0yVkeKTnrE+gyEZVDgIG6cVvS4oWBFBzq6C8080x38im6tzprt6ja+7oADnj9d+LI8vu81P84rl&#10;Hh2GinA+wlv26Jz5VO02AH+8DfE97GFCMNG3x0dvsD2uXQgsDi3jbOiXfkV/gOCzEn8E8NQTNNYv&#10;2X02hQ1uTU3tQaHPSnfvuNZuGalra8CYmoNc8hH4tKOPr+C6gld4r7HgVd0pAqzXyOWcNvNS2d7O&#10;iWlJuvF9WOdJuhEty29baDgIBNVaJjPQYtfcwyq1k2kdLYDHY7SARXRsWBCe68ptOudQbmvglkbJ&#10;zCls0+GtSbL6bZrRqpPXZl4IzY06OZD3B+Vhz2m4WzWMKXG9zqj09NIz6WS4r05Sk6lzOfNJfTbN&#10;kDOvy/LbNFzFSmVuj/2amu6JYxPdUwaUgeIYwJRd59PV4KEARfid5A0FVO023yl40vU6RAR13F1e&#10;bd5T1i7ku5EsewSnElGH165+fbh3/ngDPDeUPQyv7HZlnTyVtqAjF1kVmZcG/lHqca98Unqx4ofL&#10;CQVz4j29uvuWArWc84Pkf6cgsx3NsRBNIW18cA0WZPvzYSEE3x6AhQJlXHYb5WEI0CqspQ/t/PVL&#10;sSGYSWPwdKtx3fpFGScfKPjQ6QM0Jz7QnLiioKuQ4pQR0rGnDYKa8fEVzMfXnoAxXz9ffQobfLpM&#10;vVGI/+I0x7XuRZDsZA0Ykxk/k2C8vt55/SI8GI/rngyuM0HOojY2a3QWUKpEjAH4tusjpmBFgpDV&#10;HMHGWtIzYPtsem0hGhpE+F5hPtQHVVrEGChvzMVMq0KQ8s/D1DAhSIigKAap24YB5TadK8hyS9L0&#10;2nkYLFluD2JXvwNe6yqNJwgCZ9+qiwd5tIKUyoPLJDGOg8Zz1IF6R0fp6aVn9EnmFdtllMYiNmxG&#10;owqAMKP1aVUrt2n47fLa1HRPpAGgUpWBghiA29dWgFmDJwNGDQ+o/37wv8oXGX6+0OuxXYGVAeKj&#10;m0APgru2L+7gLpz/Qlkwz52Zh2p01WiKtAMY0KE+8QObDrzaFFn2XHMW7RCo9f3pYf/D6IkU+YOz&#10;szcmE2YfFmS9tfEbFKaiUysPUCWKMTDXaL0Yf3502oHQCWQoRvB/SBhFChsgsy9wE9fgHV3vpEoK&#10;G4axxWuN7zGMQrpFDRilbS5BHoKe+uYE7v+QgXJNBcFg+GhZHwNYh/izPuvHW6zZJ8dzN7Yn+2lZ&#10;184GTZngxlJdTD+mtRhAKwOi/GPALRawK1QsqUISVQwzIDhMLFK3DQNy3DYzQE5g9WOkVMgOYZ18&#10;Emph4MLiZAcpkzTlYAzRDWtKXi95Sk8vPZNOLovbcubTsnid5GLinZVbcUqNwC6v5cynNBarVGWg&#10;y0CNT+teaapq8GR3LE9q8Ore+91u8xuv8cVfmLYKZ45D5klfFqBWl+DDrrZ91wfCY4KpXHioybur&#10;q83bHjw+ucHAim0oY5mMlBJIOlpy3JPFlUquF6WQQszVu8trM1fwOuN2QXDlz6ft5pGye/Wp7DvX&#10;luk7NlguLv1zlrD8oFd3P9K8N/rwn5n7YdpNc5/ySuqXYkMw3ZFj3CcX160fT0+bbU8mVQQSm2D7&#10;gcCjMI/rQ+M+d0GZV/teM7yljJlS19dUNrgto9rDWHpbdE6YLp3a8iqyc1keBbMiMtlYe+YsgqLX&#10;NEaadXJWdyxGOa+f7W0xAAsCsn/NffceuCCIi4ZSlo+20OB7BlctehTyGcd0YqslPwPMf37NJWls&#10;WBCe38ptmjFmXrHVIsuAze10fkmC8JyStTavNFlu82IvURvzWSI2PybMCf/ZMWeExY2BMHuftXMA&#10;+/kTPhhNj/iO4SoW0FLpSTeIy+K2nPm0LF7T+d8YycrtGNaG+3R5LWc+DaPXFsrAehnQ4Enf2OMH&#10;ECqvf14p6+Rveh23u1xSZh9knaTIDneDBLV/0+u6fQ+Jzwn2Z8o6iaDPTnFUddqMrEglOlhucMOR&#10;BibuJg5fXGCXgFQqvHLNCe/ZLkCrxt3rz+bTze3m/I17GcTc/0oZZ3PMbOD7dNMEsFm4sYtzL6+U&#10;/ZayT/4x65Lbmla3ET8stCWUcRxmbRlYfSiibDCNo3r41Bof2D4/b37QK7tdEuHbtwjcpYD7oWuY&#10;q79XccQJBHde9byuG5nk+jLshaoC/lQ2eDEYhXFa41p7NSc/UQvO5ETMqAABxTsKLPYV/BHA5Upe&#10;340MevoKYp8naD0YwJrl+qydnRe6181xn7t2nkPst/0zpH36Ng0ifPcwH9LIINMrX7QGppG3iza2&#10;MOOYc+Tmxv56S8MEz20BIpjbdfMqQKRDhM2t8usgaGKVze94UY0UnlM6UIZKGW7Hj8pSetbnToSY&#10;54LQILAvCYmrUoxysB+2eB6aHvEdq/STsaCVnrHMDfdbFrflzKdl8TrsRzlbgFst8gx0fbac+SRv&#10;rUpUBo4M1LimIGLIHTV0tGtRe7GDhKCOn5Rx8oGCT1x98bjpMwVfIbtPjgdPCIj8vduajy8L5ofr&#10;280NBcO4sumt/SfiEGd2jXNIv6LaGCOOlhz35FCmkAl0XrnmhPfsKMMwZ6/OLjYfKOueK6sd5tgD&#10;ZZ78RXPONd8k0QDLNc3b91d+LPeE5TeyT+JHqIEy3GJAQAGnYcNS7Aim0xgsZ/UfYvD79pFeZet+&#10;5fUZnf+M19cTwL5rmByiLhMmO16PTyP4s8oyYixT8izFITDWgFPK3tLlILDY98c0wI4/8EEQ5ZIL&#10;rt/6uu4lj3Ba23hNa2/Tai1Hupk/FHyspSwG2v5YxipuocJ1hQ/Loq5KNEwltlryMsDc59VamjZi&#10;QXhOM6/q02nGmvlNI33dUmW4baQIz6vaR0aG29pZGI+/Tv4INYALFmFxgsjyiVIO9lyDhzgumh7x&#10;HfMNbgGalJ50g7AsbsuZT8viNZ3/xUpmXrHVIssAc3uU2tR0Txyb6J4yoAxkZQCxEqsKngxmt7kq&#10;PNNDaWR5bA5PuoM8ZOxCsKIr8OqksdABsoMAjyvIBXXIMIRgzj48LluE4M0sZrpl0yWMo0Be71Hi&#10;cW8ctnJ6jbekryeCjD9S8NgVBZi45hXs/9aT6VWSH8zbj5R9EsEuJwUGmOAXCoSj7JN9gTLo12fv&#10;idyCD5ZiQ7Ad1hhLDQtEPjxvN79M1skuEvjbO8o4uQ+2d2s1sNynRGqR9bXj75bkZ3rV+At9ppTU&#10;NjixGbq7nDvbNpVxrfskpTtXA8Z01pcrGa+19xUE2yNAecnlmdayvvveJduutqVjAOud65NO43yS&#10;kblV59B8/Idqtv0xtE/adg0iOzgEVVomMWCPs9I5icqozjbvUR0X1bhhwZ7TAvYptwIkekQotx5i&#10;BKrluG3NKwFstYuQ47Z2JsbhB391FULMgy4EXFicEKq8YpSDI9/xXDQ94jsela5gj+nBVossA8yt&#10;rNS5pDXWFGBUARDmGoTkepXbNBR3eW1quifSAFCpykAmBnxxN5nUj1JDjxs1eNLHHB44f328974u&#10;FGvYF3o99tkZ9tIX4Pnx9Lh5pOxzTo00mp8p8OqiHXjF0Jyd+GSZ22DIwQ3LtFMUVQYuUqnwyvWe&#10;GGYupOv52Zl5fbdP2paCqDH37OxdIXJ98vrqL9pY8PDC+qXpkbLwIRsustC2C7ds19d0vDobjMFp&#10;rEYeqe+Pj96gYFwrEDjszlKcJwj36sIf1IWbqilZJ8Fq9r8OGTGeaUZfdtbXgFHW4rqkIaC+79X2&#10;mOu4zi2x4FXdQ39QsES71ab5GOD1sL2dD5GMZgRQaqmHgbb/4XjeYiGyA6/mBzYvLQLaLWYd3/4E&#10;FKiIDgPMeefEqioaFuz5LGC/citAokeEcushRqBajluSJDynBMybVYQct7OakV15fbw1iIWBQ9za&#10;izClVdMZz0XTI75j1TyNAQ+KtMgzsCzXK2c+LYtXeb+bIlG5ncKev2+X19Z86jbwC9MzyoAyIMIA&#10;pt0yn6ZOpAeBSY/0etwfFHjiekXuPmPX9ebt5RW96zRP3CwejH+jrHOuoCngub1EFkz3K38n0jHY&#10;HY40WzHKZ0Uwm+luxUcujnvuliXV9mPtPzvVDp7Pd57X3WMN+P70ZAK5gCQlGmB5f3W9uaH5/Ac/&#10;rBptR417LI+bHWXjO9amxTSV39D+tj2hfUprF2WDaRzVI9hcXCd+kc/itfNODeRnH8nPXFkfcVPg&#10;7BOsPazhUEDXjgKFERg1puTAf4ILCg/z9eRM70F2nL1o3CdrwOhGvq5aZJ/E9cNX+gKVfX1qqNeA&#10;rxpGaR0YzWWATG1va7H+hdaPsdfcWmxcOs6yfM9CYwJF6Jirlj4Qie1jGrHVkpYB5Zr5bZgQJERQ&#10;FIPUbcOAcpvOFeS4bSSZ6yPhxeHKixy36yKyPtdh35cbJ/YdOYl1SqrPF9LxHO8Tll8qkd6BiefV&#10;K0pPtBhYFrflzKdl8dpympkPlds0A9DllWuw1aIM1MtAjR4MzBo86fA5PH7+C6/qdeTswjlk8Pl8&#10;e5vtNw4M1FfC48sshICqfRbMvuGsy0XD0Ya3dAz1oUpGykFc8I6oXlFhbhNSqOiV2XvSjZFrY7qi&#10;7SfK3HrmmdUvf14oE+0ji066xXz+fHN7kunSVvj88mfzjTJhogB3jJ2mU4H/rc4GY3AaqyH1+c8r&#10;Bfx6gv/pPAKpEKRrB1uhXxpEXYeDj/e9Shi4fNe7rrTTmlw2HLQahXFa0Tqux0Fb1p0aMGYlpGBl&#10;mDPIkuwr52/ONpdn577TVdYj46QGe1U5dKsCzet9e1siCRqMXOKojMdUns81iOxgEQY53sxV92T6&#10;sNWSlgHlGvxaLPA8FqDdkiogTUXYDCi3Nhuy+8ztdKmNJJ5TOFx5YW6VijBHYL7CWpfSilALA1d/&#10;Eae0FGcZjSPexZoe8R1HY6yxI9ODrf/Pt2u0bH7MzO38SCQQNNYUYFQBECQILVKGcptmWJTXNLyq&#10;1PkYqPF+4ZUmYl+03XxszqgZQR2/ttvN/W5L3+WwVLUKPaBGhscbk6WudU7o0F4gsf9AGbh+bH2B&#10;MJSp7vp6c3d5GgjjguKwxtWsnrrKDRKFb4QdJR735IYzhcxhdOO0xvbCAn5LmWRNQJnj65/J5Ld7&#10;2tybTH6x0oetNC0gltYfg+XiavOO8NjBbSwFv6siq+A9rQtYr2ouxuSaDSDsUTaYxlE94tkhn8Br&#10;5ncU8Osq0P7pmoJzrdf4oi5nQcbLsx7ffUIWPcc87MOYmFW3akNcHHtxrd1qU9fOwmVqo1Ygf0fz&#10;pi+Y8JKCpmu/ZvAwYn3QQC9mQ7c1MsDrbHs7py1YP3RezTkCaXWX5GvHu+cGlQ0uLQ2LlW5TiH0t&#10;6RiwuU6npQbJxAS+zzEhApBZFLZaZBlQbmX5ZGk2r9P9tpFmC2VFK90qFeEDP93/wnXJtLT8XUag&#10;5OVICNE8YurzhbQ88ToSrsXyTSXTSxuoyfXmKi+IhZ6I99mSiShnPjGv2GqRZYC5lZWq0pQBZUAZ&#10;mJeB1QRPhl4YXyhjF7I8uoKWENSEoA9khaMGyUcOmKHl74ffm9dXtz5kEwKeUPuSg1YFMzGwQA/I&#10;bRLN6Y+UffKC5pSrIFjjO2WffKU1In0BltvNhRXgZuvE+vT98aE3UMZuX+J+7uEtkQNpTOD0iYJq&#10;f26f6JrQZRhXkTt6JTw+rmucNB6XPARvuV4Xzm1xDX6h19IXXwy9XY77cMe17pOk55SBLgOY31ua&#10;/76CgOW+uefrV2L9C12G3XfFJaJVTMpAOAO4TvAnvJdcS2R01bIOBub0sy7DjIa2vNttpDURDIBG&#10;LekZUJ7BccOCMBnC4tI7Q0UalNt0gwVup/NrSZkuLJ2xmSVbrGTWXI+6Ot2FUNcJvB7HUKSGgXg3&#10;a3rEd1wN46BG6Uk33MvitrGmEKMKgZHOeWaSrLzORLyqVQYKZ6DGtQERQu4oocLJloKHIA7zoVs9&#10;bM8oaArBUY/ILkfHnUIBS59v7zYXFECZ46EtECDD3O+tGw+CXz5SBrFrkwWzB5HDlI5tIysSig5A&#10;JKNdRkoA3FRNWga0DlNpFZHbj7X/rAgASwhm0OX5hQmgdGW9wyu9sTb8RlZa1/pgyYrahZlG3tFe&#10;YLmidQZZbttBbvvmwPK8+U3rAwJi9v8gZr+WRemfofHR0hmUC6k04xAqaz9o1FrO8r3I/XjzPuDg&#10;le6+4Ae8tBdZJxmF6YdOGcs1zTH4q68g+IsubcFlDhv28P02uMDHtXZJyFNXA85ZxjwP/ZO0gJdn&#10;Cjx+6Xl9N17djXvdmguuib41rma7FLsy0GaA17r2tt1O8hiXX80+Kclo+bJy+lcYGw0ifDcqD1yY&#10;CYW0UvryDITNcx6NJWppWLDnrQBM5VaARI8I5dZDjFA18ztNXJp5NQ3T/L1luJ3fjlQI6uSHUAO4&#10;UKmTAyHjGzHKgZvPeF6aHvEd3QAWWsv0YKtFlgHmVlbqXNIaawoxSv01jR8UMrxpjFOpyoAysCoG&#10;LtZgrX0x5H08GMKrQbHFQ1gTgHT2ZvOdAk/2gUynzOBhEl7rawczsazTlnJHz/SA+K/73w2crrYr&#10;CkL5dBuSBbMvVEUOr5SkrqUOyUGNHP0WWZWejBQaemX2nuwfxAldTaDiewou+7Xd0vrw0vn9BuvA&#10;V8r4eEuZ+5D1dXIxYN2I98HR15v/oEy4Dzt6Rbf5d9QILAiUe0Pr1gtlpsXrFpGp8pweWlxdnB8y&#10;aKJdScVtbUkIh7FE2dAzxsOaui0gDmO6pSCpHaVfQ6ZGjD38EVlR7z3BvfCn95TNFEG56B9lQxfG&#10;qJpz+Cfp95UdzbmYoKg5bNgTF6c5rrWPnbT1NWAEAzZOe38MO6WtjWNscPXZ0jy69cwzBNjj3vHx&#10;eevqWkUd7ttdf+BQBXgFqQwIMOBb+6TWNMwxkXtcAVtVRH4G2v4l5VfjLGmhMYcNonmBjTNn5l42&#10;m0pfmsFQjsFrw4LwfFVu0/isNWJGga4NsjzL+S3PK70G8gjJccsSl7UFP3XNZ0L8hhALgmYfERRZ&#10;nZMoB+4hi+el6QEfRVmzU+0Z8P4fz61XlJ6wGFgWr+XMp2XxajlMAbvKbQGDoBCUgUIYqPG2Ce/l&#10;WkXwJPsIHhojWxted4sAEzwcQtAJFnMMoPlDaQpA4cWd+2GLui8UqIggy3YmOLud1D6wfnt42DxS&#10;gCdesdouwGuyYFIwSg48bf1LOXaNdQ7bxPTCaa1yemSdmLCbQmYvHKNwnNZxvU7RIPgQ2fn+7/2v&#10;wwmWiy0CvH5Q0OKXm7e0bkxY+o1QlnxQdbJzRvP7CwW8/fvu50k9DgwWWsP+z68jTqDBGoUgtdtL&#10;yqJ5dbNBpr9JODuax1X0WzpOZu5eUTYcGh92RODe0zUMr+VGFtQXun5xmkaMPTTh2uEqeF3vh6tr&#10;5/XN1T5FHYK23Oj21+AdXe9Ci09OaP9R7Tzc+mTNgtEHxlNfA0ZAT4FTQuaEK4BnRKZXI6AaAZQI&#10;lHaVi/OzzcXrWZXZ5XDPbtY9l2FapwysnAHfmjZmnUIWW9xLalEGbL8a40vyDDaIDsAsVNauvN5l&#10;STzQ15il1MmPL3O8bm7t+dowIUCIcivvryxRuWUm5Lcy3KaZU/LW5pUow21ezDm01ccLITag5a4X&#10;4BkiBS49OYYsmY76fCEZFSeC43lpemgQ5QmPrgOddy5WptfF++x0nekk8HyCBlqlZ1yol8VruhEb&#10;I1m5HcOao8+M88OBRquUgcUzcEZzbhXBk1iksb789fB785UCEl8p4AiRkqhHoBGK+d8TGGEydtHr&#10;c+8o8IQDFfe9TFfR/yAXnycKkEHwpCtnJGy5o1d1v7++OuDxgkgFtMHp1Zv8RELDEmMXQ94S1DpM&#10;bMU08f1Y+89O0zzcG3P87dXV5m53uflNGSjbwWg4/kGvy357eU2BifssfsNSrRbGvDAb92vP9eYt&#10;6cPrjF3FxsdSERj+8/GJ8O82H6+vKRj0Zh/47RKQoY5xZVCVTEWUDaZxVI9e3BhjZGT8i7KQ4rXx&#10;uAZA+l7NXk+fNrT/SD6AAEq+hvUqTHDygnT3BWLAvxEYNVT67BzqO+r8QeFhJ0hMXOsgkeKNasAI&#10;o0vGydiwtT8hgzXs7SFS3G0QiHxJgU/29cFuiUDm59f6sk/i2qZFGVAG4hjgdardq28Nsv84o91P&#10;j9fLgMuX+vwoD1MWKn6QCcXzA8tjvpAWi0WlTohTFqPctpjgeSowR5Vb5lZ+q9zKc8oS5bhtJJkN&#10;TShsBeYV46xxK8dtjdb7MdfnGs1I4noh5NPsG0Li/GQXfqY+X8hDaLx/WD4KiGt3LM8wxfPqEaTV&#10;HQaWxy1ZJPgdoUNYYMXyeA00PEMz5XYiySBQrzUTSdTuczFQq/suPqUEBgYPgP73rx/mFdgIHMHD&#10;ZF6wQxwGrxn9x90dXcPzrVBfKUhmR1k/XAWD9uX2buPOkenqsbC6mMFbmOmn5hyJOO6dtph6lEqu&#10;F9cEhRO6duBAFrJPnnky0WJN+fb0EH/PYkCGI+WW/6Cst8iIGVrQEusc1ju8Zvyf9/dBgWmh8mPa&#10;haOOkZqvreEyRB0uD3vim52QTsNtIBJZ5P7375+bX7sn0yGGU8C6D36n1gAAQABJREFUpUApZJ2c&#10;K3ASV1xkQPUVBE0OZZ0MHgefkjH1huh4zTHjMwaWRJ9aMDpxOislWMkrA2ZM+fShxVzf9mRyRVbj&#10;y5452Sd7rnMIIA8JsJ4Ln+pVBmpjwLf+sB0arMxM6LaPAduP+trlOWehwfcmPsyjfDFamDbeLsaw&#10;AgxhTrFdb2lYMHOU9oXIaKRKiVvv8DgsV24dpAhVMbfTxTWS9Np3oNLmFvtrLzYf9XBBqIWBqy+I&#10;XXbrcaMIpPHu1vSI7xiBqv6mTA+2WmQZYG5lpc4lrbGmAKMYArZaZBlgbmWlqjRlQBkomYF8UXVy&#10;LLzSYrX44EnQ9R/3v02muN6QyZ6rIf7w4fU1/RCbiwf92PFAr2NFZjsXXjw4/oAsmJeUdXLIF4xN&#10;LilDHec73zMMFqiwVlYH566MFKdob6WYTjFBXqjJTvRD7z/rAzWul0/a/g85bpDd9f9n71273MaV&#10;LUE5U8qHXa6y65zbj+k1f77/1KzVH+bLvFb3vadsl+18KJXpiQ0xJIgCSDwCJEAFqmQ+AETs2BEA&#10;mWIIpBUoXQln0IdVKTFWfSt7nUhHB3yRGfh1/llL6huk50Tp/gAzwA96zTNWLZyynNkwpXIhXbAh&#10;uJhfyEX1CBKNRN3/oFfIP1MiVMpszojmTDrarK8Pqzy7jN7SOBoqbMNQG/E6ozROM1rH9RBHHSSw&#10;aYwGPP1jPxjCubFPEDNtNRozeUdJ12/0Cm9fO7zWO/W6MjVTuN/VRK6pWVd9l8oAzxm4/0XSMh/z&#10;9lJ5UbvHGeAYsbfjvUq26JCYewbarwdYSaPFZStt4pQagcor84qxiQ8d4yNQWJSQOAFEyxGh3Jbx&#10;pc1rftx20lhoGcjNSGU+lY69y5iPZhzIFwdB4BoLopfcdkIpAml8jHQ94jtGoFpGU6WojB+XxWtd&#10;42lZ3JaJvxSpymsKa9pHGVAGpmRg0cmTeCj8nZIQ/6YV4vj13Cnk7mgFyH+nBMy38XTFFPEnfX7R&#10;Q6q/KMnpF3ThKmIVPDzGaxg/0Sp0pt6qc+/2BLgbtXV2gSalOeBIxHEvTZKvVwm5gzIHK30oS57/&#10;tfp0d79/1bFDDcbj18dHSqweeY2osSvcuH5LPLz+D1o5ckdJMKnFzIWU7PnD8RryVJlD/fo2DLWt&#10;tS7KBlxJaZXSEuXL08PqKSNxEnY8vb6svj49AWQJiIMyce3FCncYL66ChKihpKjpERNKozROc1xr&#10;FxPlzwFjKzidbBjwtgVsUcD2kDhBbQ/7HSFj3Z1g2ji53blXMAd6jM1bJFDSfspnSgaQwOWbQ6bE&#10;obqUgUtiAPOCGXt0H2oX33xht9F9ZYAZ6McLn59na6Hp3wvMA6g5rWBQizwDHJnykluS2LFgxibh&#10;Fgo25bZcDDC3Qq4qB7RByTLcdlLs612DXEhDZm6l5bYkr00OCLUwcGFxLYXAASs40OJnID5Guh7x&#10;Hf0gFlqjFJVx7LJ47Y0nHM5YZlY/o+VlVS8rZstypdKVgVYZaHH+BOYy2R4VeBHGvVLS41+UeHL6&#10;yMcHzu9CJB497rarv59oNUja97f0yQ47v09wel49vNBqdi4t9PDqM72u+6aCVy2W4iCMqfxWc+AX&#10;0ykmKJ9HMQnGpjTD0nqFId9QYskf9Ppu1yQCvVh58jut6oixe1Zwypx21J01dn8PBLlYhfYBSY+O&#10;PjGnMA9+pVd4I1EtV5ZPL+SWku3TWeJ8sA0Hg4N7BMOFxOfdbp/wGsnqAVanDdcTxCle4+u8tgSj&#10;im94s1570SMf44VsdJW+Da424ueM0jjNca3FEQcLBM7ai5dLU+GtzTCLZY5sMb+ffUjtSLdDfQbC&#10;3K64D8YPgHxlTfeT1/SjnJQSar6vXahOrJo7lGAdKkfbKQPKQDwDuHcMHX+usR6vUXssnYF+nMxv&#10;b4fIXOcJTX0A56eoh8CmqFelh5kM2Nxi/3JLx4RNSCYZtqjL5jaTSE93m19PEz2dyIActyTJvtYl&#10;4llKN50Hjrc87fi085qw84TFtUNnhxT2XzoHY06L56jrEd9xDMri6pWiMi5dFq+wxqxaQpNVWJZH&#10;GVZbvG6WYkJe7rJiVp4flagMKAPTMoA5aY2HkvyZUj2USxbbBuwj6ejH9oWSRV7pjwAZbX9vn1a/&#10;393S5VpGnm0/JOLh1BdKbnLdBuDcLSWh4JXdrtcI27KWvS/Pfct8lWKjlFw/19Nr9GM5fnGAsfbx&#10;9sa89hqr953NJTTPfHt+Wn24uV2taf907ObbBP1YPTdf0t6mLSXRPLxsVx83t4T1FO0QHyF1wDgm&#10;EfU8f2E71j5Er2Qb5jkIFzUmE8wH//yS/gOO4un7yzOteHyMxxxb8fpevL799v163FE5iqy+SMpa&#10;X11bZ053kdT1mrGi6qk0PfIxwHHtq9fzKQz0WeVjbPGxZhGucqmxmrmqJc5tKUH5+ma/wmRfHqDh&#10;RwJYXW7qMkQLsDA1o6s7Tw1c9SkDF8bAK93j4G/ra7oviS12Dx7TsTK0/bIZsGNkfkuBhiO1Q8b3&#10;93x6fpBVIWD/KT1l3GJHZBkNtUu1IkyYDGFxtRM5KT7lthzdMtx2UmSElTN2AslKwQQki6vQ+BWn&#10;tBOo42Gc2XiONF7HWdUWJRlABC6nwBr6dMNqTrsqgDCn+UV1K7ceevULFw8xeroFBloMXzwpXf+f&#10;f/2LkvKuBxMcSjggbZ0bPxIkYDy97Fewut9sVldXlMhED3ow4Y6WgEZImsIqYHgF4j0lMUo7HMme&#10;3x5/Gh3OVezIiD/v3psVgjj5aNCuzqYA0wbFTFnZEtZYXmRtk5XWt6WUdK9cb0Uf2TzHV/Q65k/3&#10;d6v/+eN8hTxAf6EEsG+U9PyP9x/oeVs3M0TY5GuK80+Yc5DUkvDA2sUW5rF/PTyuvrx7dFUnnwNW&#10;nx22UNDz2K00eHONxDrpK4GtLW4/BL+ReDD2HSX+/SIfUYI+nbun6+hZcm0chLPW5ocAZ2f9JwZt&#10;IJAPtFLqJ8I8FetYddJX8BJerITZL4M29BtLHkeOsdlwRtrcAk5gdOI0J501kSzM0TwQt7NZxB1m&#10;QFPMI1jh1TcekeC8vnobXKFyLgYxx+LjpGkEFKjhfvaW99E9gL4RLVqtDFwGA/iB3zUlWucUe+zZ&#10;cnQc2mxc7j7HB7b4zBcXjIR90R2bTYdqPnAMqrots6bUyLtGuQWnZcahcisfryxRuWUm5Lcy3JYZ&#10;U/LWlpcIJi792iUTU+V9ddTA8UueE3IeJGosHK62UrQeXbagvfjxYsWrBpk3EuJ59YrSih4Dy+LW&#10;Gk+wU+ga0KMs6JB5nRlGENbWGjG3M7q3NcoUrzKgDAgzcEUT0Bqrzby+UcpHZOJALhbpyW9vx37l&#10;HCRS/oJNwSDDWiJpEQmUSM48JEkF6/A3hHbI/fr05PQD1mf7sLlZ/XZLq8URhrASY3+YRG4Vxha3&#10;FtwKKRYSE2yYqD5rnIrK7awpIROih+UO1w4Rnd7TL7UvE2Pu/frGjMEftGpjvx4jDa9E/nBzs7ql&#10;V6DuS7+VW99gK/I1EjOlVwTDfPIaOo24YZ+chQ2DdlitMX0hEQbFJMQEz2eWkAK7ofiNajT+Zf4x&#10;NnBiD28LwAsSOWYD6oFxR6sx31IChGAIOPFt8DpgSjz2FSRz9a9nYzb4ZGWdN0rjNMe1zkKX3LkF&#10;jDDOi9NUeGuTeWmjY4TdZ03dI/vl1+uKRuTqyrqHsCcBJFa+vtC9cyVzMvsp5/p3Rg0LtbYhbazm&#10;Z7tuts+a6QlloHkGsALsG/3g5WQOEbLKNQ51bAmR27CYflzUERMdKrOxEFm7DVMuAt32m9IiQulB&#10;iHLLVPA47CJMINCUW+ZWfqvcynPKEm1u+VzalscUesuNqzQs8/RiLgWmk3kMENIKHtrigBAb5xFq&#10;IeDtcSDk/J4Y5aFHiOPQhB6dDw899KAPVrVXgh2M7k8xrzgK59YrTissBpjbZfDaWVPJWyKWxa0V&#10;NDPvKq+WA0DGMgavZZTuXgoDLYYvhps/s6Fxz/HkKm3GrsQrRulh9pfHB2+SFF4T/o/7D87ESmn7&#10;6pZXyqt1W31AZ5lv7R6qc3dKyBzFZCdyjDY+bTAlXuj6dHdPqSdurUjw+PLYrebobnIKno5Gm9EM&#10;/fqWtuLWmbICJ4AfF5BROwrolhQZjN8YjH+Ce0jCHJQVigiJUfvXZIf2GFTrrcSPMW4GVqjCSni7&#10;19PXBJdF5IFq5p84zXGtPXoLn24Foxdngl8KU9qQeLB6/kFO5JYSp0/qwHP3uaKkqDXG7HlX97kJ&#10;GMF1FXNFzSWULle7mu1SbMqAiwGsPjnViNQx4/LAZZ/rx8T8bFiIzLWUEOGUlgMDFkOHc7ojw4DN&#10;7eWGXceC8PizuZXxlkphBpRbZkJ+K8dtmXElb3EZibD+0gvHUls8EGpB57XJgbzHBCmVB1eRxPh4&#10;6XrEd6zI6mmgKEVleF4Wr73xhMMZy7K4nZHInmrltUeIHioDjTEw1bMESVqAebHJk5JE2bLehJMn&#10;sWrdT1q1DivXuVb/xCpxv9/er+5otcvgFYFmvlGw+QrdbxBykGmydslKcxlQQoNXprfChWyacz5I&#10;mCxvaWWu3+/cq79i7D7SK5F/mpUpfVL2NqB2uMU0tqZqAfalJE0G+eFgcFDrVFqT+gFRDCrEsUlG&#10;iumUgGxDSViu6xmLwkrLuLahxNrAMrK2RmkcCbPgTDAyzqoEBQJdvBgNyd5aAc2XLQKrzg6t5HhD&#10;q8W+M6vFGkcQWQPbLumSky+P2+FuB5EjrsDsgEStJZcBdg80+dosmRe1rVIGaMzj/mFoDimNXMdD&#10;aYbbkm/HQx3IO0R2IhdOaTEM1Oev5TgG3C7hb/M8jzjGX55A01vjVoBEjwjl1kOMwGk5bnlcESjs&#10;Xkhh/i7EXK+Z7bmcEPM9mNequIr2OIizL6S1jocQlvZt4rnqenBHbLU4GWCKnJV6MpmBZfHK1tCW&#10;d5OZye8ICFrkGajAtfJGqURlQBmokwGacDR5MvJqNvQa0hQvIxkTq05yIsmJDHpIdXN1vfp8f0/L&#10;8u4TTU7qL+kg0k8+aoTE+MSXO48vAbpy3OMzclvpKBvGOlw7ZFV6zyGpw3VIXv799m6F1xG7eMK5&#10;r89P5tXILknAPAduF5bUc0uwAbYH+8EYXJ/VqYjQz7xys+D1BPIxRnwFCVGv9Dr6VBt8coPPQ3F4&#10;BBixpkuwgnkazsZnpLleLhP8EqlamxMD29edl4f9irHu65u301kFR+LI1jzYoDYnWxLWdcMKub98&#10;Is509k7Y/XpVSzm0TYzdXwoHasc8DCB5MvjHfBNBdI2BiVSrmkoY6MfA/LAsROY6R4hwSothgNlR&#10;OuQZUG7BaceC8NhjbrHVIsuAcivLpy1NhttOivCYsnHWuM/c1YhtKkxtckCoBYELiprKbUX0gAct&#10;YQzExwz3oK0SPUgyMzXYSCujGVger51FM4+n5fEaHVrFOii3xahVwcpAEQZmno6TbALmNR6A7P9L&#10;kpHcyZV8lCyMOhobuoQQyN4nI2Jdx7Ey3sKWsKZkRqmCB9Xfnh/NinUupLDjEyVObkjn3p5QzS5p&#10;oX2H28WxNSwrrnY+zXE4j63FEONLqqWVCk0KgYTx/+nubvXvDz/II6c9MJ6f6VXE35+fzbi1Hy6f&#10;tgx0JnVaX1/R2JcvKTLZhpS+bAH6cn97n+tLb6NsQGPu4AFm28B2eZomnXapd50LFY7ERsRwCayM&#10;4Wa9GaRtSyu05tjAepK2kXPpbDgjjWsBpxcjKkylt0UkG9p8iAEkPmEFSqwO65oHcP6FkptfZln1&#10;cR8DWN1u9wZ0nphwnratsRrwLo99Ph4iietskXxuAdsYCtjchVLB5uk2ggHEAn4Egbmi5uKKc9e5&#10;mm1QbOkM9H09/xzWITKbDs38oNIJFupp+0npECK1E6PcMp889mTHnfLL/MpvlVt5TlmiDLc8piBV&#10;dlwxztq2sPjSr1HtcdAhFgQOUSiXHAvKwT4GQv9N44t6mY4UaZccbCMkp3E7IlSrD9/ALif06hhP&#10;HK8IseVwW8eAYW6V1zr8oSiUgSUxgPll/eHmZnVDD0DWEz8EkV7y8vXtmpbR3Eu9p+SNa3pQioc7&#10;eAgsVSDzjl7dK7EKJMjHA+yvj490c8JT/REpkiVhxx9397S37EvAufVHHiT3ptIDzGK6eoJ6h2L0&#10;lJA7LHO4dsiw9J5+qaEykRD5cXO7+rF+Xj2+UBLYSULGfiRj9cn3mFev9omPobLP0JEuMzeTnBdK&#10;ypQqa5KHT0xJtqGnpMtvN2dvKDH0OhJHT1zUIWwItsPQM976lQy6wgxOTe/W9KrqcA1B2Ld0jTCv&#10;2e5ajyPyi8VVBNewWN/7JZ7XIDFzSP4LrXpnJxWfSyh0BsTxWA1UkcN1oAqRZi3g9GI0FfjH20KE&#10;IxVyygDmFcy9h+vXaTVdd9arp51/hcpec/HDtNd1h8ZQaDsyy9k04n48oqk4icIC+1QsyDRhpi5D&#10;HO59rnH/E3ldrYEdxDJ/bDwa0zYby9vvz2GwcD6fd2gOoDok8wGqwuEHOmb1TRVUiINQbkGpPe5k&#10;xxzze+FDWDxuLa/NOF8XMasKoYjb/JgtN66qIMkCIcOXJbDBXZ7r5L6ZLk0Cx6f8nJ8/dkrbXlY+&#10;x8Kl8xDKMvMV2n7fjnq9k43dOP1ttGZuNRZl/bU8XusZT+CW+ZX12mVLY06XOxeQZcs17rKD90Ks&#10;bzF8kcey/t8/faaVDeOTaXL9ypNarhzujwSTZ3ogjHJHiaB4MPxzu139v9+/cZOsLRI+7jb7RFMR&#10;Z9MDpy9Pj/QKxVfnwyck4fzjwwdKdolLctIrcJabK+wsPVLOTSyhYVDmYOU5PvtMRldbTNY+nhV/&#10;vntPySXfSQ7PBkdkWNnrG43t//T+Q5YeSMaqs0jY3r4+09FRR47gf75/v3pPidmMfEiWjMajBujk&#10;eRrXHSTzTVGCtRwaHnYG4eG6syV/ozUSXcN6DYo8VCKx6a/Hh9VXiiWZBIVfqw+U+AtZJRIYgfcG&#10;Py7wFOh8mSMhyzglzjNxrT0GFz7dAkZQ4MTJJ817mQsTpeLPGHijV2Lj3vPWM15Ngj3NZ9sZxusb&#10;rThpJ4yfgZ/9BAdvABBn05ArL8kObBaAokgTp2n1wy7CxaUKRZIz7nuWUlwxXfkwXAr1s9lRj887&#10;JGZjRZ21OxtJMym2fXPBNBRhX7kFrY4xJxBozK2AqCK+b1moclvGe8wrpOfHLY+rTlK+wDJGZ0hl&#10;vhZoWhQrkU+oomSXaWzFppDzNBb2ngIPQpSWcX1lUsEXx04YtK61JlGO0sW8ajyOUhXVYFm89sYT&#10;mJgxYICG+Y1yijYeZIA5ndG1g/jSK2HZ8qxK50N7KgPlGcCoa+/vnkBekKjxfrNZ3dPHmyjCM2qA&#10;TCSGfKJVIFNWFkNfJKzYnyd6denftEKdKykGeH+jlevwiV91MsKoALvtJuUk21oc+7MpdmAJOCUG&#10;tyeodxiAZLxJCZmltJbCGisXtyp3NK+Y8UljdX+3e5SC8f6DErcfKfHEHvM4Hzt/oM/vt7ciN9SY&#10;S5Asc0erioWUo0UhretsAxuC7TANo3qUNZpi6+PNrVkVOvf2GP3XlIiPmJVYOdllOBJ9XdcztAWr&#10;ZtVJV8eS5w4+DVdiuoQ3n6VlCxhBjBPnwSfO2ln4vESlO1oFFqvH+cotXSdw/ZmyAM08rwuf0kpw&#10;GvAB92efsK5TWtPX5bOs306P22cASc74sdCSiyuel2yv2nY+O0/PiRV15hpACHDqggszcsEUFDNd&#10;uQW1HQuC44155W0xB16gYOYUWy2yDMhx20kSHFOyluZL0/g7zJz5ZE4qgTzHgS6kV2Ph4m9TkyMp&#10;Lna6wOX4jeucjLHFjkxRi9hrxrwsXtka2vLujORXAGFG68upXiSvMEqLMqAMTMaAyaeYTNtEiux5&#10;BA9+/7ynFeLo9bp4vGPX7eGcn3HBRNLR7zd3K7ziPDSZkSXj4TT04/XhnMSJBJMf22fz0MmVbIJV&#10;Mz8T7tTCulP7L7GfclKJVxfiiHc0rj/d3tGru7er/Xq3p/xinvjr6YESxm5p71iwohdWkuQVF+26&#10;Y6vjHuaMD7Ti7W+URIeE65xyRclzf1ICOLZj89gS3BRlg2kc1SPHFUF9ERtY1ekT+f5ftAJl7Gun&#10;T5RQHP1Bvsdqn2Mxd9Iv8ADX2o1nBSqwigSLl25l6ECR+c2g2KxsGG5xXRHgpqAFjEDux+mvcVus&#10;Z0swgFGBlWCv6YcArnJFcwXmnzeMWzz8mqBgnhi7Nk0Ao2IVth+wzx+G3M11djOusrfhU6LdK2vf&#10;hjSD+izs2tnPwI5Wir1e7M8w3XZrLLt5WepZ9vd88xYQkPb5gczuYqWgnAuUW+bWGm+Cg575ZS26&#10;lWGAeRV0lQywBUiR47aTtMBV02CZxl6LwS7vOXmJ7fGqHKT5LJ43q4e1m6Z92b2UnjL+XR6vnUUV&#10;GFYBhDJBM7NU5XVmB6h6ZaBhBvC3XtgSZI0aicSj95R4hNdf/8fPn0lWQMYdveL230hG6ISL1eW2&#10;tKrPN1pZEkmSeLWZ/RpCyMHDaNeqPtD3OyW5YMVMfr1tMHAjOLh1VMNSosPkhrWKMqhQYzGkRtBe&#10;mpjMns2Ty7Vs6kEZPZwc6wgiTJ43tDLXx9v71Zfnx8MzLe6GOeB590qJ0z9PvlRDsjSSoz/Q+P6d&#10;kuKQnDL6pRsZ/28f3ps5jFKwz3SxzrHtZ8wrlLg5lpxSiusxfJL1UTaYxlE9JKF6ZQGRuR5Q4j6u&#10;BT8oUTcFJa49iLXfKdl3NNa8aIYrNjQWENt9+YwX18PJilHKmvuI/Ci4h7/F/DVNYzzxy/xcKoIV&#10;3Zu+0ud6haR+V8E1bkvzxxQFWoZWwpwCQ/s6AmcIZ7MRP49Ux3DXV4/j/rkYedp2PgZwP4m/cX1z&#10;yHzIptHMcSs4PKYBrlqiGWBfo+P0/ra0m10LgbUbbVSjHSw2ZvBFo6QFwlZuQVTHgj3WBMYZxDG/&#10;AuICPXoZzZhXWKvcyvpcjttOkkmiZKnkrcYdZlkiS3xD0sABPm25khAb58nFYHscyAeZobS5WJDn&#10;IVZiPG/cgzRhTm1r8MXSk9WemVKKsmg868y8omIZ3HYWVTCemNtl8HoWOrOdUF5no14VKwNtM0CT&#10;h/uJadtmnaBH8snnu/erf3vfS37kmfOk9ekBHgohifG/fvzdvPI09OL19elx9X9//7r6QquF8SsI&#10;kVjCHyRNQr0LAlbvQpITcGvxkBRJjIvnSBFBzWX1yEoLMkCg0TDq4VoB9VEictFgfvj9DgmQpzno&#10;tlyMdR732KJgda1vT0+r/+fH99VX2oYUPJj+zx9/65IfQ3rs22AWgdY/7+9Xn+7Gk+ds7OFa6moZ&#10;ZYNpHNVjEmNPENHBP+n69dGsfBz+xyl8jw9e+/6PjJWMhwyG/GtayRTXLezbhW3AqsuTvdrTKGXN&#10;Nprh/fgew/JK1DaNMdEvJXhUmacMvNCKxv2xa1rQPSiuX/3r22lvuSOz6qTe98oRGi0Jg3Tgg/uX&#10;fnW0juEOffF8PNxLa+dmAMmTl/43K8eqvZ3bL6q/HAO2n7E/fbEQ2HPz9EBm18hMzA5kgQCY23li&#10;vBZCOxaEx5lyW86/ym3t3NozCu2zw8rBnkTyQszI4qpNDroYzLL82LlNDo74pfbAg5Z4Bjh+4vij&#10;1nyPEq/yYnowtxdj8ISGxsXrhMCSVNUznjRmkxyonZQBZUAZEGUAc/Fp1o+o+HqE4aHOJ7yylJKc&#10;/uPhJ60Ih9ff4qK4/3vdRmpWZaMnyVdX7+i1vO/Na7+RuBT6YOhfJP+v7hWrrpUlbV2ufbxmHIko&#10;26RXnO6TMl1y9VxDDGBkdsXa5VMi21JyveAyFGZ09cIRqSBg63dIdr5b/a/IlW0xN2BFwH/h1d70&#10;4PmfSG4bMBTJLRtKUvvPH34zCZd/04q2b7/e6Oz5mD8mwvxa3dKch1d1v6ck8KE5bEC1CFVTCImy&#10;wTSO6jGFCd4QANJ/3n9Y3V6tV19pRWOsGGdWL+6hsn2/ubpe/UGrTX6kVSelCnDsr2vYM1fL1YZW&#10;M7WZtPeBB68GnqTgS6OIEtc6QrBwU8Z59K2wAgFxjNEpylQOtnB205PTMIDVHnd0v4n7TldZIzGa&#10;rjVox15ELA5dT1xyhs7hWogELC21M8AR0OE8HFqzk7UrZc1BTU9gAVU9DXoYygDGr28OCZWxtHZ2&#10;3GqsLs27p/bM7+sOgdl00XZhQTe/D05jYmlHzO+FhVXPjTzOZMeYctujWfCQuYXIy45dQVI7UXLc&#10;WuNqAU6CNQswIytg2uOAEPNr5bMsP3buovqiY0E5OMZDyl48f1YcX/okNEB4PK8DwrTqwMDyeMV4&#10;gnndYJpxTC2P20PYzLIDPmd05yw2q1JloBYGWh1/i0qe5IuKKygwOX6glbvuKNEDrz/9sd2uXuiB&#10;8Q4JSPTgFgUrw60pOQWrTX6k1bruKPEINSEPiZFQ8hclTv6LEid5hTkjNPKfEF2RIhtvPuTVcdPy&#10;eo/L5xayemSlMcbS22HUw7WlsfXly6DZS+mmD6MiRu6+7bvV35QMd03zB1aHHLqJQx3a/eP9/eo3&#10;msswhz1SIjhW7ELyCQNYdysB4tXgHzY3ps+Q3BjMeyV1/RuN33SI7lXc6BBEePU2rk8/6RoG37+8&#10;wvfHpCOsArm+vlq9X29Wv5Hv15RAuU9xzIOPHxAgieqK5O/pw78UVfS//SOBvg0v9LruQ2zmQfD3&#10;3gPy1ztq+jgdTao41QJOL8YEv1RB+gWC2NI4xRi3x7JNwy3NJ6bAp/thb+6L96/9zl91ThMnbbZb&#10;3LdmgcOu467DcSrH2oOqnhBhNT3peuhiAMnVV/TBPaqWcwb6rGiMnnO0lDPsa95Ob1en2WysSLN2&#10;p8c0rUab+wsyexKSlVvQ7BhjAoGm3JYNYeZXwFVlgTYoHdzm80pSOIEtX9isLMrwMasJ2crbG2+I&#10;P0adbf5BgMbC4YopMEccaL2onbgY6mKY51Iw1fh8WsrZPNqVHlmGl8drb0zNGDDL41Y29kKlzejC&#10;UIgD7Qh92wYM2KZVl8BAi+GLdJtFJU+OBRoSE5HY+AetFPcHrcaG1XbM68a62WefeIIEEbosUdtQ&#10;p+KB8wMlMmHFydDESb7w9TEj+fKekl5C5Rz6+wQeGqTvlBJdSm66pWk9Re2w/mgXlWuZVkqupeJ0&#10;N0NhRtdTDNaRiEwSAjlIOjErzdJ+qlzMH1hN8G6zphUib0aTtTFx31Ii2y2tVklpK2YVQjtBDcmT&#10;SIQBIsxivnksFa9F5ey70TaYDtG9itsZigje3JBvP93em1Ulcf167SdPIgnKROOQ98NMuiZZN/SD&#10;A1wbzwuh7oC78CMmi686aRS7tJ+j5TNxrbnXtNsWMIIRL05T4a2dlkzVNsoA7o1xLTskSfZ6nCRV&#10;klv37n23MvMDxjndS6N/SkHSlX39SpGhfWpkwDH+zSnfHYmcDQ7NRnh5zXI2tCgJP+S59qxg26I9&#10;JTH3Y1RjsyTb88lmP2OLz/R+ZgQdAEYwPZDZnGAxwNbPhmVpipVbeLRjwWy6gSUwvphbAVFLC7ts&#10;e5TbbAqdAphXrkyL3U4KEn/SBLD62bfMR+NmZPMIHprjQNh5TXKQ7flzAcrDOSehZ+JDknuQBk6k&#10;bG4ghrKT146ZUnryeOz3Xh6vnUUVjKflcduPHj32MwDv62zl50drlAF5BpANMUvyJE/28iaFSaRn&#10;tVRohQxKDMHKXMeyTzSKXf0RrzREAtX+JbpHaSl7ePj0hWT94/0H/jouRcwy+mQGSmb3ZXDYs6IU&#10;J165psJb20N3epjW61RGuaM9um9PeIXyW3yycw8YpqQvj4+re17hq1ffP9zfLu1fo3pzMoftb6W4&#10;vt+Pj+vmllEOb6NsMI2jegwrF6pNQWT7FomUm9VpYiPq/Smz4cA3tPLyLSVOjhWfDUim2mMdk5BY&#10;H+lTH85E7cW6NY0z0ifFSFTB0QyYV3fTteSK5pSYgsRKk2BN/Z5oNdyY+2fMD7rqZAzbS2jrmOHM&#10;j4YoGlDF1QUuHiy6z2IBVX0VF3GMJGiTQBk5h1wEOSNG9mNTY3KEsEarbT/P4+MOgdlYCKzdRqkN&#10;gs38X4i5QZxINVJuwWRvfAkEGvMK6QLiIEZLxwBzi61yKx8WzG8at9QbCQoLcM4CTMgOjrxYyFaf&#10;IKBDLJgk0x4HCbQFdNHxEEDSQJO0OJKP5wGIzVYxt80aUClwm9e0+4HaDKtnPDG3y+C1Nj9XjAeO&#10;V6dX7CCFtjQGMNzinpIujQGyZ782F/8bbyAeHD/tduYVqnzxipdy7AF5eCXrllbyiSv7tcbi+lTc&#10;2pApwWhZG0URmgfIe7yicstSMCK9LktE0JCfIOeFkiZ/vrx4X3U6QsxJNeQ905h/TJCHidz+nAh2&#10;HIhw4JA75algG9DQjKvgHpOYYWAJaLL9zvu5YiEHyVBjiZNDNiCBakevFC9SEnxal/f9rLSA0+t3&#10;A74FC/z8X3INxn1OIiN+jHRHyf8nq1SOEIpEq5hkyxFxWt00AzyzdFtct82HjLKrCthoi7f3C6ha&#10;vEjMIfsfKC7e1KIG2nHI+0UVqvDJGWC/8nZyAPbEas+10wOZXCNzztvJASxYIXOK7WUXYsC+jxEg&#10;w+ZW+RUg1BKh3FpkCO8yt/Fiu54LCPZ0DuJZq7lHe66Uj8H2OJCPKB0P+Zwyh3Hx1PWK65QPtjEJ&#10;SJDAR2mSd1wXgfKCZ5FYz3haFq+zOFOVKgPKgDLgZQDPSheTPBl8c4MvsgJL6EXo8WUX9drBMQR4&#10;jeEDJVAGp0OOCQy019WslOhScl02NHFuAkJKqfDK9VaMeySj67jwnBYMjOYRJDpirPKpHLHoi1V7&#10;HiNX7orRCZxSWGP0SraNssEYW5/F9SE6egg3BXjlu+/1vdxyzAZejY7bi20TfDqGVQxbhiBgbAWn&#10;08wEvzjl6MnZGLiia9om85W7SKC8pRVrQ2LZJFhTopUWZWCYAZ4du62djGBXDQtJqrXF2/tJwi6k&#10;U24S9oXQlGSmxmASbc10mt+/HQIzxxJtOLyQwtxfiLmTmcm8XlAoebglBgqMK+bXo1RPZzCg3GaQ&#10;5+mazinGDwnFp/GyABOyPdCmKwm1IHBBUdn+mFMAeNCSz0B8PFEPvifJV79ICcypxmgZ9y6LV2s8&#10;zWwY1M8MoUzAqFRlQBlQBuZkgCbWyZMnlzaZ4wHw8yutPifqyF9mNUtRkc0Jk2W0hPmlEJaSW4KD&#10;YZnLseRo594m/PtMryWWXC8bCWdYfVKLAAPGTfXFX32ITrnG9yi5iZMsEYlYV+8EbzEq9Snbu/St&#10;N3bVL4tw/Q2SHjEBZJY1jftrev33WNnRvbMWZSCdAcQqf6zd/BAehcRaJ1A1iqXGBq+/3ujHQDUi&#10;Ww4mjcHl+NJlCfvXVTfNuQ4BA8H2AgqbewGmTm6icgvKOxaEyRAWN3ls1KxQua3FO/AElW6zP2jz&#10;3wWYIEJ8ezzII5aXKOKaSYUoB3J0J3GZ1EkOcwuSlKIyXloer51FFRhWAYQyQaNSlQFlQBmYgQHM&#10;qYKZDTNYUIFKvPAbr+81v94RxIMV7ejlZ4ES27o8ToF2Kh0ieoyQvSQReY6oKSEXMr1yvRUOcL1T&#10;GV17kk4Ps+XaAmhoYowGD9FTKN4j8xpTb21aBWDb0NOkzNsrygZjbH0W14fo3KfrqzUlPvlvC2Js&#10;QNub9XgS1TkKxxmjOEb7Pubjejj0TnCqaYwJfpmAUlURycA1JTkj6VGqjK1giVWWca3TogzIMICJ&#10;yPqY1RTo2DpV6iaorwLHWlarHSVQapmGgX4MTqNVtUzBgO3bKfSd67AQmHmVWlzAJMdWn/OhZ3IZ&#10;UG7BYMeCMBnC4nJdvaj+yq2cO8FlWum8kC4gTW2BXhpPe1LbcyUhFnaesLgC0VpepHIgxzG4DC8d&#10;8+yAuM7hahbQkilagClVmbA8XjuLKjCsAghVxZoNBtxoUQaUgXkYaHX8reehS1YryA9KMyzgJZM/&#10;hX9mLgVMm9midPVTcIH0Ijmvl0VcVrrPT/NoLYvmaJN5LEwBILFSF2OGdCSVrPARWAHsiJY1tLeN&#10;tsF0iO5VlJi60Ayb6kt6SrUBiZgYI1ihOakk+DMVaxK+xE4tYIRpgzgF5qhE+rSbMAPX1/6E6RRV&#10;GPd4Dbi5njkE7DRx0sGKnpJnoDeDHQ5716PeYS4OVoMt7/dlCqvsi5/9+I3GONZRH/oxxuwgFwrA&#10;FXNLj7eFuvLELJdf0WBa33azGjbTKj7hYqqDPucXYPJU1J5dGy+T2y7CzKZjQIAIjdtyYazcynBr&#10;8xgf8tT7ndx4kbEoTQrzEM9Bmr4ae7XHQYcYMSjouPZ4kI8m5UCGU+aRpY2HqdVjIXMr2y69tZiS&#10;HP7SMJuTZ/MK8OMxW7uJnUUVjCeb2/Z5lfF72zwQ+rYNkHGiSmmWgSbDl0Cb5EmA9z3klPaIPXlL&#10;yYZMOzkD+xJrXoRgBXfvftFDYnpQ9O7sq8A0C7Ga5S96ls36B31jjD+2TdPo7tWJdldGnuUBEhRr&#10;mYqZt0iISc3N6qBsXKwEA5T+6RKLMs32ah/jw4Yf5B/SNIgVSTWJyVKDcr0WnlawPWyLhEyTzGjZ&#10;dAUT6T8z7oWSiIAXD5oxd72zdPXtObX2/Aj2onC//VF9/w7N01E2cGNEpTF6OsttTbDHPgbjgNY/&#10;V58n9oiQ5GgnA5s4zLZhLxPjJLqYeQS9xhlEi0MYWIq4J7b2PYLVZLJdxuLCGQKC+6NtSXsg24vx&#10;UEE71hwVgr/f5sSeSFmDGPuKJjpme7CdO9ZiTAbeK1p50nefiXpfnU8PwuQdyfz1tjtrsqP3+U69&#10;6iT7BmBgi2yq6JmJxU+wPdi2FGshxNRhDzNsIXacsmoPu3azIf/Y7Q6dux1f3WH67XcoeGxjifUN&#10;3spg7isK4osVnWNPrK4p2rM92A75h9sxpv7xHLHFWHhrYxqzh/vUvLXtwR3wVeR9Tqhtth57H/0l&#10;/WrLPjelq7UbhRowcztAHho7NjzbPHvfbjPHvo0F+7H3bHNg9uk0+K1K+Ma2z6pqZpfxx/mm68Wd&#10;hayVFBdnj5ABBcXkjhtJblPNtDG0NnZs7H37/bHW9Rrq3BdWwTF80/9mrDETTuZlYA+9jo7RPxcP&#10;jB/64+aCDrEgcAlRLAPbOHvGPDRNPePva3ONnX6b2o/tsQ97fLZK2xGvp+sx0pGrsW0x1vo8x9rD&#10;7ftyajtu0T99bnmeBrdTjh0ZX3bWWEZZu5OOHVuvjG17KSzXPCc//7JAUlWWLMY5JMSemff2DLUu&#10;X3fETHvHg2DF9tiZap5OgBluT9cSOiTtKYnZOG5EQYo9IyKDOZVqaPvD3mf5teFlXL4txr95vvnf&#10;/8f/MRl2yS9xbcOC5UYkOQXLJCD/8/v31denx5PEExufvR8iF9eZz/f3q//y8eP4RGCeAkulbdpI&#10;Zb90tyWPcmD8NNrKFnmyn97zRIz3QOzBuwF6RHvc86qOrighEyC8ck2Ft3YUf3pPv2gRmb25A6tq&#10;/fvPn6uvj2Hj3o/uWIMbmt9ubsy4P56N3xOxN16taI8oG0zjqB6iWF3CgKYuRC6Up+cQ0+9vbg/X&#10;MQn8kPH48rLavu7i+DDK4xDEtT61faqjFjCCCy/O3jw4FW+qpxwDSG7CuMf4lyzb3W71vHs5EYlr&#10;3Pb1NeXv/RM5eqAMTMtA78/k3mFJLBOqKmLGmn4QhI+WOhloPb7qZHV+VPP4tdM6j/JZSL8gUyfn&#10;F9wqv6CdWBAmQljc5LFRs0LlNt076dx1PdMFpIMW7rkAE7IZaZMDQi0MXFhctl/mEKAcyLMezyn1&#10;iO8kD7xyiUwRbyuH2xy85fAKS+hTgUEVQJgtDlu0/QQzEoZOTsxG5aDiBiCe4S+LuYzfymI+o0jk&#10;RFuYKX2SAC/itd0i3ksUggfOd5vNavX8mCjhvBueYd+TzNGAMs+6yyROnqOSOSP7eP4cU1vyj2iP&#10;e+c21XZmGOtw7ZAt6T2HpArUuYDR7Pmexui3pycBBUcRmEuQzGL/MuRYO7zHMNEf85KdDPNGq31h&#10;ldQUucNaZWvZhiCppnFUjyCxuY2AaA5UuF5gRVSs+EYvyz6AgM/xi48x35sVonDxmQm/UXxQHsdg&#10;XOuDpkl3msZowNdjgY1k9D5pUi+rMmYA80m/vGIe6p/UY2WgegZ6sWwOHZHsOJVrWk+zEVdATS5M&#10;b3+sMntNc4FrPvB20orJGOjHV0uxNRlJDSqy/TqdTzutZtNpnU75LF6ah+dZTJ1cKbjFh0OIt5MD&#10;mV0hsWACTW5MGXGdXZfLaxnH2txCg/IbzjNzF89Z11P4NcrhyOVapnMgh2FuSW1yQKgNcIre+AB2&#10;Ug5xQqKc8ls42WYs1M1sPKfUw3TqovHSg9LjXuYV1UqRh6SM0+B3GbzCEvq869afndEojtkZIWRE&#10;hHZVBpSBVhlob86h/Bz6zyRPYlUIPNwoXUppgFwkh+AVYSgbssdOHDInjfJwBOEtV6s/aZXIH89P&#10;KzwYHitjciHh5vpq9fvtrUl2gR2wx1k6m8ZkOvsGnJSU+/LrzfCzpsSe9VCsdTYFwHM2kcTsUsDy&#10;EWvw1ZqylUyikqvx0LkeByx3qEtsXahM2GGPnbF+3vqeTTF4vTJjhHRtMQ539MGoufGNnVC5DpsY&#10;K8boj+2zWUkrVNxQO4z1z3d3+/FuzSUvtI/EN8zRvnkamPDK78319eqaPpBlp1VzAt3u7XX1QqsA&#10;IplyjmLHGuYBe55mXkdxmYbBrUfF5TRge4AG8/RcqPDaXeN7wnDlwIHrI5IYXmjVt1eKAVdBP/gD&#10;sYKtL9ZcfX3nwMeO5P76NcKNIS6evbEemAck7fHZOXR+DONQ334dz9O4Z5OU65VlKry1fXhRx7hb&#10;Q0xCeujKZGWQDMMOnSk51pAkNHiPM6xu8lrgvaEPZTed6OZER8wFnjvQk/ZnB3Rv9EpxyoWG4uqN&#10;Hmx572e5YaFtqbFTCO6g2MPYId+0FGs+oxBruEZJXXd8eqY6v6O/d/b3bLimWlpDJxOrS84u1LH6&#10;VNXot7P+tk7BA7+GzvEp8mP64O7nDdedhYwdXHcwdob+Pojhx9c2NX588nznEWvQJX2P49NX8rw9&#10;dmqzJ8WfPE+njZ1OY4riQk7ie7YS152pzYQ+nqdri7UU97E9uH717Zma2xT8/T6INYwfzNOy92zE&#10;hiAhoaJCvpfqc1DrMWw+/H1A/sF8UKKEcpurG38fwB789dUfO7myp+zPfKWPHZLAQqYEPqKL79n6&#10;34H6ulVowgEqsPHYKfkd6FQcYI7GBzNA/ncVHWoh8ClieJ42f4MVmtcOwVB4B/Yj1rANHTuFIWWJ&#10;xzzN92wlx04IyJTYOkyuXefD2KE42zQea+CM5+mcv63TeA3xWFwb4OCxg1g7fjMbJ6eW1og1zG0o&#10;eM5b5o5tCmv3nsB3hvhckyUbep43V5GK1y3N05ipMU8j76PWEmIv7LDvceaOtlPMdHR6YpRqzpfC&#10;mLmhfIEpSiTEKEiYp3EdxTydf892VF0Ss3GaRwFiDfMbbIFNMcUjMkaEaFuONQg1152ePbXhHTP+&#10;leboLeXPmORJuKbUlwU2kLgQsHv6910yYcuZPaahq7VbdnjL1ep2vV59ogTKL08PdNnz9/TXHDEg&#10;kD7fvzeJMM+U6IJyZos5S/8YgUMauWH8NgRrjFT8GBQFcr32mAZ5mvN6A4C/uGTjIjpoj0+cNYG4&#10;5Pq6xZwPlYvJjQv6DNkzKNOyieWFbAdlhgjotWF7cLs2ZEuv2/mhAXaOjs/gJhfJjv/x8HDeN/IM&#10;HrQjGfOObmSMNywu31EdzkGvyx7EIOagDX3Q5ujNIwg87EJfXLxur9cmia7/StVj63J7NjbGBG3M&#10;aZBm0ziqR5DYlEYca+gLfudAtSF/4gYY+m1+bXvMAxtqg3ZIoMRrtBFzdsF42f+mYn9WwhbIQPLI&#10;6A2gURanMaT12Nix7S+xH4IxVK/tLch1zQWhsvrtvDgppkoVO/4wF4xpGqsvhXNMLvtl7lgbw+mr&#10;N7wS//14wh9vKKjv15mKkX/Q3e73QknbkAVfT13YR9ALTNMjkLWYx06qb2TR5EvjWIMkO2byJU8v&#10;wcTar32E2fc4Bgn/IYQDOygnhBmr1r7HCZmnXaawjBp8y1iAswY8Lr5izuG6gzLVXBAbPzG22LKn&#10;sicGX2zbk1iDj2a49o1htjkfa3tiT7Qt8Chp20+Ns81/JzZONHZiOD7BF3HA9wTosrixM3DPNgW3&#10;EW7wNi03T5O3+b5CmIxBcRONHS+hghW2nbgnmOK+wNYpaIoRZc8FsIWnXGk9U8nDw1GUpHkNnUqS&#10;bZBF/sP2RMRabSawxTYu8x0i2VSy2PpK6EFCG305mhZrZ4C64BOOwRgOWv1e6oxKuIU+HF1nf1u7&#10;OtR+rpsHALOGeTomrvbUnsY3/32As1NcQ/cYyv0rec8Wz62sXbb+7GejstCSpJm5oBs/NYydJCOs&#10;Tu/Md4Y0cuj/Kzw0sx1mtZtyNwcC5gAU3H3WPBcE2Wg1Ss752NMh8q8FJ0me3X8q39g6k0APdJKc&#10;p201JTHbenz7GEOx/pkbs88WnIctfXtqxuuy5a17toNr6CSFJ9JJlDmVhCMIb7lXhC8qPlPyJJKS&#10;fIEQIhNy7ikB6o/bu7PEFqdJ5rLkrqnxbAgHObhLy8/BdtK38JcL0DU5F5MrPGH07EAGzrkU+wxS&#10;Gj9ubmnMbgLH6xlMcwJzxubqevX59t47f7h77i9G9zcbkziJNr75h/ujHl863NA8c7+5mX0GAZ82&#10;p4zTuTWNo3o4xUifNH+ISgsNkAc/3lHsIXEW+yG+h1isUAnf2zcxYBXXH+kVSYEJqwt6S4JP64sA&#10;t3XAWXvxcnnwSx0W1Mwlc5i6nZvh0TGaCPCNfqFlF/5i1T6n+8rAZTFgzRL4O8B8iAHrdGk+bFX2&#10;fmm93ffcpdWo/MIM2DHD+4VVqviCDLAPeVtQFYlmLbTl3bIKq5B+QaZOzrdyC8o7Fvh+QsgLyq0Q&#10;kQ4xyq2DFM+pdK7Qk0q32R+0+e8CTBAhvj0e5GOwPQ5EXH8iRDk4oUPkAJzyJ1xg1yO+Y7iKBbRU&#10;eso5cTncwhLzE4SUgShO8HJ4FaemEoH09GbswW8lSBVGjwH1W4+Qdg7xW9XJkidL0IKJPagENwyS&#10;5my0puSn//Tho1lhK3VMIAEGq07i9bsXWSbwUyqvYtAsQdi1DlOhnfUrIRNKvHJNhbf2DJ99Iq2X&#10;LaHQfiAwfFf9iVafxNhNKZgrsCrfP9+/j3qtIbQh+Q1JcNc096SUNSXR3W025Ng07Ck67T5RWk3j&#10;qB62qmL7cyK6ocRJ+DClIHbukDzb8/1gomOCIqwo5k2aSvDpnHzHmN8CTi/GBL/EcBPTFlC8OGME&#10;VdyWbUzdSpgmPe5NInYveRKvj9OiDCgDfQZ6Ix/XZPOhdnZVv5vwsa3K3pdQg/sN82t6CWEqozoG&#10;pOOlOgMvCNB0vuw02XPdwnmejtuFE+kwT7llUogJe0yBmMyi3GYSONBduR0gx6pKD+OO4XQBFop5&#10;dzlW5kUxv/b2XCkfg+1xIB83Oh7kOWWJ8dxaMa7ByTSebeN5PROhJzwMLIvbesbTsnj1BI+eVgam&#10;ZACDSkuzDOjTTCHXmVUjKRHpv/z2cbV5d0XJ4PEplOjzc7sVQpQuRsd0OnfjPdtkt03U497wtzi3&#10;+PwM9aYvqR92Lwmjff+DkTX1/7f3H1bvae4InTMYB1aPzE20RvIdXuU8dYENbMeobtMwuPWoOKkG&#10;cyKC3/AK9pyCpF2sXGnbgVfrhsZhiO4dvR5cqtg4pWSWkNMCzmGMw7UlOFOZ6QzAW2OfMemvlOjo&#10;TXIe6+yo32Ee6d0C41plr3br6KanlAFl4MCAParpZO/w0KzwDqvNUYP7XMjRsnwGJOJl+Sy1YeF0&#10;vuxmhwuaJC7I1MmDfbq4ndy0CIVWhFm7EQKcTQVFOeVf8knl1u99/DmZxw/1zhPgBzdxzULMyGKt&#10;WQ4EgQuKyvLF3J2Vh3IeiOc2vkc59PVKVpbK+WZZ3HbWVGBUBRDKBY1KVgaUAWUggAHMg3nZFwFK&#10;0GT+CTccQXjLc+ORQPmBXuP73/74Y/Xx5s40wLl+MkrvmfJBEB4v/b19Wj2+vIxzlgP0oHE5OyXp&#10;EJMtJsjvtwlUOJSnaU3r5VDfO5UtN1AAmj1R4uT35+fx8dphxNjHnIDygRIm/yslW2PrmxNMQ+sf&#10;hoZElM312qpJ370hOVMltQA/2zBq86Ex90i3UbLnAZak0AhZWC0SPpMoWA3OXrn0jV6xvd29Sog2&#10;r+t+eXXIMgTGsVhXBLjpibPILWOKs14ujQHe2imgHXS0wuUBcOU7zKdvi0zHl91porPdNsY8JGFu&#10;XeOehOjqkzFMaltlgBmwRyPt0z3A2epSaMKFm/OxwJZF2tsQsftVJyf5qiEEjraZiAE7Tnh/ItWq&#10;RpgB9h+25UqnxcxtpKWssnJmREiehtcIQAtryvwuzKwIc5gB2vK4iujta2pJ9TXR84kMKLfDxDE/&#10;w618tRgHvrq2zi/EjCzS2+MAiOkjCLyTmMXjEjorD+W8GM8t9eD7DXTW4mQgnlenGD3pYGBZ3HbW&#10;VGBUBRAc3r7UU/CGFmWgXQZajGDkrshkYLTrN3HkSJS8odfoYgXKp909JVY9rZ5o9a1XepjMK/vg&#10;ATJek+hKHvr19mv11+PP1b/RK8C9QWUqvLXiNkkIDEMb1koCzzwyjvYd9+ZBEqPVi9VUeGtjVIi1&#10;lUFzLuX8zH7lyK9PT2Ys919/DIPQB68qfKMxbY7pj0mM/TtKfPtwc0Or/q1NG9c8YDr0/rExbGjl&#10;QTyODu3bE3VyCOxIxHymecrWcdJI4ACygZe5wpb3neINmJKInFoHT/bR4NjYYW0HBQhUrun6kpPs&#10;2rcBK48+0kpxXLaUEHxzfUWvBE+/PYCfn3vJWEa+Ud5HwJrd27jWbhmlz7aAERw4cZqTzprStDnl&#10;14PECW+xJ7Fa5PUbjXuaX3LKFqvNUgKl7Ue+TmHewoq3r90PCHL0aF9lQBmwRxmx0TvcH/Po69jq&#10;HeZw2FfHslgF6jVhmlnRrR0vHCPKSlsMwIe2H8ug7zSYTRcpCw8Ym9OFm1omZAakKrdMDjEhPKYg&#10;jvnVuGWeZbbMK0tTfpmJnJgjVg2xxGbjhHJ8NG7G0akJe21yIB+D4OGS44BDp814YPR1b+O57Xq8&#10;6yJTA9TpYOYVlUqRk6Lkk8ztMnitZzwti9fk8Jq/IxyxjOCen0tFMDkDLYYuMKdnR0xO8alCnrhP&#10;zzqOghs6+iae4mC4p+So95uPlDz1ttrRaxF5xblreq33N0qq/NfDz7PkISTiPNDKk0i6fL+5GUQw&#10;g2mDeLIqM4zJ6DoKWUy2JcjaHdUf06CUXD+GdI3pPf1oRGoCgaHZDxqnGKuuBEAkUf9xe2c+SJrG&#10;nGBW4EHyCCVQIrkE53iuGMIOXTYs6EOCS0jfIbl2HV4BjldBly7AvO5WJcND9ZwkwNJYbfk2//b5&#10;NzrY0PxOLlmtaV73tbP75O674i1UpgvfVecHTu6Hj7D68eYdJWlS8m9agRQrQo2YOFlxrdNQSvRq&#10;AacXo6nw1krQEyWjHiRRsBfTODenEYnX+KFQv9h+ReL/L0qstmaHfvPoY0lZ0cq1gzJQNQP26COg&#10;h8PeqOkd5pjEKvC3LpKlUQTF50DTvpUwwDHCcDQ+mIk2trb/yvqu02Q2pKmssirIn47bKsydFIRy&#10;C7p7YwqnBMaVcgsiyxXmV8BV5UBOLBmcpPFBPReS1KNxcZjREmNh4qA9qOtiMC2AD1J4R+OAmTjG&#10;A84I0XsUfuF78XHW9VjIfFvS/cmyrCYAAEAASURBVGBK41We4fiYlccgJ7Ge8cS8wjaNWzkPqyRl&#10;QBmolAGa9JpNnqyU0hNYuJAgYRLJLjeUiHIodPzp7n71Y/tMq7298tdYh2rsfHl8NK9mxYPm82Jf&#10;rs5rc86UkFxCZo6NoX1lcctK69tQSrpXrreij2y6YxlI51LOz6zMyllfnx7NzWK/HuN+Q8mNf9AY&#10;R0KdfUvJc0IoK33Z6IeEw5wEOp/uKRIZYT/rwZb3fZhqOe/yA2ODDfT/3i98srLtEH7UmXjqMqdw&#10;jOvW4247cA0aNpAYMX3xWvv9BW4IwbmsuNbn/ac40wJG8ODFiaCtpABJPWgqIWViGEiidt9vjgP5&#10;RQnkWHFyR9uxAj/jBwQhbcdkcX1I7HAbbHkf/XFN0qIMXB4D9igg681hbzT0DmM4grg1rWDNpaeN&#10;T+v4OzBx2TscH7y9bDbast72WcaUEWA0aTLKOi1llQXgKd9kOm7L21KbBuUWHulYEB5Xym25aLe5&#10;hZYLmAYHyWQ+4nnoei4kqQfWxHMwSG1zle1xQIhNGJLnhJxnxGksHGJX+ThQIboTz2vXYyHzrSiZ&#10;lrB4Xq3OujvIwLK41fE06GytVAaUAWVAmAHMuscnG8LC6xHHl8pxROEtx2X1W+BvosOHElPw8Pjz&#10;/Xs66f5rCa/QRQJliSSpPrY6jtPYT+s1scUWSGt3YhDS6tItSe8pbUNPngOY45QZk98HEp8hFcnR&#10;a0pOwvqSh3HfUzd0CL0u3ehzOXPCEEPT1A35YRoE+Vp8cWRLvjJJvvYZXJp+0au3X2gVyq1JdDI/&#10;BDht4o1RNMNKptcm+T8EwVFwXOtjvyn3WsHoxImTlSVOTuk71eVm4OY6/LdUHFeYE7a0iiRWqo1J&#10;hsSqw7Vcx8xwwJBI+LiZ1LPKQKsM9EYBrhPmQ/bYVQHm4W9cdBkrtlh7f6yf1i+bATsWQuJo2Wy0&#10;Yx37rSziTos9N5VVWIX0abitwtTJQSi3oLw3roS8oNwKEekRA3617KM3jYeOwQUQuQAT0lxo9QIH&#10;7fFAiIVBt8mD5UjhXWF6hdG1K47jzP0022VX14M7uproOb4bUyYKMLCs0NPxVCBEGhBJM274pNuA&#10;PRcEUf3WrrPJd+FPSxPNxJSu5ZwBPHT+eHO7+n5zs/q53Z49SMbKXVjZ7tP9/eqW2hzGWUeo8nrO&#10;qeQZWX5lpfXtLCXdK9db0Uc23XE2JCPgVMrp0d4WnHuh1WK/PT87v+fAuL7fbFa/3WyOYzaSBpfe&#10;SBHaXICBJfgh1IahXLpXWk3u9W1rVtZEkqX9Km/EO5KuzhKhjGJafXK9WT1RovHh+jXgl1CsAyIm&#10;qWoBpxdj55dJiBpRAihenCN9tVqWAZPoTMlOvrKja97bL1pVspsoMO7xeXvjnwf4evrPY1Xml1/n&#10;r/j296ivJid+Q+bE+ixWRJfJAEd6tzUbK4KtXfCD1biRIJ1TWKMto6fGrtL9hTPQjweNhbodbvur&#10;rK86TWbTaSqrcHbip+N2dlMnB6DcMuXEhPCYUm6ZW/mtza289HYkgoe06b9jEKuipQmohiSOhcbN&#10;yOYzPRayVScKIMTGeXIxyLGQCGhx3ZiPSx8bJRyLv/jjvtHrvKErUQ66Q2N2kJ6symVxq+MpKxi0&#10;szIwFQMYqnoTMhXb4nqKJk/yRUkadbDc4IbSCI/yhiCg7s/7D/R61J15EH3std/DSj7/evi5+p2S&#10;J49lSOKxVcpeOckjaBIVJ3YbASNcbYG0doWVTC0u3ZL0nn4bZWSGS/n69LRCMslZwhhBxLlPt3e0&#10;pO8VXRfjrozhCPxcNFVTscEVQwtycSx+JEKNlTckSyHZ6ezNvO9Wt2vrVsIo3yPA6qtIzELC8VCJ&#10;xTskq2RdCzi9GE2Ft7YkbWey60BxBusiT+CatRlYdfINr+SmFWjHZ4g4+q6v3q1ef72jOUVachyO&#10;uVrrGJiLedUrw4AVwdYuvhHCqpPmIaDw0D5RYxkhrMaSrLu1MtCPBY2BWj3V5QN08Mr6qYuKC3oY&#10;2x8H9UZBe8hsbsvGbc3c8JgCxo4FATKU23I+B7c2v+U01SmZbU8LU+q9kOsHeEjjoE6/pqDKi4UU&#10;jRJ95GIQ/mcOJJAtRQZzcunjQ9qf4JU/4dx23ljIvCvNKcvjmMVxOLfcW7dDDDC3y+BVx9OQr7VO&#10;GVAG6mAAM1Vrcy4w5y0NUQf3Ayj4cjjQpKsKbzkuK7QFAgar1H28vXUmT+Kh9g9atesnvTbVTtSa&#10;A2uoTWnt6rJIDI0RtJcmJrNHcAm5kOmVSzGZWtJ7pmoM7OcA5jhlxuATJTpjTNrjkbUgAe3j5mb1&#10;nsZ0ycTJRSSbuAhmImfcAlal0IJZScGfE1MvrztamRKr0jF5RwS4xiExyzVe2KBjaz5T3/ZgWn3Q&#10;ThA5uTyAd9ae9J/ioA4UU1jaho7N1bVZKc6HFonPpf64Ma/vbn7G9TFX7jwP6ZRtOVQqWRnAqpNX&#10;++RJjGv8vWA+xIwdrMJE2aJ5X1iFiqucAfZ7f1s57IuDZ/unnPGdFnvuKaesGsnTcFuNuZMCUW5B&#10;d5lxpdyWCWXwesmF4yqeA47z+J619UjnoDZL8vC0NxZkY1DjwB0/zEt78eG2p6azzG04pq5HfMdw&#10;FQtpqRSVceSyeNXxVCZKapFK/oWLtSgDjTJQ6tliSTqA2VouqqQqle1lgBKu/ry7Xz3Qq7ux0mS/&#10;IKnly+MjJVne6BzZJ6fmY3NBk7+qhawQF0sLZLJcs+8TAHNopaia8sRdaNgeTHBsl88kcx4PWIiD&#10;wUJtftH4/OvpkVbLeqOxCM3Hgt7X1Ob3uzuTaBKkt+vusuEoeW8D5PHswPYNJaTZ/UP2gR8rjJUu&#10;0PMKrul/WnOMwumUx9L6h+SnIKG31prEQZhBOQO9qBjSll6HV2L24y9dmnFF2DgZUPLy9rq6vsZv&#10;Mc5ZBN4NrT65pcTjfjlv3W8x/3ELGMGSH6e/JpRdkxwb2nignY0E8wDk4tw+pgc6NlAFW3C/hjmt&#10;lV8lGd5plTiXf+EfJE6+0KqTGxrbknMOuxP6aQFKuibwGd2WZsAegy5d6goXK3oulAH367o56rro&#10;6h2Gyo5pxyrQR2M6hrlltUUcqP/r9Ok0vum08IRwIcEwDbd1xlVpVMotGO5YEP5jR7ktHb2XJz89&#10;pqgnVkNbwDUjnYPlxEuzHAgCFxS1nMDoLFFuyrg0nteuR3zHMgZULFUpKuOcZfGq46lMlKhUZUAZ&#10;uDQG8Odgc8mTuAQEleCGQdKSGoVAgBNuaGWuT5RA+e8/f5yt0IUH1g+08uT358fVH3fvm/sbfpSD&#10;0QZu6hO7uYVZZ+XkyklieJzMwMf4zlLiOx0kfLx0iXPvaH9HCQ3OYs6nJdh5JDrVxJx0yUUS8gvZ&#10;cU2CRvmBgLdTKadHezRI8vj7+Xn118OD+cq4jxF6Pt/fm9NYnTKkuPS4+m27pBwkZ6IPEtFgI7YS&#10;BTLxWtbnQNy2zlAbTB9qDJ6eX/cxtKGkHdg0d8lBwGMHMuCPHFmhPEDP3Rqrmx5Ljl5O+jpKi99D&#10;PO4ok3SNTChHweqTaMMJuu5Wjo4zn2oBpxejqfDWBjGL3j9fdjT30erXQT38jfr9cT1DTOD8VGPH&#10;jy6/BtdQzAe4VmBuq71g/rhdr1frnT2THFHvKCH6ga55KL/dbOj+8/ZYKbiHZKu3gqtbCkK9CFH9&#10;cWob7Y4Uu4XuXzIDGMuY//ylV3c47EVW79AvL6zmoIaaY58/Yb21VesM2P6HLcLh1To9s+K3fVPO&#10;L5YWs0uayimblU9buWX1JZhrm158X7kFxWCBPuaa3w0ogXGl3MqFb+ehix//4CEtNBHfcrEt59l4&#10;SekcxOuqtQc4QEmLhX3faf/tEAvGYHscTMe4clOG63he5eO+jGXzSwVT7cxn8/MViiA+ZkMlz9FO&#10;x9McrKtOZUAZWB4DlDxZ5pLLF53lUSZvER64/357Z5KztvQK1LNCZH6hFe8+3NxRckr9D+XP8Ddy&#10;Qixme4J6h8ls2KtDQWaJkQuZUniTDQ3smI3TCAiTgiSfL48PTs7B2Q0ltP1BYxhjuVQBUiQcXdEH&#10;r0qWSp40CYCUvBJbwpjrpEZwHYsjp32UDTmKBPsiFk0cdEkKuTYglpKL5Vck4F7f3DrnD1y18COB&#10;p7f8JLxkrBEdczmNUJXV1IvT8kuOAsTZD1oVG3OEV1eAAvTtz4y8gi66m/0AOTU3YXtgZ8nrgBQH&#10;V0h0old2+7AimR4JobjnfKQE2vvNenVL17m+H3PxYAXla9KBeU1L3Qz45gDpmKibBUXnYgCxkf5j&#10;mF5kHQ57kdU7dOGIOXdQY3USVmFJ1t1aGLD9rv6uxSvH7x7K+4QiAEFgB0I9NBRBYptant8iJlQr&#10;VLmFazoWOMkHpwQCTbkFkfkFPAq4Ix/IjBI4luJ5sGI7vvOMFp+rTufgXFbLZ9obD/IxqLHgj2Dl&#10;xs9NTk08r1bcQ3Hj828Od0N943kdkqZ1NgPL4lbHk+1b3VcGlAFlIIoBmkKXmYlnrg18uRunJLzl&#10;uKzUFnh4/Of9e2d3rDe33b2uvlICZYlXJ0LpfBzEa47v4aS14MkjwuNenjqJ1eHGEACrF+/gajLD&#10;kr0yh7tNUHuO7PwMcUK2f6Oxh2QSVz2A/kmrTq4psSSkQIZPTkj/Ha3cuKNkR7wGOUcO63qmpDdf&#10;Ag236W+j9JrGUT366ooc14cozEwkaXGSfa4NeN22nZQdhqBrZeaEIwLEEOLSVfB9B5KwWkj+P1rk&#10;sqSOc8DoxWkqvLXBBkDCz+2LWVE0VRr6pfYNBqoNkxhAMrOvYI7BK7vZf0hr/P5M1wlfh8zzmBeG&#10;V6zLVKDdizLAcWJviypU4dUxgDGMe2XZYkcU7UN+75SsvnPxUKdluQwUDqflElfQMtsnBdWQ6E6T&#10;Pa+UVViFdOa3CjALA6HcMgO05XEl5GOWLCTu4sSAPy37WT+NB8R0Ws/aei3EjCxawUF7PBBiYdDC&#10;4rJ8Ultn5aaMR8BrHLddj/iOZQyoVCrTE8dtpcZUBou5rQxWIpzOmmUZlchFq93oyaomk7fpPPVb&#10;m34DavLdMpMnG3QJHlb/dnNDn1vyy/moMglc9ArFp9eXyBvO+cho6eZNDKuYoKPfKDRMAgufKaCC&#10;RTsij6oyFGZ0PWBy7WTLDRSAZkhS/Pb05HwwjJH6YbPZj1s4aqBAVqDaASmYt3+ZlQeR9Ji7WhcS&#10;ZPCJKVE2mMZRPWKgJLetD1GcKUhS9CUqhkpCsiNiO7qAPE+SBJI6cS3rF9OFTuI1wTVzXzM25tSL&#10;0ZBs/uGmyVtI2VKS9s9teoK2F2cyKu0oxQAS/bHypKvAb1iN1h7HOPdMc87jS7n7T/yASMtyGEDM&#10;+D7LsVItAQNIfJ5u/PaiihM07NPCbrFF876wChVXCQPsX95WAutiYbAfsC1bOk32fFJW4ezSp+N2&#10;dlMnB6DcMuXEhPCYUm6Z2/gtcxffc1k9wENaseI5TUA1vTQW9q5Ij4W5XCkfg+1xMB33PE6UI3nO&#10;mdtwyV2P+I7hKhbSUikq48hl8QprtCgDysCkDOiwm5RuSWV4UkkfeQ/KS9ybHS43vKUkobasFATo&#10;gxXsrt/BNb0EFPryCa/Q/Pr42K+x1ba1n0JS9RbKG4UEOVdCbfVUVA3w3E/nZ/aj8AutOulLUkSf&#10;z7RirKuvbf5Yvd02ZJ/x5KzWheS755dtiDrTBjYE22EaR/UIxpHTsD5E8dawDXhNdmziq62N5djn&#10;RvfRaSAKkHDFq2KyLNOlO7iia9t6YMU77jPH1sY5h/4QnV6MI34JkW23wd2HeV13wt0GoHhx2kp0&#10;fxYG8EOczcAYfKP7DVdiNnz6g5JpcR9aouCVv+mv/S2BSGWWYoDnCHtbSpfKLc/A/CtK25FE+yZZ&#10;A1uy3f4IUlFIrCBCFSXBgPpZgkUZGdP5otPECmXgVy2FTcVWiywD4BTf6l42t12EmWuzHBmd1Avn&#10;Nj5embf4nsvpkccB9c4TUA2RMOPSS5uu7GJQyHltciBkfKAY5SiQqMhm8bx2PeI7RiJrv7lSVMaH&#10;ymsZXlWqMqAMXAYDmENbLPg+R0slDOCR9O16s/rj9o5W/emD+mX+Tv++3a5+UsKT/OvR+vomOD6z&#10;cVxnqwNt3DJ3C6wO9/qr1Msy3TrPz14a63sGMMYeaKWtH7Tiq2u8IVHs99vb1T2tpjcUyiXYg77r&#10;q2snrnP/Hc8AC3A/k12PNI8M4T72ivjSHwqMwSWsthHF79eHKM8G+A6rj5rXrgd78qgTMT306t5j&#10;y24v0K9IvMKrwNHcxfkNVr3DA5RKig9nJfAOMLyMmQpv7aF/6A4kPe1ezSdWamz7UEzaTo6BDY0/&#10;1/WMNZjVY/mgt0XS/g96lXspP8+fhNUzWA8nYwAx5fpMBkAVJTGAH/vVdD0/NaIXUf3EDaGJrKfl&#10;FIIeLYYB28+LMapRQ6bxRaelP280ylko7Gm4DUWznHY2r9i/3FJmXNn8Xi63cZZfdhzuueK4iWMO&#10;rTmO43vW1iOdg9osycPT3nggxHx/kmf6oXd7HBygT7aj46UM1fG8dj3iO5YxoGKp+gOeMs7R0CvD&#10;q0odYwCRp0UZaJeB0ByUmiwEZk2erMkjhAWJTZ/u7mlloGscONF9odUnkZyiRYYBsctPT1DvMAks&#10;rzCY1HnmThL2u0zIlhso4O3t1+rL48PKNdIwMteUvPiZVop1j9LD12ouE7LPbegVp+/ooTWSa0MK&#10;WqHtM72m+WH7fLY6oE8GqAqkq2sY1cOnVvR8fYjizRuyAatPPlFSPZKe4OOwiNhjwOt7g163aYLA&#10;/DMKHvrx2l9fQeLW0Mp3vn4lzodZVEJzuEyv702FtzZcQa8lYgirTsbEEUS0wGXP1Is7NK/Xxb2l&#10;p+C+khOfXU3g44eX3eqlS452tck5h7khaD7KUaJ9m2KAZzjXtilDFggWPllft/Y1QhdJeOCIq5Z5&#10;8Mjb/anci1kn2YjBvpblMaA+rsenti/Koeq0mPmCtFzIwJ6G23Jeq1mycgvv8LjqdoUcptyGE8lc&#10;hfdYZkvwkFao50JIXIgZaW7seqXHQZbazM6yMahxEOYO5SmMp9hW8bx2PeI7xkJruj3Tg60WWQaY&#10;W1mpKk0ZGGBAB/IAOVqlDMgzgGfja3mxKjGXASS0/EmvAkYCw7HsZ0j8+0Srxn17elr9+f69SbY8&#10;tknbm23unU1xGk8xvSRMQxJDPzlOQm7fDsj0yvVW9KUs6xhJJl+fn2h1Rlplyzxk7dlHCUaf3t+Z&#10;JDAkPE9Z4JLN9caoROLcLa18aReTJGlex00t0ZjgvdHqpf1Ysvu49qNcbxpH9XCpFD9XH6J4E0Ns&#10;gG+3lBi7Xe3MKlBmJSjELULz3a/VLcWLM46pGqtPPv16cV9LjPIQBEe70BpzF1agxLXMVfDjgJe3&#10;1xVeETxHibNoDoR7nV6cpsJbmwwYEn9Sctz2db9yaIggeRQhWrVNCgMbula881ztcRl7oZVsxwrm&#10;mu/PW/rhwN1Y06R6rD4JHVNfV5PAaqdZGfDNPdPekc1KwazKkejs88GswJKVW9aYXSuSrN1Y8ZZU&#10;0zVDVKxqbT8RA7aP1b8Tke5Qw34o64NOi9l0msoqdFg6/alpuJ3erho0KrflxhRzCz9fwDBNDmfw&#10;dOn8cKzE88Dx2/WMF5DstxIdLz0WYH97HMjHYCfx4ueFsTGmPI0xlFYfz6v8GEhDXn+veG7rt6kG&#10;hMprDV5QDMqAMqAMFGCAJvjWlowowEKFIunBMV4H/H6zoT9YHH+BU1LMN0rs2lJyCl+kK7RCHFL9&#10;tsoi3CGbYfYia9Ps5hgA5zb1zyAp8SutOmlWpemBRlLH7Xpjxqhvddi+vJ6IrEN7tUBaHJMS1U7j&#10;BKv+YcXSHSWnIYENW02czKJ8ts4pcQRfG/93vt9RIhzi2VeQAOFc7c0oj0Ngt8b16TQyTxFEvTL8&#10;tGvWkY0xS1Dhzl6cpsJbm4wKEnc0l/ykhHEty2NgP87dycyw9jXwOoE4Ma91p/EtH4X7BxZr1w8W&#10;lucStagQA4hL/hRScfFiwe/14scpRxFtrd3ciY9FXXwQLZQA9e/8joUPpimdpukUTmPWgBaN7wFy&#10;MquUWxBojSnhcSUsLtPb9XVXfnJ9shwGl2NJuk+Vgz13ykNYDClPYTzFtorntesR3zEWWvPtlaIy&#10;LlRey/CqUpWBthkYejLetmWXgl6TJyv0NIbVFSW0/INWlnStEoQLMhKivtHru13JXbEm6TCOZax8&#10;eySx6MpL5zxn34wGCMAKfV9pZVdfcjLq/6RVt67ptd1Tjh0zL9CMcNOtOsns4BWqqINpWPFvKFGO&#10;+wxtAyg6djeNo3oc+xbcqw9RvLGSNphVHgeSsW9p9cmTlSkT/NrHi9VOX2g1TF/BCnO+lSl9fXLP&#10;9zHmyivV34szwS8xGJE4iWuPV78lDG1C2llddHcmBuCnDY1xX8GPdJB0H1pwvfnxtI1Oyg+Vj/tf&#10;s3puaAdtpwx4GOB5qr/1NNfTgQzg+n1yzxDYr91mvQhC4qj5pFvUk5guSHtWyYDt3yoBLhzUdPx3&#10;mng+wOEFFOb3Akyd3ETllhmgLe8KeUFYnBCqesSAn0sveTFCvRdC4kLMyArnvFjIUp3YuUMs7Dxh&#10;cYm21d+tvXipn1MgjOe1i1gN3FEHx3M7KlIbJMWs0qYMhDJAT2LwMEZLewyo39rzGSMm32nyJJNR&#10;2RaJcx9ubs3qdq4kOiRV/r193r9WuDLsLcERu6cWE7S/Fr5S4tEURRD2CdxSck+UFDgA7md6dSlW&#10;dnU9GEaSyfvNjRmbrnFZANKJSPPaVTygsQpwYHVBFLy6OQfXqWRLSX8XDU3j4B59CUWOD7CKSJ9G&#10;aAkbEBOIDV9BrJuVIA/K4/zqaz2WtAmdvr4+rCnnD2aldJ6wzyBOQ1Q5tvCqbryyO0RDSJsJaVNV&#10;IwwgSRkJib6CJOeY6wb8j6T9R+pXIhYgE8lZWpSBUgwgxlyfUvqWJBeJzc7VqpdkZLAtFEV20hSC&#10;KrH04zFRjHarkAH17bxOsfkvi6TTZM8JZRXOLn06bmc3dXIAyi0oLzOmlFt/ODM3/haXUQMe0gr1&#10;5GtAmoBqeqVzUI0JIkDa4wExSKYLAhcUJeKTmoUIU1+zqZNii+O1ax3XaVJ7alKmNJXxhvJahleV&#10;qgy0xwBmAy2tMoAnk/p0snLv/Xn/gV6N5nbTGz28/kKvFtYE5rqcmDst4pW7rkSGXLnRLE2ucBih&#10;DJxzKfYZjKUvtKIrxpar0Fo7q8/39/Sv3eu0pb/mtF3MEXDhFYkbWu3SVZBs+0yJLFiRNqUAczBu&#10;0zCqRwqk6D7B+KMlT9ehpA2IDaxM6iubLsEqbN3BvZSxKDBJmwMr2iEJY2hFPB/WJZ73+t6QPMZ0&#10;PiM/tlvndceWXB6FrU33JRhAYvR6YNXJN0qsfqVXcKeUH9v9SqUpfcf6mAQtPHzSogxMyADPcf3t&#10;hBCqV6WJzS4XWRGDecs6dLUOOWeLwL6W5TBg+3Y5VrVhyXTcd5pYYRv0ZKFkU7HVIssAcysrtTVp&#10;HQv2NVbABOXWTaLycryVczM0dpYYBImNF42DvQPbc2XnOUHgGgtxg1n5iuMrtHUcr11r4fuGUKyt&#10;tYvjtjXr5sOrvM7HvWpWBqphABOBlmb/NHJn5alDq2AACVO36+vVH3f3lNRwDgkPxfGaTSQ9uFbJ&#10;O++hZ8oxIDMTmkSGgQSncvhdkmVsckmu8RzG0MPLlsbTs3M8IRHs97u71f1mQwnLjgFZ2Kjb9caJ&#10;C2rpTburB5oHUkqwl9HQNA7ukQInus8BVnTPujpMwerWl8hIyhH/t71Xwg8xFIp3R4lZY0mbJa9f&#10;oTiHbC1d58VoKry1IrAg/YkSr592r4M3smVRiJiiQhwMICl6aHy90ErLqVez3esvcw9aKjY0Scvh&#10;UD01CwOI8f5nFiBzKqV7YKw4icRmLWMMWNECvqzDsZ6+elsE9rUsgwH163x+tLkvh6LTYs8D5ZRV&#10;I3kabqsxdzIgNq/Yv9wiP66UW3c0XXac7Tnh2HAzNHSWevLcP9Ssgbp0DhowLhBimxzIxyB40BLO&#10;QJtxE27fXC2Z1/B47Hpwx7mAN6BXKSrjJOW1DK+XJRVRpEUZaJeB1GePc1qMJag0eXJODwToRmB9&#10;ooSt22u/q/6i1SexWmFzJWLUlLhElJCZ64Mm/dgzukZeDcQRYG+0euNftOqka+U9hCqSUD5RIrMz&#10;k7njYERFj6mwQyRtYsVJvHrVN2R2lBRnXpEcMQ8AazBe0zCqR5hxma2C8WfqKd19KjuQxPjSX2Wu&#10;8y1iCzEWkrAUi9ebtEk6kdhlXhkuTDIwxuIUhhAkzonRgJ/GgleaX74/DydeOzEGWaeN5mQAiU5D&#10;q06OrUY7hh3Pgx5o9clnmlNKxAjmhpD5aAyn1isDJRjgGdq1LaFvbpk6HnM8YEUJP0jnU4liuTtv&#10;E8Vot8oYYH9iq2U6BqbhvdNizwHTmTibpmm4nc28WRUrt6Cfx1W3K+QRm1vsX3JhLi6ZA9ieHgfU&#10;0ybR94VuAwQzBw2bkM2y7cpsYZMJ6MVgpt42Ocg0OrO7cpZJ4EB3cBteOk+oQ0YpU4pGKUpqoLwm&#10;0aadmAEEkBZlQBmYlAF/Rt6kMFTZEAN4ePz5/r2zCebNLa0a9ffz0+DqQs7OelKGAaGL1ystH4iV&#10;J11FSIVLtJ4jBvBQ+O+n59UTreTq4xpJzEigdHuoHI3AdrteexXYr0Z+ofgJweez0anENI7q4RQj&#10;fbI+RPEWwoap7XihRNvDPIMHeD0EQyucnrcOs9mZtGl1xbhCopdEScUooTtGhhcnKno+iZEb0/Yd&#10;6XmgOe8FS9c6ihejo62eqo+BocRJ/AhgR/eOuQU/2/nxnL565Zh+3P/iGqhFGWiJAZ47+9uWbOhj&#10;xTVaR2KfldRjKzIwv1mHAhLVT6kkVtZPICwqs6gNOMx7WbSdFnv8l1VYhfRpuK3C1MlBKLdlxxSk&#10;X3pRDo63a/GxwPFJPd+5v3eJlzlPD1gi863dPPiltLY3HqwYFCKhkygk7TLEKGdl/BzPqzUesKvF&#10;y0A8t15RWmExAF71WmoRorvKgDKgDFTKgM7VlTrGhoU/rz/e3q7u6bW9SJTqFzxY/kYr5iGJEskQ&#10;sSW+R6wGT/vFPBA/Mnjc89jsOQ2vYhWoakqqIYUMkIFzLgVn8MFqfF+fHp1JGhhzd5S8+DutOuka&#10;f2zyuXSuydvekG6TWHY+9I1grOrHuLB9G1l9MhinIcf8k2dAgd7BNhTQLSVyLhuQOPnyRklTnvkX&#10;sYaVTvslF68dp33ZOJZYfTIXowtXiXNenKbCWysOBSsd/9zivuG8uM6dt9IztTKApMOhhOQdXfMO&#10;SdQZRiBOsPLk4wvFUaGg0dUnMxykXatiAEOk/6kKoAcM/s5cv9OvDDz0CJy2ogITqXWYKtwWgX0t&#10;bTOg/pzefzbnZbV3mlhhWWVVSGdTsdUiy4ByCz47FuzrqQDNzK2AqGZFKAd714GHtEI9OS7TBFTT&#10;S2PhMNNU45MwIIjBsJahrYTFhaptup1yVsZ94DWO265HfMcyBlQsVSmSdw4e8c7Cq+fZsryFKlGW&#10;AXKc+k6W0kmkqd8mobmgEn0SUpBcSdFIivzz/f3q3RUurecFSRBI/tKZ9JybFs5gZTbfNdDt8Xyr&#10;vHJNhbd2UHFar0GRMpUOYPYpjJ2z1xl3mvHQ+PP9/eCvgmxZMoD3UqB7KKlsv6Lf6ephmAs4mdLG&#10;AozBOE3D4Na2mqL7UTYURZIufFYbjPJ3FOtvK8SOr2woYRexhyKFFzHpG2PQw0mbvnkQbYbKHu1Q&#10;i/nrvFyaCm9tMeA/ttsVXtvdLy1w2cesx0cGTKLTyGrFWIFWsvyg13e/eVYwzdVzTXPRVTcf5crS&#10;/spAbQzwzD+0nRuzSWDWC8OEbrCiAXOfdZgKwhaBfS1tM2D7s21L2kA/Dd+dFnvMt0FPFsppuM2C&#10;2Gxn5rZZA0SAy48rSLz0orEV8b3qWbBwTJ5V6IlGGWhvTiDEfK8hxLnOCfFEMmftxU+8rVP3YG7D&#10;9XZeUGeMUhbP7ahIbTA1AxrnUzOu+pQBZaBhBjR5shHnIb3h/eZm9fvNHSXZOZId6I+fv5+fzSs4&#10;Oekl1LRzaaE9p2lX4rouJlNAEJKKkPBWTxEwqh5jOiRumzBWnsxr758PyWI2dPjmw83N6gONvTnG&#10;yc31xp80QoC2ry82XLMPnP3EOLf1Z133J0zjqB4eQbKn60MUb9+sNvT8uqXV4nwFiUpDSbu+fmPn&#10;968M9891m83aH+8e4TBrVl49uPqnvRh7fun3K3EMldvdK90vnK866cVZAkiiTGDkT6KIRXdb08qx&#10;VwOrxL3QNU/6evZC9zA/KYGyVPzo6pOLDlk1boQBnu/625Fu2dWYJ3A/gARmLXMyYHkevrAOU1HZ&#10;IrCvpV0G1JfT+o75Lqu102KP97IKq5A+DbdVmDopCOYV28suPK6IhcyxxZxeNp9tfAdT0kd5cUC9&#10;8wSUNC1Y9gJMCLZ1qCF4aK/Ix2CbPMzvOR1HZXzAvIbFZdeaO5WBtBipStNiXKmGKAPKQFEGaLbE&#10;hKmlSQaQOKnJky25jhK5Pt3d0UOs81eqwgwken2hFfQkXsXYEi21YE2dC3fkNy1+BlJ59Us81hzG&#10;jCd5Favh/UmrTmLl16nLNSW/IAnGFx67X69nSZKMEavJ8SJgUchN46gerLLotj5E8ebOaoPDr69v&#10;r5S07U+g3FxfD772N56B/brISNrzlSsaZ9C7tOL1vcMvU9iOK86Pl5ezBDovzilABeroY8Tx0CdQ&#10;7GKamVUnB8bQG13r+sn1EsbDBz8pGXfHFx4JoZYMTeCyyNBdZaBjwJ77SpAC+Zq4XILZXJnseZJj&#10;7eZIFRKTA0H7CjGgvhQickTMdDxDE5Vusz9Y9r/TcbtsHl3WXVAYuczvzjELvB1oqlWjDCiLOdPz&#10;cthbjiWjIe9t0CYHbaL2OqHxCvVGOQeGc4uW9Ok25RAtQ3I4r8uwV61QBpQBZUAZSGOg1euFJk+m&#10;+XuWXkh4wGpgf1ACJZK++gUPzR8oIeLH1r2KXr/9rMetjpgz0vIMQaJriUSGM5i9E3moe8IaPcQP&#10;zn/Sa2vx6lrXaq0YYxhrt+sNJRmdjzc2uxSXN+bVyazldAs82935qpPcCmiRHBeFzTSO6sHqim7r&#10;QxRv7qw2DPh161mBDl1wc1Bi9UkkbA6ttLsZWTXPZn9WXm0gA/tejAN+GRCXXQW1j+T3Z0piZWzY&#10;8n62goICUjCybanbguYUEY0x67qesbItva576HrG7VK2SNrfX09Teo/3QRJXSgyMS9YWykD7DLjm&#10;uFyrMOaQuKylVgYsr9uraGW4zJKo822tbg/EZfsysIs2S2BgGp47LfY4T8DaWpdpuG2NlXy8Nq/Y&#10;v+xCDPC4SiCCuUzouqguGkc5eTZ5MVhTIOl4yImDOT2JGCT9+AgUQVECaNoTofyV81kct13ruE7l&#10;wFcsWSmq2DkKTRlQBpSBShjwZ9ZUAtABA+/O1ORJBzE1n8JDb6w+iYQuX/ny+LjaDbyS1ddPz0/P&#10;wFASEdDgJnTSMrnCSa07KIOZr7RC1l+PD4dz/R2TqHx770xU7reVPsaKk9f0cRVg37/+2H/ZQRsk&#10;5gatQovG5uE4duopBlY9cJKQzG6Dcanfr4gPxJJduDWiC4kTJVadenG8bp4xIPELicNDZXZeh8BZ&#10;dcyldWq/ayq8tWfNJU+YBLfn46qT86CIt2gunNCb+4m3Nq0HViu+Hlh1EveFWHmyVAFPj7T6pJ2Y&#10;K6kLcwNWg9aiDCgDYQy45q6wnvt5T8dbKFu1tLM8zskgOJVRLInT/02agVu7njJg+/G0Ro8kGZiG&#10;506L0BiXtL+krGm4LWlBvbKVW/iGWOAxleAqcHjpheNIeUhlIC8GU7WW6Kfj4fj9UQl+y8jsRrDg&#10;QBYUVcbkyqUqf+UcBG7DS+cJdkhc53A1C2jJFC3AFDVBGaiQARphOv9U6BeFtHQG9Clkgx7Gw6zP&#10;9CphV+oU5tFnWlXq2/MTzak1z6rzYRPTnCkIK04GJbdNGqPpRqX3LGygAxiSML49PZmx4qg2CZOf&#10;aIytr4enSFffXGsgc2jFPyQ/vQwkR9uYXsYSZUxju0cuepn+9SGKt2t2G/AAIOAagFjCKqu+1mYF&#10;1HjzB3sgcXk7EMNI2PQlbczO66Bl+0ofl3uSvbUBkvOaQPPP7csK88J8KOJsaAXnkFVsQ+p2SLZd&#10;tx5KOqYxvuslStt9pfaRmvmdYsx1fyqhA3PD0MqaEjpUhjKwZAZ881DfZjPW+if1uDEGOm+bhBDa&#10;t52faIktAvta2mNAfTiNz5jnsto6LZz0dSGDchpuy3quVunKLTGQSEJit1pDIRkXeLj0khcL1HsB&#10;JOZxsJwIas+VnecEgWss5MWz8pfHn693PK/cg7bY1eJlgJnyNtAKZUAZUAaUAWWgEQaGM4MaMeIy&#10;YB4fRSPR5bebG/Nxvb4br1gziWH0oLzKe7oIUBFNZw2DWJzw5o4SiLQMMxDL67C0fS1kInHr29Oj&#10;MwkDXrnf3Kw+3t7OsurkhlaVvRpYXQuv63aNe9jV5wvtnKubmsauHnuO5vq3PkTxTMxuw8G3YdgR&#10;I3iVL7q5yhWtZremVwFLF6x46Ypj1tNffXJ2XhnYyNbH455gb+2IVJlqJE3+pJUBW+CyBYwyXhmX&#10;wlwMbfG6e0526reDBiRJT/FjDejGypMPXZyNWxffYm0Sw+P7aQ9lQBnwM2DPG9c0xjCfaFkaA5aX&#10;hZKtLIne+8ilsbg0e2wfLs22GuyZjt9OEyuswfjCGNhUbLXIMsDcykptRVoXUYmBddnc7X2cSF0r&#10;ARKMM50H6pneORjfFA0XYkYWVeCgPR4IsTBoYXFZPmmxM/hTDuU9x7zGcUut+W9peUiLkcjcLsag&#10;pRiiqQiNepIcp75r0HfqtwaddgJZn4yc0NHOAW5CsDIeEltcBasa4vXdOq+62BE4Z+6szT9JwuAf&#10;vIJ9qKRLH5J6iX9wnTP5hV7X7UwqJOowov7E2Bqmscgfrkh83vgS1cgMxM3u7fUM2bmFxyYm1ihB&#10;7lBM46Eeh5aT7tSHKN782W1I8C264HW+vvEAFm7oVcCITcmyT9o8j2XWgVcQ81iQ1cwaZLfA6MRp&#10;Kry1siBGpP3AioA0FzhxjvSdsrp2fFNyEaILq4xvBladhM+x6iRHYezWh8GWY7fB+Z/0avhSyZpY&#10;lVZ6PrLx674ycOkMcOKkPcbt/UvnZzn2d141D39oX8DJtgjsa2mLAfVfWX8xv5No4Ye6FzIQmdsL&#10;MbdsCFnSL5fXzvKMgMroanmg3V2OnXYtkEGeHgfUk+dxGSizSdFY2FOfHgtzuU4+BjUW8n2pHOZz&#10;6JMQP0YxRnzS9DwzoDHLTFSy1ZitxBEKQxlQBlpgYCw/qAUbLgTj6dUNqVD315vV757V8fBawx/b&#10;Z1r958W5up5N2qlku6bU/vQa2RI5zemSkMiAhLbqSrpJ1ZniAwQTH2nlxh/Pz85xAd/8RmPq/WYz&#10;ktrq05B3fkNj2ucGgrbCqpP94mvP7TBXHFY5NY3HenDP6bb1IYq3fVYboBxfrnqjx22PjRmrT/oK&#10;riecyOhrk3IeCV14Db2vlEja9OnKOW/zeCLHVHhrT5qWPAACrLb7VHA1QCn887MlZcl0ctbra+f1&#10;jBHsdv6xzW2GtvCJ62P36dfvfr2Z+0/8kdGv6x/bckL3N3h9d2hjbacMKAPBDCAxeSw5uT+G+ThY&#10;iTaslAH2JG1xT8mHGWhZBG8zRGnXGRhgv2GrRY6B6XjtNAmNZzkGykpifstquTzp4JXv6y/HerI6&#10;I6DQ9dJLBn2LoS6PA+qdJ6AaHmHGpZc2OehiUNB5bfIgSICAKHCoPAoQ2RPBvIZzSy25U0+WHp4y&#10;oDSd8qFHyoAycAkMhF9NLoGN1mzEdx+aPNma1yy8WLkQq09uaFUwX/rJXw8Pq7eR10P7+lqqoncv&#10;aWqItRUrvJXgPMRJw1iHa4fkp/f0S82WCQF4WGAV8I4VWV2pq6jDajuf7u6tHu7dU6nuNrFn9yvt&#10;XXu7YcXJV0pI4WLM44ORLb2wtbO5BPIR5QPVMTYMiJm1anYbjEvD/cp4+z2Q0I3XOvsKrjNDr5P3&#10;9Rs6jzG39SR2AR8SOJBAWXPp83jAaiq8tYdmU+wgKfz783YKVVk66mAry4TJO2OMrAfGiG+14tJA&#10;4csf252ZU8b8ivrYD+zGCpRalAFlQI4B/FCCV51MkeoaxylytE8tDHQepbg4SabE6cTSj5FEMdpt&#10;BgbYdzOoXrRK5jVjWAXy02ky45m6lFcYiKtcs+m4LWdDjZJtXi8gjMgFncVseKRTErtFaqm/+WXE&#10;yrAf0jnooihdwDCwCWs7SybUWJ+qNjkg1Hz/IETpAsJZiIk8MW3GU57NU/UO57ZrGd5hKhOq1KM0&#10;VekWBaUMKAOlGMCkp6XZr5/0yWPjwYuEln2ylzsd74lWqvv7+Wl0FZHJaIiYMCKaTgY/V9ErJbIO&#10;rbTG8ie3fXKFbOl0WzwU/k4rTprVWF1qKcHoj7u71S29/tQ9mlyd5M7drDdOYfiOAq8/fbZWnQx2&#10;Fxqaxu/Ma5nnsMtlFCC1fvE5UOsycIpzBkAcCrQeKltaqRiJdr5yS6+UH5Ph6+s7/0pJwf1X0ds6&#10;sOKldNKmD0vM+UHmMWjFmYpBd2x7RVAed6+UpOp/Rfqx9Xx7ts/nQ9GeZowPvLbbVTCUXzzJya72&#10;0ufww50f23JJu0jywnWER1vsVtpelacMtM7ANV27xladjLXRNS5jZWj7WhiwvIn7HD7MgMci+tsM&#10;kdq1MAO2rwqrujjx03HbaWKFF8A0m4qtFlkGLofbztLEIGKeZNlvS5pykHvrRAwuhMSFmJE1ANvk&#10;oIvBLMuPndvk4Ii/pj3lspw3wG1Y6bxg/k6mfXXKIG1KzyA9WqkM9BjAiNGiDLTLgD/boF6bsMRU&#10;6/kr9bI7FTJ6Ov6RXjN8S4lXzqQXumn7+vS4eqFXduo0O5VT/HrwKkstUzFwGvFYgQtjgQbKGQCs&#10;4oqkSSRPuurPOgifQBL00CpaeKUyEihRTq0KAbLvgf4sI6RXyTbxNpREo7KZgTean/B6Z19BjF4P&#10;rHLn6zd2HglePCpdsXFDCWLNFJcBM4EHlB0S2GjVSSSP11rqRVYrY3tcY+MRickY03MVhNzjy+vq&#10;udD9J+Jm6Lo5Zjf6+z5jfbVeGVgaA2Y8vZvmawF73C2Nx8uyp/MkO1TQeIjUUj8D6qdyPiowrBxg&#10;Oy0X5shpuHXQfQGnLoNbsvLCxox06Cp9OSHUsackSoflbPLacyUhBmhB4IKiZvNjLYqVyzKeSOM1&#10;rVcZC+qVqizV6xtFpgwoA8rApTMwzVOSS2e5oP1IOMHD4z/pVcOu5AjchCBx8guSxipOnihI0UG0&#10;2A1ZoiDzum5H4t4BYOGdRNijqErJHVUc0QBjA4mTSAxzjROI+nx/T2Pp+pDE5RMvbS9WDbu5dq86&#10;CQyIG05+DtaNhma8n/aArDkL0LR+0THUzkkidDt8OwQpBjNeo/02ECdIZDyNqiHNYXVYjXdHCcI+&#10;uVhhbk1js4bi5fJQ4bNiWvQGDsXJT1r5bzfjdWfI6gNlQ420zssAVp30FfyY5oXG1NwF96jfty+r&#10;Ulce3P9Kr5QHzjg2U7dz8676lYFYBnCdNbcWsR0z2/vGWKZY7T4pA50XEUDmQ8rZsRk4WARvM0Rp&#10;14IMsH+w1SLPAPMrL9mWSFoEx64tueb9abitmYFy2JbPLcZMGn/L5yaMl0T6woQ30iqdgy6K0gVU&#10;w1BnSTV45gLSnivlY7A9DuaKlnG9Oq7GOUppwbzGxSq15nvsFKUX0oe5vRBz1UxlII2BuMknTYf2&#10;UgaUgRMGWs9jOTHmUg/wkPzDzY35YAW9fkGy2N/0uuIneiVrK/NsKzj7XPuOkbsS8rpuX/+i5w3Z&#10;dTEuiQaykBD27enJSaMZP5ub1W83t+7VW5295E7erK/pbym/xc9YlY8CyN+ih8U0dLeGnLkSKN2I&#10;etgrP5zdBgAYiBUXfbGYf9FKdc8DSVdIVBpK2nJhCDn3Qq+VHloZdUMrw8baEqI3po1Xv6nAP94W&#10;MWqy2toowOkDrfw3P6pzk2rEdI6y3jNrWgF26HX2SEbGfD93gZ+fKQ4fC91/Qv46ck6cghPgSv1M&#10;gU91KAM2A7iu56ziasuS2neNHynZKqc0A5b3rN1crYKicqFofw8D6iMPMQKnp+HW0sK7AthrF8Gm&#10;YqtFlgHmVlZqLdLIuoygyehaCwHZOJYdH2H05HFAvRcSSAsxI8zpnlZ5seARWvy0bAy2yUFxkpMV&#10;KJ/J1I12jOcWYwWfUdEX3SCe14umK8F4ekYw/2OCBNzaxThOfddgIOiYa9BpJ5A1efKEjpoPhmdI&#10;3GB8ptUnrz2vXMNKYlh9clhKzfZXgs3c6Mbf7eJ13TUkMlTC4rQw6A8UxD5e2+3yHB4af75/76zr&#10;A3X177eJOYbu9cDqYcD8OvAa5TNdAfEJmVPHojRvZ3ZPcGJ2GwJ826chBTMSeXcUc4gTX8Fr5hG7&#10;EgVS8EHi/9BKeddmrMy3+qTXWsODt1aComAZfRR/06qTQwmpwYIFGwJjH6eg+IsQBf6GEpjxqm6M&#10;4VoK8P6g1Sdf6RXyJQqSSDE/LKXAktTPUjhQO6ZlAKtOtlB846IF7JeL0fIa5mnzITas0ync2N2x&#10;r6U+BthH9SFrHxFzWzb2Oy32mG2fulELpuF2FMbiGiyXV7KMx0iC15iXhK6L6gIeLr2kx0JeDNbE&#10;ezoHNVmRj6W98YAYJLsFgQuLy3dK4xKUz3IOTOJWcKyUs2xeyUm8zgu5Ee3ErMZfI75SmMqAMlAD&#10;A208LamBqcox4JH03Waz+v32zpkYhYSYn9tneoC9pe93yl4ph6UP15aiuZTWELlIXhlKROrbHCKz&#10;3yfveHqNeXjDe8OyB4r577TyqivZC0mEH2nM3NPYKZPWMYwVr+vGa7t95WX3QlUBq05ChBnXflms&#10;A3ZOufrkOCJGVufWUDsntAjf2jBzed8OrD6Ja8hQ8paNY2i/jxGvpx+aK2+w+mTh61cfr9f/B7/0&#10;e8xzbHOJ/Sda7Q8r/tnn50F21FoTliOq9vbMKqwD4wArjs5xPRtickeJkz8KrT4Jva0kfw1xJFGH&#10;MZb6kdCvMtpjAInHrvvjlixxxXxL+C8Pa89juJ7xqUQyuDu2WupiwPaN+kfeN8yvvGRbYqdFYKza&#10;Umvfn4bb2lmQx8e8YrucQtawYQlGLYuLBAKoSwZ9aQor7ZUeC9QzvXNVbCzEjCxO2+MAiOkjDFxY&#10;XJZPltC589ISTKnOhnBuu5bcAVstXgaYJm8DrVAGlAFloGoGdJKv2j0j4JA4qcmTIyS1VI1EsE/3&#10;dys8WHc9OEcKFq/AN49dS5gw4m2YMlHN59d41D5Jp+dLyT3VknBkgL1bYe28vx4fnOMBUvHq08/3&#10;986E4wStUV3WV9dGv68TVuF7pRXERpPFOlt9clzn8Qr50ivSAVa18eEixXFudvwJvpXiHUmMQytB&#10;YvXJnNd8+rgdTNqkiLoZWKnV4cKsUz6M+8D21mbpTOncR4Kx/eN56533UnTk9uljzJV3qf3HVytG&#10;AnI9q06yn+D/B1p9cjuwoi23TdniOqkJlCnMHfvAR77PsZXuLYkB+Ht9vcyvAjSWW4vUzmN2chZO&#10;JRTb9wndtUthBtg/hdVcnHjmNXHYRPDVaeKxGtGz1abTcdsqQ+m4bW7Lx246zrCePDaodYIxzEWY&#10;ruW2Uh6Of4/Fe5nYW8jcrHGQEwfxkSPXQz4GEQtaZBnQ8SXLpy0tPF7ZC7QN72Sruqh9ZuuijFZj&#10;lQFlYBkM6Bxv/NgqDct8YrKModWzIizEkJD16e6OFqs7T5+EhGda+edvWoXPTsgKk9yDk3IYqCiw&#10;WTACaXmsOETuFElqjGcp2xBeQ2zF90bfn55oBbadM0scIwRjBUlgIUUKF3RB1tDKfUiEHkpcO+A1&#10;oNKQvRRKYmH7Dhgb3UljVdDYBN9KY97SSpBDr3i/WW+iDQbGIZxI2hx65XBu0mYoYC9GU+GtDRUv&#10;0g4o+khw/PCyM0lq/ToRpQlCasGRAL26LvhxjK/8onTZLV3vai34MQOSeksVJHPb97al9FyiXIxh&#10;3+cS+ViKzWbMnF1FlmKd245+HLtb6dl5GbC8xEkAfCoSGHfjbWR3bV6QAfYJtlpkGZiOW9Jkj1FZ&#10;M6qUNh23VZpfHNQy5oMuShKNSexW3DdTK1Aezr/nCfcBscdzc3inKltqHBz/Bq/SQV5QiEGqFHKg&#10;oCgv4kusUF7LeJ15DQ9/armQObsMo3up4BNJLOG8lkSjspUBZUAZUAZiGDjPVIvpPU9bPMfU5Ml5&#10;uC+mFYkuf3SvIXYpwYPlr0+PlJh1fJ1ni8Hrsq34uYQ7tFfiOaYkqIgRf942Q2FG13MckmcoxvHf&#10;jlbfwkqr7vJrdUdJKL/f3jsTjft9pG1d0+p5Q6v2IXFyKGnN/LWAP64y/myA/KFXJPc5CDnOQxSi&#10;oXyb2W0wAOJQxLUO5xAxgmuFr+B1n6HJx5ABnCEFq0+Sam8pufqkl0tT4a31Yi1R4UOB80jY/1nw&#10;9cgx9vhwxsjQtkcGcM24ph/I+AruNwavG76OE51HPOB18vhgX7pApq4+Kc3quDwe5/Z2vJe2mJsB&#10;Xa117wE7bu39uf2j+m0GLM/gbx8+tJsE7nNXbLXUwwD7pR5Ey0HC3JaN+U5L5vhsjfVpuG2NlXy8&#10;zGu+pLklkCWJxiR2m9tgcf3g4dJLXixQ7zwBVdC/ABNEeAQPbZXOc4LANRbKRIDyWoZXSI3jllqb&#10;e2lsy2FaguQ4XpdgsdqgDOikoDGgDMzBgFnCBq94lHy1cKnhPCTXzrPAq27ffg21PqU6vOVpv6Gj&#10;XJnwCWTgQbjxTfdlZIhcJI59pBX1vn//GxLOYD7TykT/6+HH6j9/+Ei1+/oQuWeCHCd8cqAFuN5I&#10;345sGio+GUN9hurk5EHSKXazsqRDOVrCb2O2OrqKnxq13zIJcYes6pAyKjdEiKNNrlwzdmi8/Ovh&#10;cfWwe1khwctV/o3GCOL/xbLf1Q7n3BJ8rYfPX5EwJMEAJ1T3ZSOh8YlwMyxOhkF7E0/oYOY3bjGs&#10;b6j2jZJtbtDAw9FQ334dYBlo/QrPcUyseUSInmb8MULZN/AE7JmjALdUYQuwxdyGglh8h6QtT4wg&#10;mQvXFO5rOvX+icUI3e9I761nlT0kfQCT/SOAnkpzyJhse1zt+FwsTu435RYYee7o60Xdt6fn1fPr&#10;22y/jAHXzCNv+zhxzOMF7Xnf1a6Vc3aslbIHScM+2ZiLnmjF0f49Sip/PLf59CXLpY7faPXz9dUd&#10;XXaGIiRVAzFAXPjuY6TtSUeZ3pNtCJ3X0jXJ9+RxYkvmc/AbX3fs+tb2S40daR42NP7G+GZboJvj&#10;ThrHlPLYnpxY43idErdPF+zALJpjj0/2HOeZW8Qa7/txdC3GG/pF9GoERZ38kMHc0/Z0tXbI3Ewd&#10;a6xXmi/YgYJ/x+ZB07Dif9gWQAwbO3tjSnF7Jj1SEduDbq1ed4CdzYYNPE/X8L3g3j/p/x78Q3YN&#10;//WfrgM9DWe0ZR7zpI33xjzg+9thvPdYC7Ii05CQ7vAN89b6vAZG2R7aMfN0CAdjnpiznsdOzDzd&#10;x5vOAfVM79yHcXI8dayVMIOvNZDdyjw9xIMda/XYQ4iHQJ9E1ekBd3ONHa477VHvEfsGCKceO7Gs&#10;hHB7GDu4J6BP64X9A7tK2RPHErWO63DiAu5a9h7nRGWxA/YNFPjGDttbDISgYNhj/30wLXa64xVe&#10;6iYYAABAAElEQVRQaIvAtzewZz92yt1R57rAxuyTZU9l+7ET0ssnLf/8iXaAOzkxLp+bYyuZ+zWk&#10;mXUOtUmtQ4wdxo7gGzVLYjZO8yjgucCMnUh7PCJTqc3uZ498XEOv7MFE0mvDO2YwfILy7r//j/9D&#10;HDuCuEQJlmsaBrc2g04ab7j2QM14yLz/P7DDavX/UfIkXtF91XtADYdjydH/9scfq/vutatSeL1y&#10;TEXYQqdeGcGWnzYM03rax3lk8TiGEZMfXnkbW8bkxspD+0GZlk0psqX7DGINUWYEvDPc/1/fvpgb&#10;t75MTH4fb25X/9vvf4RING36MoI7Ohre0pizk8Js2Ribj9vnFV6pbZ8/iDEnnTWHJrE763dXq/V1&#10;3igBIllUsVbkt58dvwEQhyKudTpHa3q1/f3GpNk6heBVwc+U7OgqqRjR7/3tLV2/3LGJH0k80vVN&#10;6gbGi9NUeGtdJhc7N4YC15y/Hp6K6Q8VPIYzVI62OzKwocTJm83meKK39/yyHXzdfa/5rIcYs7/f&#10;3qx+u9mIjV/bIFzjU+6/bBm6X54Bqbm7PNLlaYhdNXp5DORbpPGbz6GshM4jmY7J7C5rkkozDKhP&#10;ygXCNNx2WqZRVo6sSMkXZm4kO+HNweMyuCQrMgzJ6BpOdgMtlYecMMqLwZrCQ+Ng7432eCgTg+3x&#10;UNNoGsai3A7zk1obx6vV2tpN1b30fqCoRZqmw0yauoSg3FiYDnMu0mP/tjETejs77WhWdXtt8yxN&#10;J7FRiJBCYqUJOMhrDS8c90agzcqTsELyYbekrAPDARjZCbH6Y9vbmHz7uTLZFsi3Zdn7Pt2mDyXF&#10;/fP9B1o1bEe/yjidXSEDyX1fHh9X7z9uTuQPyQyp8+Hb54XvJfjasPyxem4XsoUsEXkeIe7T9Mpo&#10;4txdN4w6pc+wxHH77ViDrBIYxjByfb7uvYR/Pfw0r6R2vRobq+3888MHk1SMcTBW8jEdNVzRanm3&#10;lATDMrFlBNjfUfITVp6008W4Hp3emZrDmaPgjD0kmoCHfpJ1qEjgxie02Ohj+oXKT2mXikPMloQk&#10;5lTMQ/z47Hl928el75W4N7RC5I7avPV+JZOLcUuv972/odFgA+sMWNOKlzeUiLz1JG2imd1tCIuz&#10;DifhF6FVXjvYyRvAGbPnYYuVB+PGo+kg9I+TR4/sMVs83TrjbE22JG+vU/IGmqVW2ShsdKny7H5Y&#10;oRFjzCcX4w7XDV+9LSt0v6Q9wPBAq2Teb9b/P3tvwt04rnOLupLYSVV3nx7ufeut9f7/b7vTd8/p&#10;oaoy2E7qYdOCTcskxVmkBHa7JEsksLEBUrKNQNaKtr44Tf2QGIa1CpxwY3tycsSya2/ZFujt2R4d&#10;O9uEY7xfm9dc+nT8uo255OeQg/nhg60HW0L4yGmPzp8uNwRPal9dr44nVe5c49PsGT453Q1S1Ebf&#10;97NqzKOOyU/CqZc+biwzRE4rfee0h/nTMaTyosti+aky5xwfaw/bro/Pb4c2N5WiQZtFqX6Y8eXH&#10;VF4iY4c9uk3QzOfKo8ivQbelhh3QYeIwl2VsT3lbaB7g+sTfPbJiT0MYn2uYfo77e4pvspvJHo6H&#10;JgFPgDLZMzHEeJp9q8szdrw5mBaDY3Gsn/GMz5d8zzoZQ6ouXQ7LTpVZYzyw6thZp36sLXviYnDK&#10;HrZR78dctLhlnIy7RYyMyRZjfJ5twfse7GHctm0te5grXZ8N0xWzn2iE3yAljruyPruO9s+wLUDq&#10;sgfnLt8Ct20X2+SyJ78FpC0wjnwwsC3oW9ceH3ThfdieJdgC65dkD9sCu5bgn6XasyTfqOTJLf2I&#10;YkoyQiDGtFIEueQi+edtqPSHRxuGPA7QJTfGfoxJlYkffff0wo/AO6r6dRKIB1/7t6fd/eb408/0&#10;+OJn41N5P+jRnkd6/ULVvXySyKY0u7AdyD8o2YrENVsCDuS7ZEzpN53PJk8JukjD42KxwMGWcdLZ&#10;KRmN+sJvDbQL6hGYwSb4HpUO0bAW+Mwdq8yRitC3qXKRnPgfSgr+StUbsaY90VqgN9j6++fPm39R&#10;5Un9AqX30fdT8YxlPVL1vi0lfRkbATr8OJ7mu9YBvoF3Huh53/eWKnxa96hdXmd8OGEFMdxAPuYO&#10;mm+sqc6F/oENMXYwHMx1rhK6pfkeLOs84LzDoo1b8Ieefr2NIpwHUcIdZemxpsE/3KD3ByVHPjgS&#10;uO5oTr1S9Tu9peOktHvCg0RJU7unSnyfaCbDDyZdau7QOU6mYhnMI96bxp0OGs+wiCpbHScUcjU9&#10;+IavO+gDTz2rP5T4cbN+YFyNFsoWfIZ4wzjMHa+mlFxrgv1PNP6RXti/brdHrs8P7zy7GccOBz/o&#10;z5FgE/xyR2u1b8O4744EYMhB4iSqv5oarmn4Axl9vpr6hR7D3IFs0z1OqCxTf1zTEM+/0v1niQbc&#10;PF/gXt6PWqdLAEyQiTUac2e8TieInHWo7boDUD5Tc9zHf/blNxtY9LmDa09LDfge8DmM1hMfZHyP&#10;AxuWMHfwOVQlmhMHO+0eJ5ePxrHIcvm4D+c8xmeLWMN6oHxawB4fDLn6qLkzfLbW73HyyB88wI6I&#10;EGoaysdMftXnTqnraIQZ0UN4nVZ/zDFzrDHvbAy/N/mB+4y3+I4N9zjjzwfjfj2812Mtde4wl2w3&#10;vw/hlsdOb0k6K9A6sz3QuYjrDsUarj16rBnM1hhoe5fvce4Lfi81xUBO/vj3g7rrtDn2p+zWz5s4&#10;wNzB2obvBdTvB/qADven7nFMHLRsJuyBj1LX6bGNcTykxyDPHXU/PfPnnTgOLkyeP1vTIe/vpS7D&#10;m9jTOeBY0687TYC8AuEfg/geB/aFzB2djyu1M7/hexzA6HWd1rnF52r1aE5aA+Cf3ht/3sFn65w5&#10;Ej686Ly6+1NPz848d+re47jRx54NnTueFMXCSR6HWEOeBNZpXEfr4qW5mkGhLgKxhpV6iycbNrwW&#10;6JhtTsR3BG/0+yfajn6L9MmRsMnKcfyCmfYilln1+YD8g8/W+lMwc2CzybhgtvWIP67mDs0frNM5&#10;79lKYj7/8ZzBbDV3KOawDoRed4piNmCdOsSxhn7wDf9urY9rDbOObbyPexzksJwzi3J+KZZTlg7c&#10;JXdMvquvLhP7IX3HY23vc8rUZen7Nt18HJz8+vR5822/Pycs8Tm1JWF/vjxvvlACChadMYdXfT3e&#10;+GJz9XOd84Bw0yWfPLMkHB2fweSKaWM5MTLGY3xkjv3uM8anzxiLz/skuTT4g5JIENO42cENzlge&#10;Fu/faU6gjc+Z8Pn0MY0zHUPSpDVxkgYcPo4K/5VOvCE7+EJ7dc6kJPIYLnB4mS5sJpG5cOSSY8I4&#10;dWxO3QqbAhCGAr3DRkyx4HceOhEfh3ck955vG64G4wMSkhxRgTInRnWjYkmeRLwCj+2R4VcAtTdO&#10;HhX4nBZoigN3dZzjdZpFoQ988+3N/Nh07ldyW4UtpcSsCevqF4oDG0f5bb/VhC/deQ3FFyCq3Xa7&#10;gXL89EGJrwcrdsT4g2XOQRgSJ2PvOW7AVDyAz/wvVH0S958lvixSvNGahA/W0vplwDzj+7VnbuSY&#10;d76Jk3Nj7VG/xGurXhs8ozbahVnbnUKe4tuUsVO41nhe+Lz2ek4+csq6Rml6R9rOCmkyBsxHk7Qe&#10;jrG52C7BXLanB+5NGHUfwJZ69pAmpSw+7jFcx2+yr549Ju15j5ls8eEgL4p80kz25JPuI4kQKBBx&#10;MTiOvbntgf4xJh8WTH3mtsWEyeeYjYN27SFkqH6G5nDe+JSvPTY+Tgrn+3eMf/x+PmT+mm3c9miL&#10;y+ra9th4vcVIPRU4mh3jCaJ11k+huxqine99d0n2LMkWxFXv9uhzZwn26HO9d9/otnTlGxA/Dqyx&#10;MfS+d//o+LGvvzeY28UhuC0iZ7kL2wTkwAASWv5QyWK3sxRB/EbVqv5+faGIXkJI13G7iykkMSCB&#10;oo/msqQPC3SUSJb85/VVxbTpL0PgFVSdtFXw0mXl3gfTW6oeZmtI9kRi2lVT7qnnI/yFqk+rh8gH&#10;TVyf2W2I8C2GzI1bVdx1rG+7B79qViFe47/0sI1BQnToX+dYeYzwiw1X6nFff6Pfd3pc94GqSFvt&#10;SgXjGF9Fp1Li1oT1vd4Lf2wyfkH/6Y9QzjgIMp76bn0NmB300nVjaz39gzQe6R6u10ZFNzdfX/fK&#10;byVsQBKrO2pKaBWZtRmAj22v2lha14drpcyJ+l4ax2d9BKLxwoDmDXz3wW8vHbz3eChvvQdKx6wM&#10;MP/YSsvLQD1uSVPifMxreXlp9bgtb0ttDcxdbb359WlxHyEcPKy9LScW4j2ZxkFaDMajzj9S5kPS&#10;LW1+h3hJHLxWyHkQW0i0l3VL7sTc4ntPafkYYF79JFLvsAF+YqWXMCAMCAPCgDBQgIEe7xmAWZIn&#10;CwRDGZG4KwpvSMr6mR6L+JkeF2wKUiSZ/U0JZ/tx4la4KvsIfBk6Q8um1VMQ+D0iG2DhzZOOYBZS&#10;5CLEkDz0F8UyPkCMZcErnyl58ZfHJ1WV0gfcWIbPGFufLVUOu3M8cvvwTpXHOCkNitWcyYnAhuxy&#10;HPpdVboUrEv3LvdmtyHCt7Nj1jyNGEFJcVMDTjxWHrGeu+H6dJ4fBuF4rLFPs3IZ4RcffbF9AMe3&#10;Ien5++FQ/e8frFz6Avfp15hffCCf+jA7E1us844XKk7eW6quQs+R5iI9ePJ0wYOqzhogv5INqEBZ&#10;Aj7ub9UfSyz/tqwzz9eDi7gyveohaEeTmg+UPCltfgbGMTk/ojUjGLxxvhYTF+ygQFp4GLbS5mFA&#10;fFCO9zrcDlr0+VjOpGYk1+G2GXOzAWHesgmcTRBZAmMi2nI4iDBeGxJJnyah/93kWFgAickc9B8G&#10;yoK+Pu0NgVcw/iQuygV2X7FWjofckv1jduip3zcXnEu57RR5woAwIAwsnwH6QUp+k+rUzSfHyb1O&#10;p+4LgY17pz+o4p7tkbyo7PXnM1WfTGg57s9yyEgwwTH0guyyd9sdPKISVExzyY2RhzFOmc6TsRrj&#10;xyXBwWD6sPDnyws9+tpcfQ1dXHNgjDwJz0gYql+5qoedK+sNdkx4biQ971sVw4YQzslHXsT+0ma3&#10;QQEIQxHW25+LlJ6okIpHBetNx7mjSpCmyq96/9B9V9ImZCFpc6qirI7xSr86YT171bX0G6AIRfJ9&#10;fyB/GCZtQbChGKOg4AugYDaiNDU56JT4x0nBzMVli7/TONIfDJw4Go6fvzSj91f7190UrRdRVyIm&#10;z2VmCzC+UQxfryj5lOD6e3cHLdKEgQsDtvC/9Fje3lYSJ5t16jgemwW6CmCaN9R1lIyOuIRoUlbB&#10;WotGig/KeaUet6QpYR6WY6Cc5HrclrOhtmRw1n/TYj3CmGVwEGG4NoTnjnZolbtxsTCwtxAS4zhY&#10;Trjgm8G+OOD4o+2wW8IbBUWXgNuNTOYVW2l5GQjndhghzsjrCJEmDDTBgEzsJtwgIFbHgCRPrsDl&#10;+PD0mR79+POOqk+akizoS8lv+7fNs6peJYtxTEiAV1fVvhiZZcfE+TluVGlLPqnKVV8phk0LGnzz&#10;y+Nu83n3aI7/QvDAFV6oxOfiDVUnTx1cvQqBHInFWnH8uFQWZBtG3bp624QN+OHHGQW3lM4fDbeY&#10;+Mh+eFSwySokfe0KVJ9E0uaH6fo1gIJOW9KmkUsF3mQBW1l3a8TogID+qAJaqmqfSXUVtpSSUDZM&#10;aPs+9kCJTrY/eIFlhw+qxur9xxrsuQxb9SM2yTlvCYyvWItLUDUaScAQU6KBy1KyS+AVmfMxYAvl&#10;+RDl0aySiNV9SB55IqUsA+M4LKtNpLsZGLyhrnnUM+JiIv50M1zjLPughq616ajD7aAlYR726Jc6&#10;3PbIzC3m5XBFlsCYiLYcDiKM14YID5eP5hotnrsDe5Ex6KmkSjeJg5Q4qOIii5LyMcixsYAwt3A4&#10;32Hmdj4Ey9Ucxi315gHYrqzhd01pwsAiGVjhfO7fj8N63L8hK7TgNOFMuUYrJGP5JuPm4Y/PX1R1&#10;rvGNBEIBVX/+enl2Jqf0xFK264mnoK4SJz1t6sXfSCD5E7FLVSfHDefuqRLe709fNp8ciVfjcbne&#10;31PSBh69amvvlPx0quLXjlNQxQ5Jau0gsrE3fXx2GwAgMGFBDZk2bdYeqFD6riXZjsFsac7dFahy&#10;hcd32xoSzbajRxxbuVSBof6xiat6PAYJruNf38pV7BsTEINxLGPyfWN+mcRbqMN11clbJbjW4drR&#10;RoPTPF/qR2/qe7Wlt/RJBI+eP+C6YxOVYCzWBlyLpQkDsQwUCMtYKMHjTuvJffA4GdAOA+P4awfZ&#10;2pAMnlDXMLKdHRNIAw/DVlpdBoT7cnzX43bQxArLmdSMZDYVW2luBpbBEVnB1xm3ucazHC/Gkys6&#10;uIxYSHNYfCwgBkn3AkhciBlJgdAnB4S6AvAKKpJ81+tg4bWc58CtX2Mv0JZ3/QZ238ufo+5NFQOE&#10;AWFAGBAGCjKAj+Tya2JBglsTjYSWX5+eNlR+7wYabi6ejwdKxnil72oy3mpkFHUDuvIBmylINEt5&#10;bKpNbmXzZlOXYj9i9evbnqpW7Y1xi1D/9fFxs3t4CKrRlUoGbMI0QtVJW1OPIv6gqpMNfiuF5Lie&#10;m+J/bgPUOhoW3WG95zGQuUX1SVflu0dH7MciP1LCGBLVbTxhnnO1Pluf02Dr2VhoUeOYy9DBWPdQ&#10;KfqN+KhhSQ0dLfkl1B+5+5+qFdtZdyUR58ZSXt5pFrzTtRrVJy/f7J2On99jPb152bureGIR1E1V&#10;n8R4w/1veRtFw1IZ4BAbb2EvH5vbdlwTgUXachjg2OLtcizryRJmn7bq2kTYcSiwaVJihgdqk+46&#10;Azr3+nHZT2egDreDloT5l25pfQl1uK1vV06NzFFOmfPIIks4viMAgIe1t+XEQpon42JhYG8hJC7E&#10;jKRA6I8DLQaTLJ8e3B830za10EN4LeOFcF61uYRdacKAMCAMCAPCQGUGerz8ALMkT1YOlFnV0Y/G&#10;vz4+bR639kSyv15fN0d6hKI0ZmB6andVdZLNWsgWSat/vb4YrUGKMBK4fnv6XD1hArrvqQoeXrZ2&#10;oMp9H+jYWEPEpyYEN2ZSfTjTy8YNpoghNzJqHkCMHBzV71TVVUf8x2I9qKRN+2gkUFq5VCesZ+1C&#10;GzvzTgvH9729CmdOuFXYWohfcvB+T2UYXVUSj+q6sbx7NITA8+G4eT2GJARjlOs1eIS64LdHJFBa&#10;u+dwnsgQBi4hd+aCI/R8oOIOdD8g+KUtmoE5Y2zRxAYZN3gh0RmJw4MQS+cLA+BdWhkG6nA7aFnZ&#10;BFqZucEBWif2gmHFDYg0JnJYHEYZ1TQD8bEwjIwX0DQvawTXnysJcX+g1xhaVpvFfVZqkk6E8zqM&#10;CB+YhFMGCwPCgDAgDAgDPTKAtB1JnuzGc+lZVqeErjv1CGM2W79nQm0SVBP76+2FfmjWz3Bv89bd&#10;033WLLGfo0dKYkESUWvNyro6YT3bmhlOPIjRvylW3yhmjfFKfvn982eViFLbQ3c0l3b3Wyt+xAyS&#10;YFpremQgKbg2b6l8AL9uQ6q8qPEKQBiKsN5RqJIHAeMY54ESnVzrnzORMRIRHnO/dyRt4tHdN0nL&#10;Z/BjCyJBJA47w4mQg0szKu0eHBU4I8TeDEnBeCPMdUDda7ThFxfMWudcVSdR6fXgeHR9LYyl9OB6&#10;841iO991h6P4tEVS6ic8I1ytZNfnVHYlYvH8Mne7GVqKDJG7OAZGEXcOpZKGniuullQispthYBxj&#10;zQBbFZDBC+paQoazUwI54GHYSqvDgHBejuc63GpaeLecSU1JXpm5QdyDm/7b4OFIYyKH9U+bZsHA&#10;oHZknbvxsTAwyALyfViv7gg2obrixhT2xwMhBujCwCuoaCwS6sERbstwzbz6T41hBA8sA0ukCgPC&#10;gDAgDAgDVwz0+PEBmCV58sqNy3+DRwX/vNttftpu6emFt2GLJLR/qPqkSkirSIf/jd40qGyyJgSB&#10;vd4fbzzN5qXHBB2XjpX2kED19+vbKdmBdAIfY0Rsf9nuKNYfjXFug8jjbed9jkOGSoDBD2eWhop9&#10;pvln6V78MJCO0QJfT/E9xl+ctBsFtCIon/sjMfF+I7aBAzaLkMzleoQwHhe6vbdXX401DQlk4/mj&#10;c4mkzeumn70+U/udjUsfHBh7oMrQqNCXImdKV0nZV7qrKbrS2uybB0r8vUN1REvDY+vHcW/p2uVh&#10;hMOe4vulQHzjfg3yVfVJL3bQ2+OFNd/48hvuBUU6LZoBU5TlMBjXX1cV2xw6REbbDIxjq220S0Sn&#10;eUBdJ8hGHApsmpSY4YHapDsY0DkXRvIyUIfbQUvCvMtrdR1pdbitY0tOLcxLTpnzyCJLYExEWw4H&#10;EcZrQyLp0yT0v5vGAY1OE9AEgTBhAWYkc9kfB4PnKjiQVfTHUXJYFBfA3BZXtEIFYdwOvcMGrZBV&#10;MVkYaIUB+lUDP2xI64wB8VtnDtPgnnxn/5VW6yq7y2IA90Z/fP6ifqQ3rbtImPrPy/OyjE60BpyN&#10;G3hC8lBKM8lNkTc9tr7GaUzhPfBd+J/0uG4kk5gswo/Gf3yhGDedDFcXNAK6HxwJYx9UOe/4UeeR&#10;u1PAQY+LIhXjhiTrKbk1z0/ZUAWLAuFi8hZFWO/b8bWOTOHEHHQl2W4pkRFzImdDAplefXIs/Z70&#10;IWlTrc6ZdcfaAYxjnMGySMC3/cFZ7TNY5mhAMsaRPONbRYb6x3h66mAVjFMgMp5HnMImJN3bGu42&#10;llx1Urcb1SffC1x3wDPWBrzKN47viS2w3LwI3cSw9MWkPAOiIZ4Bm/tDJPonCodIlb49MzCOq55t&#10;6RP74AG15pMFeBvRdD9GDJchgQww34HDpLsHA8xt5FTw0IAugxaed56jeu9Wh9u+WCobZ7W4ICvY&#10;uREqE4ZGaGtziHCQFELkVGKQH+TQpou9UUkspMaCN9WZOw6eq+TASmoyc9S+OOG1nI/CuB16hw0q&#10;B14kCwPCgDAgDAgDDTEgyZMNOcMNBXcyeRp+QH6iypP/enykrHWVXnIlGNUn8VjQ74cD/aaboDdh&#10;6BWg2d7YDcCjal0JQ7NBJsV21HOiMuuOwYrHy6Py2rf92zk+dTlIrPqFYhuVJ2+j24wDR3UZ9l7u&#10;M5Cxpcd1u+aNq1KfW3resz72gj88vrvV5mNDcewAcX4UrJ+2JnB7QPXF+eZ4lDDmqyspzAOGsQsS&#10;yT5sj64m4LuHLSVttnGL48uj0dDhIGS80mPSX2ntK9Vy4HRigwJ1TxGviUcqURDn+XLiauDkAyVO&#10;uq4bh+OhAZR1IBw+ftA9KO4/C+gjoe1X4/OMahB08yLOfIYXoFZElmfA5FqTViQI5/6jBZMeOdY3&#10;A+N46tua3tAP7Ks1nLCzMwLN4GHYSivLgHBdh9/iWs73TaRpJRNHYvcSVczF5UiPe4MVCfGbMLRH&#10;woyYlxELRtO8D8ZzMIyMF+CNsUZHmLH21icHdeNwIeHeXKgLr+VcEjav686nclZLcb6S3IrsORmg&#10;ORo2qecEK7rPDIjfzlR0t3OacG1kFnRHXv+AkWD2+9NnVZ3LZA2SplB9EkmCruZet91nXXJjz2XT&#10;OCHoSD/up7YJFanib8cnKEwYeosj8QiqfaLqpMkF8AoeffrH558StcQNR1KGq+rk8cNdpS9Oa/io&#10;EH+iAtjUOhCOIH1EiA3p2iwSFAj6x3M5QPcmcFvM4cOhOJHEiEfR2xqqQOZOWAJGYyKyIphSNunH&#10;MTy+29M1NujJx3P5G3Pw29u+iD2h/o4iZfBL1NhhUAqXbGPKNgW7ayySfF0Jxu+NXDdcNuQ8Bx99&#10;pyRhPKI+xec2TKfqk0v9+OMZ4efkAep/tU+smUTYyJTjszNgcpdUnZzdLV0CGMdSl0Z0CVpjXq3H&#10;ZAQOBTZNSszwQG3r7q5zvW4m8ltfj9tBEyvMb0qTEldmrtUH4KH/RlYkODRhaP/UaRYsIxY0gyJ2&#10;4zkYoiheQATaMkMWYEIyMYM3k+XUF6DFYQVHVlBRn8IGNPYbfw2Q54AQzuswInygA0XdU4AuTRgQ&#10;BoQBYUAYSGUAX88u9dfDVG5WMR4JLb9RAqXp0dO42Xg9Hjf/vL2qJJSShLR+YzPGh4qTePRyf21s&#10;ybwWxKBBQtRXqjj5TJVReTxvYQ1iGY+kf6SkKVNVVZvFugxbn6njkLGlane2hoTluR+7CowxtrZU&#10;fTLWBptfoo/jCnpmczpFL4b3aGyRA3WLQkUgthHjtoZKkLkac4m1GI8NPzd1gs9SIvX9HT2id57b&#10;nBQuz/YMO5CFarslkskubI21ZnyvlMRrwsj40fnsYByxWxsSPNre1nBNm/u6YcNW8jiShb++Hcj6&#10;/A0ysTa0EFP5rUuVaIluPaGHu6SqkvFFGEDiJKpOspv0bRGFInSxDOixg31ptRgYmNfX3QjVuv8i&#10;hssQTwaEZ0+iIrrV4TbPfIswb9YhsHrtjeOrbx60+I00RGIhKQc1kvX2hqXNBxqdJqAJQhZgQhYe&#10;++VhQF7BgAoqsviyRyHCbRmvMa/Y+rVhBA/0GyS9hAFhQBgQBoQBIwP+1x/j8FkOAvM8WQWzmCtK&#10;xwwg0eVfj0+bJ0pqsSW9/PXyopJTegzwsb1h780WIzcIlfjMZ8M0lOjdKq5ctiKJ78/XV/py5tZS&#10;JEQ80qNP//X0ZI3nXDhMcpCM/OBI1DpQ9bA5KzjeMmaywnwMuFt4TH2KDWbLIo6qHzPDkIT1jsCU&#10;YUgqRsTInmLcJgfV3rZUFTalQfZY/p6SJ9UfAKg14fos0kcet+7HIafgsY29RmHr5Xccso7ELR5j&#10;nLNBbk6cVmxKSbym+JFWRLOdgC3jl6pWTNeN8XF+j6qutvuz2QypoBj2v9Af8LzRC/u5G2Tmroab&#10;G2N78jgqhy1fC0eH28O9HkT4AyNXXI9dxe/Xw5BYmsIAxwtvU2TJWF8GBrbVektjIsnnYbz11S79&#10;whhgfrGVlpeBOtwOWvT5lteMpqQxp02BqgwGHCzmBxGO2wgOJRZOpIGHtbf4WBhGLoDEeA6WFT39&#10;ulKLxcJGcKwUVrOswPK0hrn17C7dAhgI43boHTYoAI10FQaEAWFAGFgDAyWKo5TmDZgX811BabLm&#10;l18mxO7uPqlKffjBbdxwBI9ixSOSg9utuGARLQ54p4qTSJ5MbdXpqa4wlaHb8YjRv6kS6l5Lphib&#10;haqTSNIK8dBYxq3m6SOo8rO9pyRkS1cklh2pMt9cLYeNSFydM4knhw3J/BvWySmZTeCeAJkL45Hm&#10;JtZIW0OFPdO1xtZfP27DSHWANweKTVt7oITNmo8wteG04fM5jsTJnNVfS2A02qHmS5w2jIobaUTS&#10;5kEy8J6S7m0N6+2B5hQa81Fya8Mx5/GvFPsftgtrIjCu0JcoRoaPoxPz3hSowlRxBhDToD60ibtC&#10;GZP+YMAUNzHxJ2z6MqAxrq+zvsO1fpok7ajs5mSAOc4pU2SdGKjD7aCF59qCya/DZ9sELocDsoS+&#10;34+6GSQXgYe1N+HgFAHxPMTHX2uxF89Ba5bE4+mbA6Af4rGCIYO2eLJlpJEB4dVIS5aDYdwOvcMG&#10;ZcEpQoQBYUAYEAaEgTkYwM+Rkjw5B/MN6cSP8192u81P9DIlRiHRBY/ufqXEL9wjtdxK48OEQfW9&#10;0npa47gFe1FBDkmTf1PVSVPyFWL3p+1289OjOY5Lc7qlipcmXNAL/tQjjUuDsMjP5T8V/8TzHC2X&#10;DUnYI0BEDEmCGDM4J0ZEx/6oPUZ7BOiUZGxPFht1936LJH9XVVc1P72lxXfMySWj2L9/qEd2l5DN&#10;OopsuwNchAWnUDxS3pXqdPw4nqqqOqXkOwmX2V75tPhLAhbE/8vhUOy+6wE/iksrwMA4kkgFHyqg&#10;TUTit3KqOpkxntldMkMkukIZkJgJZSy2/zBLebJGikkcHql1PcOE33K+rsctaaqnrBxhE5Jh4tqb&#10;cHAKdYmDtTOQwf6FTKaFmJHk0P45GCyoZEglNUk+7XGw8FrOa2HcDr2xCRtYzgCRLAwIA8KAMCAM&#10;FGJAkicLEduT2E+U8fLH58/WR719UNmfP59frFX1zLZ2fBdlga4q75mN7eCoxagOkAMiHsv7n9dn&#10;66OjuYKqKxGllKnqsauOxxEf6VHGeNVu8Hhur7/TWmCv8VfGwtw2RKFUIPyRoKd/7yhEWQaVwDgV&#10;73h0953j8fZjw5xcqkQRqjRLSb1IrrY1zFEkUJZqToyJSr/u96fE0AxJMSVxns08K8FOeDsPDx/a&#10;3Yh7x3Xjgyq4HikpuJXGfonZptrwDZVXCyXu39HakDPhLNXW5Y7XIgdrmXqRtdrhLi6aDTuoZIXl&#10;sZvwXpow4GJgHDOuvnIulYGB7fG6GihW91ngUOnuwQDz69FVugQyUIfb0TwLxNhLd1i59rYMDsiK&#10;IWRj/LkMDmIsv4xJoO8ipPO9eA6GkfECmmIOZqy99e/KujHZP19tRrzwWs4vYdyG9S6HWiQLA2ti&#10;gJJ35qlntCaSC9gqfitAaiWRJ99J8mQlultTg1sdbkhMe6RHDv/6+GStPvn9sN98279d/bapy2BZ&#10;odscMkJ1Tve/oOI9VDVD1cmWG2NtGSNjC8GKvqf4219Vd2QZSJz61+5p80SPBHZVn2Pd+pZl6MdC&#10;93eOqpO4r9nP8LjuHHaZeMBaUSuhBzaUssNkm/WYAuGPxL+nVWOVEyVx7inpy3ZPjwqtO5qrPs2K&#10;ESfwI7HW3ilB2bVGb+nxyLbqsJqY4N1rFMHDrQMg95USQt+okmcOHTlkWMHyCaUE/8RpixvFyvva&#10;4nHdqBRna3NWK7Zhij3OERGzxYcUJE5+pyRiO1uxyE7jSiadpSFb+mhDRIyTf0o5fWHUIgHYtZ6U&#10;MNfgvWJztAR+kVmXAT1e6mpemzaNaX09DaRBkyLzOpC7qe46t1N95XwYA/W4JU0J8yvMqvq9wePa&#10;G8dS3zwMVkQ6dBkcpHswkr50xQ1JiI+FYeQCSIznoCFHZoDSvyu1mKxgTAUVGbzan4jBi/0B7wCx&#10;f8zafvGZ38h2kc3PjSDomQGanf4TtGdDF4Zd/NavQ08TTpIn+/VgVuRIivr16Ymqc90bk15w8/Hn&#10;y8vmvVD1n6zGFBCGqpO5WvVrXXWFuZg6yQHziD1b6CFmf6PKqaEtBy0PVDnMVT0MVfhCEzpD7Rj3&#10;z2HXWKb+HvaUtAn4S9ug22PdV0DC0DSB22rQ6USYRRPCLKc/aL10JdkiWWkqYcnIpQJvtgDXKFui&#10;Ms4hsQSJzjmbEWMmBVTkdfPt7WC8HoeoMLMVIsGjr8MvHqNVl5Jc+mKo1Q9JvKiGirg0NSQBuxKB&#10;TWOWfAwfVF4O75sD8YJ9jmmfrQ8v8MfUeuQjR/rkYmDkWZWgQMdGh3Np610OaGkpfsduwntpwoDO&#10;wDhG9HOyn5uBgW21jpLsyAmp+yw3wjXLE17Leb8Ot4OWxPlVjoV4ycxfvIRljAQP/TeyIsGhCUP7&#10;p26wQDg4EQEe0GzfYZzOmv6lkQshcSFmmJzkfWwZHAxWVDCGVWArLS8DzG1eqSKNee01ZnvFLZEn&#10;DAgDwoAw0BYDd3RBkeTJtnziQFP+8v9ASWi/f/5Cn4ZvPw5D+xtVwfrn7XW6eld5qDc8ZVNpEKQe&#10;VWzg5AbEjAcMsLOgKSE3RCaSGv55e1EV2PSqcSwDVSd/e/psTfrNQoJFCDC4KugBG6qH1WrAw7yU&#10;1pkzmVjHWgu/rtO4r4CEoQnrbdRa/GBNjEhkxBywta2j+qQRpzpoPHNWgYSzA1W9NPUCEiRaI2kt&#10;RzPpyCEXMiD7+XDY7MmeFD0pY71tUUrSNKWN9kbaTEfca32yeBZ/yLJ/PzSDtRUgSNj/9rYP/rEG&#10;seXz2tK6ME7MbMV2wcEMjDx5Tqqk46NTPGINW1zT9PvjFm0eu4fft4hVMNVngOMBW2klGRiYPq+d&#10;pIvJD1AbMSRA+nq7Mq/YSsvLQB1uBy0LS6Rk7vJ6pC9py+CA45O4x25EixwWoandIcJB1G3D4ND0&#10;GGwpMiQWUmKhNU+SN4fwLI2skprSZjQnX3gt5xJwK00YEAaEAWFAGEhloNfrSZ4sglT2ZHxVBmzB&#10;ikSXXx4fN5+3W/qB+jbpBT/O/fX6Sj/sm5NTLkbYNFx6tLt3wY49sHD8ka/q5Dx2X2yaR3+cVqBG&#10;IhRiTj0aaSQG8fpEsfqvp0dnktZomHqbg5EtVbG7+2RfQg8f7uQxE67YYznsCdGNRJbcCZS1bTDa&#10;CxAKiB8a7u7X26ixykHGWUXZoATz01YJEl3uae4gmZEbYzRyiR+iPL/pR8KyqzIq5m1K80cSr+VA&#10;ZSe/7Q+eFt/qqYFRaVXOUv/cgvA4Ug2nB5ZaXe6QpOe4bqBasSvpuBbO1vQgVl7pEfZ4lH18xLmt&#10;Glfv4/iM3bq1ydm8DIy8pCcv8Km8CpuQhorK47htApgnCHaNvvUcKt0WyoDEQk3HamzzboD6iCEB&#10;0tfdlbnFVlpeBupwO2jhe5G8JswiTWKxWm5NYf9ybMap4fkTN3oZo4SDy1yIWxfSYrClKJJYOHkj&#10;Lg5a8iSwaHFZwaAKKlojuAqewYtVdIkSYUAYEAaEAWFAGPBn4DbTzH/sXD2B2Z75Mxcq0TsrAwiI&#10;P6j65KkGzy0UPIr1z5fnLFVOmvvAYACESmY5ExkMKm5JznmkukI3+CA49IXzX68vlEB5XX2NZSCZ&#10;93d6XLctVt1I0s5CtysJ64MSbpH4WaMxHzV06TpQkZXy45Ib8M9lwxV4BcIfTROYrwwwv5kTJ+bA&#10;uyP5HHPIWTFLuSPMAiROIsHf1pBo8nB3Sdq09TMdD0NikuB37Pt+T7zFTa5aGE8J7XHaMCpupB9/&#10;zfYio12xp5LSHbHbrF0VgeFR9q7k6BQoqOCHZLRcjeM8ZpsLw7rljJiHb9WLWNFPdUxSrkrKLVGg&#10;u4b3W8InWOoxwP7nbT3Na9Q0sKyvkZ40sH+wlZafAeY3v2SRyNyWjV2SHjGvWvQO89UitpqYysZL&#10;LUsQl6Qr0pjIYbWMq6JHOEilmRgEiQsgcgEmpDpzCW4cOBiCskJssgqJn+TwuxHA3N6ckAMZGZDI&#10;zUimiBIGhAFhQBhokAFJnmzQKXNDQlB82e42Pz/ujEmDSHT59vZGjxTdu5NeKhqS75btIgl7SJpE&#10;8mTr7YLahNR91jSCj8WPZAnxW8TZ6/FgfUw8fPPTbqdepiqpLs057NpNJH25Ku65sIWcgx05bAnR&#10;qfcF767EOL2vbX9O/GdMisgwNpvAfTbAvtMCzj1VirO1e5rnO0pkNOJUB41nbOLOx5Hk70o+3NEj&#10;w51Jm2dJl504JJfxPnvQsadk8ZdDXHW9GhiVs/AjYGSLHxmpsKFhU4/XPVasVtwQLUFQkJD9XLH6&#10;ZBC4jJ0xT2JfGWEsVNSIWaxn6jUivXHrkeiLa+ga2shj57mxBtvFxgsD4zi4nJG9vAwMTI/XRQ8l&#10;uo88ukuXAAaE2wCyIroyvxFDPYcY5pXnSOnWHgPwZv+NYzLOkvJzJg5XzVHCweXzahzvw0waNnEy&#10;2hi1ABOSiVzWfBisqWRUJTXJPu5NAPOKrTRhQBgQBvpmgDJ24mqs9G129+jFb326EJPt5DupPNmN&#10;B+uukKjo90CPVDVpRTrhn8/P5uo/C7orxWOJTfZ3EzKNAQ0JDSRHmmKMZSAJBRVSP6mfUOsaCt2u&#10;qpN47GrJpFtwwDzUtfxWG+ZITBWwZmxQRIaxGdb7lrMaR5rhl4zFXECc2HhDIuNNtTfV2TZimkEk&#10;9h4cSZvQt/WsPlmTSxSb/Pa238Sk7MezNc3nuYdK1InXFD/yjKDbHSTr3ltiDrx8YJ5I1clp/xKP&#10;qD6JR9uXaCohja7xPTfEU8qrZ9vTsI9Yw3p38xqRm6YwejSQ4jPa2tvIY9b7jLXztFT7df8v1cb5&#10;7dJYVuuhPyJtpP8g6enFgHDrRVNUpzrcDlrO9xgEFYc6aXU4ap8M5qF9pFMIyZKE+EsYOgWsm/PL&#10;iYV4yuM5GEYuIJDiOYjnvcWRC3ClRqsWnxUMkxjSqM+8K9zGEWr/1tV+Jk5TvlHtIstno0haIwO0&#10;ilW4Dq2R2bI2i9/K8ltK+uWuoe9fCEvxs3K5SDxBZb1fH59QfvGGDYTP8+GgKlCGVu+6EZZ4INt1&#10;YyQICWGuymWJsGW4gwHE1Pf92+b7qLopuwiJlf96eto8UtIV9mu33f3WrpLwHN7tlfbsA/3OMAd+&#10;vev0QmJcSGvGBgUkDE1Y7xBW8vVtESOqT+pTFRh1nLsHbU6pE/rZOG6QxOyKza0paXOkKh3FSKDj&#10;LX4/eyGeXimBLkQv+ob0d0Cwn1JK4rVUwWhH38QZVXXS4ilcxWpUK26CiAwgcG/2jR5tX+qPJx4o&#10;eXLue9sMNEWL4Pk63kYLXNTAESvjxAecrtBQcVI+wJuJHnlIrbqV3GIGJEerMDD2exWlq1RCTKt1&#10;j4wPmFi6f1ZJW0Gjhdty5DK35TSw5EFTPYWsOHkLyGtvy+CArOC1PcKhHYZuhJXTQ5YRC9N2unrE&#10;xwJikCQvgMSFmOFy8+S55XEwWFTJsEpqJv24xA7gVpowIAwIA8KAMCAMCAM+DMhvLz4srbEP/Tj9&#10;KyWooSqYMT2N7jj/fH1xJqf0TJsr6SbWruo36dUVxjJzPQ4VuP58eRni7toIxOKWqu38RrF5lY11&#10;LcL67lqatZv1xANVDkMSjK0dfrxHVWK0yePjxjnIJ2fehiQap/KfzVQFJAxNWO9sSBch6OPHx2ZP&#10;jyS2NSQr3aOKVoRfbDJVQhqSNi0doMpVQba2v9+pkt63/cGCVg73zAAS8e5s1w06h0RfzBFpfgxg&#10;br4e3zdvhf5QAfLX8jhkP8ZPvcALv0LGraOvxgzvYlugQazrPrSAykWIBG/2u/dFmChGaAwUmn6a&#10;hrXvDgxHEB0xZO1ke9sv3HpTFdQRvNbhto6WIOM9OveJ2sOwgC6L4mBRxgQ4MVNXoS+FyIG9hZC4&#10;EDNSHFrp2pkEMXBw3RiVGAp0j2d34dWTqE67iX87dZzAFgaEAWGgMQbu6IIivyM05hQ7nDw1dnxv&#10;IpBwgh/n/qDHd48bZAANqon9/fp6qdCjhPtp8Os11lzy/QURqhrFPIq4JLrasi9s5NHsKw9JJoip&#10;1+OB4sqwPFFg/v70WT1y15YUlQfxrRTYgGRiW0PMHAo9dhVM+HJow1fyOJKNp/zRDH4FJAxNWO+S&#10;TNtlA2PLODE3UCnWiJEOYm7lucqdOIIeJKTh8d1GnXQeidimRynb+p8k5/8X+p4PR3oUsf3x5rpW&#10;9OeXfrzIPqpQWBmc1ojRa294vK4ttjEnjoWSAJfMO663X+nx3aXaPd1/2HxWSmdPcnlVGG97sqEM&#10;1hEjWD/Vi7TxqUTFa6+Mmkjf2Q3sDt6mypXx7THAvsVWWgkGBob1dc5TjfjGk6iIbsJtBGmeQ+pw&#10;S1pYkSeuFrp1CDk7bcvgYLAi0pjIYdl9MbdA8LD2Fh8Lw8h4AU1RL7HQ5SVtIobqxuhCpsIEp/VP&#10;C69+nMsa5seT9BIGhAFhQBhwM9Dr9cSQneQ2VM7OwMBM0YUf9X/ePW6+bLfmxCj6shyJbm/n5JSZ&#10;gGZ0CZm8eX/vpwKUm3H32Yy0ZROFBKu/3l5OPzZrUmEJkvM+bx82v9Dj5GOSW1PZQJW6O1NC54CT&#10;k8M02Fl2gTsVexYgDiFYK94dj+9uBr8C4o8GPf17OwgqfKoHjKgUa0wuVuA/UaW3O5XMmJMqrBl4&#10;HLJrvdih4qXW5uASSZOoOjmHbs30612AwQ/ikU0Njxy7pGGoOGm7boCjd1V1cir1fEmM5LEF3O3p&#10;fuGFko7jo9SOBaGPJDVpYQzAF6ZXmJQl9tZY0RONtMM+VuMPjKTqpA9T4X10V/B+uBQZ0SoD7FPe&#10;toqzb1zErlrfyAoQ7dnEJ55ERXQTbiNI8xzC3AaEuqdkdBuklxEegCO8a4eQw42cGDF4b6JX66fT&#10;YnAZHKT5SDg48Qce4lpaDMbpLDNKYuHEa3wslPFLulQtRisYJ3GU7jGTBOa1ggtN6uWYMCAMCAPC&#10;gDCwCgZ6/OUTGWLyy+AqwjPeSNxAovqkKVBwDj/8/0WPWA5puW5Kc8nRv+B/p0plP8ypoiEm3vTN&#10;hvVGsuVAgsKEoUYwvvJQ5enPl2f1CFNT1UnI+f3zF0pE8ZVohBN1ED9Yux7xiwp3R8djiWOUwsr6&#10;lsYgPY1B8iSSKPXWjA0KSBiaHrgPs0j3TN195vJAiYxXSbbqBJ89PUY7Z7U3SEbiJBIoL1qubUci&#10;CipQotn6XI/I+w46kTjpSvBkjehbBaNaY+M1xY9kS5ezfbi7Ts7VLcPdxnuhasW6nqXu42qDuYNq&#10;4SXaPdXnn+N+o4Qtc8vktWu8nRvXvPpHbOhJR3xqBHArCb0jRsq+ZTeMt2W1ivQaDOg+raFvXToG&#10;dvU1zYMA8YkHSZFddG6xLy0vAzq/2SWz8LyCi0rrEHIRPpYx18iKBIcug4O08BAOUr+/SovBNO/l&#10;HS2xkBoLef2RTxo8Wy9OB2354IukMwMyR89UeOwIWx4kSRdhQBgQBoSBzhkw5cR1btIS4edMJwnj&#10;Bz9Jf37YWav9Ians6/6NHjmKxyyHyW6t91T1vNbwlqA7t0xfeYjwF3pU99c3PAb+elmCDPjml0eu&#10;ghqeKOGLw+bjHVWdRKzbGpKzcja7ppxa8sqCV/QkliZsAAjlN380akheaopI87eoiHovoSYu1VxR&#10;J27PYo7h8d05G7QcKUFNj82xfMzvOZKkgO316Fc9D32LN+WSeE1qeHGQ/Sh4uKdHPzuuG0icDL+a&#10;9WN/aaSIN1Rt/V6waqskq5X1Iq8Z421ZrS1LHzGB9UO9NlRxkpJ56VUng75ljubHpntpfjSCIJUB&#10;3Z/Yl5aTgYFdnWQP8YHdPSRKF50B5lc/Jvt5GMjP7SARm85ah5CzM7wMDgYrIo3BsMih2f0xl0Dh&#10;4BQD8XEwjIwXMJfrb/QuwIQbm0IPgINl8jBYVsnASmpC3dt9f+YVW2nCgDAgDAgDwoAwsG4GrrOU&#10;1s3F4q2PvflDJcbfqfrkFokABpbw4/+fVH3yo9ssgJNV+BG+WxNu/GLy1E2nZg6A+T9fnzenB6bf&#10;Ykd1uN+fPs+C91SZzp7QdaTqq1fV9BJQwvJb6xMEVh56pDmECnpN2KBAhCEJ612ZXE1dDzhtGFHd&#10;9/B+mumaSeddVIHEI7xzNiRf7yk529aQ4MbVJ219ShzH9ebbfj953bFxmRWTUhKvKX5kViuaEYaY&#10;uruzXzdQrTjXdaMZo2cAgrj7To/uxv1biRiEH++RvCatKgNg3PSqCqIhZfgDo1MV24EVxOSYoIbw&#10;rgmKuGF53tZ9ujzr5rJIY5XXL08o2kjPEdLNlwHm1re/9PNnID+3JDG/UH+DInsC8tpbh24zuGyw&#10;IsGhCUMNePo8JBykLGPpMdhK1AyWtAJnNhzLnQ9arFYwUuKpXAhXcF858Jkk238jt5/JpDpaTLvI&#10;ok2SgcLAiQEJbokEYaAuAzTn8mYo1IUv2ioygMSS35++UJLH7UqNG8pnVTXwzVllKSfcbDexg6AP&#10;yvxsJukrJ1EzyvL1EZITvr29UfUoih/1rfAFNGQg8ek3SpyMrUjni+Oi9Xpvd7+9PqC9AzY8ijhH&#10;S8WZA0OqDNgwe0IQQCgywxgN653KVNz4s2lxw6uNsnKpTnxScwZzx9a2matPQg8Se/GytQeVtGlF&#10;bhsWfRyaninp6+3oTvoqjggKVHJYvKb4kdH0NT8Q8eTiRR7Xnc+FuHfD47vtK0qarpMvXd5Mky+j&#10;/RmAF0wvfwl99sQf8eBe+bqNmFAJSXRsdPh6jLwrzYDQX5rhuvLFn6X4xlqFF8nHy7MFdveUKt2Y&#10;V94KI/kYyMvpIA2bjlpeDjoyfAS1M7eN0PNbsiLBoQlDGUD3W+Hg5MJ4Hmhk/OCm4mchZiRxumwO&#10;BusqGVlJTZK/exwsvPboNcEsDCyUASxI0oQBYaAqA5I8WZXufpUh0eVfT0+bp4et5QfqT5u/qPrk&#10;0VFRrFXr8YO7K6kmFXf1a1t1hWkMgfs/X57pOxACPsIO3zxSItWvFHuuZKs0BObR0L2lymH40drU&#10;ABVVJ5G4kdpGZqeKqz4e+NkG8DFbAqUCoaOZpiKs97S8Uj2Y31Lyc8i1cqlOXM4iRg40d2ztgebc&#10;qcqWrUfccTwy3LaOqMpe9PjuWg2PEUfVyZt8mAHAha2CiKDkPHPj9CgRcUMXOwqP1r1zVE99z3Td&#10;WCyBgYYhBl+QiEyPQS8Rj5B5T5XXpbXLAHxkerWL2B8Zrk22+1CzlBETeoISnzIPlKMFGGDKeVtA&#10;hYisyAD7EVtpORgYGNXXKQ+x4gcPkhK6ML8JImToiIG8awZJ4zkz0tPyW4mry71qy36axjZ4MiEG&#10;886HacQt9pD5cPJKXCxwDJKMOAFNhcQCTEjmc/Bospw2BdSN12VzOZ+HmVdspbXNgPiobf8IOmFA&#10;GBAGemGAft6VypPNO6uhqz4eXYjHd5sg4buTPf1w/efri6E6yoVl09jL2Xn2kOiFx0a3iM3GSE9Y&#10;bTbgOCrp/E0xg6SmU7u1DI/rDvvheBCVuLkjbK4KeKfHDzPuOGWw9tbiOFlzjTLhR0KsLUmtGE4F&#10;xITGrjGst11OyTPA2AtOIw8K/K0Fh+PRmXiMSrO3lbaMGrwPflBcIuHZ1lBhDombpRvYQKW8I1U8&#10;Hjecu2Vr3CvDe6UkXlM1nBlMrSuCH69r1op1UapOmrlJOYqZ9PVtr+7lUuTYxj7Q/QDuCaT1xQCv&#10;U+NtT1Y8UOJueuSNGEAsqxcxwad6IqVjrEw3bzs2ZfXQ2Ye8XT0hyQQMTDKh2Hq0wO4eEqULMyDc&#10;MhN5tsxnHmmQQhIhtLPWIeTsDOePhewQPQXGx+ByOPCkytJN5kPKR5EhihZAosyH0wRZgCstMx2H&#10;tXitYKjElMMViafWxG2FUE30hgwXBoQBYUAY6IGBXq8n5bMEevCeYPRiAD/6/7Tdbb7Qy5QYhUSX&#10;r/T45dfDIXvSixfAiE74wf3dkMASIaqhIfMvRz4IUE1nTwlU/7y90udIjBiNonj7st1uftqZ482H&#10;8JFEnyHnPnhUvStZ4kDJwrepT+fhq95R84r8V60pR4d5O6x3NUu6VGTl0uEXRAfmv61h7uWsPgko&#10;eJ3mrT02t1R90mqPDWzg8QMlcT5T8mRpPVZYSnG89viRVkSLOIGoulOP17XfWr//kOtGCWcjJvdU&#10;+fzlUKb6JDDP8UccJbgSmeefLs5rMOKnxXUN10HXfWi6L9ly2mq76XJFgi8DTLtvf+nXLgPwpbQc&#10;DGizIpDUwO45wK5GhnCbz9V5uSRpeQXmM9QhqUPIDmvWfiotBiUW1h4/OexPi8EcCESGMODPwLDq&#10;VVr8KqnxN39BPYXbBTlTTBEGhAFhQBgoyoD9l/iiapOEf9Bo+y+8SaJlcM6AyHFDlkMGvIoEyT+o&#10;+uT9zSMpTxpQxfFPeny3KbkyV1TksgV4UPkL/0mbg4EfqlLpkR+1OXIsfjBGrCEZpXbDI1fxyG5b&#10;Q9VJVwU72zg+DlNH5vKpbrZTNmAtqDKzFJFhbIb1nsclU/zOg+pWq5VLdcJ6VgnC44vxsrXdRAKz&#10;bdz4uI4C16Y9PeLX1rDePBR+fDce123K2ddx2vAlH6d1NWX1qYIx2ch5BOBK5apcitjDuiitDAOI&#10;Tcyt90KJ+6i+XjaRrQwvItXNgL6m8eo43rollDuLiqc6vnKaIFmzGtcJ9dIOl1W+euka+xV9vnra&#10;sxMgfsxJ6cCmvhZ5iNd94NFdugQwoHOLfWnxDOTlj6Sxc+IhVR+Zl4Pq8LMo7NBtFrvTYnDtsbCc&#10;OLCEh+fhtDhIi0FPiMW7SSx0eTmLiIvB05UcXklNBA/9DxFu2Fb1NwAAQABJREFU+/ehWCAMCAPC&#10;gDAgDNgYqJ+VZEOysOO4gcrS8IVxQw0//j/R41T/9fR0SZDUICK58jtVnvxOP2Brhxuy4AIFiV2c&#10;yFAKaym5FytGe9UVjvTTWx8I6PNMcfKVqk6qR/OqONdGUpz98vi0+Wypcnqr9faIJu325MSRHarP&#10;OeYeHjkc21JwxerMPc7HBsyvI1UCK9YAYhw3Hsp8sHuIKdqlF4xGnAF+QYy8OSq4Yg6iEmRKM2FE&#10;wuaHI8EKVWdd8z8WD7C8Hd9P1fE0YIqyWKG+45QSTanvOK1f2mhN0EJ371Xc2G+rVaJwlYzyhRLs&#10;YdaRklO/F6zqup3hjzk8zJYuhRngNZq3hdUp8ah0OscfD13bxhbTFvdb6kU9tMPX/eVdLgZ0irEv&#10;rU8GxI+5/DYwyYR6iuXu2ErLzwDzm1/yOiTmjctBWl6hxR0hMXSiuDO3WeIiLQaXwYGFGs/DMh8u&#10;HzE8KRt1S4vBkbBZ38p8SI2FWd0XoHyY9ZUmfyU1AfYvp+v6uIXF0oQBYUAYEAaEgWUzYP+Vd9l2&#10;92FdQ/ciYyi/fn6ipJb7obLc9VnkBvzn9ZWq/1zTfN3r+twc7/Do1B6bm0f32VbsBfP/eXm+JOCO&#10;Ui7xuN7fnj5vqEMU5BQW8IP1A8W2rR1QLY8qT4Y2YErBFaqvVP8QG8CTK0ktGqMCEYKkny9fwqyK&#10;ZjBpoBVjhF8+aB1G9Vlbw3Um9nG5NpxYVVwJ0EicRAJ17oZV4ysldumrmg1jVt0RftH1Y3gVnLrS&#10;zvYRM/f3uKXWvXsx4oPWQv5jjctR2cvNAOr0fafKsvtC93fKz5JAmdtt3cnjNdG0zWUMqk622UZW&#10;q4RKOqYfbhN416h0erEvrU8GdD/2acHcqAcG9XXHE5Jw70lURDfmNmLo6ofk5Y7nB9GK3Y5aZ3CL&#10;MJs3FopA9BCqxaBH73EX5mDt8bB2+xEXHAvjGJl+P4xcAInxHEyz1FOPBbjSg26OW9pWMHjQ5oFL&#10;uoQysDRuzd9ugxX7mVDOcvdvF1luS0Xe6hiQ4F6dy8XgmRmgOSfJkzP7oEf1WKu3lNz2Oz1S2XTD&#10;hJvFN6rMd64qmNHIXJ8j8FjHIkldGW3tUZSPf5B8gNh4OVB1Uv7xQzMW1U1/o+Tc3QMn52onK+zu&#10;HrZWLcB2eA+vOunDi1VpIydgQ4wdqASWrSkQ4UhicGfD7Cko3CpPwZm7WblUJ6xnnSgwpzC3bC00&#10;kdGHyyMlQeNla0igvvuU7xYJS90zJU7uKVGUWeKtDUPycUWE+idaVHGM0cjaGohHvbsesOtKEG7L&#10;kv7R4N7u29uhmCF4NLu6dymmQQT3zACvuPo21J4+Y0yzmO/ttUPnC18oGdLfyIBQa6Slq4O6D7sC&#10;3hRYYlGtNwQKhHo24d6TqMBuwmsgYVp35k47lLA7SMOmo5aXg44MH0HtzG0j9PyWrEh06DJ4YD7C&#10;t4n0hStsdER8HNDIhZC4EDOSImxdHCB28UqizGvwunj1oiRbJ+E2G5UiSBgQBpiBCtcFViVbYUAY&#10;ODGQLzNAGC3AgOuneH91JdZWJLqoxyo/7IzFAaHzL6o+iaSYPFb42+vTM2tCl0VhCd4tqk6Hqyt0&#10;ojGeBEQkLP1JVSfVB0JDrydKXvyVHtntSqYyDMtyCI8IvnckTB0+3EleJhAduMUE+3wM+FNsQCJL&#10;loprCkQYklTsZxIK74RZVRiMRbyTS3y5kxAliBEkFdoaKk8iYd+nhXC5pyR/e8rmhhK481WfPFIp&#10;5m/D44TT2PJhgfooIkLYuJWbNvpW3lKPqMfrqjlgthCP657jemZGs/yjiNtXmtt4lYhhyGy3KuDy&#10;/dujhYiZ8ctmx7Kqm46sVj8E0TH9sI0IOR7EgE4p9qX1xYD4L9VfA4P8Y3PAJNC5T0Uh4y8M6LwG&#10;uOMiYKV7ebkiaTwnOuKTY6cjyNmhLoODwYoEY+THqsstc/Yg60hgfAilx2BLNMGatbf4WOiRObK2&#10;ksGV1PTohGTMwm0yhcECwLk0YUAYEAaEAWEglQF8FpXPo6kslhrfwR0Wguf3L5/pOznzrcmBkmGQ&#10;QInTd/QPXuirXqV485CLxEk9YcaM3kPQDF16w3r2N/udtn+9vFBS7VB9TRl0bdUfVNEUsVK7ASuS&#10;J20Nj10NqR4GC+pbYUMfdzwXfjXnKEEuuikgYWjCekcjSxoIjL3gNBqqDMhjAeYWHuFta1tKZMQc&#10;tTUFxXbSchwJbUdHghWS4h48kzYtKtRhYPtGlXbfP37U8beiyc6VCyvOxXA5JXPJ5+9VjJj5Roy9&#10;OxKDl8zL3Lah+iRNuSJtKmG2iFIRuigGeJ0db1XVyUVZajJGsxrXdfWiftph0yg55s+ATiX2pfXF&#10;gO6/vpC3gHZgL4JEHtKCFUvDINz6ezQ/VyQRQjtrHULOznD+WMgO0UPgYEWEQ/ExbhkceNA00SWC&#10;vgmJ/Z2O52CIongBzZA1WNIMnrmArIcHLXYrxO96eK0fub1yWyHs6jtDNAoDwoAwIAxUZ6DL6wmB&#10;tmcKVadQFPbGAL7M+Gm72/y829FjmN9uEluQ6PLP235zf/dMVcUo8YySz7Z0DGN29EjUrXos6qeq&#10;FZlUIgPhKP0NYvUFQSmsrvUqZFk7toiNAyVCvR4PKlGS8xdQhfQfemT3JQmKR9EYSjL5+fFx8xPF&#10;E/e/UuD55iLRc8DQDY8GdiVtojJeCq4wNPP3juXRhBy8IXHs/j5QquoeOIZ0hY8woS57rAeMYMCK&#10;E8kOGdsPml1vVKn4893OKBVzE9Un99Rn3FKQoDoyHtF9WZOupW8f7jfveyTcx81+YHujtePlcKT1&#10;5Vp2kXdKR7yi+JFFrDEKBcY4bxjFJR2859hR9xW3olTVydvDcqQCA3u6B3k+HOieYltEG5LcXBVz&#10;iygVoYtmANc5U1XTVta7suSPrj7q7cjy0duyeJYlfcRuM9fQZbFcxhrxXSyvGnOfhsXDcw3RRspc&#10;iaXfMk64tRBjOAyuPEPWMHp8iKQp8kliPqFjJdnfc7x0BDk7BxCYNxaKQPQQihgcPBnh0GVw4EGT&#10;o4twkDoX0mLQ4ZrqpyQWTpSDB7SIJeU0sJt/B0t5DS1s9Hp47SYABKgwIAwIA8KAMNA1Az3eqyGD&#10;TJInGw47vmGdG+IUDlQKxA/UePTquCEh7t/PL5s3emwlHte8o0cif7/fq0SVR0pW+9fTo0q+hI7b&#10;0dfSpnBc9za/O1IC15Qe88jlHs3BK7ODBKSX/X7zFyVIvlClNcSEYpxJp/NnfWrn/I6SbO82fzxR&#10;JVP6L9ZLF2mMyG97hwpzjqqTeOw0kmB8WywOX/kl+5XCjuTpux8B0lXXgP4DKeEjSrJplt0DRiA3&#10;4lQHjWfMxgYcxTzDdcJW7RHVJ1HFFFVguaUiwdKEhMzHB3OC1R1ds5BciSTLmAb536kCHi6PqVgn&#10;9dP6mtLSRqdo9h/LGHmLkdjX39uk8WXIdj70OK53SKCzNcQpYlraPAwgJr5T0vIjJUBjP7f/keiG&#10;+xbx8Tz+XaJW23piW99yx3R7nI4sP78dWT56254d7SE6U6lBExo1Mhre1X0nPvN11MCa2oSxxnyH&#10;jfLFte5+zC1YEH7NscAc5eOHJCL5Ip9AM/DMR8FDZ5AzM3D6rNs/B0NER8Zg/vmQ3U3FBQoHl+99&#10;4uZDWgwWd3CAAlgSx0GAkk66rmdesKXkmMh1NMSlmjaJtRDiVtFXVqBVuFmMFAaEAWFg5QzYf/Vt&#10;kJiePhj0hDXF1bATFft+pYqBSJQ0NdxSqRcS54bkDvR9Oe43//vbN/U60nv9xtwkJ/UYEvnetaSb&#10;VHky/sIAfAd+/+v7t83/+PrP5hslT3IyLZIh4Xf1ugy52kM8/LJ73Dxtt/ShzBxHVwMyv0EMu+Iv&#10;NnEqM8zuxSF52aspZ7g8YpYSPsIsp+TRXjDOhfNAj9G2NWBCxWJuuTBOPjKc1gdXVVrGM94C3xvZ&#10;80qVJ3NhHes4v09UkDj8DKPkTipGjHe9QrEjce7y9f3taEmqu+Wk9hEkW3/bH8hNqdFjRm6qEmju&#10;KUeFATcD9xSjodcZXs/ckpd4dmT56O0SLa5hk9BYg+W8OsRnMXwSa0wctp6Nh3h2l26BDAS4IlCy&#10;dDcy0CHhHUI2Up9ycFEcLMqYFK/GjRX6XN/CeHK6ABIXYIKns/y6rYsPsraiwRVV+TlbegkDwoAw&#10;IAwIA8KAMFCYga6SJwtz0Zj4PLemeaRYqDkL/7H5japP4lHcpoZu565aB5VUR++/UaXC//nPP+rR&#10;ppxcqXXLtosf0U/tguayl03NTILmswSaP4jb//Xtn81fL88q+dHPjxfMqCj3O8WQKs9WmUFUubNV&#10;ugMUJE6uIekW3rh4pIwTkEzESbVWDQpEOJLwEVYExU70gNFqPMCrBKSyVrxTIrUrWRnJk5ivuVGY&#10;HgfOXMDsLSrT0s45EVxxwT3MWySFf6Wqk0Vbol/U8KIA8wjP7W8TKubCtkVik/66pzjkNsaHSsW4&#10;LkqblwH45YWqT+Lx2mMf5UCG9eCBqtNKEwZSGEBs2qpO+sjFeNPLZ2zffUZW47qsXiNC+jayOvoR&#10;q9X1i8JwBnSfhY9e4wiNMd71pIG7YystLwPMbV6py5CWl5tBWl6hVYgG5LW3Dt1mcFlaDC6DAwMt&#10;gYdkPlw+/wRSR921GAwf3NQImQ/X7lgXH2Qtf/a9pqHIu3Vxm59Cz1Ii+RUnSLRjtp9JUJdlaLvI&#10;spgnQtbMgAT3mr0vts/BAM25rh7bjRu1XlpPWFM55bUbPyJjP9R29Ed1rv/z/fvm//vll+DKKz74&#10;kZAzmbTlI8ijT6j9HiJVlxJyIZP954vjph8J+K/n75tnSoL1S5okCfiAp0XKp8E/KVhi+MGYHSVu&#10;2hqqYB4CHtcNOTE4bPprHa+GmRQhidmYaH0Gcd7xMj+st5fIIp16wAmMRpzqoPFMEa6Q6ITENFsV&#10;LsTPK83LlPViDByJvUdKlH5AkqSh4dHdqtKgRgMtW5Qg907j6PHMo6rGSKf6ejjQ+vFh5tSgI+jQ&#10;Gcd5J2g4OsePDFaVNGBOnPD5J7zw3xWQqzfKPhzho0ic5H2X8XfUCbGCWOZ4to3j8y55cu6WAdz7&#10;fX/bb7afn25PZjiiHt1Na4D4JwOZKxWBxEnv++cAjkxryTridGS5ejtYPjoVQOdqu+qUrSN++na1&#10;7i9YIj6b8ufAmNoMbHmSxlx7dp8CIucHBsArv4SUawbyxtwgrcKjP6+tSHuXl4M0LHOOBg/9rz1p&#10;MbgMDtKiSObDib/4WKCRWAOZyDR3zDp6ASZk5Y/56H+d9KFliGN0rWDwurj14V/6CAPCgDBQgQEs&#10;vhXW+AqWiAphoAsGMOWkXEqLrrr+hT4aId/QRguggW4Zp7NIKvj387NKgDT1Nx0bY8KPhm+UaPKf&#10;5xejTh8ZY5n6+3PVyVRButBW9jPFS4w5SG76hx7R/ZVe/j/8wgkXR2DvQMlSeOR3bLtIC5OARKk7&#10;R9UoPELY9jj6ME1t9r72RB2MSGRBMvNVUw4MQxPW+0pb1Tc94HRiVOsLetRrmHOu6pN3lGiCZMbc&#10;DeuQa75jjdP/w/qHipRPu93m6WGrkj3BFG6s8Ij67/ujttJlRKvc4fTapLK6HjXDwSowWgluOs6F&#10;EzG2JZ/eD9eI0/WNOXeh+rRB1UlXHOlGIi2TG0vn9+Mtn7dtx/1T3vv4JkV+zbHw3evxnV5l5iOW&#10;yJSqgTW5EF3tMXCqZlvv43iN9aM9loFIsxyT9vy6PtUm9nZQaSy2A0qQOBkQnznpGZ0c2FLrA53C&#10;W4+mc+w5xEOqdAEDwq05DvLGGUljos3qmjzaIeTsPC6Hg/gYZA6wXXNjHoQD70u3RhWzt4woqvep&#10;UqOw4d1leddF9GBpRYMl1lz+WMa5HlfFHjEvI1rECmFAGBAG7Az0uDYDsyqxpKryUdJArlaKDF+5&#10;R1Upzrd3zIeraab8tRtkUSki/HANGfgBfq/sMfSbOJSEYZDtlEFJZzj/Qj9I/1/1uGZ6Y8iEwA01&#10;qnKhLz3IcvNmeZIlhv7Xy/fN4/Zh83m7vRIFGQbRdNTdoPNgqAqGUU7b3GLVWWUP+WdsTqpcm+oS&#10;ciETMcay1VpgA2A4fqSEhP9FSY+n5FSWYuioH1LOvPTFHl5v+7fNI8XRb0+fvRNPWOxFGlWCG+yB&#10;X1D1zdaQUPFICTKcWKvLwBhKm6TYDnvk7liGTXfIcU7CgV2HUXW7EDnjvnN80OU5jEp9B+L/nn+c&#10;+gHm+OwY6eU990DvElxfNPntMR5sEUeMCe95n7d+Euv1YuzAxxh5tih7VKzRGYq7OZqalypG9PSy&#10;CxJUA3ynaw/P98uZyx7bgy3P88vZ2z1Y+uPTYfNoqT55O0I7gmS7T9vNntYMJGH+9fq2eaMtc6v1&#10;TNslgZSXSS+2LkzcGM8TVd59okTU2l5W+obYOiUmXuwYY7ycMe/d0z3TMZKPW4lIiKWqp+RPFQ+e&#10;cpk/+AVJ9z7rGXRj3Be632mtYV6hwTdT/sDc+kZ//NJygzXf3g7q3rLEtQ/ywRnuoab4SuWJZz50&#10;+qxrqfpKjz/bQ9z1bg98wvdsiAXed3GI9UZVLsbgBpoOQ983+aZ0rOemwz/WNMu13dx4UuXx5zes&#10;PSb/pMr3HT+mSH/vGyMYw+PUZ1Gyqeemoz+SLXjCQittjGT83uQz/7nTipVuHLw2w67puTMwNCbK&#10;reIcz/owE7cTYiZP6/KXNHdgF3xj4ky3mfdN/SbJq9CBP6eWWqdhf14OSBoLNPBznju47nh+RjKI&#10;yXpI5yBWMO7D3tX3UbES5h+H9QzzAJeb6XVtfrx2BKcY1O9xXN/pjuU4wnfctep7njt42skHvgMt&#10;2GpygHucub4vdFEYwgHWZzTMoYPah03qUJf/8HUHMRcyd1o1ll2Ra+6wvDns1XXXWacHjbrijIYv&#10;LdZ4LVDf49BaXaIVcoURKutK/SzKcq6VDEfNJ6+7ZnjH11CImpo7gFQJVrRlfI+D7Z5irS5e0jZc&#10;96INGHEMC3Bng/vpH/jBqtEWikx91gkdlNn2K/Xw29WBaWXcHVs85a9GY50ldPHnHazXOe0piVk5&#10;zaKA1wL1PU6gfywiS9DuJVPHY3sKo97HS+iMnfA0Wnw9oJInEXA5wZf6KOiSq59TNzoB5OpjA4ZZ&#10;u8Ym+p0Fkj9O1a1Oa6L6QHo+6b+Twy67DJw5XRz/TQlvb5TgOU6AYKToyXJwDUUCpa1h0fi/r8+b&#10;/7b5chWTsT92qxsRtfiQYgS5VmWQMdmwOI/rg0eTRz/llBFw0ipTnbCe9dMwHj6yxyYE3/l8fXvb&#10;vByompP6AshzoBJ46qurhq/+fHnZ/LTdWWPJisVyAmuBraFSHM7y6qdjwZjXw56+FD7FuE2Gfhzj&#10;xzL086n7MIWxpsoCzjq3TGaksAOPQ/9BSWp4Ssppcpr7mo6W5Nmkz+cYf9Dmvi1iZGz61oQT/jn9&#10;gGCfP7qMEvvQjLXlC1V1NGHEbMPjcpGoZj5/QYW1xTfe30jeAz0y3HY9u0gd7Q1rDaoVAvf3/SmZ&#10;LCuDytBPKklrpN37rc4VsOHauiN7s+L0RMNYdN18zFPEuVuuz+cPD+T7IXEydF0CGPWBZ4iFM7iJ&#10;HfDfWtP9oPtnjBP98MIcc/Ubj6v9Hhjx4e3b637z8+P1H+fkwoI1A49rr9VC1rVamFL0IH5c92wp&#10;sucY6+MfVJ1s3W5eC8b3OHNwmlNnXKxpq5y2mxNXjKzWYiiVmqXFWuv2hPorbu7ERHb5MT7r9DWK&#10;ga0A0gK6XquKeNd6rIWa5GNPTX5D8Y/7l5o7+TkYJDoE46MOfZMzNnHW9yloTp8jUyTMavpZufpM&#10;Ru9KxdpZUfEd8sVgDLwSYg97EVu+hy0ON0CB+qQY+F1BgHjVtSYHIb4JtSOlfywHF3sGCSwoBcxM&#10;YwEd11FsW5wLobTknDvs1jm5ucRaKBMx/QeL2fAYERNj+J6NVczJ7QTUydPAXso/zM8kiIwd2Dex&#10;Is2Yh6Pmk7GqvMZN+QZrxQywvLBzJ16TgRO/O9fFS9oy3IfomMf2sJ2tbXXMNmxsC84j1nzG2GTl&#10;OH6lH367OjCtQbcnNr9oWst1j0CI14Mn3rE90JHTnpKYldMsCtgevl+bMP/qtEXkVZ+ab9gW6DTZ&#10;0xreKW5gDzCr5En84Jfzp1udrCkgIeddcmEM3xDgx6jpWjkXzS65l17+e0nyMHj4MQ1f6OKtqs7m&#10;r/7cMwnHIMUqY+AYf/GBx6tuKdnA1hfH+YJDBaIoWcPWkzqS3FdKOvkfh3/OdmAHIxyjrvpe3lAW&#10;OlVGxF+onRpJIPncLnt8xH+rqsRQdzzyOUWOr0Zr8iiURwLgYWCHKbqngxpFTngYjy8atxjkC0J1&#10;xT+ndtk7vUfVWPjrkaqh+S6qYxmYNzwWa4Gp4RGbT47qcscfp8euhsw9aDJrMyHwP8brGkwJWddM&#10;GkrgM+lxHTv9TRUlmQzW2HxkktECfh0X4gzxhsZ2tIZRgTP8Y8KJv6iAObgnMJ03iCl7SP3V2jtV&#10;ATTfoTxSouIHLUK8Ho/B8BdsIfZAJvtyLM/0/oYnOnAkDpHYybFhGhd8jHzCa0EIPtZzg5NOIHLB&#10;Da7Lpyjm3uW30DdMHaW/vMZpDQ93D9GPX2b+cG35Qa/YyqDTKOv0YN+crjt2nYirUwyZIsw+Tj/D&#10;3OnHcu9j7gAhKqV/2W3Jz6ektZx6MC9hy+WeM6f0i6zT3CF7SF886xd5c++d7SEgsKn3xuu0j38e&#10;qepkyzazb+CTqfth9G296fbEXEcpQi8mnndJ6kzG8+cdQGk5jkCaD0Uhc+fiiDb30mNtXrvG/urd&#10;njGb8bE2THy1GVgakzVWNnof2H002vw23h6zvDmPxsZaCV5z8MDrNGTFXXfCUOThgeOcpI0EXmIN&#10;V8ShXxjE4r1HkJ36erDHaYB2Utk9fN6hmwLtTI+79JmKbPlBf2WNP7SOvccJiYXSLPFaAM/E2hOL&#10;sQQPPHdqrGuxduvjXBywb9D/Yo99HdTltrjP9sCCiz0npC4eWrQFmDjWSs6dmrywPWPflOW/TDxz&#10;rAG7zZ6a3KZyyPZIrF0z2YIP2TeuWGPUyQWtWFDBLezB71WINXzP1gLHoebqmDmhle0JlVWrv47Z&#10;phN99HV6WD1t3Ysf98HsAqHb81Dp80EqZpc9mDeYP7ljrSRmpz34vEMd8NnA/Mu3ffRcmG2IgMc1&#10;d1rDa7ODj6v8FQKtkicxefCDb65WamFxyYVz8IhMtC0lWthu3Ew2uuSa+k8dS5ZH/lBJiTR9YEds&#10;VaJkHGSoVQadwBdmqLJDbKtEERMvGI/IeqGkODxyGH0fLYkwpvEpx5BQg1sQ/EiumtpeLLrshWs5&#10;Hk6L28PdjyvbU2TaUDhlUnzENH224ybnVXFFC8L9nffcidKsVf4E7rEMLKQ/CMsOj5ElXD5tLEPN&#10;HRqLi87Osq49UTW7hxEW1gW9eNQ7EoJ92xiD7ziffqqEO2HCWmDD7COnJEYf/egDj8IeNHxAAMM+&#10;PLeAXYEe/YPrDh7tAny4hvpHzEhQxbdWLukE/moH6wH6+PilJGzGieTIHSVo275kRmVKVIk1NVSa&#10;Q7TBLz73OOjzGPAIZcbIuvH+O1WdRFL5Z6qgi0d4Jzel5PRh+mO4x8Fa4HuPM8ao48F8RJLnPa2F&#10;fqutPjptH3MHFUuAD/pdONM0+Y1GfG0paT+2IVkSHMIOJOAecvg+FkyGcXg8BeyBZ1yxBns/6B+f&#10;+ZUBVrAI2IAXzx0IQHXZz0+P6jje52z4PIXVCDpLNazRWKvB/dzrdA4bcc+GT29qDgbcd+XQnVsG&#10;/I7rDu4jcY/jSjjEnGl13jAvfI+D98CKmAtpJedBCA7ue547WO+zx5pmrbbLukts1T3OEGutx5Ju&#10;v4keHDvQPQ62WEdd1x1dVqv7V3OH7LHdw7aKf4wLsbaUdRq2nT9b036euUORawrsMZGj9xFDRhJI&#10;La0Be3qhLWnu4HqzhOsO7nFwz4b7gfzXHeX2m39yxNVF6CBt2JznDtmT8r3URX6ZPR8O0Icf9wZb&#10;er/uXO5xTp8PMId8eCjjgXSpiDV8p0JfT5/mTqQxkcPSDRhJ4LmDdc31+WA0LNvbnDxA1vm3t47u&#10;cWwcYI3GWo3vDM2/H9BI2+BsHsoniGMNa9r4utORGYoQ4MU6jW3puVODG3w+4Hs2+Cb0s3W+KCFr&#10;MxjM9ziINfPcOSHOoCqf6Q5J6vPOcM+W5/PBrbJaXEDPee6Qf1LuceyY6Yz95K3xCUdwjwP/oPnM&#10;nUqwoi3iWOO5UxdvHr/pmHFPgJUa99Pj6040SQUG6pht4rFOv1FBJbRtA58PrjGH+w5zB2sBrjfI&#10;tajRrjHn1Yi5g9/hcS+d056SmNVCaVGAuYOY25I9odcdi8i8hAdIU3OH7EHDOjC+7rSGd8o09VsV&#10;rQU95HqcbemN5DPwwB0saKk30anjAdktg87SxOYf2G0mumXYRqUfR2rj+zBhlTQF5ILmspeuqzcJ&#10;OWyPk3E96vrdwCJdMJC46NuMMiYG45G8D5/sNwyofokFf0kthqfs9gOEBgS7uImbqtKlDckOKafA&#10;HnBaMaoT9E8DYQ8oOk4kpWFO2hqS/0JvMG2yHhzVaMdjdIx8DvH8bXhc9wN9KEFl4qRmUhIgMHF4&#10;gKa0ri3gvKM4ytWQJJFTXi5ca5SD2NJf8PIrJTjjywPs6+fG+zF8wfdYk6QJAy4G1hIn4znF713c&#10;9HuOraMtrQOnF1mDw9KuGNCYEnqumGn3je6zdlHOiWw05z3nvfCa32ee1OdX3JBEjqs8kAZpnRGb&#10;l4M8TM4hpTO3WSgarIg0RmLhRGskfRaf9Hk4PhZoZPzgpshaiBlFOF0XN1pMw/DCrYKKwhbkEd/A&#10;zy3Bhtgx288EK8k8oF1kmQ0VcetjQIJ7fT4Xi+dlgOZcfJmdeaE3qz35phA/uEhLZgAJWbZHuSYL&#10;twio7rlIhZHDLFYHHPaM7ZL3AvjBeueoLoZELTyGPqTNxqcHyGawKSBmNOqvfCnZxHTWdMzD7Kpd&#10;gLF1nE58nvOyBqk2nIfjOyUk2StKb6nS3/t+T7mf8asHEh19kp5sGHH8++Gg/hqS++y2D94VdG/5&#10;ZSmnM7CME/KQLGqeMRcp16Mvx/U9yNwRdw+ONVHvn3MfCer3Q5J6ruTXFHzJia4j5fAVKnNLa4wB&#10;Wu/gla9vh83ui/2PKIDaZw6ZrEM8I76X9kcYJlvlWBwDqA4WG19xGtsaZbI9/urdlm3XaAZL1Uaz&#10;UNu97r/OdxwP2Ao17ccA+0t8ZfIVs0Pn8KxZNE+itJG+Q07y5d8bBphLT+pvxi/lAHjIxwFJU8Tm&#10;k1iDZ4mFy+eZvjw3jo7Bk4Hrqi4FEvrmQLcmbl/mw4m3uFhIj8E4r5UZFcdBGSytSV3PPGFLyQMJ&#10;a6uv/zRtq1+LfTmTfsKAMCAMXDEgF+8rOuSNMFCDga6SJ/WbrRrkVNfRoYGun//mMgcJNK5KZdX9&#10;KgqDGBiX9Q0aPNF5O1ENjh8ZNyGmi9Nzzb8bchQQOxp8iflOz+R5uLvuc/3uRmoTB3rA6CSqIQNc&#10;ULCmH+hRu7ZHamPNQKXH0MRnnZs7ij9giPlSHePweJzv++NVQoxKyHMZpgO42r8dBFyMDclZtmvv&#10;7cgrwVdvIA+PzM6dOHilxPIGDyL/NHxJN4d+C6xsh5GoL61NBuAZPBrhhSpQfkGCc2aYkI9HLvAj&#10;mUzic+s06ZBjbTKA6xUnwreJcB5U+oq5zPnBFpJ12u48bLerFdQwPe2iFGRgAH5a5lzN5d8hknGv&#10;G0iUcJvHB8JjgXmqPt8EBnQedyZJkVgoEAtJHokdPHgy0qGRw2LByriGGYiPhbQYbImSeA5asqIc&#10;lnXxUzeu18VtuRgVyWYGJL7MvMhRYUAYEAaEgTAG8Fy5rpInw8yT3sUYwJ0IGlXWOVXACv5O+DTe&#10;8e+PoSKVo4v11OHjqB4FzDBVR3zRlyBzrAz48LWh2maUO9bjfh9+S4hJP/66U7eB7XLpvdJKvF7x&#10;bBuovmi9nLSNUZUhKQnKp9lk2MbiB+vtnX3JQ7XSpSTdhnJj4yz5uAIyjQZVYu/pP+7J22T9BQUA&#10;43guFVQXLdrKpTphPRutL2agD4p3enT3xwdVn6TEQVNDYjTmL9awmIb1wTVyCuO3t71KAh4tdRFQ&#10;pjRFiJQh1RnAlRHXs9h4rA54hQq/UbXaxwd7RdsUSrBO3dFaZKs+mTLLU8am2CRj8zBwSn7PI2up&#10;Ukwx7ro+98WDZt15d7BuOUYmu+RMDUkSWpLpLCZA/ORDLbGkiAqb58KtD7fTfcDj2tcQjqU8PAzS&#10;WOi0C5rpIbEwLEXdzwmOQYroiKDm0I0Y2kwspwIRDk4MMg/hfKbFYLi+ciOYgzXPBxe76+JHi2uQ&#10;Ujgo1sWtK8raPgc/FQ6FtgkQdMKAMCAMCANZGOjxevKDQNszibLQIkLCGODbx7BR4955pIyl6u9P&#10;GnADhR8Bd5S08kpVfHLphcxH7TGiIXLxQ/Xb8W7z+UG7vYMAqq7FLUQejxlvd/dHdQO5Jax41GsO&#10;mWMdeG+Vq05Yz5pEKVmmEe/E2e7h9HjRp3tUITP1uojUz+7J72/0mGv92KWnvjfdA72hG8kMqYmu&#10;kPNAPn+gR/2iIdUViZO2amCqst37QfUN+cfPqhCJaX2bwaOA+KNBgtH7+8dmS/HXevO3al5LrDgD&#10;fVPSCitGg1Ks6Fhvnmi9NbVT4vWDSqDklG61qnk+OpnHjGVPYcT5V3qs+Au9JpbOsWjD+ylthiHD&#10;ofiRdplyRhhYKgOYLweqePxM1WJ/edwW+UIQ94eocFmiAT+/QuVrd8ehQ6V/IgP3dJGYusdOVLHY&#10;4bZr3DLiebBObTSLtN3FOtbDsLHvhRYP0mboovtJfGRygGGeexIl3Jr49D/G/HnS7S+4s57gIR8H&#10;9Hm8Q2LzctBZAGhwl8EDWZHwqNllcKA5NWJXODiRBh7iWloMxumUUXMwwDGS7xo6hxW+OgdrIyqn&#10;+2rQ+62JW9i6jhjSPSz7woAwIAwIA8JAn9c/XLMleVKi18gA38AaT2oHkej4ebfbvD4/05cX16Ou&#10;32mDHLtIfvz16Wnz+5cvNKtOt5UhcpBcc1PpRwm4SLnsOYBMnIIeoMOP4/ghNIdMk0qrXHXCetYk&#10;yooRfOGRs2i7wR6jADqoa0Sy0te3t83//Pq3rfvpuGdcIIEOsYSEx6kPFDoOVg4voPrc7uFUQQ5+&#10;2Z2TJ7mXeYuqdkgi7bmZOKluzxnEeccbgqo+SSn9LScWhFvlbX7Wjkac6qDxTFbdvsJikGCeHj8u&#10;SdFjXXh0N14s+54qVZ6vB1Td9EgJuqeaweOR5vcsx3z2dBQr5z/7g1qzfPrbZcWPjh9pRyNnhIGl&#10;M4B58/1w2Dxtad2ge5/cDfdI+OMaVLVuqcWsF33fHbXDfok4a8e6eZCY4rnveNUsOu8OFvVtWLYA&#10;OdNCEoWSbLRmFcQ+Ev/YaB0YUpuw+S3c2jidPg7u1h6TeTkYpOUVOu3IxB6AiyaxsAQO0mJQYuHy&#10;/b7Mh9O6EP5vWgyG6yszQuaCH6/r4omsVQaH3af6MXnba13c3tovR4QBYUAYEAaEAWGgPQYkebI9&#10;n3SFCAlv/3p8pCS6V/XI0hTwuCVHFcufKYHuY/ixGTfQvh/kkfx2NP5IfS2Fb8pTsCIhB7g4MSeH&#10;zDGea9RhZ8e98d6GETawHbw1jb+RQeM+P2w3T1Ql9OVoqT6plNo0X2tBosFvT58VTl+fswQkXO7u&#10;H9QjfZGEx4mQPnIQw3uqnhna/KwKlRrXvwksAb4eW8n4MX+xBrTYGGOL2HRMRpwJvtFl59o3YvQU&#10;vqe15n6Har92Kfq8x7qChNz7T0is/NhgvCmZabz22aVfgKLPd0qcRDK9T//LSH0vfiSkpI3Wcci+&#10;MLA+BnCv8PXtsPn982MR45Esh7UF9xk9t/E607c183gCsYDrkbTyDCyP5cEitZHZp0fQ2NfCjs7O&#10;/Pu6f8Q3Nn+M5rcnUTq3Nsly/JYB5s2T5lsBCziSlwOO34HRjohlHhbg0mgTmIOO3GawNT0GIaFv&#10;Dgy0BB4SDlK+V9NisPNAGixZ/XyYmj7r4kmLbxBTOMaXzG1h6qbCNuq8E7PzZJS6LIMahZXFNhGy&#10;ZgYosiW41xwAYvscDNCcy19qZQ5DGtHJN3kpcHLISNE/OXYEEOs2kp1+//z5ag0fdZsUyx3+oIqT&#10;qBwW08yJk9eSYnFdS+nvXQ67TTLu6OB/+/KTo1rg9ajrdxcekVjwCyXhfqZEzKl7gbGMLSVNPm13&#10;KnHyItF/7/BBj2CfUuovrnrPMR/VAUChAhGOBCP0UUgyMSW2zWKTplTHqB1uanfM5RmcAt+OBalI&#10;sFYc6BHZMe3u051aK1Chdtw+KOmamy/GIz329xslT7r6A6/xRcqw7CANP+a/tNHXGmH3CUveLeTa&#10;mm67rU/Px39QPMHv0tpmAHP3lRKq32x/AJIIH/IfFpgwB7v4lUjRKoYj2V+qTs7vao5ZfTs/qlAE&#10;GnqsLdrbUElL7C90tOtV8Y2PbzCn8aK+/PIYxl2xlebHgHAVFGIepA5R2BmxA2oP+5bdpTO3WZyR&#10;FoMSC7nXBIubGj+cFgc0Ok1AM+wsxIzifK6Lp8HaSkZXUlM8RhatAE6SJgwIA8KAMCAMLJiBripP&#10;4mfoxV6bOzYMCQK/Pj7Rj8/vm39eX6Mqq0DGb5SAiaqTMQkHSJw0jqvAawUV10tQdYXX6vV3mJOf&#10;KXHxv1MC5X99/6afGvanwcJvP+0elYzQVBMkQT1S9cuUhiSX0DZtVajE8P4tYLgsyPnQYC7foUJT&#10;OCXZR7SAYcooJ0Z10tljSny28zlRxMxZ3ZAdrRlYd/SEe1Q7xjHfx8bDnm/0yN8jjbHZtj8ezlWU&#10;df2nAbZRVz3Pb7A2HqjCJdqW5ocvTjXA8g9kIl19R9vQtdci8nx4yjqVKE3coX3cfVg5PAssvHNP&#10;1xIk1+Zq40qmueSKnDIMfKUk6EckVRdIdMSju3PKvcOaQzixBmAt6KG51hdly7D29mKPjXNlJ/kF&#10;1xIkS94P8TS1HtrkyfHyDNh844rZ8qhCNMCC4aWMMSA3HArR0Gtf3bcrpaBZ14lvplyjMfRpiF7P&#10;INZGZr+3n0Ld23nmypPa3szzxgse8nFA0hSxJDGfUG9bYjsCcl4eYpHMN065jdR35DYLWWRJ4Lqp&#10;C1p7HICL5cSC7tmw/XgOhpEJMRiGtGxvmQ9+/MbHi5/8tnppMV4hQNbFbVueFjTCgDDQEgO0GuLe&#10;ov8b9ZZIFSzCwCQDXSVPTlrTeQe+KUwxo7wMswYc/X9+OlUg/JsSKH3bac0/JU7+N6o6qTezJr3H&#10;aR/5F/Zqdb5SbuUu5UgOBlwy8CPxr49UeZT88O/nb+oRlerRhKNBo7en6z0N+okqTv6/P/2sfmSe&#10;ugfQZSDRZXefljgJH2/vd/SY7736sbsHn+sczIpXAQlHwyN4O7YBMfD+/kEVaOdNCrHhG+Od870T&#10;45C0MSc+6HZijACHtWWbmDANtUig/Djs1XrFMN4/3jd3VMl2qsGmPcXo8+FotQ+VLN8p2fFmTcPg&#10;H+qfKTVX5yEHay1arsQ8SIMsyL3BqTSV+0fpHOxhu8ppm5aM5Nm7bGvOD3PS7DQM6TETA2o+U/XJ&#10;n3ZIrM4PgpPockn+Qesgkidzy82Fz1cOqIYtaEux54PsgV3wTe/+UY5Z6T+nqLw2vsDScK0gyzsD&#10;cnVoQN+HEVmY0IWMWVkpDTolzeyzb8QnNpcMDEXMY+HWxun1cfC09vjLHyskscMf+CQWLt/d9D0n&#10;hoiOjMH88+F6zenlncyHlPmQFoMtxYjMB39vrIsrWEsvrLNsuD9VwT1ZRd/XpmCzZx8A3nvjvEfM&#10;sztaAAgDwoAwUJiBHtdmZKZMZwlEEIcLK9/YRAzvcki6vekS5iSOff7fKQHykR69/PfLs0ouwa/Q&#10;KpFuBE4lS9APi6gc+MdQcXLUxfutqjrp0bsnht1Y3Wc9qMjeBak3qBy6e7jf/Of5++aFKq4hQWj4&#10;TfxKHyfKIDnut6efNr8+PdJ6cfqx+arjxJsdxZkptiaG3Zw+VW96oHglzI23ZjyvgISj8R1xpMSz&#10;O4of+GaONo/WMEutGNUJ69kwJYm9S6DANSNHXKgkTEqURHVIbngc+MPd/eS6guvd1/0p8dJm45Fk&#10;nb9kyOATmx7G3sK2B4w2npA8iQqY6dUnP6nESb7O2fTJ8bYYQOx+Q/VJuq/AY7bPc7ctmItDA97H&#10;Lxgp/C/O1YswyHSN6ydWB/RqM6DuB3z2+NF9uWIasvOaIlD3CeSIX0xsjuaxJ0nCrYnL62PMkSel&#10;14MX9A485OOApCliSWI+ocXZzstBcbjFFCyDB8TgEHwRMbgMDtJCRDhI408tggkxmKo953iJBX82&#10;wRVaxLJzGtjVv7CWXpWMrqSmKw8IWGFAGBAGhAFhoHUGerwnQu2jIsmTfDOT22ml5ObGuXZ5/6JH&#10;b/+0fdh8fztsvlNlr8M7VeeiGaJe9KM0KrHstluq8EP96PVAFQRj616dHv0Z/tjltfgox5zxlYFk&#10;kS8Pu83TL9vN9+ObSkR4o0pO7yjjhCRaIl0lKpLvv9DrZ3pU944ea+i7eOo47ilmkOSUq0EW4tQn&#10;DnUcufT7yJlL7w02BaQ8GsRNjiS5G/wTB8pbNgHA47Qbo/ush/hmu8CyrPOeEjGPNO+5kiPm/xsl&#10;Uz5t8SBrcwOGF0qMfKWXjWlUnDxSFctcDXp818lcOtcoB367e0ireItHyiMRU1p/DBw/fmy+UwLl&#10;r4/2+d+fVX0i1tdWWfv69OFaUPd5fR5m2EJ+zE2NNV5vZK1JZTLv+D7nVl4O3NKIIZ7D7o43Z4Xb&#10;G0rOB4SbU/5D9vWwM2I7g3uO39w7y+BhsCLSmMhhuV0xqzzhIHVdTIvBWZ0vypMYWNfcqRvnPXLb&#10;I+akCSCDhQFhQBgQBoSBjhnAdyJFkic75mQe6LiD6qF54kRgIbnt189Pm39RVUEkprxQUsIbvZ4o&#10;WQUvJEWh8hcS7kwJa56qKEHFkaTgKySB+woqrtFVV3itfuodfElu3fxCj/H+efekfK8SXPFIVDpx&#10;f4dqgndq/+T7KYnm8/eUdAkqcn2xC8yQmTPhyYy886Mq/tQ/QYbwiBB/vXPMwDkVWh0t6YZYcVbi&#10;yccCK0afwY4+9x5VIR3Dr04xRiRj7imBkhvi7u1AFegowdvUKL9q8/Vtr9YelqH3w6O/95Q0fm6q&#10;k6nnuYdzJ36kU2zWkz1g9DEY16QDJc/GPRaeKk7+oKRZus+h2qU+6qRPYwzAa8+H4+YzVZ/cUWXs&#10;kOtVY6YsCo5tNrF/cJ73F2W4GNMNA+MY7SceB+Rqo6HWdrtxQgag/foxg/GNimCfrDQkPbzCcxhb&#10;YokJ8x+pegq/14QNbF4fXNm7vBxo8dlRsPF06ghykSjNGwtFIHoITYvBZXDgQZOji8yHyyU2bk1I&#10;i0GHa6qekjgIp5s5Cx/Z44jBWv7jnrjJ0qPhglkYEAaEAWFAGBAGFsiAJE824tQl3lAjEQENSXOo&#10;MIjtll7YovF59Sbin3fKYuGKYebhfbLqRu0+a+ah8lGCyL6Fr9n/QMGfnfi8L7Kx1XcBFSt9dZwe&#10;1+quFjfG4Ss7pd8cOm/wKhBxSOJGnRAgOfqekq1LtxSMpbHp8o041UHjGX1otf1SSLB2IME5R9Mx&#10;fqKE7s1o2iOJ+sfhx2b3sD1fr6AX475RYuX+/UMlietYgA9VLA+cOKmU6Jr03n77aaP9dKT26gFj&#10;iI24NiGB8oEe6Y4/8PBtSJpF9WLVAsb5ypd+dRjAPSUe3/3758c6CkVLNAP67NT3WSDfb/J72QoD&#10;tRgYx2MfsaihVrsD6j7AF3Gtxsj582sRRSJ0kgHxxSRF1AEs0Uvdg9LEDZi7zG/AEB9AXfcRTk4R&#10;BSfmiYuB0Q4TKoA8Dwf9TollzIe0GFwGB+kxKPMhZW3UYrDzRUXmQ9xcAm/rmENarIOqAvFeQGSc&#10;UwNGLQ5zowY1CisgUqSrMGBigCJbgttEjBwTBsoxQHMuTyZCOYgrkcwfPdLMzSHFKkOdsJ69Am7q&#10;hfWdX1edE944q06O5Jowjbos7m0Om+NkXI/Cu9y+5wTcnE4rITMFH3i7ZjJFWsJYBSIcSQ78SGRC&#10;JcCSLdyykmjMsq1cKvDtWFASieIgg4KxCKqBbCQdcfd6eFMJcUioQq8jEqsoefI6Nw4xSpWVD/ts&#10;iZPQZUZlhDrbwR4wxpDDCZTvlAw5lej/QY/pVkmzqm+MNhnTEgOI6VdKgH49vncxB1virjUsvI6O&#10;t63hFDzLZ0CPwX6sHVDjhocN6Ad8dqRMAbbS5mVAfOHDP7EUMXeF21tuZc7nvgQMUdYZsTw3biNk&#10;XUc6c5vFOWkxuAwOLNR4Hpb5cCIqPhZo5EJIXIgZnpGfr1t87OTDUEfSYOl6DK5DaytaxK+teEJw&#10;CAPCgDAgDBRiQCpPFiJWxJZlAImTpsd9n7VWuImroOJsjtq5zti5PtfouxwcmWTYEp5K0mDCUUpf&#10;TV1WGxSIOCRxo8xIMNdRaTSnTGjKLc+MPv2oFac6YT2brjhAQi0UqfPehBNJ0/jPdD2hXEn1CO5P&#10;m6OKwX/eDiqxCtGIpDokzp22SA8fWqJfTBhZdEvbXnCmcIYEWrxQgfL8IoHqjwHI//A9J1eCDy0K&#10;UtTK2JkZgB+/ve03j/dPyu8zwxH1mRkwrV0ydzOTLOKsDPQZfwNqtdFmi7ZrNXiBJ8Y+XCkNTXhW&#10;94X4weQSw9z1JEq4vfDJXHhSdxm4sD3mIY9ZJK3TKpSwf82xwHHQPwfxMbgcDtJmM/OQJqXv0cxB&#10;+HwYRna4Dpo8BmvCOTBJWs8xcLYO3jjW4dshSiRY1hPoYqkwIAxkYmAdV4xMZIkYYSALA5h1XSVP&#10;4v5quO3KQgCE5JCXQ0Y2g4oJasdKJLRI1Um3o3N4K0pGpQRPJDqlJlK5GZznbBTnJaAqIOFowkdM&#10;g8e6j/m+zfTIZmgsgXPakrAeTozqpLNHmLLI3rURmBIcfaADpw0rqkr6yH2hipP/vL7a1Z0VnHfs&#10;fQ1n4kYZBBU+1AvOnDToSZI55YqsNhlAjO/fPzbPh+Pm592Wv+JtE6ygysKAbV2T7/Wz0CtCJhgY&#10;x1/bcaehVbsaWm13wuRFndYYUXatlIbZfcp+EP5trhgY0uetJ1ktcKsw0PdM+NyGP17jhj+Cu/tE&#10;D1NSn+f4aJktMHhSVgZAA1LzcjBEFpKHHMSy7/F57J1e3PAILeV72vp8ludxObZ5eciBqL6MwXsu&#10;19UHFazRLwZtYpfBgc06v+PgAK/LzPQbt7Re8RwMUTSxDvbA12DJ6mMh1Ffr4k2LdxC19oUjNFhm&#10;6A+P9eamHjHP4FpR2SMDEtw9ek0wDwz0GL7A3FXy5CKjDV6QdsXAFCVHekTqdJuSMi1hjh5W1NYT&#10;c6CcX6eq9pWZE3wZP2fLbE68KQpIOJrwEf4QUf3tXv04kq4lXYI/7tieVozqhPVsrLqocbVRYHaW&#10;mKI+P7ZA97f9Xn1pYLQ70S9GmVFeKTeoB4zlrBfJa2MAfwfybX/YPD08bO7vJPrX5n+21+T5ee8U&#10;GZlsl8zAOO7ajjkNLVfPgXPaBl00fMAIv1ZMQ1GOXcK1iFxzGLooGiKUNxSlCFQQNxGwHl1ISN4G&#10;nUiVfD0eN8/HA/1xy/tN8uT2/n7z5WG7ebp/oGQ6PE2gXOP4KqmjHPo8ksEB85BNIl8/NGKhA2/f&#10;3o+b7/RHjNh+fFz+6BG+3t7dbz5vt5vP5P97+kNbfiJAHlxuKYzP3Wv5Z5fBA1lhiEFf7y2DA19r&#10;zf2EA6/LqJk8dTQtBh2Cq5+SWIijHLxx0y6FfGhh28FatSFrl29wt/7r0TU9Yu42QAR4UQZ6jGXB&#10;XDQkzsKF5zMVRXd+0H1KkeRJOFC/8StqhVH4/AiMsORgMgNIcNP/4jhZYA8C1GSad0Z50TSCOHrr&#10;JWLcySYDyXQP9GVpzouFXsXAF8e4X+x7m52x8qLGKRBxSOJGhaFE9ckd/TiS0mrgTMGHsUaM54Pn&#10;nVQ1SePnQAGd71RphFKZvLFjzNQa8YN+hHE1JFG9UAW61yM9vnncUR24OTru5XyfNtopOtvJHjBm&#10;M1YECQMDA7jXRNL0r0+PwokwcGbAth66ryTn4bIjDAQzoMdc23GmIVW7GlptN5iAjgeABn6tlIJZ&#10;vadF5OTngVmBzqqcWGKiPJKHuGuNeIauV0qY+4sq/2N7+oM3RnAhDedwv/ZI3xP89vhEiXS7oe+l&#10;T+49oKjBQW7cOeWxJ/LwMEhDDNL/eHeg737+en2hSvB7lUB7Ypy1nixBQuU3Oo/viP61e6SK8XXv&#10;2RlNHg5yeqeuLPDQPweDN4cYDGVwGRyEWn3dX+bD5XIaNx/SYvDaG/O+k/mQxr/MpWn+eowxwTzt&#10;1xw9euQ5h90iY3kM9BjLgrlOHPbIcx1m8mrB/TyedpG9wYElmr9cv55+vdyWpMvI8/DhdByXD3o3&#10;FgcID+h6o2bqAALW63HdJUEMICuo0OgI0xbWW1Oj7cbJiBulqfXeRfKkT8U4X4GoaAeZtRsYq8ea&#10;wzoFIg5J3CgHFsup02O64r+GqoXTAt/rsBGjOoh/jGe95ObsNCeKd6o24lN9MoStqUrG75Rc+fXt&#10;cMu+IiKNjbTROb1ql9UDRjt6OSMMxDOA2Meju1HlSOZBPI9rGYkY4RdslphZi+fr2skxNt7WReGr&#10;TUOp7fqOXlo/nQLsS6vLgM5/Xc09aRtY8ghQjy6Jhn/a/LN/3fzv7983L5Qgh4ZvTXU/XvZPaF7p&#10;fu3/PH/f/PX2UuUazPoTDe1++In9XGaQj6ni+wtVGf1f3/6hxMg3lZR34trk/9Mx3Kv/++V582/y&#10;f83qk2x1Xg5Yal/b5cwHsiTSocvhIC32hIfrz4ThbMbHYLiuciMkDtK5FQ7TORQJwoAwIAwIA8KA&#10;MCAMxDJQJHkyFoyMa5UB3LK30fxSpy54L3tt4HehMGI1HrRLCex+Iwjjo2SMBo3e3ujxOeCSgQp0&#10;Xom0Poqoz/GDqxncDnDhuO3tf6SUXH8E1BMgUFovzuuRo4IQXnX2m/9XQ6pjvNbu987qARUk6h8/&#10;QYV7zY0E/sdcdbUQjEicRFKuT7vqlegXDA/B6YOvRJ8eMJawW2QKA9cMyEy45kPeTTHAEYPt+DU1&#10;Vs4LAzEM6HEWM778GA0hPndob8vrblODUDCfX4T7Ke61Oeroyjw6ukSf+psqDv7n5UX9sSz0+DT0&#10;w+e1P99eVbVK33E+sl19aulxYZj7HDjIwQNSIZ/pEd3/9fq8wbdzp9TIaetY99f92+a/ZkygZBzT&#10;iJfbYxkckBUwJNKYhKGLCoxI+hbHQRwPNGohgbQQM2aNy7gYmhVyceVX388X15ZHweIwN2pQo7Dy&#10;BJFIWTEDFNkS3Cv2v5g+CwM05yR5chbmB6ULuwPOYY5LBs5t79YWsi5G5gzese76OPdHfKVqb76I&#10;8NfpB0qiMjVfGaaxrmOl5Lp05j5X24Z7+rEVr5AW1jtEcr6+VozqhPVsPgCeklpBclDVJ80zPwSj&#10;mve0hkw1xNzPu+3lu/PG/DKFP/Z8CJexOmScMNAyA1hlPm8f6DGQd857jZZtEGztMYC1lV/toRNE&#10;S2Cgj/jS7jK03SXwH2NDHz6Lsaz9MRJ+Nh/5M+Pf06brcvwTfe5C8tx/qHpkbAOev6hq5XeqXpgT&#10;mwtPLT0uDC2cS+EBY/Gd3L8pafadbsIRC6G/VpziZ7/5mxJo1fgZSEnhYAa4RVQugwNYQa9lGFPE&#10;zz5ChT4flmx9lhWDEgs2P1NO+9MAAEAASURBVPsdF/78eJJeFRmQoKxItqgSBoQBYUAYmIOBtWWi&#10;zcGx6MzIwB19ieZMoKpw81ZBRUbG6ovKwY+PjA+qPrk/7pMNfHs/VH28j49tyUZNCQAIfCEd+W3g&#10;HDbcByROx1s2RVze81Ye1Qnr2bwgJqS1xiWSHt/ox7BxC2VrTzJ8qk4igeqJEqh2D3S7lOiX1rgc&#10;c8jvQ7nkcbIVBpbEAO41f3ncLckksaUxBviaMN42BlPgdMpA+3GlIcRnEn7bKd85YDMF2Eqrx4Dw&#10;buOamGFybF2G47li9v3jgypOPid/N4PPb39R9cr3D+zVaZ5U1QEzo5bYWICn/iSf4ckQJxn4lz5/&#10;02O8Q5IokTSJR76/VkyeHdMN5CcbxmfW8345HJAlkcZEDltckICHtbe0WKDRaQKaoV9iIc0VHAbC&#10;YxqPMloYEAaEgf4YkJW/P58J4t4ZwKyT5MkEL6YvW74PInGDTMfR15c793f3bkKGszl48VKUoZMR&#10;q/GgXVlg9xtB0eNVEt6NuCoHUIVuT8mPKe3uU51lEPxGc5xi4HisAhGHZC4bkMSCxGmf5tfLR1K5&#10;Pk4elQFtWNEGils/6HPWyeXtUDpCyZdU0eRIP875Nvxm87NKoopnJH6kL8r0fuFcpusUCcJAiwzg&#10;B9yfqOLsA1136v3s3iITgmkOBngt1rdz4BCdy2Kg/XgaEOJ+v32wxYNDpwD70uowwLzX0daDloER&#10;jyBM5Q5Jb98P+83b+zH5OxNg2VMS3nf6Q1t808PYamxr66thU6gOcBDCA/ru6Xu9ZyQ83nznA+3U&#10;Ax/IsevRPihp9uvb2+z38J5wPSzqtws46J+HwYpIQyKH9et0A/KBQcOZdR2Kj4WBwXgBzRAtsZDH&#10;FcJjHh5FipuBHpecHjG7vSBnhYGBAQluCYWOGegxfIH5oSfO8QNmj0T3xPEN1gYJx/dmqEKHv0y/&#10;bWUBl5U+tsZfm3/PsY7r96lyUsdfo/F7h8d3f1As7O63m7uA6oQsfXt/r/7CHRXt9JbTlpyydIxB&#10;+wpEPJL4kUEojZ0fPP06J0YjcMNBK0Z1wnrWIKncIaBoA8mtjfhBBXMWLRQjKk2i4qT52nGri5X8&#10;IE2P9w+bL1v6Ee4Q9oNeKEYLiuKHe8FZnAhRIAwQA1u60fxCFWev7wqEGmFgPgZsa7TE6Hw+6Vmz&#10;Hk9txpCGUO1qKLXdnn0Qil1jRA1dKQ2htEX31/kWrkEjMfJpYGKCEHA30cXoF3wVg+RJnXtjR8+D&#10;+DP1f/ZvQX8w5ynau9uevqPCH+zhj3H486v34AY7vlGCI74zu6fP4tubJEczYN9YeKNkV3dDDFIP&#10;xCGEOgTj+4IX+syvuPf8HsmtO/5s7HyI19jmyGXwgBgcAs8RfyYPwH5ppykcSN3iaEubC/Ex2BqR&#10;aTy0Zs18eHhtWfu8ms8Dy9bcY1z1iHnZUSTWxTLQYywL5lhvh40TnsP4iu2NzLMiyZNwIN/AxYIr&#10;Pa51fKXt95ffJlNIpkLCXI+LhRf3bdJ+C70AzhiR+GL0/ceeEh4oqQpf5CohfpLwxfqOEqNMjwK+&#10;NTjsiB+CMJlRvQP4GMuf2wbM9dsKBGOU7V9zgNjKZYJ/bplY9pHdw4N3FVIwgR943ul1/EFrxDuu&#10;GQFXjZFfUInu9fju9bhv6Lb6GycbacCIVwAr8yN3ETujIczl/AQJghQGEEK/PD5uUPE4ZzjhPiWH&#10;PLWekSzfaswpXNQYe7p/+7EIe+DfA/xM1xzsf2iJBVgffP8QJIR303KYI85CMEjfvhkYx1Cb8aOh&#10;VLsDyjbBVgkIjZEs15YqoDtVIlyz4wYmeA465h9z5ujCQtUW/Q8fR3UNVd/lXJ2Nf4N7jL/pEc5z&#10;NTwl5UCfP3FPuaM/yum9vdEfEeKPER8eKHkyICnRLw58nsqESKHXp+GP6B2CgRNVTLf3j8mPgU/1&#10;W+h8SNXX6njw4HBZq7BHuAZvchLv6KzrLUZyLLj6Lf0cc9B/LMR7Ko2DYXREDMYjLjMSlqw5DnKy&#10;mhZTOZHUkdVj7AhmiY06DIiWpTAga0YdTwrPdXjuUgsFxyzf4CAoY5ttLI7zOX3fpof72s77HE+S&#10;MQy2ycBx/eXCY5PhGjM+lypjarxuC/ZNH5CmZOiY0feBEuUO+l8ohwjQhc28b4ZtPloaKvzirVl1&#10;9O5dGrr6UnRPX5DiS3KVGY4vqSkpUhlEhj3QX8gjZkwNx4937+eKdDmsyiHDhDXo2BnEeSdueNCo&#10;fJ2RNDmVbBBnWT6MPpKcGNVJZw8fFcl9gIBf/z9777odt85si8lSXyRbttd3vuxznjovkfdJ/maM&#10;vMHJzthnXWxL6m7JqYkmukESAHEpkAC7sJbcJAgUZs0qgLcikC2skADMOIwAaRdbJzof4CWVfvWC&#10;5dowyyTKT/nRCLJqpN8SXhIhgPLvV5oVpX/IXn2UW1fGhAp1gdVopkBPHddybL+2CxNbOclbLQNw&#10;gUd6IYw/TnfAdQn+OBKCJzGu/aZBCMsctp6gC3Ragz7wGWUb0kcNRYMTBQJe5wh6tQ2DnP7cus8J&#10;fj8DQ/+p03c6lOrHQGhs+rVc11HTZjdKwWwGFa411cREQOAG+Ar1SVwLIOCNO+n7Qm65IfLQNp5n&#10;qL/zlUFItWrLnPXAM4Pzf6FAdb/hsy5dAU8EUMKXcE1WU4rpDzXh5sTC7wuc6GJkkSaZs1Dy9YcY&#10;3PWUXY8vpHOax0Hng407Uh4H6dyvtabwuVbLil7CgDAgDAgDwoAwMDcDswdPYjaOV7XcR7yq+iLQ&#10;VhMPRw4kFxEN73Tz4Hs55ZNjk23Ly5aBh2g2wV0eXrIeaaYsfKX8fu++G/LJ8IjvHfLKoPZD0lQp&#10;LFmDB6JHkvdEM4dtH/Jf+T7Qsorvvz9ZH7JO4QnRqZUyy+nab7m/l8Yelwz1sBQPTD+dxwSg+aCB&#10;4eGTexbD7f2GHrAe0oDXWEuRmc5oek0+MrDElS/5j15rYgQ90awP3Al+hlmmzjjcY7oV5yUTG+4x&#10;nhuzSx5Q4LyDcVqdP5eHNIBK/ZcCJ9V5fnAEu7i2eDke6fdqZ9gGNsJ5FPoh+HIyKbuof0ZFQckX&#10;mjXkhWbduNp9VMx7bh+XXiYHGlZnYh8VdpP4asQfy2kDZOr6+tdE0BTZJvDb2sZL4a8UIA0TcplM&#10;zX5LY5EkYQDn2B19yLNEsg1LwMHl50voJG3Ow4DpO3X6i4FQBzKAmjrBFjeawYZq60ZpKM4zGtBc&#10;3y7HxEBgACX48vJE1186eFLzijprSdAJf14O1qKsRw9tWx4eEEBJkvDX0GU2Lwcesis/tI7+0Fkz&#10;YBy0mUN84czKOnzBZuHwvHQOqCb8D4lnYD3LWuBf6Q+8pK+dzxbdfXWYK1WoUli8HVyk3SAD5Nni&#10;3Ddod1F5UQaozxUJntQXaUPlkP9CS17+/UazNg0PBuz76pjBk3gxtabgyZ1jtjxQ5uMkgFJVxClD&#10;HXAeDRWvyiHQBA9EEQz1Rj7wr6dHmgksXzZmE7sG0+TL8ynFLd0pjzgKTeEl3RIhI1pOdAV3+5xH&#10;RrCMDAQwYGa6LWajtCQEVqkZKM3ZTC3lQrKMZkOK85dRANJQpNXiVwGBrr5gtxicb6fT3YHGHe6k&#10;gicpWA9YEBRhw2TLOxe0HuGGGCRPIzGDJ08hgYZB0nkKoW9+uqc3I44gWDXrLNnZTNAHNsL1AH6/&#10;bCkoyje+KiI0G6ak6zZkPe+3d3++vF0zuy1/zVHxRTJawDgipgnQAIk7WQdYR/ZIV1vGAjfIOXBt&#10;KrSQB5qf6eMe3ENwUo5xiFNeC1wKRjsDOA9hFiTftY29ZrlcW18Xfy3Hd+uSh/5Sn68YCNVmh7A+&#10;oLO5gsGInIsKsX7bHJP2uq9N9DMUcxahA2ouQyqEMkpkIXstKVbr5eRhSXAztu31hSgckER/eEYA&#10;UhsiVnzh2s8bMpvDO8maGQFs8IX2OXBQE5gt/SGnP3TsaR8M5LzWYtIfeC0jfYuXT5FmMCCd1SBD&#10;NoUBYUAYEAbWyEDANEw8auOceqKXRr8ORx6BIqVJBuAHCKL8eUgLoB0qjUAW9RJS3xEMC7S234we&#10;faD9vTTSOWT0WlYC+1KPtKw3Xl670o4CJ3yB16561eRDXRUc1tc7FF9arVDp4eWAAzPL2hJy7Uds&#10;pRFrR7NDFgictLd2ztUYRzjVAX3UJ2GeY/Ug8euLgMct9U1X+iAbnwaBk2ZZ6Ak/eHMEXiqHCuw3&#10;GD0we/LeWNa3GR5NUlrYboXY0lxqHlJ/S+Mj+T5oMzSf3QT6NWao/UKzTnImFSznuebgbEtktcGA&#10;Cqat3Cdc/bkNhgXlnAyYvjJnu+FtdQhxjVc/2HC1EkuaFGBbEj8DJsf80muWSJoHOJXmZ6zJeaUA&#10;WiNkfGiFObehpd9wvBxgFkqSiOdHnWA17OOfylP9CMsTCA7a56HTIlGRdXCQ7yuJ9OU3XJGEdF/o&#10;aq6AxHQOKjJkZVCE08oMInCKMbCCIbAYNyK4ZQbEs1u2nmBvkwH0utmCJ0ERltREAKV093ocxm8L&#10;/9FULSD1jZZYP1AgC0cLeOG9njSvLvO25rYSB46xjHEOAiQQQOlKeGCPGe6aTGN1o9TIrB7V1lRh&#10;BLDaglhTMGJmWne47BSS+OMpGONbya/RCk5oqmad9IzzJ0+fNpmCL/iCp82yvm1w90xBVrNeQPkA&#10;BRxryd4B6kiRGAZgfN9fjKyEsgs2HYUWgZObh0+s5wsEykkSBkwGcD2Cj8haTLovt4hdMJdnoH7/&#10;AMIuGZs66xZ/hYayVq+/T3DrTxoHOpWtGFaUwcoTt5Juzz/GluXloJOGZwbqf/r4Es/1GrjkAnJJ&#10;a2Hg7H+p2ogvBJ9GUim+gXp5PlgTQdIf+K0hnPJzumaJ4i9rtq7o1hwD0iGbM5kAvjLQovsCs3sq&#10;p6tuLFtHCpR7Ob6HPk9La7MVK7SCM80KQbVoErC7HzT7JJbvRsqhBEFW5+WWzy+pc2QFgWcoxIGR&#10;Q0aSKoOGB7tJIotUcgDD0t2bjwfnsol4yPpOZVKDrBzNFlHxIlQ1mtZyWq1Ly+wbwLOhZVOHKQXn&#10;iYLljvQ3V3JiVAecR+eCp9qpA0W4ymp8t/iDloC+ij4dktCnsYT7Ey3frdKFjMtGiBj1DgZL+34m&#10;OT/po5DaU5x2FWjTHOAKOMuBYONb5+FXb9vayHwh6RNta26Yl9n8RdyWXth/2W7uOGPaMNtt6nXE&#10;BZhsrJIBLN3t+kikBYVd/ZarP7bAgWB0M2D6R30+YaBTmwZCY9Ot3fqOGIwo5W6UhqKG1RzfBrek&#10;rV46dEJhkxcUxWoyO8zsf6A9z0dzocaCzKeHzd2/Hh8Xi5/DM3BMHrAhfbYP9sDQCZpC1Z2lHFZx&#10;+A19yFYbxyohKUCwZPvP4+Huz8Ob97YjTDZ8EM+T7u/2dL/+ezHrh6HVpdAfWvIFjZvzdz0cwAc7&#10;ayYYdT08pHuHcKCGMUVgggtRPfhgOv9Sc90MaNdI8611cyPa9Rlo0UdaxNxnXfaEgTMDLfqyYJ7H&#10;e4XneXhGpNlswZMIMMBLRH2RlqIiHCOnPtrMrb82GdBniQQ7YObJl+OJAlDy3RBL/L5/YMagMsMH&#10;h99M8jxLI5MoAgo0A9SpC2affLjfWY+rJYLpQfvbqf6gKKWAMkeaTdJqWWljy8SLkyGu4X5oY680&#10;xsyVnBjVAefRueCpdupAEafylvoi+qQtYbSPWZIdUnDe2W4+1EufnCsCyPq63969UjBmrQFSdtZs&#10;TFaU1yToivhjgwJDBFxPoZj6Mw0XUA84A4uhqCuZrbrKIF+XU1C7gmbz6MsIZjPzfPKmjkHO6fd8&#10;558pPHK8LgaUf1AAJYLw15R0PzN14upTpkzZbocB0yfq9AUDodo0UBqb7TCej9RghO2cmI9qHRJu&#10;h9tO08DgIZTW3e3rdn/3v+5eWAwOud/2+7vHhy3J1y2wiA4Wsvl0Dp7ESjn4UMeXlkHoQzQ+dk/6&#10;IHgSz2sQEMqZHu73dz8ogJJjdm6CePdMvnRPz4gVry2QS2RqRhuBy2n+iyzNgf69HGhuo9MA42CC&#10;QVE7oVpzLPkAax8QHlJ9gRhU43SaD/psM+cx7QdztnkrbZnc3no/uxWbi57CgDAgDAgDfQZwLmzt&#10;HNgi5j7rjewR0f4nOIl6mA4HY76d3tUftsum8i3w4G8A50wQf1LwZHbgCWHF18qcXz/z2DlWykyk&#10;x8IyyxeAyCFyJGOUYSqBJRPpQfZgtjqzCmYyxUPh2GTKiK2bVF41mNZqWq0klMGVzrPI9nlPxamW&#10;aJ5pyVQnRnXAeTSYF46CdaCI0wR98METXPJOQdAfCQFKuCa5vp6Iw4TSmksE7WOpX/OaJ15amRoa&#10;YxnpfFKB84L1ssEnXyQtwYC26sQvHuaP/jqHmKh6dZp0/dAE0iPNcvS0OX/EE9Ksrneubf8XMwvi&#10;5bIkYcDFAO59su9/XMIrynf1qYogCpSZGBj6wkzNRjZjoFTnJ6oeMuhHttJKcYONViA3g9Pkdr0u&#10;1mkWoCCK4LrpcbOle6td9r0VrsBwbfdE8uiKTMlDXs1/2nlrxlgS24aWbP+222sakn+BcUvPD55J&#10;1mXqhgAfTG6wQMXG4BZg4Hzq7T8VLNLMDELJmokGRbXEqjPoNV8TwsHZD9J5oJqonC5gPmN7WtIq&#10;NK6GR0M5FMNAi34gmGMsnF62RZ7TtZWaa2agRV9uEfOafUh0y2eg+P0olmf+ScszSxIGbAyc6AXz&#10;z8OR5T5OBdqoL+tsLdWTx3EiWU5Gv+X+XiUcK1DTyA4UeOWbhQAz3lWboJ7y9Wk9bTqk1bJJ4s3D&#10;ElA6KRX1TuQvAhLOAXKRFSOLOzGqA86jka3kFweSFpOvD+IFW/SS7J1dTnRhgropvJh1CIJa6ndH&#10;y4LhRU0tycRYCyYbjh7O3o6ttOTdBgNwhMC/mMBLnFrwN/AzrDj4dU+zUA/yp7j2IURdBE9KEgam&#10;GMBynreabH3oVrm4Vb2HPlAnDx1KCaS8nJnrtFP7qOBp60y6D01rdy75++6/PX3OmpkZ92QIxPvX&#10;41Ps5d00yBlKrNcX/OTBbt/2j2qpdZRM5QEf4/63x8/KB84thvvguXwd/3ao6wCzEIr1cECaZCiT&#10;UXUhy/E3KxycOQUPaaljMF1AWrOFaq1EjULs3IbYmp6/hzK+OsyVKlQprFA3kXLCgIMB8mxxbgc3&#10;ki0MFGKA+tw1UqVAG7igfaHluo+IoGRIcoHMQKIhws+n/6ghJmtT+Qgte3qkF81JLapK15pm8FUW&#10;MKPyVbqRyb2pAuG4hZaVx8FLGRlhUs/BVydFkq3GAz1039IMlKHJJiO0blQ51VBaa6iVVjMKYVJh&#10;LGeFh91IuRgPNLNg6Vm/nBjVAefRJG5SKwFFHUjiNcCMEfdGMO1QwhHBz4heDEkXIq5svJKPxMz6&#10;dRExaA8+ixlSrpIHBWberQVHsNouYoMFSEFhQDOgncnziyED5xn6w+Zn6rs7mnlSjZSeaqqD6+O6&#10;OccvArMDRyaHBMm+FQbwAQ8+IpN0ZkB3seGv8HMbDJh2r1PjDqE6hxBCDbhOsMVQabXxK4mXAc0t&#10;r9RapJF2gQpu6RkMnsOkXEvhvIrlpP/jMwVg0nOcFBk1MBZIVQ1QWTHg5cS/KXh2T88BYDvwEJse&#10;qNa5/tD64T4Y22bJ8rfqCyan6+Cg0yJDGVS99SQcBJ9KHa5CDGb4oEPoItkrUWMR7qRRYYCFARmQ&#10;WWgUIcKAMCAMCAP1MlA0ePJEgQ2/aFlmjvPppAw8yJ5I0yUmBNDhbBmEM1sGB45pVWcrcZ6d9Mjy&#10;cNO27O9sigQ0VIvtk3AE9LEACsoWiVTsREEOvgCqLS339ClA78hm0zlQWNJaS6uVDjWmJkZFLJUO&#10;jLk4sSQ7luwumZwY1QHn0ZKQRrLrQDGCFZSBPrfxzPz6QcEm71E2Bht9Rt7p+uQtUEa/Zl8FvJZ5&#10;ouCrPf0NX9H0S5bdG2tYtr1s6c0BztZYBFTBwLU3b2jG2OfdloKwNTDtlBO/OA+P/kgGZSNsUoVO&#10;ukTopjJ+IdoyiWaGRKm6JAOyxPs0+wW703TjUmIRBkybLwJgslEDoTofUAVk3VgyWLgxzcuqu15X&#10;6jzGoyDuAf85vt29no7RX/njcm5P94//8fn57vGBru/KmmkW6R6qZml/7kZgsy19PPnfyYZfttuk&#10;5o+/3+/+Prw5huRpH0xqdIZKt+YLNko769kONZSX54Pr4CDPXJoD/N5ySte/YzBdQFW0d9pUhUnA&#10;CAPCwHIMrGRoW45AablSBsSzKzWMwFoxA+h1RYIn9cUrlmNGgIKkxhiYeTxGc5gFDMvsxjc9roHl&#10;u0MC3ua2yhhphwAvXWpPA4iD3ST0ZWTEScXodHw/OvEjqC9m9kmnoNwDUCvDT+JYyQUbX/+B1k7F&#10;8qkc6e1YLnBSmcEG8mIfJiVsbUTk1YEiAvCgKGad9I3hwTO7XewyaIB2cQgzlPquUVT1cVVrzjPN&#10;YKdnTrUWKJjZnL2bA1zQeCJ6EQZw7kefxYzHPOk8WpzUTPvn7fMoM9hGe6M/QjAoZt3nASpSKmMA&#10;vug7D1UGtyo4tm5TFUABw8LA0M4sQtmFdCjV+E7CsXtjybTTjaleRF3NZxHhiwsl7XRfMbBAZ3xQ&#10;8Ofr6+UyaPixCFYdUH8UGqm3IQKrz/yLlnz+HypwEh+0recZ9Lp9wXCAbhOWw/X5fzx9UX+PFBAL&#10;DvC109n22Dxvd1V6P3h+98/b693hw/dsGT5I1ZTgXvWqdxqEXITPxszm4IC0yDBoRlUHnjaz1+EL&#10;6dzn+QHVzhOQDrxATa0KfiUJA8IADwPSn3h4FCnCAAsD0iFZaBQhyzDQovsC86YUXZj5641p1slS&#10;GEVuPQzgIdlPWuJ9RzMB+YJmeogHvU7v4hdL/Zzoq+PcpGXmynHWj2wgsri12TQZabWsAEplJkLE&#10;Q3r8IejWljAD3js9fHW93E5s1tbUOA/C8fdbb4yL+HKKYvM1HHEMAWeYYYAjHd8/7o5kyxJ6W2Ui&#10;E4PXbx78uRxYMeYKnbm+mj3YM+uk6ovUHyeTso02kL00Fkt9PZ2sM1vEcrmnc9eX7ebuH/poJLau&#10;HV1Y7pxthSGaKNUc4Al95HBzDGDIRn99ov6Kba6E5Zd9M1m72wnsFGYx9bUBZZh57gbORziVnWpL&#10;jkcxAN/BuW+pAPwosJUXtnUJcf3KjRYJz7RxnbbtECI4DAk/+KsTLBCyp05zJfeG1GbnEQI1l+vk&#10;kbRTCpJ2UJD6zF8Iens/9T5uMTn4RgGS2MdzGXpqqJ7f7OijOyzTjIA7iFknV2v3BTKcJWH2ySf6&#10;g0/g/QKul87XTHhmfHf343iwXnvjScGf5Ev/8fRMWy6PgCfR3yc6js2GEuC6tGpIjSyo6+Cgczz4&#10;4K0bNMMb1uELGQRQ1XQO1umDnVbSrfLcSmoLA032ITmdiuOuhYEWfVkwz+N9wvM8PCNuoFjw5E8K&#10;nEQD+qJ1HpVuoxUOTv0y/EdLsIwWDxT4hBkoPzO80MZMdiSuyQu9EvxqmfNbVrdc9+/h43T3dL+z&#10;ggRnKoCSlo9aJgFB/GmxFVtv9MvFTHLBEB6ql9DbL9N/NFOt4Op1oAiG6yy43fgvS450jphMigz8&#10;4+83KHFCwO3Dx92OAnh16RQuUfcLLQH8QsGYmH0uRcakXoMCc7QxaDJvtznAeepK7RoZQN/8pGad&#10;RMi77vMcSPEyd/401akMDX1FjWLz6yAtggH4DwJAJPEz4HN9/tZE4pwMaNvWPYQBJf0hOAKpbrBn&#10;jIz/QvsbU5mRvauotfOIxwG4j0cwHHQdp993Xza7u38/PqlD2qfUR9eYhZBydd64ruS0ygBsCn/A&#10;7JOPG1rGu7O10qcLlrUt0Y06v+jD/Jft8e4z1fPPRNp5HH7EiRS1rfyzHpORJonXCOvhoBWvqxdn&#10;ni90PriyMTCPk3ptLcjO1watuav4o3iuMCAMCAPCgDDQEAN04mafLgsXA5jJKW0J5kTy0GgLqRWc&#10;M3JpUoLtuKXezdp90DhSxXLLHSwrUpVpPdJXZum9AcTBbhK6MjLipeoaH/TS+khftLvS5v6BloOa&#10;8aU2gClwGqELmT0/rZZdVslczBDhmvEztl21BHOB4BUnlyroUx9d9rZdo4jlrLbyD9TH8OdKR7q2&#10;+Pg9EaCkyIhjBNcrWmpczT5S+PMzBVDqZ9/9o3x7wJiDkw9JhKTmAEfoJkWbYQAj9RMFaO83WNKR&#10;L2HGY055fMj0aDHxi/OZ9Y+Q6Kp8oESShQHMWuqa4dxSXLISGNCubPtNECdVKmJgaNOKoBlQOpQm&#10;WOPomjdvUOUi5gSP60znGSP/entRq4Go65GBove0qsz3btZJ83pLL+M8KL7qXd2fVq3kQDnYfGjr&#10;T3Td9H23VyuYmD6hqyIPPkXzwussz2/XuxrqZLfoBzYDNmQyG3wjL90HxRfkdlU7Up4vUO3ODbW8&#10;NfzmcbIGBkQHYSCdgRaHhBYxp1tIaq6ZgRZ9WTDP45Et8jwPM/ytsAdP4sUPAuA4E4dDcMjg1Elk&#10;2RnAjF2YtTTWXrby9zT7ZN1L4NlQ23lBblxpt5z4I8u1HIw1AeKwypGWAvZ9lb6lL96HdYb7wXh9&#10;BZVQ/BMvPa2WD0yZY1qzDdNy3Qg6wGwV3Enj7MmtjGQrxh7gNnagx84z6yRsfJparrsX0Bqu9zsF&#10;PsF/ci+I8JIGS4vtKDBLksHAWpzUUEk222QA14TP+13C2dWtrwp6KxC4725xziP6hEe/l+BKat/I&#10;nhPN2tvC7JO2AIC1612DfqZL6+0acAmGNAa0DfFbXzLQqXGVEOqs+sCyI7ohVdm5g8A6fTpPVej0&#10;Qh+y/cIKEvT8bpjwfOaZ7q+wNDfOkeJDZ4bGTA2ZW/c+fGFLz5K+UQAlZqQcJvDzSj71z4FmM1XP&#10;CIYlhvudZzVGbId6qMxN7WsOGjOdxUadJomKJFaz4Gg3q2OwXQWYkKf7AtXU16ZMWGoRk85JLRoI&#10;DpOB8VnfPFrn9uowV6pQpbDqdEpB1RAD5Nni3A3Zy4AqdjPIaGyTbJcbK9DTGBejLxT4NteSldfG&#10;57kMzm8FiwVWnhYGiPs0+BBm8fGmQJxcwVleLI0cDKSsr82g0mC3XzZwr4yMfKn4mv3gmX0SQRdY&#10;vrtYggrqwW6aLmm1imnjFKxxom9ipj6O9EYPxhHAwpWAyopMZTqPcjUfJKcOFEFQgwpt6IWY78XG&#10;ifom+qg1KTKUcayHpzJRE8uBc8z6hYuq5z0tK1YglbK5lsv+SwLRxdnlEremzAJUzyrS1KXV7VkJ&#10;S2wMw8cXmhl2Sy/mHSNJkuTbC3gbeKnq5JQ3yA4lE9UwbrLekIY2Xlk5nOMQzC+pDgaGLo19Se0x&#10;YNqxTvQGQvOiqU6wbKgMrdlk3oogzd1a9MU9/N9vb90LIboaGPQDrP7xbfc4unYDD7ee1uYLsfbE&#10;9fzX7Y6W9LY/owM/WNb7RM+KwhPVapBYQJZ0Nl37PKT7YIOuW8Rc0h9yh7F0HyxiUCahun+IfzAR&#10;KmKEAWFAGBAGhAFhwM+AXHT4+an8qP0pQyJovEBE4JskCwPSUSyk2LPwAPUHzV76xyN9RZyZVMAb&#10;BWnBN2MTl8mscqyZboSRxd2Coo8s13Iw1ASIrip4sIrl3rE0lC3hGGa/wwtulwxbvck8JSxdYnrN&#10;SWRsBYYYsVw3RwALgvUR+DaUnwrcKUcdcB5NbS6pXh0okqBbKyFo0heY/EHjt/OlR6ZdNJc472D5&#10;7qdt3mURfPqRAkEh51fCLMo2gjRG27HcPASMvqlZd3MlDesTag9w8K2XYI95nTVsBfsb8p+6Z5m2&#10;oT7nqaB94qK2hAAuzPSDc6GPW5g45fpqCX23D/d3XzL79xA3+g9H0PVQbpv7gw6vdge+jV1dTB/C&#10;vt5uU3FW1Oh7+LDE9zEBa4MiLIoB7b66kriuZqKN3zbs16FUP4aHGZttsB2O0rTLitUMJySwJHhr&#10;nS/o8M/xePd6opVnLo5AG9ihP1wif6fASXxkZ/uITldpnYdAkzuLgYdb5QD3KVjS/T9//VT8DHnA&#10;s7u/KIDy349PERx1nvWJpA0FOq2w/AGg1n1ieTTLIdAcNGQ6C1l5PrgODiy0RGQJB2eywENaX8jz&#10;wQhTLVJU/GMR2qXRNTGQPrgUZaFSWEV1FuHCgDAgDAgD/AwgOigvSsDAhJMTluvGS0R9EWoclk0m&#10;Bji49cvwH2VSQ4lxtYR8BLG80UNUfEVsv9Fz1R4jfKCX/+cFme2SxjXmyAnHH17SjXvdMji0u3KH&#10;5XsfN/bgSbzMxvLdh9PxWiF3S8FP0yGtVi7g+PpDnJh10s5wvGyMExxpiPEiUx1wHr0Um2ujHiR8&#10;GqNP+QJFjrYZYTPtYuPxSH1/Ry/nHixLxsVq+0wz3OE8hiDBnGTDmSPPrAvZ6D94YZmTehgvO5cN&#10;q+hz0Nn5owYEpftLW0WoTLD7jZby++y8VnDXreEIePgTs+1UljD7N4Incf0UMkNwqv3mVBt9kito&#10;X+NuJXBU453/d+AZ5u5wG/v4yxsy51eRuUWof6JxYYvAEUnVM2Ba6cZdt3pb2QDWbz8DodrsvGzF&#10;zmZofOunA5vLjvLAF/5adQmc7zDrpO2U9/v3J3om80Czhu+sgZMmGdpvWuXB1CV1+1Y5gM0/b7b0&#10;gdTu7seRluimfdMPsPYT8p/puF76PZxjkoYASiRT6Dmn2n/BwZCHasEWBLYODvJ8EBwgNeS+Z8CM&#10;/woH5/Eg3Q/yfJDRlEVEiX8UoVWEroQB9I9bPn+sxIyixioY6M7F0iFXYc1bVKLV8wlL/AqUR8DR&#10;azf7F/a50qSsyQLXG4UcTAHNTIhvYMnuCQ3mPvzjcAoKPJmyDR7GbmjGoSWSFZs1cwl0E222gnNC&#10;jeHhKbXe6et0fKHuSgj0QUBJdgIQ9aZgCpG9pbRadlklc4c4MTsAAlhyE+Qi2I1jicshxgs2dcB5&#10;9FJsro16kPBpDF/AbCKuhBknRzbOtIuLR9yD5AYSQg/I2ZJenymoL+e+xoUTbXAmtJP6h56s6tI/&#10;CIC9/pcuMxYLJxdLyIrVt8byS/AW2iZmKtrRy3fMBpvTH4ftIXAyNzh6KPM299XggQGE1Nfb583L&#10;wHRjxOCcJ77VntGHY3N7Gtw24jbsZ46TGC/JZvhbadLqrVhFNstprtgEziQIgZOu5y64r/hj/3Se&#10;AT1QQfGVVQ8JTq+E3b/v95cPvoZ+gGuqP99eE+8DOufrfpwgKjww5KFCiMUhrYMDwweLM7beBtbh&#10;C3n2Sedg/T7YaZhHsNQWBlbGAOfz07moaRHzXNxIO20x0KIvC+Z5fEx4nodnTPmTH8FCQmAwLLO8&#10;TEq//F8Gr7QaygBmPvp1tCzHm2ByzJzkW3pyiCmhiaEIz3649PCS7uaSZKhK15rXLXc7U0eKyFAv&#10;26dajj+OoDzMumVL0GNHs5xlJUVGGiOolVYzC3FSZRtOzDppy49tAA/BMbNfbnJiUQecR3ObjaoP&#10;FHUgiYIdVBizTroSgp5O5qyTiog8NqZ4REAUzj25CaPHl93mbkOzWNpHEncLeRq65XIfuXCpNi57&#10;3M2IPGEgiwG8fP9KsxYpD43tjI6W1djEME44xEu2shYs1v3hWk/9XbPWTpLMatq+hQ0PXu01XPtW&#10;cmtg2s9daukjeowkHNhccdL2WLGKLKq14gbAeaB7vB+0nLJt9QG6BaSP0DZ3T5eZ5TsPCFAwoAgL&#10;1zUL6diqGSIrNlze7+43anZJ/QzP5ADbL7RyzC9aIj7dP7qa6QJYdQ4V1hjcULWiyoGDdfBAWiQq&#10;k1gtiucWCgsPyS7UmbfzwRaMnYhRfCSROKkmDAgDwoAwIAwIA8LAmhigi8Ls4ElcWL4cT/TwKz/Y&#10;YE3c9nQBSS2kCnHiAReW83GlGMgcs925cAzzgdiKzZo5rC37SzPw/vuDgrbsgXmwLWae3NAMlElJ&#10;+cD6HcGmIcImY4KYffy+0TkHS97mJBtGJa8iGzkx5iheSd0H6kP3nllIMRMJ5+xboVxiKWuOdhG0&#10;/0xBWzEpFGOMzBJlW8FZQneR2Q4DuDPBjJN7mnky72zR1xmBbZzy+tJlz80ARp7uz9h0l2/3CM5B&#10;EkDZrv1syLXL2o5JXt0M1G+72xgX4SXQVJKfgRY4wjXUnzTrpP1e/reaQfD77tF+rRWgYEARP4kr&#10;OXpLPCBo8tv+kVZ/sF/z4/ifby8Onws1eMdoY8SacOX+pfUlSE1rhvrttVxe7asc2WqfgXRfoJrp&#10;lZsh7gZUbMYWArRSBuSColLDCKx1MkAdTvpcg6YVuzVotCtkMt+n/+P/+b9/q4tCzOiRkD4+6CHE&#10;Cx5C9CunSevLwN6kHAM3ZoJRdYy8IBmqlv+fSRy+6lTZ9kW1r8od6aIp1XWzMHSNeWUo3rwllJTp&#10;EmPNLrbBoc4+IXJQD1+df3vcn/kAKTSTl07XLZ3j/8WMgiFBMVNybfoMWx7JGGAfli+xP8Jga8T0&#10;NRyHfYw+FCTDJtfIKyJDCbVINvUx9FCqQT0D19Tml92eIswRY65747U+Qid+0WwJ1yNT0rrjLtyO&#10;6vA1jVmPBY6ii2drnDYgOLal5Zl1GfU7sI+tni0PS1oisJqoSUoaQ78yhHVHQnF5fK0vO37PjjFe&#10;TlSNSH1yMKLuI/qXg2uM069m/1KNxbVojtNRfYdcYb99oIAr96yYwbySHv/18qpmSfVhCNHM1Mcc&#10;o4OxMBX8pLvKBfRlI7iF6xUOel18fd0QoHyj5dG/XGam0Ufm/QUOnWK0wSyn/0Uvj2tLXPZZWi+M&#10;L//+/HiZATbH17QuH/RxxbIfjF2tw6GP1mup36s2qWOB2ftsWtDxSxHqnZdtKmt0VjPb3LZJ9OVx&#10;jtO4+tzRddNi433kNYGPlyqONaBPjO9x+loN9mlVH6vNTF8DuY5r3XK8G6iMzfMAaIyDxhjoxWLq&#10;M7suXmSXgz01L7n2jVZ9zaqNaRsUGNgnhher/AKZcDvMOPn//vo5ugcA3g+6Nv7X09Pdv58+070+&#10;5Qx0Un6sFMM/006sihbQI0ikaZ+RHkES2Apx8FB734E3/EPLc//nyy8rb3h+9+/Hz3d/0N/vO9rr&#10;SFFeFGUfqqjq4p9pH7SC4c4M9LVOZe7W2eVpX4Ng3zOUlIbBwdw8aH3ifc2lIWmglMA/aT6YwwG/&#10;Pi49y+dDF80Ft6+VRz9uIcU2Wv+xNFdOV0P90D94q5zmhq4GLvkp+lwqM27Ec2RpvGJfS9KPRR/4&#10;j4WriayEKhMS6XCnD9843W+yCOZ+E709jr7jxkxH3Ad7OFh2InxtTlipupnnHTyznhczTTGQ2SCq&#10;myI4fC2Vy5h6JmZnPSqkrwrU8/ZC5zZn+4MDV8y0lThv3cU+Ufc6AyARu1fMEZVCixYap0tjdql3&#10;sQ0KRNqnKGYX4In8iz4WXWrE61WHfA0f+qrIAAWedlISAljw8remF3jaUCn6lKmDkTaNX+CZT588&#10;nCHcaV+LaekXzWyKIJbtQzdRajqV6it2BF5xJa3PUJ5TvwzswzZK7F/gJY4HJTC5ZTpZvlQZ9p3p&#10;GpeqqsdiBrrHzfaaaWxhzNvQS+0DlZlMaFg/TTg7zWQVW4GhPrYytebhhkDR0AF09Z0Q/FiuOyQI&#10;2iYryAcS/L9l29h4Kq3PhsZ0PJy8jDkDEAdaWkvZWPedjH4D0bH6wMewxLwruHMA17kL+F92WxU8&#10;GYvBJTSn77hkhuTr/nu12TgnRM6wjL4xHeaH7AOL+RdSp3SZKz/TLZ2xx9SYlsldIsc+3Fhi5IHV&#10;Z+p7G/rgRjPMoQvueTjkxOjiKlsLDhe+2Pxi+uih6uIJhOzc+awQdXHtNyhkblsrDTJV+YRrCVMM&#10;5j+Hv+FctHTiOn8trYduv3Z9YvyNw9c0LzX8tqqPy2b16WMgNTZDbV9z34lVpz7bhFrBXs6lTywv&#10;dul8uXgI/V+vr+o+T59vtXRgxUcD3/b7672+91xKNQIUDCiiIRT7raHvcPGg5HjtUoxGr2Dg+kwf&#10;Z+4oOPcVS3RbXtz8ScGVT/ThHWao1ClPH6qtBGhpy/+G+FplkL2khejjFeA4uAQHqk32vkNSE5VJ&#10;rHZhtIw+F/GzbJgclPK1WRQZNBJrG5OHgaiAXaqdJ2CyjVh9JgUmFOBUsTZfy9UtXR9qOaHxhCrB&#10;Fley2cfpJDWDMfsK5ujj5pmOuA/64GQfm/I1vjf+2VCDBOC917xU8tjOhlnlFeg7QUQGFLJh9lVT&#10;lomt5BOYcOzaPG1ddxIkUfWZbJMJM0g31QajPmUxk/SJBlL0mRAZxGOpQjZfqxmvnYczYhU8iaUl&#10;fUtn2gTgQReWEzvR0qm7h/HsTMMHYTYZIXleOerguQSMopc3w0sm80GJV0YICCqTJWMQNBTSJGa2&#10;wYNFFaDVvTTLwtA16pVhebhkw+qVYatAeXqJQ+VrkXzAVRGg9nmz72advCK4bjkatmRj6eAT8etK&#10;ITK1r0Ef09e0TKuMQH69MvTBwF8rjkFd1Xe6Ew6CDD7RktRmCpFhlrdt58oY1VcZo1zV9LnvnPus&#10;+cLZXtqG1shTfkJLRzn64NMnWpKXuHMG8l0avWwYwqc3UQvBvugDCOLKDeSabjGtxJR26CN7zJ5E&#10;aarvTCE40WzH8NnNwE+n6uG4FafKtB6ZFAm76GBs09cmK3oKpCHxCIw4BD/GH+yFsc2X/Ed9Nc++&#10;/Ljd2e1BVRWnsHHnM35p7qPqJpTkpPYd1Nd+625l+siGAv+PdK2EDwFsvNnyhlJNX8N4FFJnKCNn&#10;v9ee2unlRItWvtbdPTxQX06VBl5QH3/YXiopXyMEuGaLGac/SPGUsay0nvoaCZaJ0ac0rlD58IUt&#10;9RO8fMcVjdYnx9fQtr4unxofUbZUwvkPVwWxvlYKT67c1L6T3O5osBmMHMauWdTIdjaNMvqaTd/v&#10;OAtHHFD3tRHluYrCNvB5pKUwcOkCOVof2JXrmo0Tn0uWy/f0vTXG6CXHJBfumHzoaN4ftHjeMfWF&#10;r5103yH72J4VmOWX3e48zOVoBA7jAHRqqe9AHZdKepyGn7Xua3gOoX0N48CUr7k4mcsHce3y1+FV&#10;3ZTbZvjHqkbfu6WX42xDmgUoF1CElQr0G9139PMk1gYShaXy0ELfwTj13z8/3/3PXz9GLwlxDE+B&#10;Xyiw8ulp2zvvTPUdP9Udo6nE+oUHHcX9wfk+he6Nu2eXIRUXhOyF907PYUmloOdSXkETB+fSH/ei&#10;0Ifz/qCvWqdJokIx1VBWX7NtAs47fZz17WGMTuk79WlyRnS5P6DdmLEAtWP84Nya+S/VzhNgCrts&#10;40NCpHJ959JU8Eaqmv13b+nPQIOBRhRM0QkzheNjz7z7gzS/ScE7RYe+38Gbq9gYiSnZOF4Cs69d&#10;3Xdyx2k77i7XftAHK+mYHqdRGc95p9JMsKZgOI/D1/R5B/rMi5d6LEODpojjx7sSibUGY887TpIK&#10;HHBHglwbO4/T55J4V5N3f3CVm7Kl71vOdYlxZEQmpU93HsVqkKVTHzN/a+q8Q/0Hzwm4fK00ZtXh&#10;zA5j0KKu2UgfdY0TMLbpquUx65bCf01fU+8PyEbD5KBhWKyKffjaHd2/qahHOBxOprHpJwUCuB5q&#10;xUsbtz4pQxU4lzIHQGDSuCZljJsd5WTLIDyxMn7TtPeIcMcK1ehASLEyRopMyUjwAVsbtjycbC4P&#10;DhPaOdKDVFz4PT1sL+f4VD7uN3Q6pyt84LGlELm4QUBt09e0LGf9CL2dMnQjAb+hMlTf6bi4pwsD&#10;3XfQRKgMH5wiMjxc2vpOji7vtNQ7vky36kGZmJnyjWbJG6VLhcvGqIgvQ9d6h65kH/QhPRb46s19&#10;TOP0tYuTJrCbPc7Wd3wy9LHX91M0D16M6qC3hG569Ktu4CgXtaFPmpSz2Jy6I2CJGbjQQQKWkr62&#10;pz5jjjOqUeOfd7rxusfJL5FRzSX0gUbY97VnNN3bfKeAx990lYTrI9N3e4UCd77vdyqA0jzvaJwh&#10;ItA+zjtIqfqca8f9O8KoMka5cUKptOLzct5J7zuQA1chEy2bDAeJwQLsKb5ZWtlP3TUozjs14gvR&#10;/xv1uS0RTJePncMR19R7YuwzbAdB0Evz0b9mW9rxhwzF72OUxlAAuyzDrckhgBg6mP3ayHZtovgH&#10;KYJzD2ffwXkj5CGxC1dOPh7qIsE2JjU5MpeqqzTpnG0ZX+PVHPcH8A3YpXV9YBvogV/o0ro+pMbd&#10;p67v4Hoa48G5J+FIbaljXndwC9DLtesKbAP1LvfWtF3yfmcOSytzGeN0SN+xmHgOqKqP43neTwpc&#10;29IzJ1vabh9o1vCdOo/ixbV2S1vZUZ4eREYHxhlzcaDvRWGX2nwthYNL36lQH9PKmHn+5bS/+3F8&#10;Ix/qexFeG+LZ3Yme8emxOf+80zlfhA+aeDm21XMCdY0Tf82W4gscmH0yPvS9KBWao++U5uD98n6n&#10;1FiQ74OhHKCcXntJX+P4bFn7MaV3dz09h6+V5gPjtL4XTdUn1Bf6upAPfqKaaZX7oro9iNLDao3n&#10;UcCMUdd8jqP6TqdnDT8xemi8v8nX8CAH59JUX9OyYn9T8E61oe93SulTArNLJ7Rl9p2Q+wOfLNex&#10;OfNjnkvNyXUKB/A1YNTjWu14bTqamDFNiPrAf4GxwIbNlWe/++yXxjh96pTDuJbTd/qS0/aumHWP&#10;jpNjvkdMif2Ka+1c+oo5pba/zpFsoq5xqBinPiUx+zSCfeBz8LNYfZbC7NJH9Z3uoKvvmOOGS04t&#10;+SeyCe53knhGd8WSlq/0t2wCkspTAxAVgw3g/HE4OQMeY7wAqrou7IvRUExwjObzl+VQe2kZ+Or5&#10;RMFcrrShwEr71w5AHo8+rZYLXdn8EO3UBUDE1xM+xAd6yK1mJfQVGhzzYqQTYYqNBk3IbgQD6CsP&#10;nq+d8CIDfS7VLl57R+BEUVzUvdJHIhwXdwggxvLdWhYnzki1gov3MKquov4Jri8FhYElGEAf29NH&#10;Mk/bDZ7lsiV8EYgHQpLWzIAe47pfXCOoP9JZH/Kor4vg5hrbXAnXPfphPpdMkdM+A9rf2tfkNjSo&#10;214aHf2aY95tmObmtIS1l0p/03LKvnv57zRjOF5ax6fOh7ufqfopLUzJbO34mjnA9T9mMMWM87aE&#10;J3tYvpv3qj7OB224lspbsy+EcroODvJ8cB0chFrcXk44OPOSzgPV1NeRdopXl5vO1eqoEIVWyADv&#10;ddI8BLWIeR5mpJXWGBj5cgMnnBHmBkgXzPMYqVWe7U8TJjhDWMPPg2WmtYl6rIcbGDDO+g6/dU1j&#10;gUNdvwz/0TTUfLWADi+uXcuexraEAJ55vx6om1/FXwMQzzjnB3qg2Q7P3wXZPW33oCbxvR5MhJhY&#10;7drujFuhWLmWRsSXJYfIgH0nRhxIejFThmAnzjLNLSp1O+wrBhr0MUz3nxp2UoJHnHcQtJsrGxeJ&#10;XyiYa0fnnlxZBmXFNi8YsaH6yiWnWJsiWBjgYAA3Nl9p1iJOj8X5B2OBpFtlQA2EpDz9qhdC+D3v&#10;Xn4LUyP+V5jghsWbrtiwGjcD3bQXtutMHUr9ArxeoNH0af6jK66swtwmRXuvpxPNOnmwXp+d75N2&#10;d4/bbSbTnWYBCgYUycRSf3VwsFYedvSB89fd3hogCZ1faPbJX4eDeibMy0EnjVdocWdqDG4RPsDB&#10;OnjotEhQZj0cpLuIcHDmLo8Hqp0nIN2AC9S8IVUXYFeaFAaEAWFAGBAGhAFhYAEG6AIvOngSF4Uv&#10;NAMgllxxJZTJTbXIyNVD6vMxgOf3CJ7EC0QO/xgGdXHItMpQgSfhPFhlhFdXJdNk9Gv19yIBUPHc&#10;+mixFhkInDhSAJUrYbnzTW82vXjk8TVcaMrmA2coVgQocwUpvxH/MTMvOTGqA86jZckbSAeKOpAM&#10;gBXaxSytWILNnmg6bCyTjakiElJJHjHTtlr6NwGXWQUzHn+lpYRrTxcu1cZlr3bYgk8YUDNNfqYX&#10;77uHe+vL0lSKjjQupY1MqS1KvfoZwNho/OFaX/31s7n0wPWPb7YurnZETtsMGB7ZtiI3hL5+m3UI&#10;9fh2Q7ZZu6qw7FwJ11B/vb0576dwj6RmnUy8D+zroX22n2vb0/3PduyW8ub0hbl4xZX7Nwqe3NPz&#10;B9c1/P96fblcW/H6QrgPzsVHSDu8HIS0WGeZdfSHPB8UX7je5dXppfOhSu8PeT44n4Z8LUm/4eNS&#10;JDXAgOviqgHoAlEYaIGB/vmXOlwDfa6PuQWWS7+XL2O3FnluwxsGKMl8riiGQcnr7jtFEPw6HisI&#10;+JjHTeZp5cqvbPkY+ETLuf6mL9ax4nx+MpcT5rBz0zIG4Ae7+WRzScCLmwUSWj3R7JO+4L3d/YbG&#10;xTR8abXmJQIYY3Fu6WE1R8IyzqGzTjpxqgPOoxwwg2XUgSIYLktBLMG23QxmaL1I/qT6FvpYbJqD&#10;S5x33ggb2kpNqIv7nEdaThh/Nd7z9LhUyuZonMrUdD2N0/brq63L+8rIsbYZ2Dx8uvuy37L2L/R/&#10;CVpr2y/mRU8jjbpW7UYcbOvBR/8mAsLHY6kfGCQ2KdUaZkC7m/5tWJWbga5thd86EyEzx7Q6QQah&#10;qp/rIDWyC2kesgV5BKCNn/T8+NVxL4UgN8wYvqUPUXnvj+Cv1Dj+JlJAkQkJ7R8OpKopRbFstwrK&#10;taCGvlhd5i9avttcKp7XF0hag8Q2CNli4bys9XCQ54Pr4SHdH4SD3GEszwfTLSc1hQFhQBgQBoQB&#10;YUAYWJIBXEVKapmBqOBJmBsPvvAiUVIAA630j1ZwEuWA+kLBk0eaoYwDNpbvTg14C/CAoIe1QXJK&#10;FlJEXtm8bqU3yiFj1Lp6GT3KnS0Do97RE9x1Dg6jYMEI5VE0ovhsug4bSsGo+lZKxWHjtI+Z/0KS&#10;s7lLIEOIlLJlnBjLNhslvQRGzDppvpi4Ajq3hr4Ve2VRAucV13UL7SB4N+XaB3WHOJ/pBSHXjKxX&#10;lHlbPYxqp5eTJ5ypNhBNodJlbL8ahu1YaJ6WIb/1MYDx4wvNOrlhvlaQ5ZLrs3V7iAYjjBl8pA8F&#10;KAUfx3kIVSQJA7EMaFcT/4llbpnypr3qs1mHzhzLlqGJpdX6+GVRK0pISQ5w3vqbAtRs93nIw8eW&#10;annlIs+Yta9O09GVnC648hIlfWFu6hCY+3m7u3uiDzht/odnE3/TjKjDjyR5fSHcB+fmZ6q9NfnC&#10;lK6u47y+4GqldH6+D4ovnJ9D3ToP6frn+2DpXiLyhQFhQBgQBoQBYUAYYGcg/eKJHYoIjGcgOHgS&#10;dj5QwNorBa61YHMOjLXIiDfr+mv8OBxYZl+BjTf3+ZZ2S3AfqcdKdWLkQMUt4/TxrpaNd9luQ7NP&#10;YgnvkMSBLaSd3DIpOBGQvHEuzxyOCG0faaYlLOc8law4kckcSDOFw3fcitFXYaFj3DjRJ8azTirj&#10;KA3fqV/hLyZxY5xqGy9cXgODeLUsF0YsKfx5i5c4ttc4uvY8v1crdO0p0C7k82CytVILIs1Xyq9N&#10;L8njYQA96dyveGedROCkb8ZpHvQi5TYZGIwiKgiJ8sxsCzHaJ81iettSXLKEASsD2mfwK6kNBkyb&#10;1WW3DlnjgZSa3za8oQzKEhzgmcA/h7e7A93n2fwWed/3j3dYtrtsIvnaRycaApLSaCYgLH54bRx8&#10;3z/RMzo7rVjh5E8K7rVZ3VHFLmgyl6Q1SGyDkCctkVKA1xdSEHDUyfNB7QvLP8Hi4CJdxjp8IU//&#10;dA7yfDAdtdQUBoSBFAa8fd17MKU1njqVwuJRTqQIA8KAMNAoAy2OzYjwCYvyoYK4Qfp5ON5Nh7A0&#10;asEisOtxCycSdcB5lJUVtJLcklERm28UTPXybn8IGwsaM+QFd4RY4RHlDRUjavWL5srIrd8OsPUH&#10;AABAAElEQVRH0/6ejY/jh3tpYTX75INraeIrHza516P1bKXifKCn06l1Te1x3jmc3HyjLNrhaAuy&#10;SqZWMAIn9wPRLS1T7Uu+GV1t9Zbi8kTnHATzhrQ/VeYLBU9iKTFurm18Becp0FPIg6WxFawPUZpq&#10;0MP3lyZVaoEB8Pq82zpfjKawhL55KjILUgoaqXM7DBijhLFp6u+aDdVR3Kwq28LAiAHtN6MDklE1&#10;A7BbfalDVSe4ILoahh6kX0ghLg4gB0GT/9BHz7YnA7jO2tOMgJg1fNb7IS4FQ8iUMlUw8EhLwn+h&#10;GShtfgZ3+EU++nI6Wv2U1106abxCq+BYQLTCgDhfK5aqHWe6J6XXrJ0TwScMCAPCgDAgDJRhQM6d&#10;ZXgVqcKAmwE8OwiKGUP3xLKpB6ZgNTekwCMyXgQStd5icAEE86YsozpkBbIeaLkg9nSjfsqh9khG&#10;5GwEqD+SwWTgDwqeOtJY6EpYntjnT6VwufCk5qfixHLEXLNOqqWSP2yPuc9aeTEqn/GWSKUmul4d&#10;KKJhs1RAXxj3hysjJ1quO3RmN9S61mSBFyUEngifnPqIZAoj5KCPfKFgr6VSj8vLzhTy+dHWh6gc&#10;B9oMKb/lUNUvGf3pkV6+4899tojX453O9b8leDKeOKnByIAxGqgZs2if/n8nT8efLxk11XkT+5KE&#10;AR8DQ5/xlZVjdTBg2qwOREDRoVJjVrdbD7ggJDJeXqwYxJerEM5SWBIZ11O2BJ7/2O9nvrfT/kmN&#10;Txi6K2mDfjN5a+Lg++7xbqOeD43NB1/98+2F7vHt11YTrjIW6M3pWG2MXF4OvARVe7Axk3l4JE0y&#10;ztFBLxE9ra/hkPSHsxXTeTB8cA0OIToIAytlwH5VVLeyLWKum1FBtxQDI19OP+nOpsII82wtpzck&#10;mNO5i6nZKs9B9z0IbECgWoiSHP04V0Zu/RjDz1F2bfqkcTZm4URBVb8yl5HXUjFTHoK+UpK1lsq0&#10;HrE2EV7SWl1lJskwKhmb7kbkiGIAs0+OgioMArf0dbuxe7HPMK9WOnNwbgKXLZ/SHYHRb54gVSdG&#10;HEjsy1OYUo47caYIa6wOdN/2ZmJVxrlogWWrj4HLddfCI2b88gVPh+LE9RRmn8RSwyHXVhfSGDZ6&#10;GNUO/unlMrSSJ6I+RHn6lK6t+Ur5LY2ttHxcuz3vt6wejPO7a3a/0vqIfGHAz8C5l+Me6Pzik/aH&#10;Hd8hYFhM7zuKS/aNM6D9A7+S6mfAtFc9NutQmeDqp1IhrIfDZQlL5QH1Xmn1iJ9HmnXScl+Oe5+v&#10;u93dI90nzn0fdGa00yxAwYAiyxpphtbBQcs8wMe29OHiN1oiHs8fhgk+iudOP2mJeZee/Bx0Lbka&#10;HIKsYF9z0BDkIqytR/9OkwSFUCWhWhF7LCVUODgzn8cD1b51R1rKgaVdYUAYEAaEAWFAGBAGhAEv&#10;A5PBk7iOfaEAtdClKr2tsR1s4Oq6AYhnczQDVME10WL71/GofJPDtThmy7viMJFec+vbagBnJMTx&#10;49A01n3NIrBiHPR1rYHleDdG0Nj1SBqWOWvlYH2gB8/3FIjMkTDbsWtGQmcL6oDzKAesYBlAUQeS&#10;YMjsBTcURHz2BzsbmHVyFIRsQVEbj/BNGgJ6ya5hr8hoB0FfeHE4p36XthTgFNQjNdgzLhjZJYtA&#10;GwPaC1J/bTLnykM3/IwgZHohOuiSWRCOFJjGKS8LjFQWBiwM4ProGuA76L0IVFF/VFEfssjQWbrI&#10;8BfHkSdJGLD5hrBSNwN12cxAo8emuulT6DTqBqAWhQgeYhPmmvyLAtFc11L4cPnrbu88HtteWvnO&#10;wgEKii+cGQ6gKs0UM9SCLz7T0t37e3fALnx2amUjXl/opDVIbIOQWb1M+0H7PHSaJCqieWAltzFh&#10;wsHZYIkuRJWpZkPXho25p8AVBsox4LrIL9eiSOZgQOzGweIsMvrnVTJcA7brY56FpuxGymIuY7ey&#10;mLMpXZWAyeBJjtn9WmQs3wk/VfPCKV+Xei2IiVd+0KyoHIlruWEOLLEykmxsqWTJioKSWx+NjWWM&#10;c3ygUDquhk+a+9jRXG4YN/uDtKXliuFT4yODgpXs5vKG+lwByHhojdn9bNzZ8hSF6oDz6Kws14Fi&#10;VpVHjWEGh3MAsZ2Nj9/+GRy1QHttfXSZXwStvFH/1ykVI+57HjcP6q/0PRAwXnCqjcueVqOK3zpR&#10;VUFNtSBgs9S/XKU29PL9ebdlfYaA/v1O45MkYaB2BhA86T93GD1TvZSifSPrelKwa6qL4mGB3raX&#10;lNxbY0D7A34ltcFAXTYjNGpMIu4acKIGIBZ3Qu0/IQ3hHvDH4aBmnrRxh/PWdwqcxLOSOhKhDFTQ&#10;pk8dOsyHIpCq+QBFtIQPff94fHQOO5gw4u+3V+tsqcNmeH2BpDVIbIOQh2Zk2ef1BRZICULyfHAd&#10;HCTQZlQRDnKHsc4HDU5lUxgQBoQBYYCZATlZMRMq4oQBHwPS4XzstHBsMnjyFwWmTX19qRWdxR1m&#10;aURrtPLfVrj04MQhzAKGP08xqyFt5fFAzZZvFUCZ1rJ4GRCR4kqPBafXH9f0v4Qdt108ZwxxsklU&#10;SajWkxta/2AEUPUE0A4CJ+t5KTBE198P1bdfq7/3QDN/2Zbl6pcK23ul2Y6HyWlXdcB5dCim6H4d&#10;KIqqGCx8u9mQP7gvMY60lJsv1c7lgc457/SCBThz0/N+p8aLXDmu+j2MaqeX46o2az4Q1YdqVgpu&#10;sjFt95RfEPZMM7fiuo0z4cWpJGGgBQZwzY4PTeLSoLeh/6g/kqIPeQTqIsNfTxU5tHIGTF9Yuaqr&#10;Ua8em3VIzHGoUpY1Z5XCmw1WCA8I7P/bsfwxzlt7CprEDIB1zfGtfXGayhAOpqW0XwI8tJbgf0+b&#10;7d1nek5he+4Jnf6mpebxkWSIfry+0EkLabgy4huEzM4gry+wwwsUmOeD6+AgkCpHMeHgTAx4SEtU&#10;U9+XpgmQWsKAMCAMCAPCgDAgDNTDQPpFUT063DASZ2QD7IoXMi8U4DCnjedsq3a7g4uyfJSVzsfv&#10;NM6ftHw3TRYUnFwS1WxpgV/BW2VYM92wIou7BcUeKdAwh8ixjHFOrKoly79/UACVZ4aqLS3dfe8J&#10;ICuJLUQ22OVgGDIQPMmRcN5BUJqZrBgVePWPWXSxbSvGxdAs2/ADjaH4c6XTRL9pgUucbhBAmZsg&#10;B0sOf6GlhyNOYUHNjnqHIrY+dutDFESvFFqQAfSV/cO53wCG9vWQXx9svPDHzJOShIFWGMAHjr9Z&#10;fNboPWYgk86eIEQXM38nqsjhFTJg2h/bkupnoC6bEZrKX5prvuq3bFmErv6Nz5D/fnu7w72eLaHe&#10;t/2+6EdjtnbD8+CDVNqloCEosJhRY32bLXIAzN/3T04fxH3AX6+vUfflAe4SYXyS1iCxDUKOsEl4&#10;UV5fCG+Xt2SeD66DgzxGpT/kDmN5PphnPaktDAgDQQxUOthXCiuIUikkDAgDwsBaGWhxbEakizPa&#10;Bcsh/2RaDpnX6A1Q3QBEXptMS+OgxCfj8P5x9+t0DHnOOQn2gZaBxKyBaSm1Xlpr6bX6OPt76VJZ&#10;ayaASqgyghwrA7NPDkMtTBkIoKwxmRhz8W0eHlj6HgIA3oxZlIDRilNlWo/kqpJUvx4kSfD5KoEI&#10;Gjvh8645fGHjk2HjYeMtcKnUJOCYoQ5/uZgxfnyhpYexBPFwLBnyE7o/wqTOaaPcUHHFytWHqJiq&#10;IpiRAfgNZmxNSahr+8MXOHo2WdtxMy+lXakjDJRioNxsqeT1KpDJ/CUtAjuDWUxvl+JA5NbJgLY7&#10;fiW1wUAdNiMUauyplzPx6eupQFsJnGDGvh80c5/tPhD3OJjx7/N2y3a/o9vm/e16QfczJVt84ewL&#10;UzzVchx+uCc//Eqz19vuu2FPPFd+iXy2zOsHnfN1P7VwF4KDl4eQFusrsw4O8nxwHRzU51stIkr3&#10;BcMHW1RcMAsDwsAiDNiu7RYBIo0KA5kM9H05/WyaCSOqeh9zVNXFCgvmeahvlWdr8CS6Ix58ISCt&#10;tdRdXrcGW/BmMgC7/zyc7k708pvjdJI0i15kw5HFrQwlyRhUGuxa25nKLCODQ+oU8szjBBFfp/uC&#10;wTY0q5xvFr5MBNHVwSonswg05lg2FZhwzvlA5L4PowLPqYFqLukfoKgDSRJ83kqdXTY04+S9ZxZS&#10;zETyYZmttRUuh/Z+o9m5OWaqQx96pgBKjtTDqIjt5XA0kS1DwcqWIgJukQGcIZ5optY9Be1zphOd&#10;e0Jv5rT/pv5y4hZZwgBmnxzO2F2OlYHXX4IrqUXzkAOAWcTcdhSX7BUxYNob25LqZ8C02TJoCUHF&#10;zlIxtFnNpXnANdRfNOuk676IvhGjWScfazbpgDdoRn9awcFRczegiFl8ldsdW03oho85v+0e77b0&#10;zMJ27X/25VenL7uU5Oeg86zGHKwxuC5zZuXz+0IWnIzK6T64Hg7S6dMcdCymC2q8puYhTQ2qfesE&#10;phEntYQBYUAYEAbWxICcC9dkTdGlAQbwTMAaPIkHXph10vYgoQG9siFyjEUcMrIVuTEBeHn4i5bv&#10;nkohtkEgiy8gLETGFI4ajq9Fj+W4PDN4/MDsk+4Rs9bZJzl42+DFOUNC/z10MxI6JaoDzqMMKMJF&#10;1IEiHG/5kmAEs066A5pcs062wqUNJwKujgwfmmD0wEwsWIo4J/Uwqp1eTo5oqSsMVMGACjSmvsLp&#10;2YjZP1mCukspDOyuv1Jtitx1M4CPx5ZNpkcTEr0bCEoXx6+k22BA2/w2tG1fy0XtVfHAUDG0WZ3u&#10;ngb9F3oO55qtD2eo5+1effiy9NkqiZgAQwcUSWq6tUqt8IAPnL9TMK8tQYdXei71j5pF1VbCn8fL&#10;QSeNV6hfAYajjcFl0HjNIgbWjBzEB7XXTJToNsFAli+gcpaACXByWBgQBoSBW2Ag8hx+C5SIjsKA&#10;MCAMuBgYvaXHtejLkWbwozeJcl3qom0qvx7mnEicB6Z0iz+e1VREZRR9Ob6r2esiqjkVip99kqNV&#10;JxyeAwpifThHiBIC8kYyEhhLlYGgsAPNQIdkk4FgjxoCKG3YEmi6VEEf8c0yeCkYsPF2eqdVUz3n&#10;HQWeW4MAYFLEzwBM0vVXBE5++jS6rLjUP6ol7vt3aq1Y1IUT+Xi54ppl5aJ8wAZkpS5FDPE9jGqn&#10;lxOAoHwRIKoPVXm9pQUeBhAfhiXutxRk3B9J8uRjRtxaku4jKb+16CA45mcA56DTRy0rRhjei+sD&#10;9UecGNk+hsxiettXXo61zYC2MX4l1c+Attd8SLsWK3aQ+TmZj/3QlrCqwN+HN2dxBKp92++dx+s+&#10;EO6D4gtnS1bcXS+uhvuIr+STjw8b5z3F32+vyddWvL4Q7oMXBSvY4OWgAoUSIKyHA9JEX88n8pBQ&#10;bVVV1uMLeWYBD/FJswc/pNppQuKblRrCgDDgZoDzgay7FTkiDNwsA/1THXW4BvpcH3MbpiuLuYzd&#10;ymJuw25zoRxFOeDFyy8KnqzSCFWCmstU0k4IA5yzpmI5YjzoDUqRvhlZ3AohTUZaLSuALpNfoq+1&#10;io7h4ZGRMHbaliPWRba0nPGnQR19rPQvkPbR5rcIeVyzToK7IwWgOTGqA86j+cpESACKOpBEgC5V&#10;VPnzmY3zeOmedfKDbPw+CFBqgccQe+O8g1lTc/XBfRCWIn7cuF/iuEzZa1vt9HJc1WbNrw/RrOpL&#10;YwwMIGjyMy3ZzfnMQC15jKjMFST0sZy/FVBw0yrgWgofodSZBp6J6wf1R2j1IQ9wXWT466kihxpk&#10;wLRvg/BvCrK21XxKU4vzNxqlXuXwonSJKQy9f9AMfW/dvRD2zYSz0vfdnp4b8H74YrYxzzZpFmjk&#10;wGLzwF6olRY4uCef/OPpybocF/DjuuovCgrGdmrKqTtuk6RBIK/QcTPMOQ1CZmagSbM5OCBr4hVJ&#10;gg+KH5wpTaDOYYt2s/N8oastRLbrAIJcGBAGlmNAxs7luJeWhQFhoDkGepFhGD9/0HLd71i/LjJx&#10;jL0cMgA7Hn2ksjMVz+XDX99/dCYVA5o54wxFi3J4cPtGswDa6tjyfCAe6IHap4Ekuwx7rk/27Mcq&#10;hTiCNcqYZiqhykhovgws33uefXIknDIQOLmjL9vnTvl62RFj1kmuYNADzTppxYlMI0DPjmS+XCvG&#10;+Zqvp6WLXa6QMLOqzx/Os06ey6vq16rVboXaG+Uwc+ox4drJpvzX/fbuIbDxHpdqp5djEz97Xn2I&#10;ZqdAGmRi4Fn1DXgUX8KLUUlnBnRftf2ihM4XvupkAPe/yy/fHcuN9ir6tQVU4rAnGbXFPz08tXho&#10;aNsWdbgFzPPaqWtNN1opwYB3SwnXUf8MZp3UJsJ5CR+Gfdnt6BntGp7SGj4YYGTNQ0DR1RapuT/g&#10;g5PPm23nn2MT4NnGD/LtN3rGl6MHrx900nIAjVWdJadByKy8aD9on4dOE61QJEuJ1SJbqbu4cHC2&#10;D3hIT1RbE5knKB2C1BQGhAFhQBgQBoQBYcDJQHet4jwuB2pmAJeXl+BJ7ODlP/5UrEptyNXFsPrH&#10;icx/1FmtdyBbBgnIlkGIIGMNjxd75M60A95+Hk40C2B+g+gL5uyTXLbNRZaGo1+rv5eGiEPGuOUy&#10;UsftZOQ4IL7TywPf8p8bmn0yfjn4NJyA6ICZJtCohQfJHHoA3/EdMxJaglcU+FIaGMoEbAJFHUgC&#10;wJYuYrELgswfyLddCX3inZZzQ2qBx1R7I2ifI2F2PfWScWIGsR6X6sKtl8MBJVtGfYiyVRIBCzCA&#10;y7n95uHuKWFWVh9cvPDHzLGSphkw+zK2h3/TEqTEHAysw6cH3oXz2yDLx+WwKPZ1Mrd1nvy2wcDQ&#10;rm2gvj2U2k5lNe9aqbhDz8NDWZZDpEPPvw8H9QGZzRx42PzH/vH60DlEaBNlSNsII9u4aUJNJpAR&#10;VDG1GCfm++6RPly0WwlPMP58e2N5Nm9vIQ7rtTRJq53YK9jLVoOQL9g5N3h9gRNZjCz4IP5i6lzL&#10;Jla7CljBFji4dR7yOMirvQIXEhWEgeUYqHTwqhTWcnaSloUBYUAYEAaSGMD5RAVPYuMccHZMEjRP&#10;pVZOfw3gbACi8qlEnKh2oBfiv47H3o1oojgKCvp0hyVpncl3bFDJI2VQknm3QMMcIkcyRhnTPCRU&#10;GQmNlzGuoXPOM+y5gzEwQ1/ppLGUagcBxRxtgKWDLeBM9SmOFvIZqANFvh7ZEkCEwy5bCmhyJcwy&#10;omdkbYHLHIwIWjlQMHCODPCIWC4sTYwgSltSptAH1E5ui1oY72+dqHh1FGnzMICe8LzbZvctEy1m&#10;m0GflcTDgB6Xhr880kVKDAPHVfr1wLNwPaL+iBl9yEOSLoJfjCf4ldQ2A6ZN29Zknei1fcpqR63M&#10;01CyGoC31gTdsOILZp206alm9dtuaWY/931i29x0ztf9TOli42iqztqO18rBjmZH/UZLy8NnhwmY&#10;X07Hu1/051tlY1jPtc/LAaTRH69QF3TJZ2ZgPWbrfDBBoYQqzFYQcbUwIL5QiyUEhzDQNgPjK7m2&#10;9RH0t8tA35fbOEv2MbdhO8Hchp2WQAnfOL+Zp5cPL8eTCjhLAcLRfTlkpGCXOutkAP70i3ya68W4&#10;M1hsAcdNa7Jfq79Xkw/Ui+zCkgWimYVZrI70IsGVMEsfZqAskYDDxFKiDXyV7/oyP7Q9hZP+QeDk&#10;u/mQWh8IFVSwnIJSUH5TokGGw7Pgy/fk0650wlL2ZGMlwlWoknwOjJh9kmMmO/SxZ1ribph6GD12&#10;Gdabe7+Hc+7Gpb1VMYCblUd6+Y5lHzlvanF9yClvVaQzKoOxYPjHKF5EWRjAOeidY/p9i+z6sgzv&#10;UsGUtG9k+S4+hsX0fn06CqIpBrTt9O9UeTk+HwOwSdnUWb18Q8lqVAwtWSdUxDXUX54Z+fAB8vc9&#10;BaR1rayVh8s9coCCAUU6ttb7Aw5q4wFBk1/pvhtBlNpfhxb48+3VvlrKsGDAPj8HJLE2Uid40Bw0&#10;BntCq/jDmof4mrXV6CyZYND1cJBuE+HgzJ3wkO5DUlMYEAaEAWFg5QwkXGOtnBFRTxgoygCeC6iI&#10;ByyZ+uvQn6WvaMsD4ZN9f7LAQOBSu0w4OcT4ZfiPctKX3BJegHVPgFJlICjrJwVQIqXKUJXpH8w8&#10;iaC3ccqVPJbInlMAIofIkYxRxjQTCVVGQuNlTNc4UfCk7ct13Thmn+T4cl3Lm/PXXMY+pV3NHl7s&#10;H07v176pDuijKZKlThEGPHb5RNbzzaSKAA70hRYSl+dBZ8x8nCsPF2hPNPuk+RKnJ9NjlyX5Bqwe&#10;ziXBSNurYACBxF/3W+fLzBQl1dhEfVXSMgzocUL/AoVYg9cWxw9ch/LKbEea9qzu1xZU6VFmUNtT&#10;Ug7VyoC2Ya34bg0X7FE+USvzNJSkytp8EveAWOUFM/LZaMfp5yvN5LcbrLhhK5tEaHWVOgsHKNiV&#10;rE6DuQEFUDUrpAf6IPQ7LTHvwoWPftUsq+o5NQ80Xl8gabwCeZQMkOLiPKDqaoqsg4POAROVSay2&#10;Gh+AIh2Dq9IpRRnxhRTWpI4wIAwIA8LAmhho8VwomOfxwBZ5nocZ3lbAs4oGw6yTvdm/eNuZRZo4&#10;zSw0N9UIfOIVM6pS8A6Hf2xoCVXGZ2VNcSlg4xjAUsUHzLjnSAjG5Z59ksPHHXAv2Q9YrjujE5gY&#10;3yhwsv9e3zx6aXKRjXqQLKL+tVFFhJuNDc3O4PMHNevkVVq1W24N0yDDt7muqRA0RhO3nNfy1nAm&#10;7KKLzf3LzePc+KW9+hjAOeILLde9yTjv9LTqnJRrVvKebNlJZgBmsX2elCxQKqrrq9NvWZZ+5Ar6&#10;RKV/RwXGGSgaUXwsQHIWY0Dsthj1o4bnsQW1Mk9DI/1uLeOdzi9/0Ux8/Xv5MwvI29Ezg2fPMsir&#10;5kt8MNi8NVF1XmZ+d/dIAb82v8Yzj79piXqsMFMT7j7ZHbJ6AfbhGnsNQjbQ82yuioNEZRKr8RhA&#10;pFTFAHwh3B+oZHjhqvQUMGkMtGhuwZxm69haLfIcq6OUFwaEAWGgNQaaHJsJ9P2RZkhC8KQkYWCN&#10;DOC14U+aVZVj9hV0cvvsk2tkTnTKZeBEs/5gVl9Xwox9vuWOXfWWyscD49xZJ4Ed/Qjnnd7S5k2e&#10;QZeyRB3tIgDYN+vku/L/Nmad5GYUL19ezVlVMxrAUsVPm81Vguor0mGuhMjWWhlQL9/po5UvNAOr&#10;7SVmqt44L3MFN6dikHp2BjCyyehm5yYlF76OWVYlaQYGHqZ3A51OF9fS5LcNBgLN24YyjaOczRaz&#10;NRRvkIqhBSsDHTADn2um/U901Yblutk+fAlGVkPBzsIBhg4oUoNCN4UBH/J8f3x0ftCD+wcs3839&#10;RT2vL8jnSC07La8vLMVEnhZ5tZfSmbdd4YCXT5FWMwPk7eLwNRvIgU2M5iAmKXteNnn63LyYk2gd&#10;VWoR80gJyWiQgTKeV0Zqg/QWhAyO73+8HrzLyxZsX0QLA8UZgJO/vVOAMC2zwjGoIHiSQ05xxaWB&#10;Khg4frgD0+FHWwqMaiXhBQiH7+M1PpY9klQ5AxPG9gVOQrNWlusuZQXojyBhjvS8291h1leVJuzC&#10;0Z7IEAZqYeCZZp1EoDZbopeeJwkmY6OzlCBGi5eC2IRcXG+Jv9tMledhqJ0nwYZJ8koyIPYqyW5t&#10;ssXaJS0CdnF/8+NwsI6DOO88brZ3n7c774cv67bSurXj9q+a2FL+Sx84f3H4L7D+PB1o8gksV18T&#10;cotVKodnQVw7ozbIkudjIMMHM6r6EMkxYWAWBlr0X8E8i2usrBHymhYdZ2VWEHXWzUC/i/X3atW8&#10;DZR99opjLt5AXx/Z42Pgfi1L1+FBhyRhwMYAxifMPskx0xDe4WP2PfE3G9OSN2QAs/74gsiwdPcD&#10;/eWm0udgBK/kBrAAI/4OFFSGvnjBrDYue7lUZNevB0m2KgwC7GwgkM/nt1iuG8u5tZDsGuYjxzli&#10;vDR9vFzI2dK63c/Ms+/FI5EawsB8DMDvnzYP9AKed9bJ08dvmYlvPjNmtYSxudT4nAWsscoy06rL&#10;YAMPG+y6apn54p8mG/Vvi73qsNFsdpitoXheAa1ieJMKYenik+M+D596faPlukP0CykzCabmAgEK&#10;BhSpWcNVYoNNvu8facUhu3WwwgSWrP9gfiJsby2V4k4ar9BUMFIvkoF1mG0dWkSajrU4GBQWYzgg&#10;toQwVh8UYfwMtOiigpnfD0SiMBDDQK8P9nZipEjZxRkQ2zV5mSZrOizecwTAHAxg5pVftDw9xzh1&#10;j8AhmoFSkjAQwgBmn/ztebiK2Sc5/DIES2oZBMth2e7chKDJNwqerDXla1irZry4fLNO4oXCkZbs&#10;biGVtjc+TuktT59ByhPNwLelJYyJ3ipTaS6rVFpAFWMAwfqYcZXTr9B3XC/7iykigrMZgA9w+kE2&#10;oAYFrOVDyTLUaw/rvEzvBjYmvhlIVCXFIs1bCer1wSjfb8q3sD6rTGsEVl/oA7mfatbJMce4Rfm8&#10;3UZ9+DKWMo2jjRLQjP4CFAwo0obKGShr4gB+vKWPmxEEbLvtxoyTqh8c7bOvZtAQ4i4R4mtiNRw2&#10;ULeJPFzHkJLr4IC0yFAko2oIxVKmIQaifCGqcEMkzAB1Oeqo5cTGE6vNwOatNJFuu1thKFTPeX2Z&#10;x27zYg5l0l+uRcx+jeo82iLPZTGXkV5Gap0+tRSqKiLAbA8lliJE2l0nAxhMEDzJsYwqZD3QTGCS&#10;lmeAY+zgkOFj4gPBZJ6AQQTi+mbx88nGsdKeqPBlBk4CI/4w6ySC6yRVzoByKrtnYbbUe0/w+AnB&#10;wmRje+3K9S4AL3f2SfCIHoPZL77ut+U7fAEORKQwEMMA/P2JZlrdIVg4pqKnLPoRAsjk/OMhqfJD&#10;sKGcV9KMhOtQzEApaYoBw8MiHM6oNdWAHK+EAbHZ8oYobwNqAY2UbyiZzIqhWXXCNdnfasY962F1&#10;r4IZ+2L1ii1vb73tXOGgrq6KD5+/7vd3O3ru4boX+fsNM7C6jtbij+RZ4ly1GONGceT5oLivdOG4&#10;jlOPx9SDJI5BKV2egRZ9QzCX9wu00CLP8zAjrVwZIC8RR7nS0dSW2A7mas19qwiebMrPBexMDPA/&#10;iMLLQyzfzZGuyxjz4+TA15PRAESFtxWcg0eoIYM+ljGG/7nS7mFDJ48QSS4J5fI3TIHCeLh8OA1m&#10;JFQq16F3HSjK2ZFDMmYf9c06+UFLuCFQuAUu58KoZlsd+n2CMTB6PEbO5pLQTFKVubhMAieVmmNg&#10;o2ad3A7OtHlqoB++O5aYzJMstedmQMabNMaP1AfcV6FpMtdZCx5meNlg16VzYDFXdclfgAHDygu0&#10;Lk3Ow0D9Vq4f4dlSeE6BGSdfTvaVXPBxyjcKNtvSahVyrjG9mywcaOTAYqbw1W3XxAHWhvnDEQwM&#10;nAdaaeOfw2uoeYNtVYSDIkKDVUoq2CDkJD19lVbFwaqU8VmtzDGhL4ZXYksIiyGskrLpdhNzV2JC&#10;gdEYA+l9zlS0xf4nmE0LyrbJgPiGyUa57ZZ4riJ4koOwNcko55otSeawaF9fSHylIBYEcHFI36jl&#10;ljkk9XGy7zUAUemcgDOhyojeeBnxNfAS4fjuDtw9B6U9jLBNZcQjmZLYP75hWK5bY3yjly29NYf1&#10;gX6TslcFA3bjYAkr3/LtvhlWq1BrARBg8kC+7wueDoUFWV9pKWME70sSBtbKwBeaYRUBlGyJXuhf&#10;ly1mlMsGUATFMgAriiXjWENgi8w+GcPZwMv0rv51iBK/dBBTabbYa1nDzMM/tTJPQ8lkVg5P6YUP&#10;UP46vBGVY7R4zoEPQZ+3u+TAybHUZDrrrLh6BeukPQcV/BrL0D9tNtaZ62HSfyigGEGU3ObllddJ&#10;4xWaQ63UjWBgHWbL0yKvdgTZlRe9dR5a1F8wV96pFoS3Lt8gbSpVqFJYXs+bHfPsDXrVl4NBDJDR&#10;GrBbAxCD2JZCt81AFcGTtZiA4ytpDhm18LFGHLDPj+PR+gAsVl+cBB4ouEySMBDCAII3TvRw1ZU2&#10;9NKhpqAoBMlx+TeC6k7vtGTkKCCmjkupOlC4PGPGfBDhIAO++UA+6krv5Nv4c1R3VbuJfJx3VPBw&#10;pLZDLiFnS0sZf6YljeVaI5JMKV49A1f/5p11ErMecwQvV0/gDQL0nLJukI1plXEdKn1hmqd+Ce1l&#10;+rc7Otg16+CQpHYY8JiyHSUaRjpPf6FW5mmoYUu4oeOZAJYodn0kB2q/06yTD6P7fLdM25H1mqjT&#10;LEDBgCI26laVBw5q4QE4/tg/OZ/RYWb7v2gp+xKJl4NOGq/QEmr3ZAJuY5B7+Ll21sEBaZFh0HVw&#10;wOURtytH/GDttu/GibWrKfoJA9UwwDOq8kiZlxTBPA/fLfJclhliREhRFLdCg0R+le0RIr0yBtAx&#10;DxTE9cI0+ySCy2oKeKuMboEzYAAvHVxBT/DN7cN2UMO9W/okgxcguW2gPmY7eiO9xylX+lii5GQy&#10;oF562e2C5brtR8jG9B9823U8ExV79SVw4ryDwJXQtnvlsGO8kPyyY56ZL5FhBSuxrlQTBoYMwJ+e&#10;ybc5b0xwvpXZ9oZMr29fxqIwm6I/XGdhDasjpYYMhHlbWKmhbNlfkgHYTNIyDMzG/WwNxfNYKzTg&#10;OtA93j/Hg3X1AZxXMDMfZuhzPeOIYaNWHmJ0sJftNAtQMKCIvQnJZWcAPr0n/37e7dXzjmEDsNVP&#10;+jD/1+lo7R/D8rH7vL7QSeMVGquSlL9pBvKcL6/2OogXDkLtSExVQlYlMEKJU+UEcxRdyYVb5Nmt&#10;LGlTqUKVwnJTSUfmxczTGo8ULy1ysMcAMS6k9xjh2mmR1hYxc9mrtBzOd5SlsYp8YYCFAQwoPw/H&#10;O3wpnDu4oD6WNpYkDIQw8EFLXp2sgYTn2vClkNkec/12CisCgrn8GkFjHx/D1ymlNZjS8Hq8HiRX&#10;TLVtwScfaMluV3onn4Zvt5CWtPcrlu+OJUkB7qNG30QA5bBXxYqW8sJALQzQ5Zh6+f6IpfEYQWHG&#10;4+g+x9i+iJqXAYyU/dFy3vZbaA33PhJQzGGpztsmnE78kYPr+WSIvebjev6W6rdurQgxs55r1mI8&#10;M/i+f5Rzb5BDh1s4vGRQw00WqoYDum76TsGTm08P1nsUfET6F83M+kEfSZZIvDzwSiuhr01mm6ht&#10;mqTnrYcD0mQ9yqQbNKPmrdN36/pnuE4jVWWMqNlQ0v9qtk4Gths1bItqC+YMP6+mKlmxRUNWw9+8&#10;QFYT9cX5snVeE0hrSzCAZRx/Hk4sTavlbI1ZwViEipA6GWA4uR3fT/SI1T1i7TxLI89FCkfgJKjC&#10;ixbMViGpAQYcvo1szDrpSmrWSc9y9K56t5h/oiDikP7gMMWFMszm+pmCJ/e0hLckYWANDOAbFMw6&#10;OeX7Mbqin7w3EtQdo5eUnWaA04+mW2uvBO6BJAkDwoCdAYwfMobYuSmZOxvnszVUkq15ZIOqF3pu&#10;8Ytm1rPRhjPJM804uX+wB5XNg7LBVmxkNqjGHJBroAp+vqGPSL/td1hSZaQ21mp5fT/e/TjR7KzW&#10;njKqsnxGDcQuz4IgWJKBRB9MrLakptL2YgyQt4jDJLPfInWCOdncTBVbtACT6iJGGBAGVsVAi6OZ&#10;YC7jgvLmvQyvIrVyBjCgvNAsYEealYgjhcwWyNGOyGifAQSbHcj3XOn+0703WM1Vjysfy3VzLUV/&#10;OGFGwvFDZi6sIoebgfGl1gO9EINPutKRfBlBSuOarhq3mw+O3pj6xD0Je97RSxxJwkDjDOAM8YVe&#10;vm8pGJjzbHGkcYlTXuM03xx8jLdyXrKbHddlsny3nZv43M7LPM4mvhjPqtS4TQY83YiJkPIt5AKt&#10;CSHOFX+9vjqvpTZ0f/iVZuTjTjVxwK1bzJXJunngZ7akRNxRfN3u1RLe9nY+3f39+nZ3+l3mo2Fe&#10;X+CVZueDP7dN1Lw8rIeDPE3yavPaZClpwsFSzKe1K/ZK4E1ISyBtnipe03gPzoPP1kqlsGxQL3nz&#10;YqbWGBpkEHHRXzZCGOCxW0hLUoabAekt3IyWkueOiCjVosgVBiphAA+Ef9KX9BxJzT6JqZMkCQMB&#10;DJxopj7fsolb+rr9k2M205KnV8jmmnUS+mHJ7pJ4A6j2FqkZmxd4qYODSCP44PbePeukWoa+oVkn&#10;a7A3Ak0RQOnC4sofmpzE0Auch7unLe8yx8N2XPuhOF31JV8Y0AxsaJzhXob+nWZ59Z1jddvyu34G&#10;MFbJeDW2M2ZCHpzyx4UkJ5CBzsMmnE38MJDOSopNmLMSlAIjngGybOWdsQZ4wPCDnpO90syTNjw4&#10;f3zb7+nDlzKzTqJNW7vx9q6xBmkWqFxgsRqVZMNUCwf39Kz3j/2TVS9gPNIzkb9p+W7XMzxrxcUy&#10;CXEtxEZw0CDkCO3Ciq6HgzZ9MMxK85Rajy/E8xWue3jJeBRxNepBEod7mdK3xdZtabuMR0mr8zHQ&#10;mj+3hheWFMzz+XPRlgoYsoDIohRAeO2Yq4j2kpc3xf2wwQbKewU65ysFsbzRssLpHfWKE0Fn6XIK&#10;mugKsWAjDKITcCZUGQGNk9G3cH9vJNqbgQesrqSC1uhlxNwJM6hyPfBFv6K1jSwq5LBmESdZ+Qwo&#10;k4ztghdiPn/AEvSS4hlA3w9aNtVhF90iDiPo7GFsOl1EfoWBqhnAGeKZlsHDjMec6STLdXPSuQpZ&#10;vB7WPiUInTyp67T2dalDA3hY52UeZ/McqkMNQTFiQGw2oqRoxmx8o6HZGitKWRHhmJ3478OblSRc&#10;u2Gp7uftTq0+UATA6oWS84n/BVu5BqrwAeTTZnP3mWbLtz7honuZf44H+kiyzPORIhwUERps1qSC&#10;DUJO0tNXaVUcJCqDaolVfdTKsTUyII6SbNVlqaPWEwAkVEnm55YrunlOs9scXLoxz9F6WhvzYq7X&#10;dmns3UotsVspS8/b/0ppIXJzGagieJLDGdckI9eo66jPYdEwJn68HWlp4bCy41JXnNiqcvnuK8Qx&#10;/JpyEoInOFTjkJFC4zsCqDwBlJjxTy2XjCnmulQSK2RzzTp5pBknT/Q3SiUVGDXmz6gIih/orEev&#10;vvZAS7FtPLNOwn/1zG4tcFkTRnTpV8uLlViMsNaOAp7VS5yr6Yp7TCzO4oCkgSYZgMvuaanuz8yz&#10;p+KFP2YWlyQMDBnA2KX/hsducR9B/NJXuC3fnSE9J0rxQW7Oy8vzmLN84zfYQnm+y7eQa7Ylxwm0&#10;jcBJPKewMYW87zTr5L3tYK7ig/ozNDFocebdAAUDiswM+nabgy3+2D2S79utglU5/nx7LUaQvdXU&#10;5jppvEJTwUi9SAbWYbZ1aBFpOtbit8zgLevO6kQiTBhIZED6YCJxUq06Blr05RHmUUZ1NFufK9SH&#10;so+oLK0kvWwDfWUq3quZhiqCJyu2nUC7AQYwC9gLBbJwdFQEn7kept0AlZkq3l6ww4Fm7sNX7K60&#10;e6Alkx0PZ111UvM5AifRNrSxfnHP0cFSlZN6bgaUXfrGwd6WZlZwJcxYJbNOutgJy0dw8ZGCvPyp&#10;bxdbWfQ3zD65ufHpJ8FUi382m95KHuz1lWadnPbycEZwOkXwpCRhYIoBTr+baqvm49JfSlin8y78&#10;eBzNc6gEKJGZyYDYK5PAyOrl+UYL5VuJVHvx4mAEq0f8OByJnTE/59n3tnefN/bZ9xZXoCkAY35d&#10;8MNLuiS0n18DB7jv3tGsq1939llX0WdeTse7XzQDpa3/cFiBlwdeaRz6hchoE3WIZnFl1sEDaZGh&#10;SEbVOLIrLi0cTBknz8empMccb9FWy2JOs92ymGM84lq2RcxX9MOtNLsNpZTYb5FnwVzCE9Yms0Uv&#10;WZsN6tFHvIHXFu7oCN52mpCGhyG5DsYhowmyVgQSD7Z+Hg53jxsEPubHEyMI7SBL4a3IQzpVcgcH&#10;CyN4AYHgXRUkaTmOmUy39w/0EoMnuNfShMpCwC/HrKmgCIGT76TXmK5xjgtP6fx6kJTWdEK+IqLP&#10;Bs5hD/RSwDcWvtP4htmq+jUn2lrwcK04346nuw29fEF8dA+j2unleNnDksd4ifO/Xt/6cry14g+G&#10;I4qXnVMD480bBczBd5dKmIUVCHA9QXMGB8PQs7cGV1hJQdgKM05i2UdOu2G5bk55K6Fb1HAwoMe0&#10;W/YZjJ8YhziuAR0032i24V3YdDiZ59CN8la32oZV6wa6EnSz9I/KjToLB4a/YKj66+2tu6Y1DnSb&#10;OFdg1knHkDauwJBTuYkyNSTtPhGbAYTO7QuZihWpXgMHMNW37Z4CJI/qQ0jtn6bC6ENPFGD8aaaP&#10;oM2247fDfTBedrkaNfhCOe1uTXKeD4ovnJ8lBpxGVudYLdpeMK/ODUUhYWBFDOSdj1smov2xuQ3b&#10;tc8zt5d3duMW26C8Wn1DgicbdCaBzM/AO91p/jyc7r7RLEi5N50qEI0elOGFpCRhYIqBEwWiIUDS&#10;9XAVgZUHCrCkKSrpqQhOJfyJa9ZJFcR0sizxVQY2PxEikcK+Pt1tMeOpI/2m4CSZddJBTmQ2+gv6&#10;9iMFkF2S6itxHQZnmieaKfTXw0nNFhNX+9JykxvQFTNH42/JpJaKpqsH9B+u8XRJfUq3jYDf5z3v&#10;rEUI6L7VYNTS9lq7fD1m3upV++mDxi4iodAl5trdZ0I/eBeu388/tsKeQ7biklcBA2KzCozABqF+&#10;a86FEM8iMGMeZs5Dm8OEjz6/UuDknu45fCtnDOvJ/hQDxLYEUE6RdDk+V3+4NGjZ2NCzu++0fPf/&#10;9/qTjo57y9vH6e4f+jj/++Njkb5ShIMiQi3kMWY1CJlR+7OoVXGwKmXYTT0pUOjzUUTsBJ5nfVK4&#10;jsFWksoy0GJ/WBfmuvpcWW8T6TYGWvVnmy6SJwy0xkCL/a9WjsOnx6lVgw7Xrb7wqtwszcDDoPJC&#10;s4C90VKq2M5NCJ7gkJOLQ+pzMlDGolgCGct3u9I9+dKeHtCWSphBgmOpebBzoMBJeyrDnb0tf249&#10;SPw45zk6ZmNDgXwPnhl4jxTs29L5dqzhPMyGtnLoZmoNLe8qh6CXrxSMJsEvLoYkvxYGMH5gqfmt&#10;Z5xJwYoA1pbGphQdpU5ZBnC+qP2cUYIB9Jx3+jBCUikGOq/yOJfnUClQIjeTAbFZJoGB1efhmVqZ&#10;p6FArcfF5oD3QddRmDHPdi2FvC3dIz7vaNZJfNC5QJqDgwXUujYZqGBgsatc2WJnAM/vcC/z+GD/&#10;EAwrEfx9eKMPTi0fFTOh4fWDThqvUCZNRcwUA+swW54WebWnGG7n+C3ycIs6L+GRy/FMLS/X+BJU&#10;r6vNCm1XIaRJm8+LmVqbt8FJ/aWAm4G+qfp77lrLHmkDZZ+jsphJetkG+srIXhQDqwmejNJaCgsD&#10;Fgbw2hDLd3M8DsaX+74AJEvzktUYA5zntRPNPueeMev33ZZmeEAQJX/imyUNgSt4QDxKnESNhEtG&#10;MgMWu2Cpbviaa+0wvFSDryJZqqt8+SeOAZrwSy11H1drXBrnLSyB/BmzwYwPZ+eIvbMpFAHEAHxz&#10;S+eyL1v7y8ZUktTSwwu9zE/FLPXqZQDj3a2NeUcEH0sfKuiUnUd5HOsW/a4g4bOI9phzlvZvpZF5&#10;eKZW5mmoSrNBdcyU90Yfddlp+K2W694s/JWWHVuVlEaC6jRbr4KRfPiLg6alqcKn8n/QzJIuHKff&#10;7xRA+VoUqattP3uuo500XqGuxtjyG4PLpvdQ0Dp4IC0yFMmoOqSz6X3hwWW+PP9ySZX8ehlosS+s&#10;C3O92tSLrN7+dCvImveN5hW4FU+z6MlsO2ZxFsC3kVUiGuc2mBMtV8cABhXMPPnqfGgcpzJm9JOB&#10;Ko6zWy59pOV9rImiTfD1um8pZWu9gMwNrdPI5aNvzlknA4BIkSoYQOAk/MEVfHdw+WgV6NsFgaAV&#10;BB9zJMyCgSWRJQkDtTLwTD6KJYI5E1f/4cQkstpngNlNqycEy3dLKslA51H4uTXnKknrwrLFlAsb&#10;4IaaL+VrkIt7EcyUhw+AhwlnBsyw93nD++HLsB3ZH3Pv4iS8pEuC5OcycO4Xm7tnxwdheMr243i4&#10;e30/yik/l2ypf1sMyAB3W/YWbYWBSQZoUJBxYZIlKbBuBubtAjyt8UhZt11FO2FAGKibgSqCJ+VV&#10;Td1Osgy65bzix+F4Z5k/z0GDGyeePWP57sWTG+Li0HoAEnAmVOk1WdMOZp482WZu7EBuaOluztkn&#10;sVQ3l39ixkn3zJn1sCwX7m5bINjb5w/vZGPMPIkkPLp5jD2iuKSBTAUfq510djEebh9oVr9dmdkn&#10;Y3WT8sKAyQD883HzcPe05fVPBE5+yIx5JtWyzcgARuT0UZkRyAyisHS39KXSRBveZGyarTqyzSKy&#10;XRkDYrPyBpmHY2plnobKExbZwt+0XPe7I4AelHzf7+nDlzrIqQNFJMHBxUm7dSsYzERIwaWpQvvf&#10;94/ODxdxTfXn26vzw9QQHafK8HIAafTHK3RKhezjjcHN1tclYB08dFokKpNYzUVpk/m3yMEt6ryE&#10;cwrPS7DeepvkNZU6TqWw6jH4DRPUmup9vLTXz6jHpwwkDUA00J43y2IuI72M1BE1q86oILJr1fyK&#10;co0xgEEFD45fjjxfCCMgqZYHzY2Z4ibhYmY/MwZkeJLbPWBJZZ7kC5SLaQF4D65ZJ5UCQy1ipPOV&#10;rQMFnz5ZkgZ2we7Zt1ws/aYZSRwzo2YBKVcZmri0KddqumS17H0XnJouhWYNpf6IJZERRMmVWuKR&#10;S2eRw88AroUw6ySnP8HfT+ZJkx+2SBQGFAOtnVNSzIYAZ5nFNYW52DqGNzkGRF3CcTi2QSk/AwPa&#10;ZjM0dbNNzNYfZmso3pTcfoaZJt/oA7mfpwPNOjnGg/PCl+3u7olWJ8B2LckCtRZoPDgCFAwowoOl&#10;cilL8oA+gdVhvu321D/GPQSzT2JVo580AyXfei9jgxThoIjQMXauHMBtDDKX6j056+Cg0yJRmcRq&#10;PR5b3sFIpDnQvy3rw4udGKmElEpg8NJbVFoaY6iVVrOoMl7hreGFMi1i9hqh0oMt8twa5tbwaldt&#10;FbfG38pvWZ7LSC8jtRWL5eNUkTi/6cVjzkwTuUZA/fGjhjjloINOqbpw4OCTcdYH/6bok2sTzWXu&#10;r8ahrROuz5VJLSMHS6yMH2/Hux3N9PdgrC1pk3H+QF9rZ0eIgAH9MtImw17LnRstAxUGEE0Zpn+Z&#10;224EPBfGJgbVlgWnDwOO2aqYqk7pY6tvbdNSEFnsicaxw/vpbkcvKBAFZeqCbfjS/acH8qe8QDa9&#10;rO8UPyH64YGw9u+p8j19cN6ZqsB4vIS9huedEm0wUnAWZfHl7cMDdaZP5HJnC+FfvY1OdjBsbKnO&#10;DpFDoIkT+nD4OgcuUwYw6gSML8fT3f3ufvLBA0YGx+QwShxefn6m2f3+fH8bjf26vdBfk8fQOiHl&#10;zNENvnb2vJCadZbR+Gv1tVTWpnwtRi58EkG97904E1PXWpacE8tM6hlxrWUoU9sGx5WnmRmuShXn&#10;m73lMk5XjHcKmjYHflvQR+Od1ossFVp4StiMxxGMjGAaXCcOfa1BdXrMmfrUc01gsGpsmsAd2Zex&#10;Dcfr0cdEHr5t6ohxYM77g3CU4SXNsQy2Ma/3wqXUU9K0Tw2+ZuLJYcndd7oWuBrKAemoq6GZvpbU&#10;d8g//+vll7qXR3CXlqubpTvEu6+7nRpjhsd0Gc5fU5+pvjMHnlzdNEb8xvUdqqErT4AILDYhJe5w&#10;kq/FNRFVOoUDs06WPtSHEGD8Dy17f8AqMrgR75K+j/6v15e7PQVZFv2onnBAJ7Q51Xc0Pv8vSTNJ&#10;8hdmP6qbxm9M39H12AExCczytUAMpTkw5fP4mksxaslszFXMkR9aVZ93UD7G1xzNLp5t6g19zP3F&#10;wUUCMLGH9B2zvLuprlRYYbeYhCOmf+m+swCMBOT9Khqz+Wvq1i/NuUct6kYjxYZU02XwO48+biU0&#10;FncJ/xGz/ly6mG2O0dFRf4FxFSNHj9PI0n3HOJy8CUgZsLLaRWW0HfN8XF3jJbeaUpEQBhCki+CM&#10;M9Rnfswpel7rwNf09Tt8Tet2LVHn1pjns+3M/j+0TQ2axPKrxwLUW0KfMc95LGr9oddZn7Pd8qT2&#10;a3Nj7ku/7mnbICe172g+rlKX29L6fPrf/6//MxsXjJCTJuurAv5S/qPh6LLkqImeeL4pzcJB6nrr&#10;qwc63hKKsOkS07wmyxg8dJpuyV8iFgc6xRMtL/ntcX8RbJVh4LwUHGxA1ukdS+HxvAqy4hi02dtV&#10;Ffq1+nu90kE7ufXRyEiGyhjlevHkzq0W3JoFW3Bdrwb2g1/o6/X7T3btcAJ6Ob5lBRnsKVgOL8dz&#10;E07svw4Hj5j8NjzCgw/VgWIa7iw4VSPXlnDGeqSXYq6H+Ri3XsnG+kLhWnNanyVLtICz18MJ8G/q&#10;k48UOL2nc09+wsvQN5rt4n081kYKb4HLSJWk+IwMYOxAINb/9gXL2vW8PgsFzoXqJWWWFKksDKQx&#10;oM+JabXrroUxHx/xyNg/l506b8KPxbF0lv6dC5W0k86A2Cqdu5Ca8/BLrczTUIjKozIc0DDG/0P3&#10;eP/56weN9+MR/4MI+Nfj091/e/xMWxwtjtTIzqgTVbZanQDSLkDBgCJcgKqWsyQP6D1/v72d+5Ll&#10;GRtevvzr6TP1pacQkybzzM8BSeQXmqxfaMUGIYeqFlQO+q+HA9IkUZnEakEct1TolngI15VKhhcu&#10;au5KYETpuBzmdLsthzmK2l7hdWFOt12PFOYdcNwaz/Pihd3yW8yXwGz4QHGt4e7hhd16GYFKz1ys&#10;AYgjRspi7qQzN8IsbsQJV0Z9OH/fXdaAHT8uC1c7py5aya1vQ5oiEwZKqWe2X8LIKZhS6ph6YJtT&#10;hslLrNzY8kM9UnRBm1jC6EhBj7tu+VMTR4w+qLehGSyP9CEyRzJxpMozZZi6QJ55zCU/pIyrrs7n&#10;kKFllf/to+3v8beO2SefNjvrdQ6CUDBTIGYDTElYrpsjcBJt+wNXSrMUpn0dKKax8oUUedpSZFwZ&#10;Qd/fUaCenonUHAt0qWO3JLve17+eVhY/pDHa9FkcXAdAY1QDrto5v7ZEn8I5B8GsJv5Y3OjjmCnm&#10;cHpJlnPBGNu4lBcGBgxguW6cexieu1wkvzMsc38RJhvCQCQDw/ExZ7yObLp4ceiC/oU+K2kOBuBN&#10;xLp2qoEz6ewhErOYq8ywTs37a9MHXGudWreP1gM61aALMJiYgCsmmXXd+tCRT1TSLBzTSOGymoNU&#10;eKiPjyD/ent1PhfY32/uvu8fqWRqK4VJIPGah/ItLdFCmA+CA6R6rXTGV/rfJX0B3H/d7+9+nA53&#10;r8fjSFXcl2Nmymf6QHpHz/H0TBajgpkZRTgoIjRT0YnqDUKe0CjuMPTHH6ZuwC93Go41JdroYUYD&#10;w0Z7Bew7oRyYoovrYofKmjvUJ5QHVhCMwob68IgmVha4xjN1gR4t+9syupS1m6lTDbYBnhwcdemT&#10;Z7tSuoBfnmmO0KPDU44+wGzWD281pWSY3Uw8wDdM82Ieth6/b+oTX3u5Gnh6e/FnbYjKlWnNN2Dd&#10;spjLSO/5xnIu2mTLKngSL0d08ESKFro/ptRFncn6qoC/FMaCI5bJoITAotTXPf5WlHj3PwE43ZWv&#10;RyAGDzNPNOMXAih2CTP1ePUgmXMl3RKWgYNOG2o7yNcMjFpGDuYUGfCpAwUOfaGlJlHflHGgl4o4&#10;vqW+E+pr6GfvnY/OqosCbqLv64ITK5a+RArVpy9NVY3+ZyRDETnK9cq1lT7ReraYkQouBH18yVbf&#10;Wn7QB4PrWYWFZv4m/Fii++xrGAt033n4RDMFkgOej4TKO5fjmnUS4y2eN2B5+1FSBI1ZQp/R4zT6&#10;g2u2w5G8jIwxigxhg6rwM9gHbWwwm+fgeHW7CuAVJRaIyHuXWQAAQABJREFUfqQgXR1Mi1kmMU6f&#10;fY3Gq4932qbxgnRDutasTrMLIBMjgj9gI/Sb+4mx4CJgpg0TpxqsjHYxhmGJYzOh75zIHkiYvS+k&#10;72y3FGS9/7j7RcuB99pTUqb/SakzLfVcAnZ572Zj3tAYUrKtUEw55ZSv0VUB+tRDZb6Wotf5vIO+&#10;E+ZrrjbwchAvCb/TC0U1zjAZGnx/ImybAHnoOxjLkDafaCwLqKMKV/oPOEXfQbj1GnwN5x2MBxjT&#10;XDNuV2qKEayzr+HK7Nx39Ll1VLCBDHQTjGf6OnMV4zT5GfwNfafOwFB4EKXu57wz/lcfxjh9ubdu&#10;/LwDnU50X4Hfue4Pxszy5fTuD8g2LY8FYAXnXPga9Ji6t+ZjcVqS7gvTJfsl8NwD51LcH/jPo9RC&#10;aiP9Jovtwdf0c5yYvoMx/k+aKe8T3eghSNKW/k0z5T3RLMRzUtDrO4H31nPis/Hky9PjNHwt7bwT&#10;7oNz8HDpOzSu6edSPv3nPhbDAcpyPpdCn/ofX77c/c8fP6nPjJEg54WCK79svxShBWP0+f7o7Gs8&#10;tztATX9jdYroYArVz3Rxf4CJCGLTApC9EI/0fEedd1Tf8RZlO1iKA8g90CQTSPjoN946qmrEP9Ti&#10;JRogohoVDeFAv6vCm4OarnHiNL2WPtJYoO+tt9R/kEJ4uEqoZwu41XmHfkPfJYbrSiXDC7OQYr57&#10;2+H+oJM6MwwWXYD50nfIz7SvsQj3Ckm32xTPuu+oa7au73ihFD44hdfXPOrqvhP6ntcnL+aYGzcd&#10;cR/0NoGnubimRoI+uu+oDIZ/EmEltwxfQ/+Br+0SfW0+zB3bngYRI4EnORt6Ru8aCzzVk3ksUfE8&#10;Tp+fS+F9N7evlcA8lHnlGtcD5/sd6IF3MzWmK95pdOg3GAvQd5a8ZovB7NMK4zTu4aBL/96aWuBq&#10;pAPALG6kFuTrSbbgayl9pzTGEWhPBuyC9/DqSRmUyXmom0KGiW2yviowUYoU0gklU/WZaEU3Yf/t&#10;cGbJAHb6w80OErZTdPFiSDwxK0CR/1xwxOpjYLzIiGzbLJ4iA3UwIB9OH3dPFIRiSygTah9cQOCB&#10;Cf5yUrQuqkK/lrn3ycCD/BB9zPqputhl2HNdbdhKm/O12ZagMmXZ6pvHXdup9VzyhvmQj0Db4YWA&#10;bhc2wpKKb6fxl+1DWea+Ciw3+pZ5LGqbfAYPm92hqRqpWypKTJdy1w89UrINU/Zc+oTqPSqnwJqI&#10;MeskBYY7/eFsY8jRtfTvSHZFGS6MrvyloF/wXDauSE70MPr9ARfP5mh2PY4qlmrXAt0WynyjGf/w&#10;EYC+phgV8mSEtOGpHnwoVJ9ggQsXnIu3udTM0Qfjy9f9Tt0E5l35XLXFNZR6OXjNitrK0SeqoUKF&#10;TR5b12VIUev6AD8etmkbta7POz1po+efKkGX1vUx8ZvbZw1r+LdDhS+TkLQjnfcu/6LU8FCd+lwg&#10;R21Al9b1MfGjC2F/aLMoUioqbOq2NCwOXv360NGJ/rg0B+a9OHTx63NGizJ4UP+DZsKzPdaGryJo&#10;8ut2pyqEyDxLzv/XbAvb5r5LOsrU2r9M/Oa2S5dxPtUKnB1rbh7S9BlryJmTygHqcejzebOlD8Z2&#10;NKMrBSZbnrG80KyUb1usMLMln+X1Wo0fv+a4kMdvx0ygD+a1Nax95Wfqme6wJvaB/CrBVmLuvDOa&#10;M6P4t3zSrZTkYR59qBXMHJCgSAgHqkz3TsTWb8tbirkFrQuJ1fqE8MCMgl0cdNH6+IRD1zBXoZIz&#10;j229d2/Qx6dI5ccU9s7XADXENjwqpdsNmH2+oe2DcvPp42ZlCq+7Zv9ILfr0UcXtaduglhoL4qpX&#10;V3qoT3UAe4DCPdHna+FSeo3PvmPaRj3HsVzPzw4qskFznDNjUEImYYlsiq24idknVNsH/rS0PqGY&#10;ffroY3Ppw4lZY9e/5nvnVH1K4tM4Q3+1Pnz31aEtFypXE7mFVBSxCzAAv/pxPKgocI7m074452hZ&#10;ZAwZwEBeY9K4MLMUlo2nOwMrTMwC5J8to18NFxX9rxj6x0P3gEZ9VYTPV2zJDtdWsnheRVCK6xrb&#10;AMaiB9usoSQIvCE4FjM06dQCly1gBJ8hOF9PJwq01+yn/aI67Py8pxc0kbJCMKahklq3wgBc7pFe&#10;vj9uaHk6RqXxUct1ZGIULKKEASYGMH6uYQzFdegH9TdJczPQeY/HidbiY3Mzu2R7HnMuCav5tsvz&#10;Wr6FXCOkIMRy3fia3pbwgFjNGG47WGkeOEjhoVJ1BrBIs0DlAosN5K9rd1EOqEt9paXuXc/ocEX1&#10;59vLZVbvdpgP98GadFrUF2oiYhVY8nxQfGEVTrBaJcQ/V2vabMVa9A03ZjriPpjNVY6ASmF5VZoX&#10;c72285LEcHBenhkA90Tcrt16NDS507bnNUm5A/Rqgicd+km2MJDFAIYqLBmSuuzpsHEEsC0dGT/E&#10;JPv1MnD8QACV/cUGUO8cy2zZNML06RwJkfeYyU5O4xxsLidj82Bfog2I8GBfLxG9HMLbbhkz6x26&#10;pYZzmMDo8ZkC2LCkknskyWlB6goDdgawwtozzXzKea7A+eddHNlOuORWxwCn7y+lHJZFkbQgAx4n&#10;wiHP4QVBS9MuBsReLmYayK/ceKHwUO7l/UTPto7W8QMj/heacfKR7hNl9K/ML0ONXBnsW4KDPrP9&#10;9HD3ffdofYYHE77RB5K/6OP80uYsLf+W7Nq6ruILrVuQD/+t+MKt6MnnGWmShOc03qSWMHCrDMiY&#10;MY/lRzyPMubBEdNKAxBj1OEpK6Tw8JgphSeaJhOEPJjLJHCV1evxCoxVCJ7E8kbjFIcTsmaffTIO&#10;4ljFuXIScCZUmUsblnYQOHmkFxyudE+zym0CAigx4+Q9IlkY0ptvCWDVBE87DFBFhGZgYJfz8u3u&#10;0/+RloM3g3bFoprI/N8elwO7DKWrvsbw6hIB+8+0hFiv7WFjsi8MMDKAc/Pn7ZY9aBezTnIvc8eo&#10;togSBkYMYNxteexFwDL6naS5GTA8x+NAuJLzHJ4btLQXwIDYK4CkyCLlOe1aKN9QpObxxXF99vfr&#10;m3MG7w3dM3zb7+MFV1JjBSZyMBnug+vlwEGNJXtJDnCf8rzb0T2QPQD5N/WxP2nm1zk+TuHlgaTx&#10;CrRYjj+rQcj8JKxGYp4Pii+sxhEYFcnzKUYgLQ6vnOpHykq3W4vjQIuY3QZNt51bphwRBoQBNwPr&#10;GkHces5/pEVmW8Q8v2X7LbqjJ/rlZE8YuGkG8PLw5+HIwoFaPpmC3iQ1wgA94DRTf888kr9tk43g&#10;SfifKyEQ7tMA47AsV8Aulvc60mx4NpzDNpfebwHjEhzBV9yzTn5SS3SesFx8Y6kFe8diRL/nmOUV&#10;oweWTsYSyu6R5GrwWJzXmrIlDJwZ2FCw/headTLE30I5Q39wLTEZKkPKCQNLMYBxtdWx9Z1m4Dc/&#10;qFiKw9tst/Maj/O07Fu3adN2x4Ka7eXpIkywp/siU0PJYqY4wD3gD5rxDjNP2spinP9KQV/b+wfW&#10;67dkhaTigIFwH7TZdyBs9btLcoBlu/+g5bttGJCH52l/UwDl1DO8+oxE6G1K1Qe0h6hByD38HDur&#10;4iBDmYyqHGaoQsatcNCinq1hXhzv4gCq6NJVgmjRNIJ5ypWIoRZJmlIr4HiLavcw93YCFF6oSCMw&#10;Z2SHGBFSZuTb3lQVEVwcfrAmGXZT3Vouh0X5OAOaV5px7zAKKkrDia/602om6DRbQwnYzCoJOBOq&#10;mC02sY0XGW8n99I+CMbFSw5XwsNbrgezWGaI4NiTMsYtWMSufrW5A7vAV3yjz4FeqMnMbjNYc2AX&#10;V4s453AEjKG55/32roqLPpeykr8KBnCKeKZZJ3Gdw5nss39ztiCyhIHyDKBX8PaM8phxTXD63d5H&#10;FeWZmauFzmMmnKc1v/r/2XsT5sh5Hk0w7bxs1/V1z+zs/P/fthEb0b3d89Zp5+VaPFTSSSlJiaRA&#10;ipTAKFfqIEHgAXiIgsBc6JVaj+irVM308VW+1vo4vFzgsHVwCrinj6y+7PbVPwf2YeAUvpob/tL5&#10;56xG+GBGp8IA63eIwP+ysX9IhrWYX6cDfSTp3mEmWFhHgSQYJCHqEEAusyEwD7VdpZiHMGy6DSUk&#10;8JmIERoCiAlIJcfxSosvOR00NfLsRmte0rjllDs2BET7NlTSXGth3TpJU98SqdYIa408T2lb8h7d&#10;QN/lE2RkGTzkoDFYiWSYDIFfhyPLl/hwZoNTm6TCEcg4ojirIlvBlon4c+VBJEE4UXYTFma5ok6e&#10;yIkLEQnva+nWOv15DTxOgRJsxBV1EpidKQpCd3tOwXIKTd3qxMuXN4YXK5ib7GjMeRmIBij6vmEv&#10;R+EIKDtbD9tZKGX0S30RmEPpSX5BYGoEautrpQ2WYDFXq+kxnp5bUwsg9VsQEH1ZQBlxKQ+eVEue&#10;iqKRsLGHaz8o6uSJHCht91HZN9qu+/FhHutTLhmjQS2qIEk3bwFZ0Z4KKtT7laJP0mfMVnkQ1fv7&#10;kaJPWu/yXuStA9Toj5cor8AWapWxa5GA59I8cLhKESlMZDEeBQgVQWBmCEzbnqj2aRmYmTZ5xelV&#10;Te9NXj5CqBXKVq8IeXmm2hgqZCDRi4nc7CLAo7cu1RTnNdpGWp7r0V0KeyiB5jxWx0pAUnhYBAJH&#10;eoH/53RiieQHpzabw9sigJxYyLQDWxrhjpeT03EX8mzJgbKbNuTEwiErHGIQddJJS91w3u2yJee5&#10;EOjoZbfeOmtGZKlTx0mvFo3WwGeLx45enEq53oDjct/LzqHy+j7a8WdynsSWyrZkv2rLKdcEATsC&#10;sCFs+chpS4h2fKYXjJIEgbkhgHbC2VZS49P9uCJ1fULfhsDVYnoMp+eWjaBcmxgB6Et0xqeEbFhm&#10;q2g8NmAVa1g/j7STheVjS8ywnilCHv7mtPtARSqKU7KHgB5Z4uqurNQUOKBdPa3X9Oy9s7YrtMXf&#10;tK78+0xryxnwTFJHEqLpwKiM3XRAzILyVZuRSo0sNgvktBBLwMBfRsrpn1lDmOS3EDaSyFYS0Rpx&#10;Fp5LsiDhZWkI1Nj+2jqqX4K2PHI2BgGxBn/0xHnSHyvJKQio56k/x/NddLZYaLiiAsbWL+WGEMgz&#10;nAzVgvsXeulxoi2VXWlD2zGvje274Zi7trwgcZXvu36kLev7o34NSdBHnfdeOZzwyhVMTQFxQwO2&#10;8dgT7fZMkUjeaVvOW4ngGicpUAO/LR7VSeuKF24HtEGvnP2Z0Cd8om3EanZFC0evHxO5y4OAevm+&#10;3az2mzWrfWG74Dm9zOdBW6jMCQH0aeX3aw+rC3ky40/S1AhcrQWrOA7DqcOmpsaxrPodqiyLyUq4&#10;SY/ltYb0FUUjbrKGXvv74c35LI81A0SdlFQTAqaG+/n2z9lPR+6GI4C29233tNrSOoxt9vTRNsNJ&#10;R5XgtQVealECRRSqk+sIQXuKzAeDcZKMK90DcEW3BIOKlFUwq9PaEdU+LQMFa6Zk1srVW43mlJdn&#10;Ht3l5bnktpCWtxbOrZO09S6NukA7X43PxnnSthgxX7WJZFMigC1W/hxPLCxgsXou2yOxACJEnAjg&#10;63REn8M2vq60o6/bKZtKXI65cJo89mzxJQ+qLm2Ucx22syXbcCXY1Im27DaTTPxMNKY/bpynx7tP&#10;ovd4IQe3HUWldfck08s7xAHs0/wbyi/30yOA+Qwim3ImjD8S7Y4TUaFVMgK6TyuZR3xo0TcPLZn3&#10;efFG1oJBfMBocFtSPQgMqLMeQRbBafmtq7Gnh9UrRbZTO6dY9IL+/PN2t9r3PCdailVzqXwtjYGS&#10;pPMU0DPbGGaKLzsVBtjx4evO7pwMng40r/p1PJAq83DIWwtR4yWYxY4qZJkdl/lgMM4G54MDu4nM&#10;hmCNOq6R59kYTOGC1GgbNfJcuBkIexMhMAtbrkCICljMbIGEiICSGfNbdbNxnryJJEfzQKBctw44&#10;p73R9rbYSpUjcW2t7OSlXCjbLNfCZ5vr0Wch45/aWvndHX0SjriIQNk45YZQdouBiHe1vCjnkdiN&#10;Ra13GptwD/eIaGrquBYca+GTy26ONO70R4D1qwn9Q3dr5VqwdPGJ690/PzQkFwcCGL4R0XTbE902&#10;ph5xnIxBTcrUjoDuy0qUA08+En2yFM1cR8QBg7nmKoVp4cMDAdGZB0gDWfJgSLXkqWhAWvdt7Crw&#10;/XCwZsDcbUsfU33dY1vh+abCVTQS+PJtcKSArMWnsAW0LTgoYwtvWyR98PSdnCfP9CHrFPyxAFwh&#10;4xWyzKIqk8isMBghzIiiJpzVHi9d/pviCAkB4wZH4NG00MXpblqeAwGeZfY4veWAokbbEJ5zWEZ9&#10;w0TbLtpneRCTWgSBuhFwe1NklGvOi3UZYZSqMiJAwSfVF/wcVaIRrsnpTZIg4IMAok9e6EWIK23X&#10;m9XTZktbeDeOlPiNjW6KaHeIMtSfZPLVj0/eu3CMM3WvjnuiieClGhbrJaVBoNU6WieB9ZFedRTY&#10;wJJ32THn2m/X1E80W4iNYeuOeEEXIJf+K4it2bECe9pSVJVPuw3ry3fZInh2piICBSJQat98pkhl&#10;8uweqMxk2Q0rMQ671fXc6maV80IQEJ0VooiK2YAN/T4dVWQ7uxh/6WOqp9VG1qHs8MzsqvQp0ykU&#10;a3Ff90/0XGrXAj4WgwNlrmTnIrZ2XmqxXEi5JSMgNrhk7c9V9hqtukae52o/IpcgkBYBau3S4NNC&#10;zEQd67Y1qkp47hqAtLkuIrnON7kqknoEgTkhgE4cEfkOFAnshaItjX2JuCbHA/iojaUzJ4xLlKWU&#10;wRuRAtebnRWiHUWeRDRTM8GuEFnwQk5ycL70jV73hqiTVNYpt/OGWbscp0ZAbctNeoej5MNH5Dc/&#10;5cCWJOVEwE8vLo6OFPH4svmrosu68vhcf6CG/YUizRwub+gcfIpUnceG+vylzqeyz7sd9T8PrKYk&#10;USfz6U9qKhcB3XeV1F9hPnmiF/27j/lGufgtgzNYCf7ISq4/Nrl7btmyyzVBoHoEYPNIaftPqgWT&#10;6rSVNIIE/o951I/D0focD3af6IPLzwzrWIFsTZJ93v1fuTY4ibIHKp3CFvDJyQut3b1sj+TQfLpr&#10;k+AJW3cjQuVeRagcEKK423Xa4BS2UJrqZoXBrITJaylzh85fPspZ6Jwur0UspzZ/2ygHE+G5HF0I&#10;J4JAfQjIOFefzoTjKRFoe9hMxAkG/rFpTjTGYjGP8hwaTYsEFp1/HU8rdwxA//rh/LRJ9RKyfCgb&#10;oAL5DMz+oQzvct4ZP0gHH8RWoSJC0guRbtJRB7vXUQ/uISrl826/2tHvUFIRLqmOWB6H6HPfr4VP&#10;brk3tMD+RAvtm83GcJz0qwURJ2FLNaYa9N3iUZ20rkTBDqcVOO2PTRi/sMXypy1vtMCxfPWVH49e&#10;mzrodf/aOeTMBwG85HtGFFNGxwH0S75O/j48Sh5BoHYEdF9Vihzv0kZLUYXBx3WUvP4YNz4Oe259&#10;5JGDchAord2Xg0xpnJCmCmtcWFv6cTyuzrTDgM2OcA2R8LA+sJQ0e0k9BPTIsghzmAIH+sRs9Y0i&#10;va4dbQ4rMv8c3rL5YSfBIAnRtCZZIcvsgMwDg6sUkcJEFmPXhRAUBGpHYLq2RDVPV3ntapuQ/3L1&#10;VqM55eWZR3d5eeYx9Rp55pE8L5UacU7Lc1rqebVbT21FOE/WA5dwKgjcEECXdaIoYK+Wr4dvufyP&#10;mu2VpSP0Ryx1zrJ1cbqcVDRJE4UNRf5yrMd+ZINUO3K0e6JIE668jYPWwFbOCp6yMfoQeqYHcILd&#10;0RbteEHWTt3z9l2cIQKCK+rkcOl7enIlDwLQzZnGHUT9Gpvg6/Z5t03nuD+WwQnKA9/u3wRsVFXl&#10;572tD4oXAXbJYd/xHEhJQaBcBHT/NDWHaKcSHXZqLdjqh4VQuv40J+3/S7GhNldy1odAjzr7ism9&#10;KwLZ8MtWUb9qwQY+tEIkO5MlfYz+GzunPNN6AI6XlDQG85P5KpmHgB5Z5gdPARKhre2pzSG6JNba&#10;ugl6eT2fVn/U2nIeLfHWwkuti4+cp0VgHtobJ8W40mn1k4P63OX3l88/Z2q9lMNJakmnpV8jzrPj&#10;uVCBCmVr2gYjtVeJQNuW6ax9oUqZFsm06C272sV50oD8fgnDuOl5yEHDsyrJVgIC1Gn9puiTZ8sC&#10;WAx7yaJPxjAjZZIiMHa8Q1Quc+EVW6bCAdc3bWib5z053tkStgYG/X4e++/a6Ka6Vg4nqSS8pwun&#10;SUSbvE9+aCjb6fRbKIm/0scxPwnvkcl5pcWjOmldGcUK9HM4X0brCRwh+sUXcqAsPfGhFy4p6u7+&#10;hVOZXwnY4QtFLuXeXg4OWaX3QfPTpkhUGwK6T5qS7wvNIfAnqTQEriPm9cfF3cBtVzG5PhECJbT5&#10;iURnqTa9vV9rSF/RIB7olb9TBDvXZ1aY+3/b7wee8werqTZDASpKhJ2/ZP45E7FaANkpMMD6CyK+&#10;bilqvy2h7SL65IUixuZKvDgQNV6CWWCokOUsuNRZSZ02WArW0haumhAgSjHJQD6k/QcCVkh2aXCc&#10;isiLJk9tPFQ4URymVSPPw1JJjvIRIMsT48uqJn9Pm6xsSWWCQB0IUJw/9eIQDpQcfZfadvlBmmUd&#10;2p+Wy916u3o0nCVjHG/hQImtvM2EF+HHoW2BOYzdrHTEcUGsjJAirCj0hu26x6RH6me2DufZMXRT&#10;l61O34phfq6xrfGRHCjHUsZLmmdygNth2+XUypsRfeDe/ZuReF6i4OX75/3OK69vJjjtSzQ7X7Qk&#10;nyAw/boJIiGbH/KITkpB4Do70AOVg61rLsdduVwiAqKzeK2kx+5aQ/qKnCBgN4I/FL3ulZ7lXWwg&#10;8h12L5B5vxPGim+Q1qF4l/IrliwF61PAhDU7bN9tS+DneLmsfp2OpMIpuLNxFXqN+K6Q9QpZDlXM&#10;YP5ZYRApDIpFFh3Et5YMc5a/RtmE5zwtp0ac8yDDW4sbZ7rjvsnLRCC1QtkKlCJhdgEoIbi8pNuq&#10;orP2Bd7KmKhVwOKdpFl4zlLJnWiLvDAbLy1Z/Fuk/RYhNPorbN2NhS6OvkttvVyEZMJEKgTG2oly&#10;fDOc5zbrxxUcb2MSXp6Y2z7DcXL4W/e4umL4kzJtBKCrrTXiJPKF6QVOmCHRStucyNnUCBxozImN&#10;+mVaCo6/7Har2UwIJ1IMcLT9TcRO0mox5/6ELd8jxx0Xc7JdtwsZuS4IuBHQ/Y47R7o7iBMbOw6l&#10;40ooNwjAMq7JONSX9G/PLZ1FfgtDQHRWmEJa7EyrnXf6uOrH28HqGIm525Yct77Shy9Ld3qfVkst&#10;g5nsBBgIDvkxQNv7RM/dTw4HZjxa/TgcVqf3SzbbSGIHSYimhaRCltkBmQcGVynmIQy7jn0ICnSE&#10;gIDgYyoF5lmO7sRECzS/QljKbhsMFTKQyI6+8JwdcqlQEMiOgLwrzw65VDhHBLAY/YuiT3I48cI5&#10;ShyayrOSkiZF5lY/sJeYqJMaYdrtW0WfhHyI+HV6b7brdsrrvKEp5vstiJVsQqNvMJ1dx1YMB0qk&#10;GrCsgcecWOLlC7bvHpswbu3JARsRKIlkcakWvbuAA//dP1feGq7DRLZkL59gL4wMI5oqIk9KEgQE&#10;gTgEpuorMXdcuiNOnMZylNKjD9XVYyA9t3IwKXVEICA6iwCNihgtIo6AVymqZQIFocpfx+PqQE5X&#10;tupx7dtuTx++0LOklxzzzjRfDCAZ/c1XwOoNEy9hvtH23S4VnWnb7u+0fXfO6JMuXuLAvlLjJRrH&#10;ipQKRmAeahsnxbjSwZBLgYwIBOk2KHM6IQphI0jAGnmGgLIaGaRm5sxkNYUaTqFs9eKfj+d8NfUK&#10;LDcjECDdVaC+Cli8w75Gnu+EkAsKgfZ+rROBgsmJGNVE4BdbbS1W0fAJ+0XEvjf6e6aocGMn3HCQ&#10;QiQXlpeRdUFZhkUm7JDGksYi6trY2n1spFKYB5wx1+RFeT6cVk9bn2XaOClQ13rdxLUE32Nf3cRx&#10;wWdiiLi0IWdTDGDbTC+i3I6TcWisyXny8eHM09fwQTsjSnF68QUAEY/hyDbGgRp1oW0ikuAbOWOK&#10;A5sv+vH5bFYBHdSQwPsXshVEO+biGXRku+4atC88lo6A2bdwtc8hmXX7NT/sGSoj93MjAMsgTWkD&#10;sRhHz63czEp9nghonSG7RaWeVCRbMgSuzS4ZfYMwqkL07h+nw0czN24r+0CkuxeKeCe2ckMmo4pu&#10;leY88hDQI0tOjiepCxjkxAFtEGvGn8mZ+SecJBFu0kg4+01bd3/a7ijfltpsnlbLi8GVGi9RA6U0&#10;h5WxmwaE2VAlbT5c205EE1q6LcxZfj/Z/HLNprmIIGoeAK3XlGq00hp5rskmaua1RtsQnmu2OOFd&#10;EBhGoAjnyWE2JYcgUD4Cf2nR6zdFn9yRI1rsFspaSgy+cIY5kWOMJEHAROCRnA71AivsbKzTFGjD&#10;3i5wAqQEx0ycW5O64bxrLWJeRA16S/A18T62nZi0pzh+gIPzY4PbIyJCTsEEQ53YBv7yt+y+phZs&#10;W3y2ThgU5SCB6JPrHZye/Sp05cJWfnCg/HE4elJyMMR42cUrYxXFkLLJGrHOn1Qe8PO0WdPf+I9E&#10;TEZV1EnzghwLAoLAaAR0n5KjHznTfGhNjjuYC0kqFQHDInDoMIyeW6UKJnwJAgUicG1JGRsUtvo9&#10;X3eQ6AKCnvlf+z19uHhr+hlZ67Ij51kQ8Newf84sjC+mEkSCfSUnScyhoAMzYc0M0SfxzJUz8doC&#10;L7VcONTJNS86gkGDp+DAa1f1USMLgAOu45kppzw12uJ0PJejt5w2Mo+6RHd16vGqtzqZF64rQGC6&#10;8SQenKQ8FzAviUemrpLyhqMufQm3BSOAThFf/L+ezneLXzFsK+cyFkoxtU9QBgB6poCsnhTryWY6&#10;SCF6I0dChFNEnJO0PARgQTIRqFvviNh3uryPHi0w936hrZjhRFnCPJynd6tbt8BA/5UgCfqKzxS1&#10;iFM3sDWJOlmCdoWHuSLA2V77MDrRXFLSPBDIZTPzQKsMKURnZeihzUUeraCWV9r9BJHqbDWia37e&#10;bld75g9f2rLWe2bDrF5pLJzPXkCLzJGXckKFGdOWdgBB9EmbZw54eb2cV78c7TpSxGmK5QR2Ggln&#10;Wes81HaVYoQwI4pWbxdLlr165YkAi0GgxnYqPOcxz3w4o6Z8teVBbym1kN5EdUtRtsgZgUARPhMc&#10;bXRONCL0OMMiHBrNAUubT5z9Pp3YHAE2tB3r6NRmcTS5JAQUj+kZ9a/BP2cIHpxUEbUR27uPTeDp&#10;QBFO9Va9Th7VDefdsWxI+VEIjNQL2ZKk8Qi0UFQnrSvjK+ihgOiTOqprT7bBW3Da/7zfDuaTDPkR&#10;gDV1/3JygZd8LxSZdE/zEk4XKTj+ctLLiYnUJQjUgoDuO1Lyi3kkop5JKh2B69xkwCiuuUoXRvgz&#10;EBhQqZFTDrNilbgxodf95+3141m+q901fWz5bf9kfS+SmLUuK8WezxeHq2QeAnpkKVZ/tTKG7bi/&#10;kvPk7tEd0R/RJy80v8qpH966eKnl0nWdXOdCp7Z6RJu1aSwHv2IVOVCesg7ScISSI4pMKaTULQiU&#10;hQBDA2IgkR0T4TkP5DXinAcZqSUlAuM9b1JyJ7QFgQoReKcXh3Cg5OjUlYOcODZVaAX3LHPYg6YK&#10;WlsOx1qigxfdR3K84uRP8ym/ggAHAmKbwyjCaQUOlENpCEu8gH2myDTYmllcYIbQnP4+9Nn9S8XV&#10;huYinyhyEWeC3V7+crj9cnIltASB+SKg+4tUEp6pPcvYkQpdTrqGJeDQkXpuOUrI5RIQEL35ayE9&#10;Vjw1gIr+Qx+L+RP+cPX38bh6w9qTpSrsLtE4Z7k/fLEU8wdQclaAgL+G/XNWIHYki7kxWD88knPz&#10;3roWB15O75fVz+NBza10u8cv7um/SFF7i/HiQNR4CfbyznWzQpa5RP+gAwzmgQNJMUKQEUU/sKz1&#10;YMmyNzobZzuceq9RFzXyzKmzXLRqxNnNM91x38wFqbWeQtmy8qov5uG5eSbVdcpvbQiU2+ZqQ7LL&#10;b572161VzjkR2HASq50WR1fPQaN2HJfOPxausXU3tkZ6Wo93QNlQdMELRQaUNB0CJQ12WCxFxEk4&#10;1nKkN9rmC64roOakqG4473KwITSiEYjXiy75Ls5L0ejrghpLda5OWld0tqS/Rxon4FSN6JG2ZL96&#10;nxP5vlCEQThVY04zRfLldQreSq/Tht1YPaL8J7KJDUUvGkvLxO9EW85LEgQEgfwI6H6Csz1DCjjq&#10;nKldbxkio+dHZYk1whLICq4/NgRS2YqtLrnGh4DozR/LHvP3J9Kbk2p4oHYW2eGCP/Sr2Jr79dzs&#10;cPJBig6wXbfVc5LK7Wgt6vNuN1h1egx6ASri5rwxGGeDRSgoIxM5bQHRJz9td6od/6E2jrrN9EBX&#10;vpPzJD7OR14k5IHT5fNmu3qmD9t2Vcy56rTBnLaglCv/pUVAN7CPQdS/uiXbwlxln6tc/lY995xx&#10;GkapuJJzx1PkEwSGEKCWw9B4GEgMMcp+X3hmh9RKEDhLIgRqNLhKFSfOk5UqTtguGwE8i/8+nla7&#10;57Xqz8Zw+0COMHCgxKL5fNO8hz9e6eA8yUMR26Vqu9JfsKe0MbQL7aj3vqo/8DGcBD7k+Yul7fQJ&#10;daBPaJL+ja8Xi/DQfalpvITpJWvxqE5aV9IzcK0B9ojoky/bcVM7WANetoLOL/oQYBppssG2iIpc&#10;OvRt+Ttyyn2hl3O++X1AxRZ0Jfc9PjJIHkGgdgTQN3C2a+BxoecVRKq9zVVqR2nu/F+tQA8UDoNI&#10;YStzR7YE+URvJWgBPJAmAh0ooTvMk+A49YuiS6pn9o9nwEau5lnU3mhxFdt1w8lKO101peR/FwKz&#10;by8eAnpkccE3q+s5cUBd3/bPq7fzT+ucDO38+Lf7MT05VF9Oq/XxkT5w260+b+3RK8coJQkGSYiO&#10;kXK4bIUsDwsVmGMeGEAKJPuY2dzr/38eOPTLKHdtCJDmA+dwNioc12q0wUl5nrRyDo3705iXqCRN&#10;IW3OXwPl5qzRNmrkuVwL8OFMEPdBKSaPIBuDWjllxr1hL0eOEY8/BQkhrMwGAXSMJ4oC9kaOJ3BA&#10;iX88byBR0Sdpe2VZ+M5gIlBewQkvQLDN6fphXFRTWoNdvV3OStIzfeV+uh7fia7w4AEF7QDtAgk2&#10;HRo9k4cLVT3Lf1jIRuQ08LUhZzPNn/5lqaRDZP24Xu0Yt859J/4hh6R5IID2dSZHN7QvM4XaJCzi&#10;835HL2XeV7CRnCmU15y8za0ujfVQD4CoRfDZH8rni4/qO69jgW8ZyScICAJpEPDtB3xrRz+BuRGc&#10;8CXVggCs4NrDG4dd7rltpUtfztMg0KPSNBVWSDUbRp4VIRv60f96/UPP6xf1jBnikI7W/EJR6ZoP&#10;X/xmb6gTyS93k3eO/3uqqELRr5J5COiRpUL5y2UZbe5pvaEosfvVD3KWBv7dZLsGp2w4WP84NA7W&#10;33ZPqs13y44557UFXmpj5JKy4QjMSnuzEiZclzEl5gpZjXLVyHOMzbGVEcDYoOQmVKNqauSZW2/9&#10;9AihhTq+1mgbLZ5bJ/1anvIu2Fx8WvqCTUYDmI3zZEbMpKosCKAXqKE77OcT2yjtN+tgJzEbxNiO&#10;VTue2e4v5VqsVcSWG4srZ71wNnwkD5YzRZfb7uJfSoOnA72IeVcOuXg50/2SfazU7vJzGt8hi00e&#10;2zU3ImF3ENEJjkchL9BsNWi71JFHbXmmvqZ5nJqP2uqH0/4ncnwcix+2//5Mzv8/KYoydwJvOlYr&#10;bNnk1TzmrjcVPS0DJBnbNlPx2Ee3iznGGvRjuP5MNvBE8xjOfu1MfRgnvT7Z5J4gIAj4IaD7AY62&#10;qSLL0nzlsePI78eJ5JoGAcMCcNhjCAO3p2Ffau1FwNBub74l30xv1/41wHHyP8lx8kgfN7ZnyX4a&#10;wizuC334grIy4/LDzMzlrymzVA3H/pL556xB7jge82JAbZa27/5F68ehH7aCT/QV//Hr5+p/f/mq&#10;2n6cxPZSvDgQtQpfqvNiYMe5lqs908NKRBinzXGlK4HIweaSZVcrYxX2XQ5VZr88ne3E1xxfMju8&#10;HxXWyPMH83cHJI20uTtU5IIgIAgIAoJAHgTwzFOE8yQYwQAvSRCYGwJnck7D9t1fyZFl7CIDnBmi&#10;o7hQWTOZZ2rbzOv9nWc0QLO8STfkuEWjw18fnVY5S0bghJe2ILmjKH06DZXT+VTBj5PmwLtspxxO&#10;x5RV5EgQLKCuSTdb+gM9RJ6EI+02MqoP8IHzJNKJok4qZzx11vlPMT9agg5ROR2DAF6AIUrobrMb&#10;Q0aVPZPT7CWj4+xohgskcN867q/kZhuOaegfoseLK8MYs152W7K1Wz/KJQv6IPRjSFvqp03UzGOu&#10;+lLTgRMyuTWv0EN3o36mrjsFfby0R1+DSMeYF9h0EjunwXhTstN2CjyFpiBQEwK6vce2cS3riZ6B&#10;dhQEWdPT1+W3dASgMdL+9cfF7cBtVzG5PjECord+BaTHh2rAi0AkRyeLy4g4eaRn9NgPcmglhD5+&#10;Oqz22BkhYJ0FbKXHALWUn+aLw9UGHfZXvmbycpjLDqAOtFmszaLO0ARHaWzt/Z9/fq+eNxu1bliu&#10;iuu0wVy2EKr7nPmBQYx95uTRr65xNii24IdyLblq1GeNPE9nD+Pa+3R8L6PmGm1ZeB6yTZ42JzgP&#10;4cxz/4Yzj954uOqnAp4lCQKpEYCdFeE8mVpQoS8ITIUAGtkrLXwjchMc38YmHd0qmE5n0bw7yMDh&#10;EAm/+rivjm75vryuey0aHf5cZXC9Vc6SEfxjoRAkTVmGyn2QsvDiXfaDSHMQW84ko+XBr0nveD4p&#10;+eBUGZoOFLlSObCQgxUc8Uy6obRy5a+Bx1xYwOnxkf42hnNwSN3AEvo/kQ2VmqrUdyFMgw20ceVs&#10;3ek3QvUNWnCe406N82RDVTuF46wQCIPFBUJzcp6EHrTzpDmOmsDYdOXzkg6OmZIEAUGgfATQxpu+&#10;II5X9ImIlj0Hh/I4BGouddX8gAEM3K4ZgFnzDr0h+YzZTU75PxcC0A227VVbdVvWJHz5AJ0/p9Pq&#10;14Y+4qUIlKG6lrbti3TF+TyUjCxIofbTlJrP/x5QjRIW9H/TusxPijqpMY8hiLViRKD8Tn3I/3x6&#10;IRJ8mkuCQRKiMcj5l6mQZX/hlphTFBqs9WVDRtJLJLxgm9EFarQd4VlrL+1vjTinRUSoCwITIlBJ&#10;g6yEzQkVKVVzIMD/RpyDK6EhCMwIAXw9jOiTkm4IYID7SCNeDHzQWOABlkLfaJFVR2/zhQARv+C8&#10;gl8srvanlqb6s8rdrAggYiicKEMTNIo+6XCmLaFCC0v+FgKt1tE6aWWb5ERHl+VgC3Yif8vFIMSA&#10;YW/6z1aucZqVnseGjVwTBEpFYMw4grmmtPhSNTvE11XzAwYwcHuoErkvCBSHQHqbdrctzJN+HY88&#10;mNAaC2iBpqQ4BNLbQhxf40u5bXA8baEQigBa6I/DgWe+RO3+N7X7Y8Q6USjf4/KLDY7Db7rS0Nw8&#10;+sZxUowrPZ3+pGZBYJkISIutU++kt0JVVyhbvWoWnnvhkZsKgRqtRFQnCCRCgB7Si3Ce5GiWc6KR&#10;SN2VkeXQaA6Rh/lEjjdydHqjSGDDuRPwPEmlCeSYiGQsfLHlQsRE9MA3csw9Xrfg9ikLOzxQJIoD&#10;fdmO8k4+nTd8apE8yRBQekF01b+0nduJIoee1LFvfWeyFThOwoFSEjcC5TQacIJ+4ULbptaSykGv&#10;FsTK5hP67P4hCp0kQUAQqA8B3ZZDOccIBAdKSbUicB2Zrz8uKQZuu4rJ9YkRiG3XE7M9k+rvWw2u&#10;HOjDRnzkeH83XGzQOL5jDeoURY+Dh3CupUSJCIgtpHt3r9optXt81MyBM2jg4+pX1e45KN4skpfa&#10;jW5tR0vHAXN7YIC/elaaXFZGUixdoS5oeq7PEbIaZRKee4zUdqtGwGxyyDVBoAoEqMEttM3VKHab&#10;5/ZZFeYmTAoCCRD4S02hCOfJBLJFkeR48OOgEcW8FCoaAdgFok+Kw1LRaqpyYqed6P7QF+YncpZy&#10;2RgcJZHn59ur2qobmqhlOlQLn1NYN3T+Ro6w2H79nRbKbQm6v1D0ATjMHuFsWbjjZHX6VgyXxzXU&#10;fCDHfUmCQAkInMkgMT6hpZh/JfAmPAgCgoAfArrt+uVucsFp2jU3DaEjeadC4Dq/uf64uBi47Som&#10;1wtAQHR3r4Q8mFAtZkUUMe5VzdsZVxTxLEDPirHJZC+WRu3l5osBJKM/TwE9s9Wu7l7+U2GANso9&#10;T4LTdArXNl4MQI3+eIn26lBu8iFw1R4fwSkpRQqzZNNdruwk+XKFn7KVTlZ3jeqeF8/S5iYz/kIq&#10;npc9FwLqEBs1gj4k05zui36yaBMwb7LUJJUIAgtHAI0NW6dgQfzTdjuDLzSnUWjs2BBbbhop42qF&#10;49zhTJEq6MUL5H2kX52wGIu/X4cm2qS+7vxVRW/lnfnkxgcCWdBy6AXOkHCepKCijf4N3eP1G+7j&#10;LwuPH4jM++ADS4dOSpAerCF6zenyvtquy/5W5gPPEoATHpIg4Io6adM9o9tAElmEqCCwdAR0u/Vp&#10;q8iDbWPNeenS8atPfmicNDmg+Guu+sQTjpVqfdrzkqDKY89UywMhj3/UTzaRenVDY0CbngnxHCC6&#10;HYdlHlsYx+Oo0rMXcBQ6rcIpoFK7yDA2ezB8pt0n8FktM1mFRQoMahuEkmCg0JX/8iOQopXkl0Jq&#10;HI9Aje1aeA7RO6F1nXOHlJK8goALAWl/LmT0dWlzGokafsWea9DSlUdZ3MmjLMK57LfpATCIzQSA&#10;JVknQQCDEKJPIvqSpFIRgJZuqX12u17yEV68wFESL1/0H84P5FmHl9c69cvWf1fTyPFbDiduabPw&#10;qCrprwnaha7hpKT/3ukYNlFL6pewDClq4NFECtEnS7aA2vA0sZVjfwQ2hlP3UCnYRPdvqIzcFwQE&#10;gfwI6HY6VPM6oP0P0ZL7UyFgjNbGYZebnlvdrHJeGAK+7bkwtpOyk82erxWleGTD8/+Y54BsGCTV&#10;5Hji88XhKpmHgB5ZxgO9QApYv+F2c0SrT7kGxGsLvNRymVCdXPOiAwxmg0OkIJHFeBUxEbXlyk6S&#10;L1f4iaxt2mprVPe8eC5XmnI5m7bNSO21DxNk2WLcYsZLR4DawGycJ5euy/nJP2aJNycaYXzCcfL1&#10;dMo7/oSxmBM8qSsTAlg4xRftXvMer0yZGJdq2BAQtbJBeSOkQC0TWZMrvDRF1Bnz2k0IORIE8iCw&#10;fnwcFXkO9mv7y8O91CIICAJ9COi2acuzGdn2bTTl2lQIGJrGoSMZuRw55HLJCPSotmS2K+atfMTL&#10;57Bi9RfBumg4RA2CVoMWLw5EjZdgiEqj81bIcrSs8y4ITcbb4JLtYMmyl9ImatTBdDxTzdNVXorJ&#10;1MmH6I1Nb3mh5GlzeXlmg7o6QjXiXCPP1RnGghkuwnlSfLsWbIELEx0Nbvu4XpjUbXFlUGvjkeMM&#10;W3nDcaW2VIOtZOExSyXTW0d1YlYyeVHtn/qAEtmtTufTN5OqOdgmGIdgQ92/qkES5gWBihHo9uk4&#10;h/OkpLkhcNW07nwd4nXtwZFNLheIgOjuppQ8WDysHqirfESUXhWF7lb/2KPNI9EeS4TKc9BgYGNS&#10;EvPGgKTzEBBZPLJNqqcclXNi0MyTeJ/U8fyv+pMcYLDVQahyAsvGVz+hClnuFyjirmAQAZoUKRIB&#10;f1v2z1mkoMJUMAI1anx2PBcqUKFsBdu4FBAE2giQZYtxtyGRs0UhgKdzeZuxKJWLsFMigAb3tN2s&#10;njbrIp1YJsEmYBAOyDqJKKVXuie7W+GFDCUnluqG825WEcvgol/kvDzG1xZfsl9+zrs18Ah5W3y2&#10;TjjRGEery9Z+/UjOK92r4+qQ0oJADAJ4iReyfXdMHSgDa+/+xdKScoKAIBCGgG57KAWHABl9wvCr&#10;J7ehWeOwy3/PrW5WOS8MAehO9NcoJQ8OD6sdzdn18zqLOZAj5m69JpJ5JGDhuXAis0fSU0DPbIVr&#10;cxx7PBig3dM6Ha/v5GqXaf7Fg0FHD0mIdupgPq2QZWYEZjRfiFRmZDF2PUxBcLGyL1bwKayMs05S&#10;XKTuIotxMr9gWoI+p/Lzokm1MVTIQIITQi9awrMXTJJJECgSgQd6PhfnySJVI0zNDQGsha1p0frz&#10;djsL0fjW9gqaRjCywkiKzV5gf+qFDBtFIZQFAWVMJVpUFumlkpEIqHa/2XC/jxnJlRRfMgKbiV7i&#10;oxft/i1ZDyK7IJAaAYw/EnUyNcpT09e9KvHRM1U1ck3NsNQfgUCPaiOo1VskOQ60wIIPbTn9HB/o&#10;46kneg7gimYpbbmx3+S2MFkzuUo2XwEnQ9ZV8V96St+vN2qXGL411tXqeYN15zyK5K2Fl5oLd7me&#10;BoH6tXeVIFKQyGJplJGZ6pxkD5IlKHM6pRTCRpCANfIcJGAhmWvE2c2z+87UcJfL2dTISP11I0CW&#10;XYFxV8Bi3WawUO7/kmEV4TzJYeBzorFQe+yIzaHRDskkp/58fiLHSbxE5FwU8xLJn0UvcsiUgKR3&#10;3aEZa+I1VDZXfkT3wjbd+k9v2YOv2p0B6BRQZaBVBhcudMu+rrdo17qH84IkHgRaSKqT1hWeShip&#10;YKzZ00vYIiZ6jHIJqboRQKvpRp9stpanMYv2rMRfrghJ4KX7Vze69XEPXT9e9Q7d6/lKfZIIx10E&#10;tteoR7qNde/L+ZwQgJYpXX+ak/v/B27fF5ArxSAg7bhRRUobVvP29Xa1Vx89jV8xAoWnxzVFoJOP&#10;qIppSFUw4m/l/jmrEDyKSQ4MMF96Uc6OUSy0Cv2laLNbavdwnoRjZq7EgcONV6LGS/BGOuFRhSwn&#10;QaN+HMZJMK50EpUI0WQIiLaTQZucMOluQeqblaizEia5ofdWUCOUwnOvStlu1ogzm/BCSBC4IoB2&#10;QJ8hSxIEBIHUCGBB7JmcWPItX6WWSOiXhoDaDpUWSnVUL3OiA7vDQur5/aICT/w5HktjX/gZgYB2&#10;mNyQ/h/geGTQwvHfv++rC/2dL5fVO9lBacnktzTeauPHxBLjDv7K03iDqslrbTgLv+MQgFP336uT&#10;5Fr1Ww+tfqsZs6jPem/6LoxfuZJpl/lqzSVdGfVoZ1l8UPSuNP+X/qePPq7O/tC3GrNI/+80dkmq&#10;DwHosusIi7Ylbao+XQZzLIpWkDVjCfVs1Bbwhwcwsf9ga6q2gNL/dUwL0T3Gwq/7p9XhfB7dYYKH&#10;L0QLH05y2x5oc9OsTdmzx2D2AvJZHAdUX3b71Z/ziea/mBOPS1+JFj5Iqn7UGQvEOBil9NIR4GjY&#10;C8NwTpD5y0I5sa9jAZMif57LMUzhuRxdCCeCQFoEyukr08op1KdCoMbxZCqspF5PBGhuJ86TBlaY&#10;66KhjUkcNMbUL2XLQwA28Wm3vXuJWB6nS+eo3frbZ+ViAz63FKViuyHHOQebuI4Xd9gSaPu0Vg50&#10;r6dTJ7+rtIOoXE6PgFJJv17gMLmlCCV42dZN+gocKjf4o8gjp/fz6kwv5NAvlZA0jyXw0sdDi091&#10;0rrSV3Sye4hcU2oqH71SkaufL+h+S9FQnqhPOpJDty0hD/qt3bpx/j1dqN8i5//cyWanpfSdubHg&#10;qk+NWTQX0djCUbKLKeYrmwf6GITGNzj9n/Dhx10uLo6EDjcCqo2TY6wtfejddlOuVY6AoV0cdhv2&#10;VTojV+Xy3rNvynagvgtO4McLHMObiMpb2gFAR152wHNPtLArPaotjNN07Lgw0Nfx4Ufz8UfjBNV8&#10;4IjnsOYDtz7dY6x7pjESjlQ/Dm/W5zsfyVDHv8hx8llFsfQpIXliENA6jylbdhl/yfxzli3xlNyh&#10;vWKd7t+enlb/9foazQrm1HCY/rLbTTJv5rWFKzX8VJR4MahI8A6r9eMwToJxpTtgyqkgIAgIAgtE&#10;oLcf7b05HViFstULSI089wokN9kQuNkGHRXykQCbcEJIEPBAANt2l/tm3UMAySIIlI5AsxC2Xj1d&#10;F64x8Cw5LV1+bt0rh0iyLTgY+Ca8wPlKC7OI5XQkB0qVClJMQaz4QpomnwKiH42d0n3YML4lB8r1&#10;9pEimpwoEErf67s0YlVP1UMvU8loWguczjYINSNJECgIAYxZO3o5uL46Vq3fH1SElT4WYcUog62d&#10;j5frmNVXIPE9W6uSntQPdIw/cB4KSSqaNvVlR3KglTErBLnp8ioHIWrrfUnflbbTh1Kt96Bd0uyA&#10;kq+5ahXyjm/IA4e53/Rs9et0pN+j6rN21Odh/MJ9jH17Ov+03am1gTsicqEaBEz7xTGixUH3f0jv&#10;JxU1GW6Q6OGaz9vw/A1bgO5faDcSWERf//evp2cVefnXsfuxoz9Eui9ONXaaGPhzNb+c88WBJMOL&#10;MqQ+Y6Xb88VASe/133gMmu22Y+lARdiq+388vzTRjr24Lj0T0KAUC0pTOvv/lbGbDJ9Z4DALIZKp&#10;2Ep4TpD5y+Kf0wrawi9Ohx7VHOkQNB3PCzcWJb6gX68VxLc5U+YaLaBGnk3MazkGzkgDj65NJvlf&#10;EBhAAPYU5nUxQHDK29IopkRf6nYhgLgrn/c71+1lX9cjmgcKAVk9qM0jCzDZ0wIpXoz4JBNDlMHL&#10;G7xMOWFbMLUi6UNF8pSCQIzjpOYdL3FhOwe82NUX5deJgNl2nJkKuqGdqgtiSVgRBBQCpuMkLmzI&#10;yfdy9oso2Yx1G+VEVxqctj7C7Ftx3zwvjf8c/GzJAXYb8KGHyROitu3J8fJAzrNLx9HEpcRjOAhp&#10;52gf/nTbEb36oFVTHkOzPR2gkasm4e54hRy/jsfV98NBRUnGqKYd1uA6p+W8wLmS/v6Qk93Ldrv6&#10;F33Mhsjwtdl/j0rvsJn7BWDxSs/S/+ftjeYnpHm6oPV90/yq2fWB8iHv0xER5vYq0pxL96Dx78+f&#10;qD/9s/p5OFL5G11fTBG5EpEn0S+nSqDskiFVnUK3TATEFpo2GtseUO479SP4wDmkxaIc8mOr7s8U&#10;cRLPS/oaXc6exA4ayAWHOeAwTovjSmdvuqwVLlL2QoQuhA1WexJiPAjUaBtunulOpOMrD5puKm6e&#10;3WWmvpOd5+wVTo3wHOovt83NAV2RoUwE8Fzu53VTJv/C1awRiF12yg2Km0/ceaLIAjtP57ZknLtZ&#10;TFalEE6PALY93Y6wrT1t862cL+mlSikJ82dJwwgg0ii24O5LQ1jCgRI2NGUa4nFK3nTdNfAIXjWf&#10;6O4R1Sjli1KNTeyv5jW2vJSrEwE4z3WdqkIdrZq+Lyxy4VRowc71H3jQx93fqfjLWS+cH2MdJzWf&#10;jzTfgfOtpLIRgCMYbDw0me0itKzkLxmBqzV4GEWtj6twkvzvt9fVf9EftunGByx94up7iEz5n79/&#10;k1P4pTd/qdrVcpTKXw6+sJAKp9n/+PN7dXwnPRIofbjgHv7e6EOA//jzR0WqHMr/r/3L6n99+kwf&#10;PW6VbcHe0FZuf805XWol0IUz58/joZenVqHIkz4ZIklWV2y+GEAy+vMU0DNbdfoNYTgGA5RBxOJX&#10;irLuKt9u+9TuqS9A3hday/tfL59UxEnMt0sYS10yhOB4ywtq9MdL9EZejpIjULfqxtle3bInN40q&#10;KhAdVqGmEUzGt/EabUN4HmEqUpQJAR4r5KHCJJInGeHZEyjJJggUggDabBFvofCAX2MHUogehY1C&#10;EVjTCrqK7sfI3zstkh1OtHVh6LJYJ+KA2d5A80hRMJBO9HLax+nGLB8iXqtch6c+Oq1yfRnpHrZM&#10;w9ZZIH8iJzPvsh1+vMt1+Ikt1yHzcQrdYHEUTicb4hFOb/iqHFt/jVkchX3uyIESWCESCuqQVAgC&#10;yojsloSXsnBC4khwRFWiaUkAAEAASURBVLo8XpT+Oegtg4ZdL6XIjq26dxu+72IwPmD7Qc4EBEEX&#10;TgZIMdF0VMGC/kMfSr0ojTfD21AXxLaTFYyjmGc80te8+ADEN8KxiyDmFa7tmvERwDvZgu8QhK2f&#10;L+SkMJcRq69HmYOMaBNcTo9rGrPWZJu673DZm1yfBgHMK9c0Bo1NmoLL/t/oOeh8HT9C6sJ8F30N&#10;bHJsnxZSb6q8t36acKdng7LTVZsOpeLymRy9MCuAbvqeRWEfz+RI1pcnJxaINtk4qGnL9asddgiH&#10;u/9+/bP6vz5RhMHidXgvFyR2qPQ+88yuQHY4wP4fcppFCtG+niv+19sfsuNPKjpkH45P9Ny3f1nT&#10;bhGX1YFsBm3lRP0Z6oS7+sPqoCJaKkaM//DM+JOcO7EehblWXx1GMTmMRGD27WH2AkYq3lIsFKoL&#10;PQx/p0ixaKMoayZcw7MYxj2M+8iEuRY+SsIHk5hjo8zZ90HKJJ7wOBQDL1aSEPWqOSpTZexGybiM&#10;QqTJQiOclYz/8uy/HDupEfsaeS65/S2Dt3LaXBfvGu25Rp67uMt5agTKbXOpJRf6y0QA038eD4xl&#10;4idSCwJOBLDIhQgBcGTBMVdCBIGYF4ZdJjAp0gkuEnihiIRfn3U3s7ym4/PbKtc66S8dkFXJADnQ&#10;wcG9wqssMnUU5VXOwnZsOQspdQmLqcpZln7pHcjqfJUKL0R8HR5tPEFcLLjCMWpzoV/60n3KZONx&#10;Sn586wbf0EuuBCda6L4v9d9tl1QOlFiIz5xCeMzMmru6CpjeqxcoPIyij0D/AEdHrgTOQA00NV38&#10;8nDMxWU4HSXPdbzRcoVTKacEZFDjDv2PF3Vwihrqd/q439BY40rozuAsc7r49UNN/g3Z5rRjlkse&#10;zuu2doFr+jp++VonJ+c3Wj5j1i338BFs6XL2s5VhapKDEwFuh0Rt56aNoz9CpL6Y1DhPNuMN79NZ&#10;DDfjy+jng7+qUzBRGk+bn4LBn3Go68GlRp7m2U3JpG9aft/IieyFdneYMmFM/E2OaTGOk5pv5UBJ&#10;Y98/r2+rf395+ejb9X35LRMBNDnMj7FVN2wXrsuhoxJo4OMhRC39v8l5tm/7dt1k8NHj7i/Np4yN&#10;A3Bvu35c/b8/f1rnA+j34JT1P55fKGe6BHk0n+lqKZ/yfHG4SuYhoEeW8hWZkUOMAz9Pb9SnIAox&#10;0GsnXPm2f159oY+nbWt/aHeltj1eW+Cl1kY53VmdXPPjsWQcRHZ+e8pNsUYd1shzbr3e6hO0bliU&#10;eQQNSZoTAqRRho8Samy5wvOc7FhkmTsCWJeedtV57giLfItFAFEBX3Zb1oUsRLbydS5ICTwG+vml&#10;tlTts7KkRYQJ9YKRXoaMSiQkaCGaxWVNDpTkvJI6geMN1YUEx2LUX3OCc9H56tSKl15sCd5BjjTG&#10;gclGEpG8Hh/OH45stjxLvXavhfsrJWCjuUJUmR29QB3ZM3yI9E62PQdHwA+B5CAYAdgW7AlOApjX&#10;xCT0WXDS7ksYfzCu+dobolh2twB30Qf/Z3ohibR5oGjUusGoK/X9B4zU1rA0fnbHba62z4kK95iF&#10;6NuIOOdrK5yyCC03ApgDpYoEqJss7Ptwnr/TtBvlmu8YWjQOuxLhls9s+oSPCWm+0+0Du/RSnr/T&#10;uPiDnNLGJoxJf86n1fPppHYWsDnHjK2Ds7xWn6aJ8xLHHs3f0G9XnqH8WlZEHIVjorZX/MY4UGJ+&#10;9fNwXP3b8zMBqanbuIDL9/192Mt+s1192e9Xb+gfOwLhFPb1Qvde6MPelPZVuy3YUJdrJgKkYc8X&#10;nWILTVO8b7Emnk0eOE32OeE/U/v+TG231nkvry3422Ab6WnPgIGk2hGo0/ZKQJ23DyhBoj4exE76&#10;0Bm6N6mtoPKINCnPEfyiSI08u0UlaTznpm4aae7UiLPwnMYWulTrxrncNtfFWc4FgbEIYHhRzpNY&#10;+PtLC3exCY1+TBosrzIM5DIWG9X2iRFvRwdqGBaRCNi+Fh0u2M4BPrA4gl8scKrtOdpZBs96ZYnA&#10;ZrBCRwbNB+TQcnnZmuKxWW7SNBxVeF3mpqEXwi50YFvI+rxfW/UWywfq+0MvVWDbwTRUgXYp80zL&#10;AiBVVBbLwrwJslnWvD50fF/u/oqLhn/Omz4gl//Wju0a2mcuruzXx5S1UdQvSmBn2LAd27odadvB&#10;37Rt4RNFoBhKQ/w8wIkRUb9ibGuocst91KUStXFte+BRH1uKFHwJ2F37atZ+1a215qWXGy13STeM&#10;iHyixk2yMSTUgfOUKYbPUH4arK59QoQ8LR5htkOhkEIZjMyPvkD3CyABPjH32JAjQVRkYgsfMAVE&#10;9zLrsWQLumTieTU1VR7bqNaeNE749R93ypVay6NtDX0EurgY5yhyqVJziyFpMRYFRRQ0DWqA+G3c&#10;qXWsuQmItg4HQvyiSwqA4UYk4xH64WZksVeq7+IXduaT0GOU2s60PLrt+MhTbB5DH339NGyRTDK5&#10;Tg4UoQ8R+A22gqDT4w50VKr9hAikbU3N2YLdtkJq4s571SB+LMpE24ETmeVWi5Hfx9PqE32oOEWC&#10;U/hPcp77TU5ptj5Y2xp4wzrO0CMC8mP7Z3wEM5h5AoF1fwY+j4759JC+JmDbWaWyMdUPkKk55HEV&#10;hr7RD8FxFrt3mKl9Zt7pP/6HaD1vNsoZeJgG5ehmovNv+ydynvyleLPZ5P/35/fqf3/+YrXXfu7C&#10;73bZC6Ggy+I39bNoCF+hebUcsDXoA/10zJpuaL2p8/9VE8/mYyefbaI1Dqn5GktfrYGig0uQ+qjC&#10;Nv6T2uYrOTfb2i3Gmk/bHdkOxsQ+SrduQc0JAvu1BGK3SPZz3sr6cQI5kOxth+7FEP2gPsHBVR41&#10;niaytVxSmdDj48cQZZhlc/E7VI9eiYJa+vvpK/eRQkQWG2L/7r5uO7C1fnnuiia7ECs7yumy6r31&#10;hG1H8zEMEuV0ZDYvq+eDYWKjcpj1jSLkKNzMp0lcRltLzbNDFHVZz+tD286UPLvkAU+aL9scR99z&#10;lS/tuu6nwdd92yFpChXI5NvEFDamnw/wLrakFAMlykAeyBUmD4/uYnh2YW7OuPF+7SHRe0BOnl2y&#10;4Lp+fkB9Ybq5p3rjmY5uJ/cZE17RbWfI1iZizym5ix+Mn2g7ao7j3Rfw4O/iySnEwA09/0Q21U8P&#10;LYJa6HHzZKnC+xJsDM1fOU/iBEqKTVDymDRYXmXoz3V1x1FsxE6q+2vwkBDr3crkPfL2ZAEfmhdo&#10;5RThWKDL26sxa7DnwNV+Gu5y5h1NQ/9iSmA2JjOv61iXdd33uc5Bw7QxXSfajplwut82EZFOnXvI&#10;F8MHyiDi5Bst1MfSUAWN/0w+zGPVdox8tkMzv+2+61qrHE7a0LmKKcxs2DsLGDdi+7UWrwa9oUOI&#10;FMvrMG3002RDxBzs7pWcaddwfOwZjPrluCkBTlex2yAO8e26b7adfj5dFMq5Dr2H9mv93Hs2DguR&#10;GCwxmTbbCmo3zy3VjL4Uw2dspTHygL8PHnEQr5JYtp3l1MPclR+whnF1t1ETEDa9IaoTtw184NmR&#10;zOwLOreqPJ2TPKatYQ6C6JMuPbqUpcYsjwakhjIi7o1fRJv0pu0SpqDrpm4KYmsUK3rBeogIZC9d&#10;l3PTjwtvNMMNNV6lu4g2OaRrfR/1Y95rzrXGVOeSR9dX0y9wMHGpg3dDe8YheDd1o2RzCHSmMenx&#10;/KDGpQ4JRwm+yw9kj4gUhrmSLbquOU6qj1o8GPx9Oq7+n19xW9LzSRZPqU9X8VTTlYSOPNRiZQA2&#10;6nJIiKF5XF2UI+7n7f7OIfOegWsN1x9taxuan8HJ6r9e/1htErb6D20z/o0iVKZ8RadxBXuat3sZ&#10;/K5wP4f41cqTC/KbGOC4Znm6qGDM8emtIHcNyRx3uPl1YYD2gY/jv5PztC0PMIZTNCIs431ASHsq&#10;zdZs8vnijLL38tDVMUR9K0+QL6WtJWB3kOS9bvqLQG0px6D+2u13ddsCb7Z3OLdSV6MbYXsjit7Y&#10;GDjyl2eAEPPtWNm1PGg7PuMOM9stcn4yUC5HRi0LiKLtOLK16hx7krIOLQ/q6G87YVKk5LmPEy0P&#10;+qiYvq2P9hT3tDwuW5sK5xgsIAv+wPO9PHS1UGHAlo01rRvc42w7RI4l2XjuI6zlCW87VCK0Mgcj&#10;TGQUdS1P86EYJ+Ub82mo3ujrIy0LzmP8izQd/N54piOc3C6Y2ZIea3lQdZ8z6ASs9crt4kfLo+Y4&#10;NC/wS5TPN2sPQQYSLepaFlxU/bS3PDcy3DzdKIcfQR78KedJHPQ54AyRN8EZymu7P1heZRjM9fHi&#10;AIvYsQ5Mw7XYJDCvcVG4TaTDX1UPLVb68eiXy5T9/ljT0A/IOA/VjaZxT93/CgcNszbdmLt0H8mZ&#10;7ctu55Sxm9+k6TpGXafLWdFE+RgaXdomDdA35RnSj1m2S7fvPFc5LQt48asTudo522d9UrXvDWHX&#10;zu13pnuChqfGWVLzh8gXz1vqxk2hDbI6n3GpOezcQKSTPUWxPJzpJeBdZt4LJqu6Lv3LWxMvNRuP&#10;kEXLw6J7VYmtJn9ZYko326CS64OxgDNmTjDEbQyPQzRt9/XiNOqzvdy2ldHXPni8P9BZsv/e+oIP&#10;plR7ha4QsYbj4w0IpeyADJuLHmjeOMYZkpaGt56Gdv7/b9LMS55Gb1ftkU3ANtBfhCTYp68twTkT&#10;4xB30vrx5YO7fk56WhbQXKo8iGYKd70Sk9ZPq+2UyKgXT1oat63RYw85r6FPuPYTXnTDM8HxBxMu&#10;0+Z1jXoeNkT1Jk2bzlC5Uu/XLQ+0pxTamM51fNFY6znbNZe+fPcLu8C4saZxJmfC/BJOkZtH1w4A&#10;Nwfvhjc//lwOeTlls9ZF8qLHhRRaN7Z8vm3RVjbnNegPvKqeK9J2sBOEK4XiAG6w+I/+1Ozj7PSh&#10;hVsN+tkNv3C0eqU1owOi2HVMDhEDf5HDL9ap1noXCHsFLFfB4Y3LAJJX3aBEn60FUJwkq4ZfP4vW&#10;Lo8GEXamrBR7WHmM+21r1VTK+W3kuUrSbTRMbLowQN0/qE2iWsxqzQR04RD9b88v6j2NV1squO1o&#10;6bzkuAKhdYPT+76AKD7wvXC/Vpn0B01H43A7SFplUuKqK6AaQpsNMMDoGWILSQUBL8SM5mf9oSRb&#10;rdeb6P8iH0N1PTbqXNdM1lyzVK66QujEyq7l0bYTUid3Xj8ZiFPHNsIor2nkkkfXx40F6JnycNpa&#10;Sp77cFCfKZDuoD73LN9OYSqe7dw0V4faTok8u+QBr5rf+7bjbnMuejmvaz2YdZrycLYds44xxxpr&#10;XxpaxnvdDFGgluboL4dKdu+H8twtb57rj/pj/HFMOn3HnPwO1aPXDcfKc+P52ub6Kk50D88Hmo++&#10;NUCdJxEbwWRd/Oi1AtV2QifVwVy0C7h4aufyPwM9/fyGZ7fQcRQ1cfPkz/19TsiCvk05T+JrxjGL&#10;aFDwmDRYXmXozwVjUy9WiBE4AsU6fvTXMiClB58DFNRtGBcWz+ERjo5g51yYd1PrlSNjY9R8YEEY&#10;XseITuJlawaPmoZb2uE73DT0tnFoO1joRkID/7Td0p9qVupa978YPt5oARyYaaoxNIylGsWSSQOT&#10;Ar0Fl2o7A6s5ZtmufH3nrXKGfvvK4F6r3FBmuo+XWfg6BBNQ77bT4Se0Ts1WbDld3vYL3WBqAIcV&#10;tB/YnNrWjTL/pW1SMM/ENVty8tORF2UfyXaxcoSdV5zlbJUEXEMb0V+GQJbYfjqgyqRZMZDC1oCX&#10;V782yE088vElG/v5+5e21r3209CLy6YGRRjIMIbPAdJ3tzGOYm4AeUL00+JRnbSu3NWT4wLazvm9&#10;cSqDPPjTXMGB2ruv82AW41sIXh4kP3jVeaEXvW0q6tKy6Pu1/apt76mfhlZStZ2cmKDt6HEHtvaR&#10;6OU7IhUbVz5uuQ7gYID+3ivBrmnw5nQgUW2H7A0Jc2pPTrzYnSLTO+ngQo9wytZ8cR3BaIPcCAID&#10;RRFRG7YGefoWP0wyyPfXMe8x801x7Gw7UzAzss5mjtMshbr6aYw9iIKeMqF/xXx3qG8dslU8h2L7&#10;cdV2CrWfEBxvtoa2Y38OCKE3Xd5mARSRJKkrUHq+d5RQt+5YhM5hG1va9SFngi1tyfY3eAizJNw/&#10;khMbEvK1xlFL/tIv4dntneagkGO/1isSdq7tiNjzTnX1jXSj1qVIN/qZmpMXZZcBBJEfMyvw4o8f&#10;5cQ/2BrpBwmOxP/r5RNtA/yLzu77ZeTC9sD//vz8sbCNcimSvxzt2tWaLskD7oHHvRTt/KWfoe2o&#10;dSlqOylsLbf8al2KbO6RdKPm9h6K9siSWwxVH/jCMy8S5hcp++k7DMgefh0Oak7ytKE1uE5Cu/53&#10;cpz8RPeaEbKTwXKKPg3zAoyfpbadOxwscuhLatyBrTnbzrV3CCGqiU/wq+VJbWs5RMNYYr57i3m6&#10;Lklt6KPRdtQHYTQvGE7EPabdkUJEFhtm65oD/TTGUjwvlzbuhMqO/Oa7N9+1Am+wIjL6yUC5LBmh&#10;F3POlmuOY2ElQvL7Img3aD/op3c0jnKlVPwO8Yd+GmMp1jY2gc/WU/Hskgn86LaDfsA1xymNb5c8&#10;0Av0gzZj3w2JJClUGBtbkAURJ9Gn7Rnbjgu/0Os2nvtoYCdDzKjxbBA+7vDoLpRnlzxNP31R5tTX&#10;dlzlQ65z8dxXJ9rOkdZx0Hb2tFYwNmEO2IxdV+5zCGEwrdoOtR/YGvoCV8rMlouNj+suflTbIR3B&#10;1obWuz+IwTpdBG+ZBo8YSLTqQNvRu5piTuAad1qFOifcPHXIB51ijoO2wze7Cap+3pnRiYz5mzc6&#10;vtKV1Fz6eL7xuaEJ9qfd/eJXX+mhe+h4sDDRDExDudPfL4UPVkkrEwqLqWZyRelyiuW4gYnHE70Q&#10;c9w2q5TjmSEAZwJJFgRUYyi7RWBhp++BwSJV7yWMOXi4kiQI2BDACzw8QIQk35d+mqZyziy72WlW&#10;F/ELVei/UgTuzoNK4WtpfGAxJLXjJDDFAozPqFSanS7NHuLlvXb41x8XHdttXMOClsxbXKjlv27T&#10;U34upq0xBgPMv4NTpyLMtxCJ/oU+iLRRw8LvL9oe/ojIlMGVhRUA/dR1hHE0Te754nDVroeSPbJM&#10;o5yMtXbt4ELj1vfjmyWiYvMubE/t+Mt2R+3Y1pIzMs5cFa8tXKnxEmWWWMi5EKhbbXVz79KJXOdE&#10;gGxEzCQa0Bqhq5HnaAUVWbDcNlejbQjPeYy8bpxr5D6PXqWWGSFAj+L9n45nkhVLAtLkMoEt1SRB&#10;ADb8Cdsg0YtEziUubLt08+pPwvosic65P8HLFfxpD37lCU8vlsc4UMFmQXONrRcpUErUCxwPS2rq&#10;aRxv6NtejxJlZ4EDRxPFCJjlsTrqYmi85KsLi/Kp9N3VHh/XXcp85y0eYbCtC3z1jKWk2cLLFc50&#10;uoQ5xvnUrXn1ySt5ykcAUeAw19Fj0BDHf8k5G/2Mb78Fe8EXd322iKbp60CnxzfwCU5qt0dEh9Zy&#10;8LdWoNSfgGdIQgQcTsyVPkmPkqZFADoN/6o8nGf1ZXHguGTam1hKOObTlLhqDY8GpgI7zOBWV6c0&#10;FV9hlwbs/iCpDARseiqDs3xcwJRDxmjfOdVNgivKnfaC02/7Z4ow+cs6T8Jz6/fD2+p/UoRKSYLA&#10;OAT8W7p/znEc1VAaWPygqJPqA3ks7HQSrvxr/0TPWYhE2x3xOpkrPOW1BV5queCsk+tc6NRSD2kx&#10;cqvRJet/DrLXKIPwXEu/InwKAktEgHqoyPF0iWhNLXN7PBHdTa0PqT8tAngS533rnpZfoS4IFIsA&#10;HNeeyImFc3kLTnE6LHmxgs+CMQz9t9Q+u10v5Ug57JFtPBrhqRF9Ei+x9TZ3ThnUjfu7Z3rpeKAt&#10;zHAHL1Vej6ck4qJ9mFu8hL8oSsJWL9F7tG7ZoQvdRjekj768t1KWI1XQr/SatpLZdbZ38itpqZcu&#10;vZMnjq8Tkp3CjK+OATYhLJqtLTk7czqvYMyBU5YkQaAPAVgIbMXXYR+OLXC43Hhtg9XUDOfJC/VN&#10;Lsfu8/v5Yyzp4xX3wC8ivCCdaU9wy3tKda+W/4BJEy24ji3i1Zg1sM1rCPaQXcasEMTS5MU23qnn&#10;cGi7h1Oz9XGsFHq8BC1JpSMAbV01ZRx2ubbdOpOD7enxfYV5UY4EHvARAbaq40y81Pg4A1/mny/l&#10;ucmj5Yb+fZLNVl3l4ubz1xqMioD5juZbn+mjXjhodXnF5wx/6Ln/z/l03RLYxRHPdYM1HoKVUunq&#10;oVIxLGyTZJ4vPMUWmp1+3+ij558UAVav25mgov1iq+7ngO26zfLLPPa3wZLwkfbQfCtT6jzB21Yi&#10;FRlZzJutkjMuR3aS1HN8LFlfy+MNeoOVhqcabbtWnu3age5oVClwYKkV5wKhtKv+elVw7oVnMTdr&#10;s9vFKKZCQbG6LM6TFSpOWC4Pgc+0XTcaFGcHjaiTkgQBGwJnWnSFs55OcKbAtoZw4A1NjQNg41gC&#10;+8XLmxO9dDlfnU1C6Q3l121E/w7ln/p+H5+4Z943j1PxDSck6My24B5TZyo9d3nBQ0x9qVyusZ7D&#10;GXUSNgWHOO5ULoLcki6LHrZIxR+cR3ySGrMCnCdBE04w+DDAluAoE5Jy9M0h/IzNC3n8kB9b03D5&#10;IWzVmPXIOGbRXEfStAhg/gEH59TpRO0fzmkctg4aHHRSyyz0DU3h0NHBaF2at/HcvFnvsugZjsP4&#10;gOBEz0qcsXXjHOjyWA0wh9whPJr6ycOlXy3vf9dqDgNZQuTR1DFn9tkq3manmkb31/eDlG45W8+G&#10;aHVfd3v1MeSJPjjQfOiy0AscK5/pwwau50lN2/aL+ku1BRu/ci0CAU8le2aLYKCOIk3be1Mfh3Xb&#10;JSR4pIvfKOrk3HFKIl8SomntqkKW2QGpG4Nx3I8rza4KIRiAQI26E54DFIysNQIWKOJss4vuKlQt&#10;Ka1Qx9cKwUzOculNrHT+kitIKmBDAJuMhnvasFV/IwSjHpvmRGMsFvMoz6HR9EjQ2vnqabtZ7ekF&#10;CteiMCQ/kGOAz6J8jIRTINuqs3XSL0FA1n5CM7t7oRchiOC4NRwoj/SSGS9enM4sCsx7RI9Epxvd&#10;a7+hl0qndNGdwMU9JzNTkq84Dr24iuOF2Imiru3WzfaEY3CE46SOyOaqb0nXW1i2TspDYU8vPDf0&#10;Eptr3IGDChet8tASjlIgAIdIRED2efGOMQbOuSEOV3DSQHQ7ON+ZCWOfWKuJyLTH6Cr7+o5mzML8&#10;ZPwjJ2wB8x9J0yKAsSf1EKk/CuKuB/S4aU6rjbnWDi1Rz3L9cUlp3sY8Bs80T4zP5H31PlFksN8n&#10;nkj96EOf6QM4bKVcon1i/Ma6BMb7XaDjdN/44MI39fUjyQMHSDwzh8xLwBf0gw8W/+PPb68oyFqf&#10;LhxwfUseU/ggypUH9fYnqgUvnIyEfvrrfr/679fXu05Py/DzeCRHrf2Ieo0KBw5RZ5vDgQIzvD1f&#10;DK6SeQromW12FoCZ0+/zUUV9tX10jz7pKzlOcq4rlwwirx2E2WDJuAhvFSLAa8wVAhDO8nIgI0nF&#10;ISjcQKYuAW8JGGlEqtG258VzudKUy1mEoRdcpEaca+T5ZgLEvYxzNzjkaHYIpA8bMTvIRCBBoEEA&#10;C8CPtNiNqJOcCS8Mj7SFcmkJgzlP4qPEww8PldxSHWm7LdPBFu4Eb4HRSuE4d7LY2prsOtfWdzzo&#10;V0ol0mjgtATdRRZXYGGB/kQ2lCON4TMHf7XVgfa5IwdnrpeQ2rGNGwfROzeiZdHDmGOOQUPcYcyC&#10;rYWkDdk6vf//SOrDAXIel1QWAlCRoaY75uCoPzbKcalz4zthZ34BTs2hzkYxkCDqbGh/EVLPkM2G&#10;0JK8qRC49ioDytJ9D35hNyHjUiznGMng7Mjm5EIEP213aheLWJ5KLaf1Uyp/oXxB99A79O87oxkw&#10;Ydqmd6c+iArlpZ2fajHABm+faOvuHfi0zL2QFVsHn8iR1CjWJiln7AjMF+urZPMVcLQtvNPHP9/f&#10;3j76DRMqtFd8FP1t9/Rxf3SFFRAwMRjPbp02yIvBeBSnoFA3BuO4H1d6Cm3x1Vm77DXyLzyH2C+h&#10;VSNgISJKXkFgAIG8TUDa3IA6irqd1zaKEl2YWRgC4jxpKNx3AdQocnfIQeOOqFwoFoEXWpDGS0RO&#10;vSOaQcoXhsWCKYwFIYDoH2YHjokLtjK1br2rZjXtqQ0iOPU5W+LFkE9EsSCmJbMFgbZeLBmsl47k&#10;KDvWGSXHakCcdFaRk15s8alOWleS1h1KHG3TbPuh5bv58eJUkiAQg4CKWGp5KW+jhYgroa1KR58E&#10;PThOot+TVC4CffpFxNBuFNEQSfpoh9CRvOMQyOE4eXlvIgiO49SvtNiVH07T5QrTEJ6f4UAZVipO&#10;OkRG1turxlFoSiE678t2u8KaAud6whiepOwwAtgWG5ErfXVms0mURSTPzxT9MUXCHOrbnrayp19b&#10;wsd4P44H260k1+xcJKlKiE6CgL+G/XNOIgh7pWiDv8hZ+dDz8etXcpx07iDDzlE5BHltgZdaLpTq&#10;5DoXOpXUI0qsRFHCpiDgg4Dv7N6HluRJhYC726U77pup2PGiWyhbXrxLJkHAjUC5bc7Ns9wRBPwQ&#10;4Hz/7lej5BIEZoAAptKIiPTCHHUS0TLEkSWjgVQ8c93SFpi2lyFv9NJwKCGy6Sst4NoiUeiyeOGC&#10;7bu5U8WQ80KhgIhHAy9bEcnNFjnUh1HYzpZe1ErqIDBSLx1q7KdwXEFkCq7lHIw54qzPrqbFEFQR&#10;bD2db9Hf2MasIbBg83AUR38n23UPoTX9fXShtpENujtcMGZh2/XwpMYs6vskTYVAs8Vtjhf7B3KS&#10;jrGRWGS0zdrsNpamlONE4KoZrSgLaX0Lv+hjrB+SWcqNuYTx75m27v5C0f1i7RXldo/r1b+enqLG&#10;xzH85yx71WDOKpPWpfRG45HSm3XEs1ffxQHP2v/+/KKiTsbaULsmqsGoRNsonHNt9DGu/oZDl2UX&#10;ijZdvjODPT6ilVGaNwZtG6xMNcnYxbj0/XDvqAxbQNt8ov7k84ixJBnjtRKedyOrVSu9fNetsnHc&#10;jyvdC2vxN5chO0m5DEGLt7dcDNao7hp5zqXPpddTo20Iz3msto0znbUv5GFCahEEEiKAHeln4zxp&#10;WxBMiJ2QTo5A+Rr9RAvRWPTm5FS9MKSXMZJyIdAe2dtnuXgIrwfRTuBAZSbNOyI7HWmBVp83Bw/K&#10;QQoLt3+OR6/oXbBCbN2NuiSViwCcJ99OB4o6Sg4pgX0HnJIeRb+3tlKumtWbFbTpJ3JopmGHJaGN&#10;p3LWZ2KRRU4hkhYBHwdc9DOhEevQn8EB5gCnSYo6KTOjtHrkpo4+wNYPnGjb9cP5qBxiQ8esNTkZ&#10;PT7InIRbVz70oMtthvkCxiT82WzHh8+xeaaqdyzf8y9vaMY47MqNWxgr8CFZjjEDI1PsPAoO5Yg6&#10;+D9eXlTbysFvFy85j0cA+vpM0Sf/7elZDXY++uuaLsbAMRGZndwbFeHwG6JkOnpVCvRrdepy0pYb&#10;LAgYKmKhVxwRDwE9shQnVgxDiLuPCK9nepaxyYxZ7bf983xezESAZMMlgsy1yJUaL9F4djxLgt3K&#10;WPaUbCnZSHsjFDii6FIALlLOIL0FZU4nbiFsBAk4Hc9Uc2TlkcWCcOHOPC+e43XHjWuX3rxw7ko3&#10;9pxPb4LzWF34lW/h7LMg4kd2VK5C2BglgxQuAwHYkoSdKkMXwkVFCKDh7Mip7ElFbcNZa6iIlgRO&#10;AjkiZUQzKAWdCPBYgJP83Q1EnXQlvIj5/va6+kRfr68pOiosFD51iC4X6qiAxV5sEfyHbJMj5caJ&#10;g+dSaZhYQrdHiuj1QGqCzuDU/eFhR/d2FBnH3k9R9EnS74FJv12sTB679+Q8FIG/SldwZkZ75nCg&#10;xAvb0D4hlOs0+bVloXeTVAICmLvsOg79Jl999+BA0mzHTb0XqRb2jWuwTW2fcLz0cdI065TjMhCw&#10;tdZmzDqr8QrOR2jJiGhIrpHqbK/m17rkTQ5cgS29nXnmJDfKcjSEwJqcVmMixw7RNe+jvb9R1Mmp&#10;k7Y8GWGm1kS3fkMzOHQoCLcwJp0uGJfSOVurqH3kEPNKNqs563LcPdcsI//n7U5t+43xTV/v5p/T&#10;ucZoTrKiz/pCu5BsHl9W/1BUOXy8iKRltekPFqlHMGDx/fCm1pTUs5utQPA11E6Urz+oA+PmF9oa&#10;/B9aH+j248gGG/5zOq3wYXAO/VxZC5ZMCtSCgL+G/XPWInubT8iHyK6/6ONlHHcTZsCftvvVC817&#10;c7S9bv0lnfPaAi+1knCaMy+z0NoshMhrZbVD5se/X668yEttgoAgIAgIAoKAICAICAIuBDB7c3vg&#10;uEoluI6FAjAjSRCoAQHY6gs5pnEaLdoAok6mTtLODIQrBWNDL0D6okEiuiQcUSDe01Z38fHCbujF&#10;4+adtk2ll5CSmBBQ6ojXiYsL7XTU3Yb5gWzC5XC7foA9vVPkk+Ht3l311nz9Xgv3V0qQDy9V9xR1&#10;kivhhW8qZ/18CNpqWvqrJy4LCaMDx0Y449rGJoxZfdECMWb5RF5C1LvD1TEhjDvJXQICurWaLRQv&#10;jd8pEo/6uIP6uL/YE4ESIrltKcqkLcGWNjRunf8uc8yyYZL6GnQXGjk2lCfU8UbzzHeEQSsk2Wy2&#10;ENYWzgY0Q3Zy/bGBgVtHcljZrnecj+utqhDx/Qc5zGk7ad28nqh5Of0Hq4bTGsaxHX0AByc1fITZ&#10;I4KNnFwrEAHoFtu3Q69wQPxDkZXhuHuhsU17Q9kcFpVNUNkjjXc/ybHqX/snyo6rHKltWaCK7eX/&#10;0Bbdrkip/E6c/XK0OezPO9e788aApMOczsOk54wD2vT/ObySw/Rf61iBD1P+RZFh54xBSPvlxcHf&#10;BkN4TJ2XF4PU3PLTr1v+K/eRQkQW41fCBBSXITtJeV3rmADiVpU14j0dz1e9ecxnWiDTyXQ8dzlZ&#10;6rlooE7Nx7e5OuUVrrkRkJbPjehy6cETRnvWLBcFkVwQCEAAL0FedhuK5Lb+iIgUUNyZVTkPgHiS&#10;hGFjutSqvXXSz1NA1hYhlIst2yJU3AktutICq80JTssLBwTYEl7SnGjLOkQVtDmzhIqGF3y/3o9e&#10;C+Au2uAxlYW76pzrda1vX/nwgrfZ7tReEjb1zuyIYq/Jl+OJ8hXMNBwnEZmNqw2dri/zJ0J6RLVD&#10;SrLd50JtBNsLKAqbQkQlUwPKWYTGIVfCmIX+ySfBgRhtAI6akupFAPYxpMEzOT1teiIdYm5zybQt&#10;b71I83EOx8mu8w8f9YYS2jWc3UpMZp82ZLsl8j9Pnq49SU+HAkfcI/UTnB+eaCxR7U+KOnmiD48Q&#10;8d2W/v35RUX82177Mj2GbZRjeOMmt0R76lGZDcYqrkGP0C8cFD/THxwU8WGAnq6g/4RzIiLrQn5t&#10;MSiHY9jSJ/rgER8N8NkEUTac1+Ck9ZWiT/5/rxR9kursJkTN/EXOld/gxKkZ72ZiPgcffPIyM5eJ&#10;3LwxaNtgJkiLqQZjA9rU65l2B7G0Otj+F3Kc3CHqJLW5edvChGqpENgKWZ5QwVL1XBCo2e5r5n0u&#10;9iNy8CBQoy338tx7kwezGCpgq7aUHcrsFZahkarFrpr5MvQvXJSFAC3jqfecZXEl3AgCBSOAbZCx&#10;uP2xGs7AK5wHSo+mhPEvJt2Xu78SQ5enTEm8DEuEBdYmgpeb75OKXtq8hsD/XHYFhxVE1GgoD/Mq&#10;OXoQUOpz67CnZPQtvKKFM4or4YXf5nF531Lca+H+iguznNeb9sf3QhVjjk+kvxgZy0QQXHX/YqST&#10;Mn0I4MVf164wZtleGGo6ff2SzmP+ImpXmTZmcinHQwiYrdGWF3ONU8+YBUeUDc1JJKVHQDl8UbtL&#10;nRB9v6Cgk05xte06M8iNjAhcR4OeQQEOuX/JsHqyBPMLWni++kVRBm3jG/qvZ4osCaeYJ4pI+EyO&#10;MfjbXz9ow5x86c9TnPoIVmDCAlqvO+ozn2iM0rp/puNv5Lhoym0ew3n8+4E+UkyRrhXB6l5oq3h8&#10;EKn5NKvDuPqDnDjhRGnyZuZJcZyzrhT8c9CcPQYeAnpk4YA6Kw04UMNp+uYufasebRD9xFdytjad&#10;leeIw01qvyNgwIfDlRIfQT8hJNcoBHhtYBQrEYWv3EfaXGSxCD6lyDQIkIYLUXIhbASpYTqe4/U2&#10;Hc9B0LYy18hzS4AKToCx4NynKB50eKj08Sn3BAFBYM4IoA9J/zbEA0GOzmxONDwgW0AWDo3ywoRF&#10;rhdynGxvXTeeTyxSm4tmvFwLtTkgANvDVpWIttRN2gKxBe/Z3HqZbmCrbVzXebplfc9RP1764SV6&#10;TIorFVPT/MvEYgnbwCK+K8G2HmgRH7peZIoFNgNYamvHyLZnY8+1ZZ8t73yvQeHdv/lKm0syjDd6&#10;PtM4Zd+PWZoXOFqGbh2vnOYyOHJpHuU3PQK66+2OPWcar/rGLERvgz1ISogAwdt+5klTF/qCI81X&#10;a9ImeK2J3zSaK4HqVQsOhZBP2seHZFz6Ql/1gxxi8CGKLa2pImzDioTxELn0n7oo/ykEuPRRIpxa&#10;3/oXW/bCmRJRKU3XWb0QCyx+03bfryoyJScybVqoD7ZJ3wJb04UcjWHbNLha76e6mLe2VFIIXTsC&#10;/tr1z2mvqaSrkEU5I6voxHbOEAl2/eB+TrKXkqvhCNRpWeC6Ts7DNTTbEpEKjCw2CxiXLPssFChC&#10;CAITIeDuO+iO++ZE3DbVFspWLyZ5eS5Xd70gyU1BQBCYDQLwotBrdrMRaowgWOAcmzhojOVByqdB&#10;ABGPXiiSBKeOEWkA2yxLmh6BvJPAMHnBGyI/2iKcgBJsshWlSQnTSIQtwjii+eA9yhO2q0eFkuIQ&#10;MPQSR2BcKRWBx6nBJrpoYzXj6uGgMY6D4dL3PN5fGaaSNgfaGsad7ZpvqgYnFdcL/7HSpEcwdQ2g&#10;3/0bi8qyysNmtUPkVo1ZdvmbMStu7gNnrlhHfjs3cnVqBNDqbL0cPi5yJZTZLTBisguPFNexzWuO&#10;tvZKWyvXmmCHkqZGQI/bxIdFIehH9LhkuR3EPJ7DXk/nq5PbfVE4S37e0jaslo/d7nPLlaUhgGik&#10;6FfNpG0Svrjfj3DKdX/oZpbzP6YaUAn9Ye6FD7I+UQRK04lT00K2PxRR9dURVVXnk19+BK4q4idc&#10;BEWSDgJ6JM9sHpSmywIZjuQ0CedJ29odxokXaocYK1ztcDruy6mZ1xaIGi/BcoCaMSd1q6xu7qc0&#10;q1qRq5XvKXUdU/d0OFPNkZVHFouBh61MjTyzCZ+JkGCcB+gaca6R5zzalFoEgbwIPNICWnv1Lm/9&#10;UpsgUBUCn/db55f6sYKobepiCweWk8E3EDDP7Olx/btaKweq+y/Tdd1nejH4Tk5RtoQoEljA1Xlt&#10;eXyvITphaBQijnp9+Ss/3zg0xpVeKRu5kC24ErbYha2NSWN5HFO3b9kWjzjJHGHFl09oQkWd9C0w&#10;kA8vayTq5ABId7eVgdBV8/cu0+BtS4nZXjqTnQ1FiEQ/NMZBYNNxPpgtmAsTTLcyLTZspBVRW9+4&#10;/mK86jqidLLIaSQC0EXofC+0KtSBiJNw6q85QQ5JJSBw1QR+Okp5IwddOI4hdW41Fz3/p89Pmsh8&#10;lvygj+ekzxRNTJIfAmN04VdDObmUfdCY9YXsw3SY0hjg940cc38rx0VuvnUtDV1EvMM8SrcJszb0&#10;xthq2OTRvJ/quM1hqlqE7nQIkIYXo+QHGicOq4vDERofpXzbP/XCsRiochtkhcBWyHJurRZcH2kv&#10;UoGRxQrGQli7IRBvFzcaPEdiZxE4CmgRoOUp4lZNOW2ui4Sb527Ocs6F53J0URwntsWFCZgshI0J&#10;JJcquRGALY3zkuDmaAQ9aRgjwJOivQjAtrBlMf447QxOLIiEkXbikZZ6L3Al36wIFnyxvltvnWji&#10;5UYr6qTKeRMQRyd6aYgop2MTaO0p+qSkCARuKokozFcEkW6dlkA3EC1O0vQIQEeIXLSmvfWc+gpk&#10;E05tXLS6Vac37/Q1dGVyn4MX/efOteg79GLQZWvNmOV24vbBDS8e14U6PfvwL3n6ETBb+4kcbV22&#10;BCpw+pfEj4CK8MpPtkURvQA+IpMkCPAhYPYeN6pw0DV3erDnuuW3HeF57NfxuDr0fIQExzi0nb4+&#10;y0Zbri0DAdjFZ4r6uHtsryl92CPNaxqnq0QWRBWB8pYcJxEF05bAyxs9K/4mW//gy5ZRriVBYPaY&#10;ewjokSUJ9hxEwfvr5bT6fUb7uZcE7e/Tbrd6ovWWRK2cQ4yZ0rjXRy2C1sv5eISXLPt49OqlUKve&#10;a+S7Rp7rtWzhXBAQBMIQoB5qoZ3UQsUOMw/JLQgkRgDtcDbOk4mxEvLZEShnOYl8V2iRa+sYr+P4&#10;RKnFvTAMGPkDsrYsM7Zci0hhJxtaXEV0pa6laVlP9OIZEeU+kr7xcYEiDtL9AzlQWm4ZuYYPUQte&#10;CiKyiqQ6EVDRBy9uZwXYGmxuEWlsg0gIEhzDOB2VKQBt9dG9EsI9gjSMyPwbQWomRTfkFLD6+0Af&#10;hxjjkiHbGRHAzDHLuOd7CL/J1FHxfHmRfGkQ0K1qcMwiJxBlc2nYWCRVLA7Y5p3cYBxp/or56RyS&#10;ttc5yFK/DNAGpetPc4Ln7vbY07mtszl/z38vq58UTcyWYMVP9GyE7ZBpgLNlkWsOBEL14CBTzWX0&#10;rV8p6pyZgAH6XfyeyM5c2/2aZcKPr0jTDyz0CzlwdZ04TZrfacthjg8vTZpDx1cOh7LN/v58cfCX&#10;zD9nWeagI7e65jZ4vv+2a7d/lwS1YuCSJ+Y6MODFgajxEowRS8osCoF4mxNTnbOhiHbHaHc69OJr&#10;ji85BqlxZWvkeZzE+UsLxvkxlxrnj4C0q/nrOJeEeLYvwnlSlphzqVzqCUUAtvm82VAEsHvntVBa&#10;Oj868SO2WZaXKxqSCX7rGEqx9Smiz3WT5h4vNbBlt09CxBVEnuNIcOqC88pQ8sgyRELuXxHgxPLi&#10;7H8a+4DNwfZCU3iJ0BrG56+BR0iJSMeckfWw9S1P6x+vg3lTgIXZ/uYt9U26h9UWzpOUsDV31+Yw&#10;7+nbhvlGZ/gI0Sdl++5hnGrPgdb0Dlvqmb/A5mwRfmqXfSr+4ZiceqzE/PVAW3bPLaXGbW54pZPn&#10;qglDIY3NtT8kM273soJ8iAiI5yhbGVxD1EksrHXHvV7CclMhYMN0rtBgLHvZbtVf11aAg45wenx3&#10;f+gWj80N6Wbr4L3TnrFDCmw+99h64zBeSilZMgKkYU8le2YrRli0ld+nw+r1fLK2G7R9OE5iztpt&#10;+y4hasPAJUdx1ysEtkKW2dQusrNBWRWhWvXuzbd3xvRqK4iV9MKOroHQEsBGo5iKgFs15erNzXMq&#10;lMbTzcszj+7y8jweY1CokWceyYWKIFAGAgioV4TzZBlwCBeCwD0CcF7BAjdnwsubI0W/kCQIDCGA&#10;xdVHeontSirqpHlTzazc0yuuaKd44WJz6jRZkWMDgQG9GDmth26NWrMPXmy2zT0580G/2gHKmWk2&#10;N7jRHQ8MturekYOy74uVoRrhsIZxJ1VKj2D6GlJhc6MLGcy/2505HSGKkXa8tkU7PVHUW05L3FBb&#10;mYN1zMkGUsgCmzmRI4lL17A5iYjNgzyeexAZLXVS89GE41Jq/vvou+y0r4zcS4HAVRP4oT/84Pm7&#10;GxX5etvJAO4f6KOj30c4xNwnzKmxVvC82bKOb/c1zfuKDdu5SgxZv9K22d2eFtfxd/n7vvruiHI6&#10;HhOqgf5hXG3s1r59MPj4dTqu4MSJY0l5EZg35iTdDAXU7db2ZIL2tqMP8hHxFWNGSJohVCHiq7y8&#10;GFyp8RINlimmQIUsx4hpLVO37MT9CAFGFLViWdPFJctek56m4LVG2xCe81hKjTjnQUZqEQQSIyCN&#10;LzHAQj43Anhq767Z5eZB6hMEikUADQTbdePlfNgSV79IeGEYumjWTzHtXb6xj49SWonLoA6nyQ0t&#10;srqiLZ0pIgQie4WkM0X5QSQJjoQFYDjZuZL7jquEXM+JwKXHftDfYevuPv12ea1T32Vy/URti5Mz&#10;rjbf1Xmec04k8nDsVwvksv35lS4xF/qLdSdSMsYc+EdB0qbP4Rl/tPxwmpPtuzUa8/5V9kMOJbrV&#10;dKXF1t22F9bdfHLej0CO9oT562mGUSdNZF12auaR4xwIGJqgQ4xAB3LityXktCXMiX8c3qisfTWA&#10;PnNT2zC7yttoyrVlIwBLQoT5z+RA2X3Obyz2YfXndFq90l8yuyLCoI0txF0LwvjwCk6cdstPp8Nk&#10;MqdjOQnl2ePgIaBHliTYhxLFktgP2ur+5Fibe6C29C84TD+4Wlt/jbXg0C/FuLu8GFyp8RIdJ6CU&#10;nj8CI+xtRNH541qzhKLYUdqbDj6qebrKR2G27MLl6q1Gc8rLM09tPFSW3YpEekFgSQhgHSzu6X1J&#10;KImsi0QAjQNbdT9v7V/jf4ASsJqMQVq9MBzhvBY70MeW+5Az4mCKOiPYVEVieY0t58PnlpzXbPRx&#10;DWZ3oi2BWklltpVo5VodTjyRv1DTnpy8JA0g4KkXF5VhjbpKDl9vosC5OzHY4JxSC8vWSTlSInra&#10;ljHqF8YcRJ5MlQqFMZW4GegCUfMvQ5VMVdjGLDVWXbfvRn+TIsHZK8TROwUPQjMPAmbkUt1KzJp3&#10;MxuzTNlyHG/opX7qtoQ+4Y0+IltKkjGyFE03moCDCz4ogfOuTTfdaziHE9sfstnuPUgGe/5EkcQQ&#10;jT/dTAs1LSPZMJ6r5LAXbPVui5qsF2i/kzNWmjl8g/Rf+nlSTpz2aHjIpZw4lf3n1Q5qy1tjmZY2&#10;Xwz8JfPPOY0OwR+iGv+k9mr7iAdtHVFeX7b2djYN13XWymsLvNRyIVon1zzo1C173dzzaDCOSo3I&#10;+fHslysOtfBSZXETzn8tJWrEWXiuxbpmzmeNhsigkoWKzYCckBAExiPwQA/yem1uPLURFDg6gjnR&#10;GAHljIpyaDQeDtT+iRa5BhsI3sJ4JiyccW2b7FelP29+9GaSqwJYsGViX/SfM73EiH2ZgnJHphfX&#10;W3IwtvFZAcQzMeZxYsAWLrQVoSutKZJXju07XfWnvV6elSKK3hNt182VEM0GzpP1pvJ0lB9LYGD7&#10;y89JX41rcrrCny1daP9uzH1ixywbze412zjUzSPn9SOgxqxOn2b2EhivXHZYv/RpJQCOiLSfMoH6&#10;ybJtcso6S6CdFtUSJKyFh5smEH0Sz+W2hFw6JyLv/aDIe/rczI/y+Njl654cYiifJB4EbFjzUC6P&#10;CuYuX2A/FmsEDrBTbJ2N5wP+1NCE5WILcTjP2xLu90VetZWRa4KAHwJkg56m7ZnNr1rmXGgj/xzf&#10;Vti225YwtfpGEV7HyjC2vI23Gq/x4kDUeAlmgbRCltlwqVv2cfZWt+xsJjAzQuNsYmZgVCaO6K4y&#10;hV3ZLVdvNfbxwnOeVlANzoUsiRXCRh7jkFqSI2BfJUtebZkVcDQuDhplorMcrqBDOLDgj1OfiHSB&#10;lzCLTAEjfUDWFpSx5VpECjjBF+u79dbKCWTEC7pT1+FNCe+PwJHKczmyIPpkmpc6Vgjquhiol65w&#10;/hrtlvQ/hy31vfRV0eQGXtrl4NNfInvODx5xMCCPnULaqxgZEO14zcjbmZzWUo44H5imhUaoWxFQ&#10;hkx39K81U5aL4MAWOUlXjrEGW0+mTGg34jSXEuFyaKvok525tG4FjS0iYjKOJIUgoLY9Zxx/bHWj&#10;LzjQnGOJ2lmizDYbmP4aNPGgnseHbBE5fx2Pq+O7PVIqvkL+SpED1w98H71Mj08ZHCylveD569Nm&#10;R9Ef73c6aSz1QW0FjA+h0mBCVOnfhp4/YMu2ZwbUi2jBv1RUvfz2kUbu/HKMqXHeGJB0FQsI1l9p&#10;NxhEaHVFnfy83a/2tLZna1+hdlExVKGi5s1fIbAVspxXp8XWRpoT5QVrp0bIhOdgNUcVqBHnKEEn&#10;LlQjzr08996cDuxC2ZoOkFbNhI4A1EJETgQBQSAtAuhyxHkyLcZCvUIEsGXdp53deS1WHCyO5406&#10;GcvpEsqVPdva0PZZj47oP+D8qKKljFt+hd/BgaL/cCREKjKjfpWNLofEnjQUEOWjAfe608eL4Xt+&#10;HykSianfrvT3Jbo5pj+vgUc4f8ERmSvBSeXsiIDBVUdaOjVoLS0CYdSBl+0vjEpMbjhdoZ9wpTNt&#10;2w1bTB0FFWORWI1LC/O53oxZ7vkL+tK+MWs+SPBJgueeHFEn3xg/3OGTPh8l6Z/yYT1c04Ny5KXP&#10;h6xZoSuMWXAYs63S47n+abuhXSrsUQOtROViEAJLaS/of786otJhZgU7/H54C8IuNDNawWey5b1j&#10;+3l8JPnjcFS8LEUvoRimzj973D0E9MiSWg139N9pDPlO0YltIwmuIaIrIrtyfs5YIg53wCS+wIvB&#10;lRov0cQILJv8klW1ZNnna/WkVVHsfNVrkUzUbQEl6yXRACfcNaIpPHNaQHm0atRveSgKR0AA+0q4&#10;33ZWhpFtwaIyEYTdFgLTaBS1vmzXahsuPw78cnFG+mvBJCezQgAvJ1wRvDD4YzugM718vk/hUwNE&#10;QuVwZkEL2FOUVok+ea+VMVfCNRpf24Wcm957HO1URCrLik5OHuOlK7+kbkOcEzJEnZQkCNwcKtNg&#10;gT4A/YMrwYn3co2YhPEmpVXCAYEzcqtLJrk+PQKwqb4xaweHXsuYNT3nZXKwobaTOp2pL8Cz0NJT&#10;eqSXjrC//OrDRkRCdSjlJznE6PGrSxXPPMrhzVW4W0DOBQEHApgXPdHHU89be2Q6jGW/KardUKRU&#10;B3mPy00DeMQW9OTk5WgO9BHMZfWTIrFO8YbfxZOHcJKlCgT8NeyfM73g4AXRid/ow2YXX98ooqtr&#10;bS89h1KDPwIuDfpTmCJnnVxPgZTUKQgIAr4I1NivTMcz1Txd5b4qlXyCwIwQkDY3I2WKKIJA8Qhg&#10;uZfzXX3xAguDgsAQAoi88uJYvB4q67oP54EjveitMfE9B/BRqhFHX56Htkg+0rZZdykWWrJLruiT&#10;TdQ8twPNHc9yoSgEyBRoK3iLbV25fKCoCVvGqIi5hLc7asU2mHRcI0oatuzmShdSKBytU6byUEwp&#10;7RxoQ2Pdvx65dNaeLLi1o60m+xzn1RbLV5dJtEcOh/0+ltCWxDb7EJrHPRV9sscRT3+IIrYwrG/M&#10;39bUblKnw+m8wlxD0q0nFiymRuCB5r74kIwM0+gscAhHtV+0FSv6Epwbt9WI9pl2qIDDGxwwJaVD&#10;wMQ9XS3TU4ac3yj6pO0DENyDnbmi23Fxj3EVa2AvGzhx3ts1WsLPk3sbey4+XHSWYgsu+XF99hhU&#10;JiCeaX6Qk70toQU9USRXRHRNMU5UBpUNotHXkmCQhOhoUYWABYG6VUXcQ4BIISKLWVCs61KNctfI&#10;c11WUS+3NdrGvHgmaQoVqFC26m1sM+K8eNsonsEZGYOIkgUBmHT6tyUeotwvz3kUkiyCADMCsEMs&#10;Gq8dWybHVocXMCkWzWL5yVFOxstwlBHxAVt22xLwRMRJREDhTKB36nFA8K0LbQeRnnJEL/LladJ8&#10;qgHU1QpgC9he15XgXOHaTt5VZurr0EBLC62Tqbm71f+EyK1tTm83I44QVbbuVKii6gbVwr1uIeav&#10;JZvjEvqDdU/USfQnXSde9DMp50NwdJEtmx0Km9llFYm7p6+DbWI7eW3dMxOfTZwc7QVjEv6kZ2+r&#10;TfBo4zHFGXwf387Xue9VIZhB/UPbJHfHKq0vOLh92T3Bo20KlhdXp8Z9zoKr52g4Wu2wDfx9woLt&#10;Kznz/oFD7/1thisNVTJtcuLckxOnfYkYHwR/f0u7hXifMGlk76uxvHvzxeAqmYeAHllxNkHxAABA&#10;AElEQVSSKw48/DgeVieKyGrjB9fQljAPlZQOARv28bXxUovnI6xknVyHyejKLbK7kJnv9fnqnCSb&#10;r3DzNUglWbzuROUzN40FiVejLdfI84JMSkQVBIpAAGvD8jRfhCqEiRIQ2FPkr+ctokjwcYMvkjmc&#10;0/g4EkpdBGInTLHluvXrcxXBS58Yv6inibJkiQyomBjHCZx7OTZTxQuXPbUfSeMRGKfR+PpVlDhH&#10;/wfnvu3jTb9T8Rgq3Qef6uDjLJRMsvyIOMnpvKK2RuYcxCySl4eihUm5FIkAtNv9s5NS/YGZ1ciG&#10;bsTmjI3rqZ170Z6whbek+SNwfrfMi65iwwK2hnOvNtX5o+IvIT54Sd1W0OYPtqjp/mzOOqf0VNOr&#10;Vz2rI/okpQf6KOAPRdeDzVp1Q/MrbG28pXGmKTE9/8LBPBCAs+7nq23ZJII9fn+jreSTzfEflE3v&#10;6IOuz9v9nfMweAIPf6ht/KFtxK3tA5kkJUdgvtj7S+afk18dqBvrZz/JedL28aOK4koRXJ83cIZO&#10;N1JMiQE/qvEUeXEgarwE4wWTkjNHAIYm9jZzJSvxgrqUoMzp0CuEjSABa+Q5SMBCMteIs5tnuuO+&#10;OSnihbLVi0k+nvn0lo/nXujkpiAgCBSMgDhPFqwcYS0vAp/oa//gBjGwHsa1LXJeJKS23AggQpJz&#10;20R6uX2iqCjdCF5cPF7oheGR6HNMGuG0smXcfphLxqx0FJAcaGblWlX2rqJD4YWxnf/GTu3RUfNz&#10;G1CjXZwAAmmyAuc9bfvIxR6GIzgB1J240KgbhbK4h07afxvbmGVkgeMkIhTZUrOtvP2eLX/MNU6H&#10;5Jj6pUweBGBjp4GIyd25lTbTPByWWwtwSN1OUAfml5hnSnIjAJwkTYvAG20rj3EO0ZERTcw2MYMV&#10;7yg64BdaL5CUF4GltJENRan7Qg6Uth4TGGC8+3U82syTSSGNA+WXpx09z9uf98AbthBP58TZL8pS&#10;bKEfBWsXNVSkkvukYU8le2ZjlxttANGJXU/ciNz67enZV4xR/E2FwSimiy/sb4OliLJkO5iF7JFC&#10;RBYrxWyj+Ziv3POVLFrZ1RQU3VWjKmFUEBAEEiFAT0i2RYxEtfWRLYSNPhblXiUIPJIxBfuKpZCN&#10;Y5oxJxopMK6PJodG/aRGp/pMDiyIABbcwfZENzpim+W/rmU1P97MXGGI3HLfjkxqGY8DGAjI2hLA&#10;u5x3xhb5pCfYZnRH9udKyqHtgggPHebVaeeai0jPdVBonDODrf+DqskFpzPYRwULOjCxnELsE0UU&#10;ee/pt1wv06bgdajONpbts6GyOe4jugu2f+RKiHIc34q5uBA6c0cAY9FmjTELtmv+NZIrh7aLOyIg&#10;cqV28kW76jrNNdzJ/3ND4Ix+z+GoC1l3RsRkU3Ztuea1JR0jch7mnykTnGsQnUnSMAJpNTFc/9Jz&#10;wFbx3P7reKJtWOnZHQqxrJJ93T99bMO69D4kt80soY0gSh227n6iOZZtPg+TRLQ7RPBOhwfN8Whs&#10;wJbDtqh5qPeonTgTjyEuG0snu6tGuZ4dAU8le2ZjYx/zJkRefT3bo6+qCLLb3WpPzse2NszGiEEo&#10;NwZG1cUc8mNAFEGUn3AyzCpilR2DumW/ch8pRGQxdh0IwX4E/PVEOf0z91c68m4hbARJMSnPkZVH&#10;FgvCRTL3NSvSQKFKKJStXnPKx3O5eusFaNY382l/CMZyOBniVO7XgIBlWbgGttPwyLHAwUEjjXRC&#10;1YUAXrJ/2m1dt6Ouw3kAL2EkAYGShq2SeGmsY0OLq65tE8HtEc5sTdbb/8xioN9qoq7cqog9gizb&#10;HmfQWLpVlFN6YVZOZsFhC9i+25UeKZrCVjlOuXIUdh3qmOjlXh8SaCd7cp7kmjNgzEkdBUZB2SfU&#10;6Ht1t53R4ldCwD1mNRYCZ7Zm3HfrE/Z61g4q7myjENlSG0tEehRfUpgXATh3nPq278acxOFACU4a&#10;q+XlqXRqGH9yOBcj+n6fY2vpOOXmb4m2mBtjV33A/ufhqKKJ0Wb2dHYdPa4rZZir4UPLl+32zqFM&#10;9OZClf/6VSv8hAuiCBm/Pe21Bd5xhvnTD4r8yPX8cFcBXfhLtWNHlqc17P0+gUc4cWK+N5VOpqr3&#10;Ho3prswXA0hGfwUKiI+av1PUSVtCW8FHpl8RPZbaac5UIFQ5xVd1CQbZIZcK2RAQ6w2FskbEauQ5&#10;VC+SfxkIiC0vQ8+xUtZmH7XxG6uXJZXL+xS2JGSXJyv8ccR5cnl6F4kNBNChvmw3tHUd73AJx0ks&#10;btecYhGJLVczVrG84+v1vkh+2D7uTE4BdkztV2N5QSSwmGhgNi7wtb3LITSWvzrK2dDw53xcaf96&#10;+nKCB7wM64s+Ceep1BGr+ngcugcZPrD8OBgqlfc+HCdbfI6sHlFoJAkCqRFAu0f7dyW8VGyPI9rK&#10;zd+m9Pnyfnu5aN7Wx65KPK+DV+UgVvlczFPcRWeDzfU5j6sx6zYqWLGC2S0lIepk6oStuhENWVI4&#10;AkuyxXB00pX47z+/V7/IgbJJ0MK1ndAPlgm+UdTJPt303UvHtVCeGwJYPULkyRf6sNfmgAU7+3M6&#10;UlRfWh+geU6qhM9P+pw48QEMtu+WNC0C6SxgWrk+avcQ0CPLB7kxB2gTv65tz0qHnjcwTmwe3c9J&#10;1nJMF4FD3avP44HgtQVQoz9eouOF7KFQEas9UsTdEtnjcJNSJSJQTr9TY7uajud4vU3Hc4n2PwVP&#10;8bqbglupUyMgetNIyG8bAelT23jIWTwCWG5L//Yknr+gkktfKAgCq4rM6TWKGjb0AhHOk/G13ZfE&#10;C1x5YXg1MhmxelsbIvj1xcY62iIAKkzTAMsVJQiDC7Ykvm8dvXDUfTONSibBBHrriz4Jm+2L5DUJ&#10;07ZKC9QJsMW4s+txQLOJ0ncNTta1O+tX9WaiTxkzvwdnf1ezgm37RdwGhQcaHx7I0RKlHBSbbM1t&#10;fRyIL9oaouVKmj8C/WNWEw1oCAVtZg6LHCpexf01tYccH7e8UdR0tG5JcQhoW4wrLaVCEIADGrZh&#10;xZbdh9O5E03vUdkxovCpaOEDncPA7RC2JK8DgaVg/G335IwQjL5VRZ9EBO9ECXU8b7ZqdxZbX45n&#10;wd/kSPYGJ85EPAyRnareIb5y358vDv6S+eeM0w7oY7t6OAzbnJab9rJZfaItu23b3cfVGl4qNQ7h&#10;HOUvkQSDJETTYFMRq+wA1C07cT9CgBFF2fWQi+ASZc6FrdQjCAwhUGP7E56HtFrpfQbFMpCoFDxm&#10;tgVIZkCF3NQIwKTljeLUWpD6J0MADeAzOU5yv0TENsu2RebJBJWKnQhMOa4/klNHb9RJRP9T0eTy&#10;cQknLK4IdnAOg+PKIhKDihhIsELdRD11R41ak35LdEoqDceuUsAfXsBzpnOGyHql48qJp9CyI4D2&#10;3hdN5UIvFfsi1tqoIjpd4/gLC9N/tpzXazqLp0EiG3dk8R7u5NaECMD2YIOutKZIQCFjlqeJuaor&#10;8jpk2q7TS3aiqLLtCLRFwiFMCQIKATxr/fP6qqL8YTr1h5wo9XM8fjcPtA3r/pmOrm1noAkN3BbU&#10;GRCYO8awO6wRfHFs/wv5D+Tw+0rOvjZHLgaIP0h83e9Xa0eES7huwplMt5ePQnIgCHAiUECD/0tt&#10;4Adt133+a59ngkWME496nOCUX2hNjEABBjgxAlK9ICAICAKCgA8C8eNFfEkfvtLkqZHnNEgIVUFA&#10;EBAEBIE5IlDMtt2y4DZH8ypbJtgcnLueRkWdvJcRLwu5nM9M6vVOSuvl3MS/e8wh1Y6iTroS7NMa&#10;dVIV4KjdVTPVeyYHGPft1p0hTridxFqVy0lyBBDJqy96wnbjtuHkzHlXMGSl3oRYMuJlqHYq5uAM&#10;Y079USdZoBUiiRHoi5aKMSsm4rYqRzbcTmgZ3b92DnXWzeJoUHjpz/2RjIUbuVQAAqce50mYR98H&#10;Kzb2HSZly1rFNYw9fdHOOYSA8xmiTkriQWBuNsiDCh8VOJ79JOevV3JEwzH9U89Bb3BKu1YDBza0&#10;HYxXH0nf/LjQPsDtgSztAnIWjMDc8cWW3Z8p4inWC1q2d0UKzlzfyZkLH7ulSqgX9X8hPmw8QAfo&#10;77GNeOqxxSXj3O3AJXf3+nxx8JfMP2cXveFzOCv/xjhh6dmxVoKIk8+0LtK3bjJcy/gcKTEYz10+&#10;CoJDPqxLq6lu3RP3IwQYUbQ0Nc6WH38djbMFTgD9eeasdRytSXmetPJxuC2htFs9dMd9c1JoCmWr&#10;F5N8PPPVxEepFxq5KQgIApUhsJCwYJVpRdhNjgAGxc+7Lfvc6FDYC0MZ/A1TKgiMDTlQrXuiMp4R&#10;vdQWTS6DDHDEQvRUjoSXjaHOChz1TkMjg3IyCwYbPNu2jr/yMRSJLjO7xVeHl/JPjFEnlX4SvjTV&#10;gM7PsrVk8uuLAMYsREt2JfQT1jHLVcC4/k7RJy+28c7Ic+9M6bBKXL77e2gclvX1Fl05mRMCmL/0&#10;bd+NLau187qv3HMxG7ReV/QwXyx88uHDn+H27ENJ8mgE5mKDWp6Sfs8U5f+ftzcaN4DyLb0ej8op&#10;bU9jH9YLbuOboQ3j8FbydjRw+5ZRjqIRaGstmkyxBbFW8HW/s65XQXZ8sPuLbDVl9ElMz77sn8iJ&#10;0j4HhFMlok9eEm4hPqSgudvBkPzzv08a9lSyZ7ZgyP4hR2X6XNFaDnPLf1GE1lR1WyvtuVgKHz0s&#10;ZrnFiwNR4yWYFAOwWhG7SbGoj/g4W1ua3muUV3iur1UKx24EarRntzRyp04EyArFEAtQHa0K2L62&#10;nICzQtiYQHKpkhuBRzIm+yoYd01CTxAoCAF0os8UcRKLwKM7VIPAkV7AlPHCsM5ZQyzXseUmM0l6&#10;QbftiTo59PI/B9+IIDZky76448Wj7Sv9HHJkq6Pz0jW0Xl8sQ+ly5MeL5dtL43uKcKpK+dLuvkb3&#10;lRaO6qR1xV0wwx0MFXtq9zoCHgdnJ3qjaQxBGaRIUIVqOxxoJOBNSCoE0L63tOWxK2HMQj8xJp1p&#10;m99wW4bddP8sXFCW9eMDOY5BhvBaLBTlUsEIDEXj3T5uotbWtKUVLHova3DCST1Wq49vqC0DK0n8&#10;CAiuvJgCTzhO4pmni+358ldF1PtGDjH2bViNEsZhl0Pc6rndzS7ngkALATx/vVBEuycV0a51S53A&#10;tn4eD1GRv++pua/A8f4rOVDaZlDg4UhOnOBjSlufsm43cnnvzBsDks5TQM9sXsoBrd8UWfWNPgyx&#10;rWfhSfwrRSfGc5KtfXhVkiATJwYJ2MtGkh0HdoLZoFhURbNQ0wghRhRdlJ1MKayfjiiXX8YpRSm2&#10;7umgi9fbdDwXq8bMjMXrLjWjNdqG8JzaKkqjX6PGS8NQ+CkNATzfi/NkaVoRfpIjgAXgT1uKIsFY&#10;E14YHgacB2KHkdhyY8SLrTO23Bhe/cu2uWuf+VMZmxOLq9qBykbr5Ir6qBjOwzWZ8+pA23dzpEdy&#10;WtluZjzU5FEJhyqiaKCfdG8hT+s5KpKX27EqqtIZFtrQuLNjjDqJMSflVn0zVIGIFIEA2v+Gxqw+&#10;pytE+hs7n+KzZ3TI939/6VqzZTHGIn0/AhApUjwCeJHdu3039cWbng9YhgSs0Xow5wyNuDmEg+3+&#10;G80b0ZYlpUMA9idpPALAEc/tP8h50j6+/V09/qV5W8+HA62xZKBjGLg9XqAFU5h7m4B8cFy0O/Gu&#10;1MeO/7y9Jn2/jl4da2f4+NjWw4PHnxQBE06UU+pjyrpLaYKzxyCzgPiY+PvxzWr3aAsYI76Q86St&#10;XUxtE5mhmlpcZ/18OPBRcjLLfKM+jvkAqFv28dyX2CfxabdNaTxabXpyZkdAcLbj4rwqgDmhmfqG&#10;qGZqDaSon7TKpFgmMimE/P/ZexftxnFlTdNpS75kZmVm7dM9vWbWPP281Kw1D9BzZu/TuyqvtiXZ&#10;OfFBgkVRAAiAAAlQQJVTEgkEIv4IXAgEA41mQ6AhMDECzKeL8GhJ0TEticbEdlBodSk0ei4aRv9B&#10;jt9aiUNXkiQbklAi6qQrOluSumojEgBxQNbaUDjhl2OO1xI9wpZ2rxLxUf5KSEQS4zgwUwrV11vE&#10;vaVtqmsgZIM1NsWXjK0xvNyr2OTrb7td4ojicggOr3FkiQJBvZcNx5Rs2drmSOTOiqfkeVriZ7W1&#10;CxEI8LLJWqLL2hIOvKmceFX0yYxjhIjScyDDum1/Nonb9RoQYB7lOkIUh+CxY5a2nBrwWEvUydyJ&#10;iJ9E8GspPwLYXkvjEGA94N+/flkOYZUFMmkzn+/v1YtkwxvQnd5gQDkDt8cJdcGll4wr9ncv8zDW&#10;r0y2iOxExnvcbWVGkw8JaH8WJ07mUqaEk9k3Odp47mRhb262Jq1/uRgcJPMQ0CPLoE5wrP8mEVU3&#10;jojatAmelVoqG4F0GhJK6YhNAlpl7E6CydIrQedN70vRsmiyKTNamfNBF19zfMlomEYXXBbPNUoz&#10;WoXZCDQ0s0HbCDsQaHbnAKfdCkNAjCn/bkoYS7PmNi1IhjKUgkZonS2/HwLohg1E21vzflTOc+1k&#10;sRjnyZYaAkMI4DhpG8Sxz50t6uQQ4Uz3n7fjI4rBGmvKdziNLnJx2abRYaXElxymnTrHdiAS6ZhI&#10;Xil4fcNSfeGftyspyI+isbq5PnHaGssZzmrLiO41FolRammFPRCgXdu0xJhF1MlUSY2BFof9VHVw&#10;fLef0xxS9/9ScdHoTIGAyzbR7EqO706RtJWkoJWDxkpe2vGz+XG1p4pWPo6Lyyldut2VrAkcYn5u&#10;t1e/5A8c+4mXIT/Jcd33q7V6vvd/WeVAzUS0U8nA7U7O9jUEgSXjyvzoj9t79SzBd1Mi+iSRl3Ml&#10;KN/LnHDvxHleD/jTrh5lLWPJusiFb2q6y9WBv2T+Oc/Rpyzru7bj6GlrD7K29WF9m7HVnfMVemUM&#10;BqF1XVT+BmwV6q5bTcI9AkQIwQgdUawKndqYvDR5bTjkvt5wDkFY0GqAhQBWTt5C9VYoW+XojQbX&#10;QJpXHw3/efFvtSdHAMfJ5jyZHNZGMA0C54uyY+nSh3+Ut/ZTGj0LZ8+FObxpnOYfs+bnQGOR8jNW&#10;qht1vLHd+oj06HaIiq05XnqiSGx69h3LxVocyHBcWUxSomh50vdXpeCkJXz9TYQ5u5P4jUTyupkg&#10;upUJF82j6d7c19ikv+sc1z2WV2mSEhF2Gnsby+vc2Lf6xyFAe+aoX5u1DY9Z4fXvxLYZd3Il2iNj&#10;UVyiRZj+4qi1UnkRYD5FNG9bwraZl6VKJfaXRArLfVw3chOViciTLU2PQIl2Nz0KYTXyAspfEnXS&#10;NNJwjWjLXyTqpHZEC3MMPmiED4dyHLfChGm5LwaBtTxDczzwldFyr66eZB3hh0TJy+ksT/v4rJw4&#10;zRHJuf9Vok/OfRpLa1/7ZrFoHDyF88y2B6z379enJ+szybV08F+IxNorU+LPGnicArd0OKSjNIXc&#10;1FEfx1MhU3o9B801BZauqCj+/NXqnzOKkYUXqhG9xvM0RtlwbjhPg0CrpSHQEKgVAXY50u0azYyC&#10;aQF8ZpZa9QUhgH3gwMJfSlvhmMmyNgzHT//GUyhI8ZqVmYWietdx3WqTv+ekqFnff84jALVuJOKg&#10;26nzlFPXr3sVfdKVo6Z743QyrvQ8OBEZ1bUh5opSNx3H5SDLWHNL1MmEDjo4A+kN/ekwbTVdGgK0&#10;IldkPvoBnCdzJOimnKed8CiEcSy4TurID1qmv5Oa248ZENhJZNThMSvdmKGtYAZRjVWuxM7F3LMm&#10;5oelvkSWVfCCiGdWcUGSjmeF9vD9+VnZrBE3sec/Hx6uVuJAqRPOlmEnTBwo8+FYaeO2kQddcfsM&#10;RmDJeDIvIurjnUR/NM2RkJ0jhrHXnDispX4is5qeRaj3SZ4ViUCZkwcfw5i7fh8eW55YBA7a9VSy&#10;Z7Y3ZnjxhAiqP3cbox3T/j6KIzPRiU1t8Y1QQV9CMSiI9XJZaaCWq5sOZ6ipblXFc1+/7B1FXvrX&#10;eDNIjlxBrHjLNh/PUvN8lXvj0zL2EWh66yNSz+/xumtNNkzbx2ch+Xb8EUYkce5C2EgsVYfc4gXs&#10;yDr3V8HasaQ7HXdN59Nhfak1sVnOgnPKQZAN2bZhOK9FpdRnTklwKnNF5eN4SdMmhOJpZiHpn3Gg&#10;JI1lhQhIa4lQ2FIdCPT1/SpWunu1H9N7raKrTqvfEx5PfsyP8Y2MO7fS9nUayx5jTs6ofJpPPsfy&#10;2qVl/p6/BnO97eoQAvT5KyLJOpx+txmdeAmsyuZ/zrSWsSi/BVJD/y+nVI12HwGsCFu1Jfpo19zM&#10;Vm7oelfrQ3lz3ee5Z4qok0Q7m2pcyoXVEujm78/qRwmMtrvXq78lmpjJq5g51sN6LU4xcgyrfO8m&#10;ok+GvUimewGhMqCcgdtdNtp3DwSWjOeNGNMncdqyychLvd8k8qPtvgd8g1loGziO3ckLkb9NFcnY&#10;8xUnzl4bGiScIYOJvQzVFE1yuRggmfx5CuiZTemSvv5vIqgaNLt/RrpW7VAGCkOOci+FYFCuFOM4&#10;S4dBOkrjJPIvXR/H/rItP6dorylwUM01QlQjz4OKaBmSIFCjbTSek6i+EZkZAWb3NdryXLA1rGZA&#10;voE+Geg4ThbhPDmZxK2ii0SAge9eIk7eOo6fDAZGFoY5pq6EheFg3i+ywOnIcvorLyC8vc4RcLb0&#10;MnAcsq3clNeJuPIiHi1jcaMtEv1Vmo9xQXpKmVpdcQhwdDdHeNvSjTgLYvMtia1Lu08Z4G5b2SZN&#10;s4E6EaD1dqNu9aVgU/FF5j85E8d359ySxLHsJmXj9AYDdLt/3gVbxkgEcMR1OT3xQscSR6wVE63M&#10;aSd9wVb6gvw1ZRZkIeSbHgYUKW3ir6dHFTXZhNU7uf9Fok5ey3pBP/G8HxZ9UlM41GSqUGeRz4Hb&#10;nZzt6yUjwLwIB19bxDts+IdEfcRWz604HXLMoT5ZjizGlhkXiIIJPy01BGpCgDUMIk4+yYvNRuuV&#10;seCP9a1a28v5nFITZpfLq1iI0UjKRaQydpMCecmyJwWyEZsJgfr6m5mAatU2BBIhUO6oUS5nduhr&#10;5NkuTbtjRqBp2YxLu1ozAjzvX3+8W9csQ+O9ITCIAMfWfZSokykXuF5lM5ZoNr5rwrFDSGy5QVBa&#10;hskQ4Lhu1+bBluO6bcapDGB+K4C9DUc2J0CtH40vAcnpSYxUycjik8hr41H2DGTj2R59EltfiYPs&#10;pSeimXFkd6rExj3jzjKSzbqWIV3tUnAk4ztX1ElXpOREwhPZiAhKORNR+ea3RDjo/w1I3c0+kLXd&#10;ZnolDn6OiMlqzOpECE6NmVZXarouenvn4HTjj60uou+7HFNt5dr1fAhgby2dIwAuj5vt1Q85stv0&#10;TMbzDREn34tjWj/qJNQoH//S5EErA8oZuA0bLXkisGQske2zOC7Sz5sSffJXsfMUz+wm+lyjjbyX&#10;I4sfOLbYwAasfd9spM1YHNBshDNcN7CXoZaySS4bA5HOU0CfbLzU/PX50arQW3kxkuivpnHCWqig&#10;Gz4YFMRuFlbAICkOSYllEbkRXQoCkbYWWaxK1GqUtfE8janNh7PUPF/l04C71Fqa3irVbGtzlSqu&#10;sd0QKA4B1tSu79erq9vm6FCcchpDaRBg0/SDbITgsJUy8Ua/2jDMuTKdkmFPWmlR8qx0wdnY2HBF&#10;8NqpiI55HURSwItd7HAYTuDMQpNhzEndJlPI6UXjAhrJkIgqkpfrKFSJ5GXb1PPC2DPTCZ/qx8kV&#10;Typ5shF1sutdP5Yz+oqp0lhe3Xzmpe6uu90dQuBtzJKNcVMi8mzuI7V1vWxg5tyc3DvN5Xcw0/L4&#10;f9JGTH/+FFrOUwSwWZfd4kibe8zSGj3lLM8vjqXPnfScsPXouZEOp990co4ZIxpRJ23OvjyT/ClR&#10;J13YMR5xfHdcOlDmw1HJwO24qi+0lAPmqhHBljnF4SOOvgYXSeR+3G2vHiUCZc6RgHqUEycGbQCb&#10;F76+PuV14qxakRMzb1DRxBxkri6BgESd/CaOx66I2l9wXJ5gjpUTrQRQ5WSvMtoHNCsCtSJWk9tC&#10;3bLXzX1yZToILhcpkawg4WDFvGLoUE67FYRAQer25ntxPBcqUKFsedtJy9gQyIlAax850b0s2tiS&#10;xOR7d/VeovLl3jRyQVuKUafgIwUNF1btXhgCvB38IA7CqSb16JcN2K04sihdF6rwOdg6qfPkh1tn&#10;AVndhCa4G8rrrURksJXBJreOCH4lGZiWgShDKdoS9O6kXdabNCLhEsSXDK8rZwmX7TKvIHrdpaa1&#10;RJzkL1XCScW24Z+qjkanIQACKuqkAwrmPlMl/De3cnx3zjSF01w6/hk9TH/palgyJaLF25Ias8Tp&#10;f4qkNZirrqls+inaiSyX5I1uF4Hcdtatq/TvOMoTcRJnMmPUSRlsPt/fy4tdw+sFjIHMyeJSRyt8&#10;daSB246S7VYXgaXiiCMvx2avLeMWMyeOzWYelQsD6uBFsT8kYquaqfUqoq39wolT1g5M7a6rp9zf&#10;Ya3HXu4qi6S/XAwOknkIaMuCjW5knvh9a49OTGTi93Jkd84Xu6YyHBsOU9VfQj3pMEhHaSpc6uM4&#10;HTLVyx4pAMUii6YDv1GyItB0Y4Um6Y35cJaa56s8KYZLJWZWj/lqKRiUzd05StPyK7WNrHBk8XMA&#10;LuFKA+0StHxRMsoSwZXybsBxkh+8TR9j5zFlukgPllcZBnO9kdzKorZ/7rdiUWWOpeWb+EqwATc2&#10;QYFFGT5xmGAhJzQ5uUDZHnw6aXgypGkgB9+9jx5VPKqlWA9O7cx8EMdg7CFF0rL8kmO/9pwRjU+Q&#10;fJeGvolHXafpnvnavkRIuW7Ugn3bCSl95OKkVEd/xxzmb5Q7KWvOZrxqKqflQUdK92TqnSllKmes&#10;oHcxpBwRJ7EM01G7aoFWNhSeZRPO6mKlKnv3tkCrjopXuPaYmuBnV+7fcgzXvWwwxiTdbigLTa2j&#10;Lv0YupOW6do2u1KStBw+fBQt60Ee+uuhflPp791WnK3E4aSr2DcQxHble/wm8xsh4xfqf8NSMUO2&#10;tyuqjO4LkOe3RLGbImEed9crJbeG5ZSrMC6QgUjH3Y2aV5HltdenhVG15x7Dq52q3HkjrL9odJgX&#10;TKMbJ38jb2pb43NXqTwcNa/brNYObYc/HhJwmHY5oI2E0Fico7tfZZS8cRwjbixouah0o4XTecQk&#10;c/VTuoq0n3sBzLbWFy6i5gQkQmrVbSd/P73vZ1bKsd8gpNg4V10RKn3kOsoz3E8buPCpwpqH8edG&#10;Otuh8dtK4OzGkUPdRqiD9QJepqktad2otpPo2XBODLQ8Q23nqMU5ufWvW80JEs5xwOdfv35Yxy9e&#10;tPwgDmBqfPMA64c8B72X/Ho2Y5bsSGg/7nRzH+5xia/HrEZSA7eNZVJf1HNQPtP1L6m5NNMz4afl&#10;wTZqk6cr5Z2MZxyPrRM2vD38oI9mXkekvJyz7Ht5UfSv5yfVft717Jmf//z54+p///iHtwOl1g1l&#10;0U235Wg5Yz9NthBLy7cc8iBDKbY2FgOtnznXpczYi2Sewuls+hN62Nq/xFZ/4WRvqIC1u/cPH06e&#10;7w3ZZr2kdcOnT9vpyj8r45bKaTOknG0nHQYHSg6CWh6eM16ZTM+cHKwOctYtu7e1+eUZZLqToT8m&#10;6rbDO5ub4p8PhMmuAjpy6a/a1vjsyzNQVJMo6lPzzLPoi2fb0WWKEkSY0bYGX7SdbvLjWXL5ZeyS&#10;zvbdZWvZKh1J2AWf1o/3vnUQL/G6c/HsYkGXU/20Z9tx0Qu5p+sOKePKq3VDnn7bcZULuWfnWe7Y&#10;b4ZU8ZZXy2Pqp98yeXw57UU8CmTKAh/MBHzaTmIoHRKht4jaKHagqmytsCmO5s0h+MktDQHlniP8&#10;i06IWX688URlbz8smUdepu2gEtoOPhW2lJkNW7XW6zZ+kAN51BwH/LyS5PPN6qCXgISVemw/nZMn&#10;K7OWG9gafZvygEFRHP/ya7tTHZ2ljPXy2H5kbHkY6zogaeGsDDtujOLloOFRNA68deVh8AlNKXhI&#10;SUPTQhLsLSR1sfAtRw0PYtMrif61k/p0/b7lTfngAycWnFk1PTauhsQJk/a0Zl3P6VXLLzUZ3tcW&#10;Uq6bl9JyUKalAvflLh13ztO74BpbdqicSRaki7EpuB6qjzw63chmnA1JFs32URz3HbEuc/KpNg6P&#10;FPimJ9gn+TL+oE5k7sr9JOMEmzFjj92GNg6myjFspAzQitVpUNW0MUuDn1o3QXwHZNa6HpIHzJ+3&#10;G4lafWeNXH0jm3rbFzb1yJ02waeiqhh+49paiXYysGZIcAN+iMIiIb2j+9E+G0Q56o+ZezTTY9qv&#10;O/3vN62dkJ5CNycVZv5RozxoZiURjPpWpX+rTVJxnpxDNrXYd5Pi1ST6DC1RxwhEeLr2fjvr5Cj2&#10;q1GeQW4NGHTLYAw6DWTV2VJ9xsnjX/tGbJjjFm1RsBizdq/P/gQdOffQ+QHol8tRmdyCxvrgZJwD&#10;R03zRXYWn1QU8hRcu2XKeVfLk7OOKWm75KlNU3t+03BNW//78dfV4wtHGHc7t8McUub0n+8/Sr9w&#10;fFltSG9EROYZjrUzn2SVp/s84RCXW/rvVAKf2tPnqXOsNOOgcO3qwZyt2Ks48d5unq6e5FkB20A3&#10;XVPiqPoHcW4kInEOG4ImL+F/kGh8/+vp59U71i66DMh9Ir5+FedKjvjWG2u+gPIs2iPnW9SYLwcG&#10;xoosF0tpOykwVVgW1XaEowDBulkZJ36KEzJHdveGCaVJ7PDL/YN6Tkq1rmwxkWSXfdtOaJtMxmAg&#10;oZxtJx0GfjaI7Q2tswXCE5Vd8SElx84r6AbS9tRR4gQV0rLzSepiELP3tqcy5b8KdGuFWh7kM7Ud&#10;LbeVQGE3huSxsVuinFoWeO7P2bjmx7Pk8ssIyclSHW1nD4cNPq0f7pvazngw43Vn49nGk5aF+/nk&#10;sdWe3kS78pjajp0T/zt2jOP1Zqu9K8+YtgPPdr5ttae/ruWBl6G2Mym/kc8qWh58CiJJpAf5QDEU&#10;Py0LxcfYmkugPU/yL5PqzEnLQ502WwvFKDPLiryNJx95zvhLZJQ2ns7qC7ig5Yntp3PwFMD+SVYV&#10;XkMYUs6TOMHcyhGqCPbj2fy25Unp3g8NTO9yup+qgoFahHfdCSCPbWNsiKmBWtzFD3yOoiE1UJ4O&#10;Gn2wXbwSeUKTs4QnPScNT4Y0DXzBWSRggdXLyUkV3JfWNDyrVBMH6vl8d6ewo+GF0rDVhU7WQpuF&#10;M5K3PDaCA9e9+VYZj7mP3wYqkNtIctJ2hosYc5zU6WljEPKyB0ONJ/V17r+IQCzgcF85+Bl4sZXt&#10;kDF+9SkHnhx9ems5SgvCO6JBCDG7O8ixJnQDTfo0v206akiXjpzsaSp7kWhgMcduq7KHtoNuVivR&#10;/u+12oTs15NOgkSUFINYK1IcE/rhFn2BK7nvukpOdw/J6KexNd92iVPVyhKJ9FocOX7LvZ3rePoI&#10;8U6wVIye6wWymNq+L2BOEFFRYBFsgE1KnCd16nzVl7w/9YnFtBV0w/hDop4xdBWRqf9RDB+51rrR&#10;8kzNTur6tDxoZgpbS83/WqKl4jypk9500/LQhpFrNssT08dpv9//an5dn8NtR/o7GZD3jvz7Nuai&#10;N/c9OFT9tLetHdvdnncfGQ95dFGfIpHAhMsTWdGhGC+v3MoczZToW3/frMWBMj6q4lvbmbifpm0S&#10;hSymjZiw4Bq66Y47OJ+pI1jleuxzNnTnSkdbq5P/Pm4x407GptxnL/h319aCCxsK0Cbo1388b+TZ&#10;nfFNd2j7zLTV93JCBUd2c+d3wOD9Is9B72R+253vdVnot53TmsmpatwXIVyfVoz+7BI7fHfcMuRO&#10;e4l1cPQz17NoCmm6+AWvS6VgIAMN9PEfD++v/ueP74o6TpLdeRoy/5IX3f4heXgo6mKQkp0/xbGM&#10;l72exElZ2XqvIqL5qWPGPdoYRbvP1udtZxznPdbGEfMorW2ttLYTi4Nel2K+5LtW4AFTgixiKW+P&#10;CSKdh4BkYU2XtYwf4oS8lpfu+/ZGHtrVfyjnSbnrQTeBMFEk3vppKe27VlCwOFdTtZ10GIh9dMfz&#10;nha1PCW1nVjZKUdfQFJ7b+pbXf/AvZZfy0P7j9l7m15yP1tj3DE/8R5ln5738Br1uBNqa1q/4TXm&#10;K6FtjRpMtubHs1v/+bg/p8y4o+ZsDls7LzX/FRvOeftp9CaIAVpEsvHsIhXbdlw0Q+7F8GyjDy09&#10;7pjajq1c6HUzz+nbXHfONlYeM8+hko/Lr+bTQoJ++rirYKY5Hb/oTXgIrJDsnBzCJ7rpPlubJZr2&#10;aqA4yr9I9dPCpn7ZPjXHe57k3wkeDpGFP+bT+OeYUihGJhqpr9l4ou2wLok8tB+/JNRsBP0IqFwJ&#10;SJzUhhzaX0q1HW95jmRS83SkHP6NUx9ZQ1NzaRS0EieHT+JsxhF5O71j70nXV7U2coPlVQZ3LhZ0&#10;X2TRjsQGKzLFpLhSh5oOfI6iIaQor8K1SktgUZ4Fm9Dk5CESm1AeyK/5YFGKyQGS7DfAuetIquC+&#10;tKbhyH1yi4b2UTZD7iUihG50oTROCMoPynNMndKE6ANb4+V6OrYhW4utO7zcscTxW1+S899MCfQk&#10;VMnzprXzvK4rJ3UG2NhJOVcFvXu2csRyxIGSpI767PFiK7cv4f7Xpyz2cC8RGGx5wZojhOlzjUkV&#10;PJZWR0hKGej6D6RGysEXj1ycFtXOAaF9E2rR/bSW50Ec96GnN01Payro15sdHVGB77e2M9BPH0sV&#10;JFOPFfppRlF49eqnJZ8+DhtHSVO6W6/JpXRsuh9z7QRL9YN/Tq4qsvr4ZFSX6thfF78PIuu6Zwfn&#10;XLkonN57kSjHGlfazuvv/RyHh7ehceeUkt+vMbwO13BKXY07hxFaZmwG7Q1TLCmHxAd9m29I7NGS&#10;WBvkhYX1O3H67WpIP/AoO2PhQPq6OeX6Lc8lsqcpzTwc227bQYa3rryDjB5beQYqPXXbTpxOupoe&#10;kvYwmQopMkSyd58jeqllqn6aMQtxbH0oR5A+7+LnJPtxR+ZsI/vpA/I9tOw/91GPkSydspiX6Z6N&#10;OStRJ5mTTjGe2iWNv6Pm33trq1aGrvSxc5xQ2+rWmes7POk5Dm2HcWlsgsK3pycZv5gDni/jv5NF&#10;lv/+4aN6cYAxLjTRHm47aw3d8t22c2OVpyOjOu/4QGGAlYHbXTaSff8t7V4n3+cDnb+kT42derYW&#10;xtBAzfKA7cfbOzl2/lmchJ9Vv6bnM9wjPcvLL6wr3h9OxNAY7O+m+ZcFZZw4//nrp3w71NCpiK+/&#10;JLLfPx4e9F1rxWpN99Ae0U2nlVjLxNzosBdT3LsMbYfXMZi9lmZrMRjodSnlDJqgn/YG0jejMpiD&#10;ZAMCcpu1j/2x86/iPHk+TpDnv4lt38szvhonSpRZY8OcjbYjPIa2nQGodA2TfqIb+Jqin04rv1Az&#10;ENTy6DXQScF0VGZg1ZF7f4sZgV7TvZG5VGmOBYMCHDJo2dW6h7Qdmnfo+rZvXenzHbjXQnQqeLM1&#10;uWaTx1CsQ6Gcr/CpbS2m7ZQmp88cx49nyeWXMasy9/vW+37aZmtZGYgkboOOORsr7szZ8sgj84xr&#10;W+3DwoSUJK9uO2qfd4b5Swi/Q9KzjtPde5v++UCkSSgQbYexVDm59/aQhrDo30/IVp+0929ta75t&#10;ZzqemduH6W7fT+/Vzbqnbd3YG5zEGUOx27ed/V5inn6t0zR4DsmcVD8t9QzZWn5OwgS18UPboS+g&#10;n/bXj1CzEQxgKwGJk9poO7uRvnmpeTphMPDHThQjZ3QrW1NFYY6x9IMc/zJ1KgmYqWVv9aVFAFta&#10;ywP8exyyEpLGoZjj/pacxkw+x5RdGqZEnbThgU1udlu7yKqgrbS92Bx3cCZWO5IjKgcPJqJsPhad&#10;6lDJbBASSdU2c2Mx1bQZEcvsiSoKaS/YMZPcW+XddZTshNfjZa9vbE7pxQGvAiMzjeF1ZNXBxeG1&#10;Jn6DBZy4wFoiTtrwJE7RVpx45060MY5KzZlow6UtjOSU14+2bm02C/GjUlqurWM+j6TdKKxz8R6C&#10;+BQL4jgN4ISTtxXOhfZl1RtiW7Uiw0bEozxv/RCHLZMjJvb8Uda8eMEnxnESXDi6m/WBNHhC5UBp&#10;gODA7VpVNgnfi8RObPlPORIbZylT/8zU6Zscm63v5cAA2vey9vae9mTQJHX+kPb4JGNIjvoNVbZL&#10;F42An5WRi4ipX3GyZyOkl5Rdy7oex9LHjhM9ku1noQica79QRjOw1WTPAGoFJC9Z7xWox4NF0WBT&#10;ogdO5iyzQjdr5WY8cl2tUVQ7z3LHfjMXhF50C2XLyXuNPDsFajeLQsC0HlEUg42ZahDAlnDUfUuy&#10;9ibRZ27UXzO0N1jal8oQ+CALt/237seKgONk2W2ioKlHACsBWceqcJLyRIm7Mby1risnkhxvgi5B&#10;bpy7NvKXIuFcl7rNpuCr0fBDgMhhOoqLqcSNOGfpCIqm+7Vfoz0zd0rZrnXkv9qxyck/eOu/nPUs&#10;mbYaszrHdfdlVU68ifr5Pu3Q3/CS038SWyJ6Rks2BJaDzX7MsjsFqzEraY9uw9R93Rdx/zdU3fW5&#10;7m6l/W0riMzqkqHdOyLga1vHEnV9e5XB4t+/iDp5/vTOFRykv3Bct+G+r6TQeRIHyvMafCmY8h00&#10;M6Cggdsmwu3aghHgxc0/JAKl6aVGbOVpu1PHd5sciVPBQvDUz3KKERE6VJvoGSmRCL5JdMy07SWe&#10;+x578YQqLrl4DDwE/CqOxcwJTVm5hk3ni39ajvGY5C+Huwo5aYBWqLTaWG5GVpvGfPmtTbO18eur&#10;h5avIdAQaAg0BOpEoI1LdeqtVK5PnCdhEgMj+uTZjVIlaHw1BA4IsBjLsXX3q9RRJ2XDsBDngabs&#10;+RDwGXxvxfZs+YjgtVER+lwy2Eq7yuS558MJ0SdTOLNQ151ErFhq8sFybtnH8uiK5MXMgo29JSbG&#10;nVsZd3BeSbUhqI5wGLGhH4rzWN0P1zdNDdTS/Rvmq+XAcd0QbEUBgz272/W0+MHPLnMUTNpxc+R3&#10;6VW3MFeeOu4RUdXWZyNlKWPWEOIracC5I6aCk4o2XodqG5eeCGBbS0w4iP3YPKvIk0ZnMZlffX64&#10;l6j349YLwI/5GpHL0qaDZgYUNHA7LUsLorZI3LBpiT7J84hpXPstQuO4qF90y4EB9d7Ksx4RXd+Y&#10;6FTE10dZB/klESg7l2e1rFL4mBOE5WLgloy7REL9LmOFKSfrdryQ/7AimqqpVc2ptVZ3DgRMdhBX&#10;TzpKcfWHl6qP43AZbSWql32EACOK2uAs7volyFgC6DXiPB/PUnNk5ZHFZjWRGnmeFbBWeTEINNst&#10;RhWNkYbAbAgQX+XMR5KlAY49frgdt6A8m1St4otFAGP+IHZrcwSIAYb2wLFc5tSGUjMul3l1JRsW&#10;HJllS1txNCQCitVqrDdsFOe/ThSJVJuGOK2se8cezy+hcKD0UqFyJgYP297JJoQtXeOUJG1kTDrR&#10;QiF6ocUTdbKfTnjt33T8JpYrx0C2ZEYgBFfymv7MlC/vKuOVdcySiRSOk/TxJaUXaRv85UyrEseh&#10;nAJH0dYtK6pwEYWw7Z3D6WnfPs779rmYNyHOtdxHjFPHRnAiMlNLy0MA/S4t4SD29+OTVaw7cZr8&#10;JNHETFEprYUcN554vnPcj7t10MyAggZux1V9AaWWhhv2x4sfn8SB0iQb1zgt4nvnGHtTvrGqp019&#10;kgiYvJjztjPcqQg+v+LEWdDcssPeWPGrLb9oDCzCcUw3x3VzIgyJ5/nuKh4RVD/fmtuTKrDAf4DK&#10;AtcCpc0tkiBZGZiVsZtUgfXKfuC8XgGS6nFJxPxUKrn8Mi4JmiZLQyA7AvZmVW6bs/OcHa7oCmrk&#10;OVrYSynYlHopmr4YOVkp6K4RvAnOwtZ7edOSaBZTpBS1LInGFJiXX0eYRrFZIk4SeZLvqRKOYSzw&#10;nnHj2TbOyqVizEFnTJ1jyh5ZSkPlSO/8m3cN3hnP6wi6Ivaw3ygwlxrapDeXmu+qL2zke5Y2ksrB&#10;RkXu9Gxb86ETVrMvlmFU0+ZOxSNR4Vyb0Th5vDvvTdMKMyE1xhocJ1NG/XqR9rSsCBeprCudYuGo&#10;+5eOck2U3qkIQTaO2Ux8kfZcnvb2kb5sfKe4Tnue4hjkFLzOT0O3pPk5ieFgaMxaO460j6kvRZku&#10;4mtxgM49ZeIZaCPOYS0tF4ES+/lYtGkPfz8+isPvzjp+/fnwYH9xIKJinoFoI+lxPFDkw0F84HaE&#10;RK1IjQjwTEKkPNsJLNgJEVm7Lz06zCoaAl48UM7JBgrUxykcP3DidBm1oWy71BBIhQB2+Ets8JEo&#10;qIZJFG3pD3ECJpJqynXlVPw3OvkQSN4nJieYT/ZGuVYEDkYWaWuRxaoC6xJkrEohBTE7n21IzZGV&#10;RxabFfUaeZ4VsAuqfBLbiJzMRxa7IO3tRT3iJN+OP2bFoRA28mGweAHzQRdK+Z1gbXSehBBvL7+/&#10;5ZiKy0kpZE1B43IQTycp9vohsb3iBES0lTnSJBOIOQSbvM5TJE9/pWOGxdVreUPdlrayUeB0iFKM&#10;5eLOxlWi69JOUh3nSDsuKvpkzXpJpN4QMvSZu1dH9ElpI0RojUknraMQvWCvOPz20wmv/ZuO38rJ&#10;WjCcMsXyOiWPuq5cvELX9KfrXeIn/axpw1DLSjt+LfQJQLWTQ6QYzW/qz5VE4M9lb6l5LYOebkFl&#10;cOPLBfOyjeMoeBxpS3SgRD7GH2vkWF8ABvJJFWp+t39BprWIAbiqvr0E7SIDzyMcT2wa32jvH+RI&#10;Yf5cL/rEKJIXyfJE00Oqg3YGlDRwO0asVqYyBLABIj/aViSIyvrt+UlbVBbpaFsf1rdX9+qFZjiS&#10;v45x0ja/4cTpGHuzMOYg2mHPkWvZt5aJAVLJH5OZjoDMab5tzNGJycaLKZ8YJwp9DsptiR2ocldV&#10;JP108qejNBVQ9XGcBhnkto2baWrITeWguUgFRhbLLVSj74WAaK8QBRbChhdqLVNDYAgBuz2X0+b6&#10;Mth57udsvxsC6RBodpcOy0apPASwb+szAtv3D+vV1a0sHky7lV8eUI2jORDwtzpyvhdbZbM7ZUoZ&#10;US8lX+e00sntj/qRi3S1H2km+TYRY2wCuBzC2KgguhFpIpZGwRfDI1EsdomcWe6UI2oMF6PEthQe&#10;x8e40haWEl9OzSPHoOojsEys0lZGRWpMzbCJSc9rRHdJyU6qNuTJflLezXWmRMdcQ86rcN//y1nf&#10;VLRVZEXpZ21pP2a9TmAfNg6Gr+9exLUzo6Pxfly3PiINM3ixOepr80RYdR1JvZK2YnLEmlvFREft&#10;9k+p+YH2VtoZ87v6tJoajcugp+2pVml5hiXqJGOYKfGS2xeJOpnDnhmPUr1IZuL97QlyQEk5ZDPz&#10;U//VASirFJA2cC/RJ9+L86JpTYex7Nd2e/XUicyaw2aYPX2WI8SPsyippVMRjsa5nTirVODMTHdU&#10;NDMnmao/mCHH17POa5MX2+XY7ktONmwuGZM42Q9GF1d4llKXrPu6Za+b+9zGXiM6jefcVlEA/RqV&#10;HAnbBYkaiVAr1hCoHYHWyifT4EKhNq1fTYappSJ4cq4KoIsPd2vrwoKF7iyXSwR4FiAurFL0ztvB&#10;qaOk8kbyXFEnq1ZhQAcekLVoSNRR0w4OOZ6KZJVX3bDedVAu69bzluia4xPBAW7lKOTZ00iVjCw+&#10;u/hjGNjKppw9XjvOxnbHLVO951ieXzGVy3ltJZH7TFFSYznDcTJP1KKcKExHOxbX1BzCR/8vdR25&#10;6a1xBrNUQh++b7+WDIVchs/czsY4p41y9C4Eq+nZ6LaQ6WuPqdFl80izvg4bs2J4CCmjok4yWeok&#10;jXrn0qivtDGcC1q6PAROLasO+XEKexSnMHUccK9tIAHOjRwlfC/PFymeVUyosG7AuJQPv04rd1TS&#10;yWVis13rIeCAspezkp8HW7+xvFSMa/HXp+eTdpAaA9rYg7xgRgTKkxddDhXx8VM5cdod2KZGOzUG&#10;U/Ofqr7l4kBE+XcS8fT16rtEnTTJid3eyzPSR4vzcSqMa6FjwqgW3sfyecmyj8Wula8TgWbzdept&#10;z7VorykwWoHzQRdfc3zJaJgusqAdZ7ljvzkrVoWy5cQkO8/ZK3CK1242BBoCngiU2FRZH3A6T5Lh&#10;TqJEEV2J77lSTtq5eG50y0CAhvXxVo5MTszO08HhDbIlNt7E4i6UXDrN2ShxZOLq2u7ox5FUr7/N&#10;EVBKBN0mpw+vO9msIUJRinQr407u4yhT8Fk7jTH6dsmOzdsi/1DuRtpMvH5zce2SqHdPWGBulCqx&#10;sejCK1U9jU4eBLDI/l+emsZTJZKKq+0RhW9/RO/4unJT2L3+zs4rDpQtjUGggP7ag31s3uWMu3ek&#10;LcMWQNRllykQh8ZGok4S4bWly0QAG0hhS1OhR8Tzvx5/GatjnWktc7Yv9/fiyGXMkuwi0SczVyG8&#10;HjQzoKSa9JdMAZGEloSVsneZu/yxvjPaIrISeVI5GnfwSo0BfOCwfJxzntagnDjlCPH87aUj5MDX&#10;Uw4HMrfbVSLwVRwnWbPqJ64wy/t8vz/2vtnCHqFLxiGd7EIpHbG+6Wb5XRm7WTCok+g4W1u63muU&#10;r/FcZ0v053pcm/Wvp+WMRaDGNhgrayvXEFgKAq3dLkWTZcjhtRP0Huc0w1v8ZYjQuLhUBFjkupMI&#10;EneJnXs5ps61iVoy3vMPEPNzMJ1+3slmnD0aEQ5R2wuJOgnmaP5Z5E3leEPbni0pM4635fiSs0mc&#10;vGIieZ1EG+nV4Bt98gTLkx89ghP+vBXnT5fzSigrbOJM7aKSH8p0NaSjFKqZ+Pzw3P+Lp5au5Erm&#10;S7a0H7PSOMDb6kh9XR3fnZpohx6Rm64t0Zs62dpXJwK6JTgzzX5zaMzC+aqEhCPK0DO5RpzPmMQ8&#10;7llFkI4p3cosCYFYG5oSA6JOfnt6ksiT+0j/prpxnFxN0IaJaobjcX7cOjV0vvZl55bjdj97+70Q&#10;BFgj++P29ornlXM3sb1NfN88KyeynPbBuPnpVpw435iQ2g4V8vEkbZYjlGnDpaRyOJkPETBYGg7I&#10;8yjrVEQ8NZkbz0Acd/9ws35rM0vDINaiLhmHpLInJRarTf9ylbHrL9hATuSuXvbqBRhQUrttQECU&#10;3vRuwMXvUo3QNZ79dJsvV7kaKJczuzZK5LlEnuwItjsNgYZADgTYDhx0nmStSx2LvM4bfTKHgI3m&#10;shHAgD/crpMKyeJu2zBMCuliiXFs7zGawrmYmwHnsfMS815JMTFU7UeirqRIjDtsurztt6Qg2mi8&#10;IZBC32/EDF/YhHh5tW9kX0sEPFfUVgPJIi7htGJz7I3BdCjiWRFCNyaSIIB99P+SEPYkQnvjuF9b&#10;IlLy78p6XI66f5UIlDkTY1FbjE6BsLb+FLTS08D2XS9OEbV17jELBJU9BoivUbe3/FNi5OO47tzt&#10;6rTW9qtkBHxtZw4Z4I2o918lgp3JI4a5KMcH/yHRxPieO6n2w4tkk4ylHc10vppkHLhtKnJx15aG&#10;0bXMXYj8aEvM+XCg7CYwSIkDbe6jOHHy3GRqfb+lMnho0fe7WmjfcyBA9//t+fS4+m49vBT5+e6+&#10;e6l9bwgkRODQs6bsYBNy10gtCYFxtrZ0E61RvsbzNO1zPpyl5sjKI4tNA6illkXxXKMwFr0s+rLp&#10;IdRD4MhiHpSXleWI0/Hb3BKWw0kmJBYvYCbcIsiyhjDoPAlddPIgzpMr8VZr+olAuhVJjoCySdkM&#10;uWVTO2FiAyZV5LyEbDVSHQRKmJ/CgyvqJA4dHH9KcvPrvqsIVPYPbSjFJghtnM2WtC28MjArZ3en&#10;jgC2x1QkClBYCwjLnQO+W7FJkwNaLGcp2koOOcfRygx4NgAAQABJREFUjEVjXK01lgYp/ZeTf+pw&#10;Rc5j3lOrLboc3lJgisP0ShznWkqFQLn9w37Msj/p4jw5J/djIx778E4k5I3M41pqCFSBgPTPXyXq&#10;JKdGmOybiHZfHh4kWut0fbiK3JroRbJhHXSk7nw1lRu4bSrSrlWMgHIcXq+V87BpVHsnLeanRH2k&#10;v89pGzwzEX3ypI7DDz6UE6c4tbXokxUbW+GsY2c/d5urR3mxeW96BwM88M3LM3+IjZpe2j3NWbig&#10;Gdm7ZBwuWfaMJlU86br1Po77caWLV21jsCHQEGgINAQaAg2BhkBDoCHghYD3SjILXx9kAa6lhkAJ&#10;CHCU4nuJOmlaDI7lT212HBzenDQ8nyY9s51VFVYuLPdZZYcLaajYqM91/VSq01/jeFqL467r2ESO&#10;68Y73ZlSMuSsaNqbiP2caNMQjG8F6yEok0qo9BKvnPiSSaUoghhtYOc4+vMdkbxEv7Z0guXJD1uJ&#10;vNcZd3DYT2WPjDk4qkyd8kKZlnpaalMjHVYfsvb/wijYc9POXBvTQ0cW2ynPf4d2hONMzsTLY5dk&#10;izmx3NPWli6/Ol/z1+uuQUWfdIxZypH22j5muamPu7uv2/ux3VrZENzM32YYlqz8thtlIDBkN3Nw&#10;CU9PcgQr0cRM4xuzqw8S9e69rF9NEXWyiwFHd79kjop8rA8kDqnzVV/qfg7c7ma9yO9Lw4cRg2h6&#10;tpGDlz1pP/2UEgfaIW3w/u15Huryd6iE2dW3bX4nzr6MQ79TYjBUV6n3l4IBdv71zc6RSv5wqD8I&#10;eHezUg6+bfJTqiUuha+Dwb2bfu0nFsEDx7HFW7lZEaCfm5WBVvnkCDSdTw55q/DCESi3zbXu/8JN&#10;c0Lxm61NCHaranIEsG/bWtoZMzzi3a9vrm7lqNrUj3spGtqSaJyBf5EX7BrF/j4QCVUcq1ImdUxd&#10;b8fQXIP5akpeaqF1gsTJD7cEAVndhGa4u9/AvrHWTBQsv6iTVhKT30ipD2iBQSpnFsYcU6S/LCCl&#10;BCILg2mITikm0exe5c+Wbojklbgvt9U19jqbK7T/VCl3xLxUfM5FJx3Sc0kwvl4w6P+FUh0as2ij&#10;tUad1Fi8/JZDUnvzN30vxSd91ErGopZSI6CtOzXdeHo7sSXsyZZUxOSE44Ctnv710OO6++X7v03I&#10;7+duLepkH6v2+4gAdlNKYj3gr8dH6xyTZ4c/JerkHDwzHrGuMF3qtOjOV1P9c+Bh4qPUa0vChzZy&#10;J1H+cSI2zZGQ9dduK386Il8erVCP0YnzAParjLlEkJUHwjwMRFIti5tIIUYWqx0D5u/fJMIqJ6P0&#10;ZfktV3hp5sv9w9WN4+XIfrmRkFZb/JJxSCc7lOQvHcHs9lQRq8mxWITskUJEFkuugxwEa5St8ZzD&#10;Esw0U/s7mGvpXxUN16jkvhiev2sU1cmz86YnKBmyFcpWBkkbyYbAhSGw0MY9z/jrth12hoJ2Ankz&#10;+INE+1uojpI4hZaoaLcZlHrXjCRXifylokgkZF1vGKay7VR0EorYSCVCgOO6Xc5eRJ0cTMpAyrCS&#10;XFxsiL45CMRwBhx/OL57uhSPSHzJGqSL55GodrbEvII21U8nWKofJ1f62bP/xnFlbXl5JIYz5bCW&#10;0dnLBkgMrzZa7fo8CKDD/p+LEzVmOTK42qejWFG3aEpbh5N2CmY5MlkCULaUBQFt0VmIBxNlk92W&#10;4HQtTv9TJpzAUjrud3nvIv+UKGp4l377vjwESugGmTty5PBPiTxpeibDUezT/Z08P0wcvb6j7p30&#10;I+olmUkdwjra6XztsKW+dtt9/177vaz9S57FP93dyQsg5nGL+9+en66I4t1NDvPpZvP6DuV7qf8j&#10;TpxvJQ41yAftGSfOR0t7fisyw5eUOMzAfpIqa8ZgI/OaHxtzdGIs773Y5Ie12bm4C17NGHTlGPv9&#10;knFIJ3s6SmP16Vu+Po59JbuAfMdB9wKE9RdxuTYtki1XOH8FR+YEutrgq43fSNUUXKxpoGDl7Flr&#10;KppIRQ3oiYBebDWlWlCQ8yTzbt5evpeof6XNwUvjZ7GWPLNgNKQPd+kdeDeOjdITkUttycJkwayd&#10;QFjbjy6uRMmzbT4gF04oRE8gdcupCxf2D0cksWA9Fgf69lsZd3BcyZoUo2O5zcphtcRpE7tXuwMl&#10;7YqID/Y0v17uZN5jSjGcYdO5Hb1MvOa/FoOGmat0lMz0l3YVvPp/yEi7crUtnMT6G+a1YsMRqbll&#10;cY3/teJWFt/aiuflaj9m2R0oV4xZHPk4QQKRtcXpJWX1qi8QB2Tqa6khMITA3C2V6LB/PUqkOkPa&#10;PzesVKQ7U7Q9Q5Fsl57lOWh6HjraGWjQA7ez4dIIT4sAY9an2zvj+i02QJTUn3J0dt8ROaV90C6V&#10;E6eMnXzfp0MN8sG1rwYnTp2zfc6LQEpbmFKSr5sna3R97P3P+/d7u/cQ0CPLlKK1umpHoDKDqozd&#10;ZNZRt9zC/QgBRhRNhn8jdESgRn3UyPMR8am/CVoNsKlBT1RfuYorl7NE0DcyDQEDAs3uDaC0S9EI&#10;BO/8sLD1Yb2e7hjVaNFawaUhgO3dSwQ6HHiPi67jpWTD8JKPT40dVM7LnV8Zr51ICplYuZUIJrbE&#10;5tjWJ2qP4i0TgzbmLNdzc4HzJE6UKRJtv6VxCOTWt4s7IvC4NpBXneiTJ3ye/HDVkOce1nsrtrdK&#10;GDmI8SZNqwiTeWYow5htuUcjgL5viZQsn90/TZj2SLtcUtq+2I9bTiEnEQBvWvjJFFAO0Ji/t9qK&#10;w79rzDJFTB4QKuo2L47kRgOn427USd1fRDHcCl0UArlt0wQmDi/f5IjfZ4lUZ6v/y8O982U3E90c&#10;14gyzguaNj5z1HmkeaiVDwcDA7eP5C7smwOy6pBgLOPobtsaGrJytLFpPSwlDitxnPx0d9vDb18D&#10;/z5JW1FOnL0cc/9MicHcsoypvyYc4PVRTkH5ZYlmynP4R4k4eS/PSSHP5DVhMEbXrrKXjEE62dNR&#10;cumq3UuDQPXaGiHAiKJpwM9IZbmyiWTLFS6jRexJ1wgdPNfGd238Yh1Onp0397bV/q0LgabSuvTV&#10;uG0I5ECA7b9g50kYWUnJh4TRJ0MWLHIA0WjWgQBH1rHwmzKxmMzb9i3VgcCck5eVOE66jk3cSNTJ&#10;30HLr3VgPoZL8CDqSopE9DSc2LIkZVjjrGtc6SxSFUVUOWo5ok9ey4ZaiVHdcJaybTbGAIyTCpvp&#10;y0vpWkA6SstDOUQi2pNpzAJf/vaOk7/di0AhFRaQl/Zl2vxPydoaZ7ZmpCkhtdDSlmq5nfmymJJE&#10;CLbPX2hbuSNiU4crcmwqCHDuMjmKzquBVNI1OrkRmLI7pC5eevwqzpP9KHnIiR0/yPPaRzmm2GTT&#10;ubEw0ec5KNWLZCb67mudVjygqIHb7moWendJmLDo+/nu3jrnY074/VmON86oS+WwJhEwOVHibP1X&#10;Kqbub8KDis5f2EQrJy4ZIb9Y0jxpE8n0zM7kOtd4KfIz44RCyJRL3TD+02xhwIHAiNpyLqbTv1BK&#10;R2wSgCtjdxJMyq8ErY2ztab3crQcpIugzPlkLISNfAImpSxoXRBgNYraeE5q8BMQkzl+2DT/jafI&#10;Ym/lL+XLEafjt7llL4eTTEgsXsBMuEWQZV8oynkSHb0X58l1i74SAXsrEoOAsjlxnIqxOdvkhusb&#10;cWIJO+bRRi1GqlYmHwKnejr95V+rLscGnevYRDbFvCJ4KYKaqj8fOXJOxQW44MwSW1+3HE5sps3S&#10;HPiE0OzyGFJuyrwl8Igt6GPtTbITffLE2UsxPR/njDt3Mu7gQGlK5qumnMdrLerkEYv2LR8CQ2PW&#10;q/TJu45jGLbc/8vHXV7Kqo3ReDMlsJ3qyOZMIlRGVlvm9GzTRlxjFtEnc85JckedBFnmr0QJd6X5&#10;NODiqt0rCQFsZKr01+Pj1Y5VLEOiPf758BC3wGWgl+IS6wzzv6h50NCAogZup4CjOhpLwYQWcy+O&#10;xe/lBCHTy560nR8SffJZXgbty9z/PUaJLD5/Eae1U5rHXzhHfxOnt+OVMbWlLVsiT2klHKZWAwbY&#10;8k9ly7aov7/3R8jLy1D7VINUw7qZOkdDLRHiDchEQOYlswg1LUKItHpeLiTLlSytBZipgV5D0IxN&#10;u2pDQCymGY0NnBmvN6XkBr8hnBvhRn9uBPSKQTAfODikjgIYzEQrcBEIsNhLtNP3tyz2pkv7DcNd&#10;OoIJKMUOOrHlErB8ESTYILcdnIhNbuTouMF0oUra4yNRjQYBGs6gowAO5wzIofQSp5wUMgVwuois&#10;O9mUs6V38rTZPb7blm+q6ziuGKOjRDJAxMn5og9FMu1VLK79eJFumaIQWF+Lo7lj9YbN6aGEVvt/&#10;Q2VKuI9PTe7ok6sbok82u59W39oap63V1VZoY7S1HEkdEZ/ZxpjDPG13V76xkOfRQA50G80cCOS2&#10;D/rcRzmC9YclOh6RJv+QEyrey19J83Nw2RJ9UuaA8yY4kXT42P84/ze3Hs9rbFemQgDdfhLHxWuL&#10;e7G8Unz1dfNsbD8DZuMtAm3zYbVWf6c+0FID/0s7/47jmxy5nKpOb+ZaxuoRwGZ4WfOrjBOmhP3d&#10;ybrex7WOOqlzKeM7Pvjoy5bPZpsWYC7kcjr9p6M0FfRwXB/XadCpW+6D5iKFiCyWBvhG5QSBGnVR&#10;I88noE/6Q9CKBCyy2KTStcoaAg2BhkBDoCFQCwKMq9HOk2rhQSIypXQsqAW4xuf0CHyQt+Rt0b9i&#10;uSEKREmbK7FyjCnXJtdu9LAPdZzw25vpp/nB70XsiChefukyEceRZfsSHn2yjxb6uBWnlZsW9djP&#10;3ArMpRwIOxHv+izeiCMKba6EdC9znL4NjuHLFilpDM2llU2J99Kw8ZVHHfUr/aQt0R+//PYds06p&#10;oB/9d3qnrF/IFxZVPIx/MOClnpbmQGBa3LEll9PTfsxKz1PuI8HhmKNR+QvlPjT/HFbS6lweAjhH&#10;/i3Hddv6dtrMF4k6Ked1Fyc8HHF89/zp0Hr5aA3ZWx1LgUo9R8tz1kflYHzeTnghAIf6X/JSaM4X&#10;RMCTI5PPn+fljvzPuPv302OR63RLsQVv4zdkLBsDnG+fJTqxeW4D7xxff3LSxYmM/tL55zypYFE/&#10;GgaJ1NmATARkfjJNVfkxbjWkQkCstRlsKjAbnYbAGwL2ZlVum7Pz/CZW+9IQaAjUgsBCG/T56tT8&#10;CmHn1L676sEfuvoo0QAXqjMPBHpZStRyj8Vqfios94cK4aD7IE4sKeFlI3TomOUzuz67YEbTM5u5&#10;cNDV6WoaZCuAlYCsJ9X6l/PPeVKB4QeU1nLElW0DgU7UFZXolGQ6vk7phv+agxOOAXsNaMQ2Hlns&#10;vhOdlJDg0cZnCfxpHkrj0R19UtqcRITYAzsf52sZd9iIt5lsKGc4rNk2/LWecn2G8pqLj0Z3GgTU&#10;UcKWngl73jqiv4ZwiF31/0LK58yL70zu6JM30j/YN19zStdoHy1vGiy2Dod/2sD6Ou2chLEnt20x&#10;f30WJ5nY8UG3/Wk00GqpCYFYm3LJyHMYRwr/lMiTpmcyHCs/3d8X/VKvclb2iPrswiHNvY6GOl/7&#10;tFsb7yOynN9/iOPiyhI1mXnit6dneTH0/AnIYS5B4ECZZ3lejqbt9hNt/JdEniTSrCuKer9c+z0d&#10;AqlsISXH8MR603dlN+eUsbT3KurpSp7vz+3upESJAp4w2H7MjUA6E0lHaW5MWv2lIzDQ7w2wv1RL&#10;rVGuGnkeMK92+0IRaLZ8oYqfUuxmZBOh3YCeCOjFVlOqBY1ynmTqvZboNu/XLEDEpxTgFEFDmEjB&#10;RzySCyopi6agiYF+vLU7r8VIjK0+SfSHMTYbU++yyyzT8tlYcEX/wQnlVd5s76czNM4u9Ess/zeb&#10;MBvZNBwLhRp3xLFgLX+jk2JmLEejubg4AjgRmhwotSauRbdE85orMfwQdTJVwmZzO3LZeNWY2u6P&#10;v56/hvE8Xg4FHPr4syVeGjFtVNvyh17HGvp/oTRS5X+RMYe/XAk5Ob67pTkR0NaWlwfmea4XZfbt&#10;Ls1LXsqu1DNQPpmog/nYi8FpJbRWrQE+W2oIaAS0XejfYz956fGvx0crGRyxPovzZL4e31p10I1n&#10;icJfRupoaKDxdnKWwfpMXCwFB9rISsaYT7f9Y4v3wCLnRl4YIHqfyXFxwFy8taMcnsWJk5fVTpPU&#10;KpX8fvdbjl4m0mwpbebIZSoMjhTr/FYaDtj23mbMIwEvpXBs/TDfwzm0xvxz6hLL+7xkDJLKnpRY&#10;XjuD1YrYTQ5GvbLXy3lyJV4MQdF5IWovhI0gzc/Hc7ze5uM5CNqWeQYEmm3MAHqrchYEmq3PAvti&#10;K02y6/c+w5HKcyBuXmYJ4yQFjbAal5p7/z7w3cij4U0dJscHxx5ZuVS0Q+Uy4RpKI1v+hMwRddKW&#10;9g5gJRzBZuPQfD0hPOYKHFc3EkXCZ7Peh0c2Sn3yOdiRW/EUKBlf2s1Vyrul8riTjbmuE9cJn/Jj&#10;RfTJmRLRjl1Rv0549eBxJ2NOmxsMAxWK6zDFS8vxbh+11SK2zWnZkj3ZZfTa/9PEc+s8t9PyjWzE&#10;nh87qaVrn9MhoC0sX42736djVr+mtTj87+15XG/PCzumyHr9+sb8fhEWcxwhnLs9j5G5lZ0HgRQ2&#10;QXv4Jsd18wxhokeL+1OO63a9ODCP9Oe14gT6XET0Sc3bAVE+TOAesg3c1sQu4tMBUzXy02Y4uvte&#10;nrVMIxYyft8+X9miLqfCgJdUcWY752HvtklbIeKsyYlzbrBTYTC3HGPrLwUH+PglESeJWGriiTWH&#10;j+tbFfH03N4sKJgIGbJ6ZjOUbJcaAhqBgxVVZkyVsavBvvBP0RpvKEQqL7JY8ZjXKFeNPBdvCAth&#10;sDbbgN8aeTabi0hSmzBmQS7+alPjxZtAA6AhoKbMo50nWXxg4/C9HN/tvRCRAfw5684gTiMpCr2R&#10;kerj3W1SLFg44ziXuNSGzjjc5i0Vq7Vb2VBwOVARdbLr/GWVUjEQy4WVapU3VPuTqK8pEuPOWpyr&#10;o/v+ppIUaoimgS2Yok9qgrS982gk+m6+T+q9S+i4qRzWZoqakt/E89eQT9PLo0x7cY1ZtLfo/jIx&#10;XFiOth793fQ5ttq9w+jrW11j6ZnKJ4mCbCLcrkUgoK0oouhAEcYsmyMJRWl7tmNQB0i/3d7TGP1o&#10;/kbP9uVZnAtoGzmS1gCfLTUEQGCsLWCvf4vzpMmpGCvm6N8P4gjm9UxWgEpwXM7V/uLE62io87VP&#10;i1v5e6d+re13LgTQpysKH5G7v6nok2YOHKZiLmC4Spv9IA5tRidOqQD/Dnhwjb0GspNdSoHBZMwu&#10;vCJWl7AVW+IZSTnqZpr72Oq9lOuX3BbSyX6glI7gpZjfLHIuQk2RQkQWm0VPrVIQKEdj5XDibxnz&#10;8Sw1z1e5P0AtZ1UIXJ5JyWpR5LJnZLGq7CEFs0ecjt9S0B1DoxxOxkjhKLt4AR2yT3yLpYMka6Do&#10;7EGigHGEd4z+YspMjFWrbmIElE3JZgjHCqVMvMFe1obFUbpYSWPLHWtu3/oIsIHtijpJ5BCOP60t&#10;zW4rgitHX6poYJa2HcIj0SeJ/NWSGYHSkSH6JMexnfDZ+XEjGx2mzXKztGmu3hPRtMNDn6rjVj+r&#10;+p078p2x0govhuJaoYhZWVZOV9JebOmVMUv+akvYhekvRA7kzik5fRTPPy2VhIC2mrQ87ccs+1Mr&#10;zpPv3sU9C8PpFI64tAeO7J6iz82jhbQ6bdSmQSDW3ij3txzXzXOXKTHqfZGok7H0TTRzX8NhLEfk&#10;13F8d1prTWCOEzq69BIgYiTjmQfnRdOohow/Jerjk7x4k1NeZk9f7g1HKf+WWuX/nbSX/RHi0erK&#10;WjAnNlkZT0h8bgyo/6c4TuJob+KF84w4pn4l8zP/ZKJkLx2W206n5juXjEE62dNRqtmWauG9bm3V&#10;zX0tNpKbT28temfMzXHzB8yPcKthKgTszUru2G9OxV6rRyHQFJHbEBrCuRFu9OdEAPsOWUFw8ipB&#10;wOQojHUbH5wotZu+CLAR/X5tPkrIl0Y/H8cF47jVOvY+Mgv6nUi5KxyoHLBsZXHWKykiLkpeVBaX&#10;icXtFBFi2DS9leiTwanpJRiyXAV2jrbEMW1jI3mF8M2RjymdoBhzfI6pD+FxiXlbDzleq6tr95i1&#10;iY64PZ63HBSwGdOfqS6cAt4cbzIZG30HDqwtlYZAep0QddyW9pEjI+YkQpAXQaawoTmctnRbteHW&#10;rl8GAqF2gGP6r812f2yvoX/lOeKjHPnLC7wm56+SUcWBucwXGg59pkNZhxwlwzsJb0vAARn+kFNe&#10;bC8i0q6+PT9b21cKDKiDiP/vZR35tB1D/Vq90PZjm9+JUyqLTilwiK68kIJzYUC9W3kREzs1vXCp&#10;7UtFJ+5Z2DB0Qp2xx1M4z2zD1bYcVSKQTv/+NlcCUMidTvYSJLokHuJtbYl6b3Z8SbYfJut8tjGu&#10;jYZJOX/u+XCeX/bGQUOgIdAQaAiUhwDjUjLnSbUwIU4sd2OOUS0Po8bRTAhwBJdtITeWJTYMTxdl&#10;YymVUK6gaWUAKwFZT0COLXdCxPMHThAuhy0iD73MdAyvpwjGbFNiaGSgc3EnR4FtX3oRBzv3fb/u&#10;F8RvrjjCe8o0bW1xktXAI5LRll6kTdnSiqOIpU1Oke4HHHFDMGVTf87otCG8xmGbv4Y4vi6v1LVE&#10;Ulk5Ih+qyItij5eQsErTH86TOaOOU+fU49Al6DONjNoi0lDbj1nmKHi0spU4gYTaAhyuMo9z1LGR&#10;edecDltaE3y2dLkI+OifPERM/uvp0fjsvm9r1yrqZK2j2xyOzH5W19FQ52u3rOVyN0v7XgECtJ1b&#10;efnmD4nKR3S+fkLPj7vt1c/t1uock8oWPt/dqxNnzvl4J9HDf199dThx9vluv+dBIJUthHD/WywT&#10;x0kilJoSPGFb41YShIqncJ7ZTKwu4tqly59UiQ3MpHDmIrYINS1CiFwaXgpdUXJBei6IlToU3AAr&#10;Vk921cgd+81Z5SmUrVkxaZU3BKpCYKGN2Pw0P69m2PkZt45g4P/D7XqSyBmGqtulBSBAQ7kTZ5n7&#10;9Y1hCTdOQPoUNgtxevNNC+2HfMWvON84zfFy+Vo2vm1UcIgaijr5VlZ9eftVMabpWQcVok/2nVli&#10;0eLYMe80Ui+xPHrzd2EZwXMnkbxUJFILuGs5CjV3upVxJ+WRqS/iIGx2r8ktyRT0LYqKqBpK6ahF&#10;MLCAImuH0y97ia7orgsQ31sEFX1S8NA2l9rucH4LdZrzZr5lTIBAOs0TfVKNWQauqGV9vTbcsV/C&#10;dnJHnWS+xbyrlJS6/ZUiV+PDD4Eh/RNB7LscGfxoc9oSe/5y/yDPbPnnh34ShedibYIXycpMur8U&#10;7izKslwuU5xMXC0BA5wVP97eyrhlW3vDOe1JRdK3yWu7HgL7rdQPH8xb+0niMqvjw5UTpyEKbT//&#10;HL9TYDAH36nrnBIH6nqW+RjHy5vqVbYtL+Qni05sqsQAoGc2Q8llXLpk+dPJno7SMqyqSZEVAcO4&#10;61vf0iy1Rnlq5NnXvkrKNx/O8TXHl5wP+cbzfNgvtuYajapKZTSgq1RbQUyXakFJnSeZc+N88HCp&#10;0SdHPHQUZKuzskJD+XCrndfSAAqVqaI7lNrQZ1VqRZXfyMI9kSdtiWPf+w5/trztuhsBtZEveKZo&#10;MzgecNxymh7DzXe7mx4BbMEVfZLIk65osGM5Yh8uZdRs7NAWAWMsrz7lU7Qpn3panvkRYLy6kciT&#10;tsRLI0TsaUmimEk/89qLGk1b0X8pMModPTAFj43GeARoU64IjqpdOuaSXQ6wv5WjDXfzjvlO1MkX&#10;k1fKGKIjy6ZseyNZacVnQAD9G5NMynje+vr0JB30eS4cl+/kpalPcmS30dPKSLTMi+WfinHAn2kG&#10;X9t04syQzi30LEvxFxizVHsycIp8W5lL/tg+G9ujoUjkpd8qAiYvs5leTsD0vm2e5XmREVj+k35A&#10;/cl1eCxBDyXwEAl+0cW6+u3qHtdzHHtta3M8HxFVNY1eDlQ8iXlmKxr3xlxDIASBS7b5S5Y9xEZa&#10;3rkRaJY6twZa/Q2BhkBDoCGQH4E22uXH+JJqCAjX5QcLC1vvJfoki8G+mzQpjLoIGsJECj78kF5e&#10;LmU769WVWjRNgKTWxUY2YHayYa5/RyFn2LyJolNQoVg8zsudXylITG9W3omF3ErUSVtiYTYkeqmN&#10;zhzXS9UQEVfW179VtK6xPLKRunvZtH09MbCxWE5lo10+aVs3v29kn7x79cgJx3fjYJl63xZ6RC69&#10;kXpdtM1cHfnrfsOu2dxpqSGQEwFskkjJtlTzmGWTaex1HN5sDo62Nh7SkokeSPRJIs+2VDICWtvx&#10;elJjljic9CNGaoq0za0cd6p/29BQEY81O7ZMI6/TFzwnelllJCvG4lr8IayMhdvFqhFA9329cw3H&#10;SZ7ftW10hWSe+OfDwxUv1picrLp5S//+IusTG1kz4wWechNakL93oqmeQvjZ11+5cjTObAjQjj6s&#10;bq9+3mwkwuN5u2ON5PvzRl6Qv5Vjvs0vK461BewIJ87Pt/dXP8RJsp/gASfO//z5Q9kcPFMnZXiO&#10;u5cxl8+xfPTrDf09d/2h/ObInwoD6JCYv3B8PJ9bnGdF96RrmW/v5JnbtHZAjj8kkul+XVllT/BP&#10;mGRhuROw10gUgUA6vQslxt29uRch2xAT6WQfqqndT4cAdga1eFtbmt5rlMebZ++M6SzMRqkgVmws&#10;FnRd0IocD8C5tlSjbZh5jtdbbTpr/DYEGgINgSUiQN9uD1czQmKcEDi+u6LnPCVtCn5T0BgBfdVF&#10;T+0mDZIsrpW8YagVRmNsaV4EOPpUL76a9LGR4w71Yq0fpyYqfiUvIRfoqPaZ6BhJ+o9b2TRxJqWS&#10;eL3El3RydZE3T7CUHzgbcny3LdE2Vw5HMVu5oesr2XjhqLg0I445ut0QDynvn+CakvAbrfQ1pML+&#10;jcUL+UJ76DtudUWnPYWNWd3Sy/y+dygNOyYVi7f9mVDCGS59KzHV1K6NR0BrNpySGrNe7WMWbXN1&#10;7Z6T7J1tszyKnwjEcd019AXx2jgRt/2oDIGu3vn+JPb67fnZ2I9ixx/kGNYP6njfZcweOHaWsanW&#10;hM4uPS0BAxmyrj7f3VsXh4n4+F3aZc6k2resIT9IG7e9hMYL0fBCm+FFfdb5cLb+56+fV//frx/i&#10;ZLcz9h05+W600yNAm+KFp/96/CV6/Xn1t+gY3Wrdq/m8OE7aEk6+RJ1M27OmpWbjfQnXl9AnFqOH&#10;ysCsjN1kal6E3IsQIplKG6GGwBkCrYmcQdIuNAQKR0Dm7m36nlVHR3iP37JW6EG8HE48mI3JsngB&#10;Y0DJUwaos+zYQJg3f1m0mCo1u5kK6Tz1oD+O616xcpswsaBaw4ZhrMhp0YrlopByI8DYb3Lbo36w&#10;UOs6VrgQBIxsjIDFSC/1RRbGXcdfhtR3J0d3u5yJDq/VhpB8y1s6jprRWvjU/B4/JXoE7ax3rO7x&#10;vkQXkeiT2sG5e33MdyJSiP+kMw3cPimrImKcXFnSjxAkhuVOS224viXlUM7E4vRrS4xZqfpVWx21&#10;Xt9JVMhU80JsuP+3n09M9/xTqx7K4ltrMYwr2pjL6Wmtxhd7T2eLghrGhTs39s6R3TWlOG3UJGHj&#10;1YQAemc94O+nR2v0XqJNEnXS3qpMlMu+RqDiJ4k+WX46oG4A33CpfHESc1g7BrQ9TnH4oBzO+HWa&#10;mHf+3G6czokpMKCeLzhxGtcEz2vgin42pB3969evq6+GyJWn0uT9dc5l3vpKpD4GA8riKPmf4jT5&#10;YysRvMVJFh2H0OQYeo7tTpsOHAQwEpA1LasFUGuyp1DCJaOYAr9padStrXHcjys9rZ4uuzbRVEHK&#10;KogVb7OYj+eydOcN2MVnbHqb1wTma7Hzyj1d7Q3h6bBuNU2PAKsJqVcU3qRgvYvoky01BIYQYHmW&#10;SD0PsmB7vlQ7VNp+n2MTOfJreanOoalkrjleUS+8m+xl44iIZ8pfyrWSMe9iRFSkFAkdWo++qwWM&#10;FEDUREPp5aicnaPPJhfOKKkSjitDx3kdORuulTHH5UgzTKHlaAj4IUA7MO4rH4pvKx2z/KQfk+ud&#10;2oTN7Vi6Ekd+oiHTf3T/xnDeyk6BgNaWf12u+SHUbNEnsQ/+ciaeqYjiV2sK10atkja+QQBnqV+b&#10;zdUPok4amgYONDjE3KmodMvBDFG3MvfF0bn8dFCMQT+GS+WLk5jDJWDAUcc378zPWlgoUWFd7vhj&#10;MaCdczz4w0qiT8r38yQ1UImhIi4RsfIviVL49fnJubZzTrddSY2AQUWDVVDmlxzR/V/iOMlcPZQG&#10;FsPz/XuxnzyhZuBI/g4f8mMwhcowSLCiDE32FMo62FsKUhPRaHqfCOjk1RxsLVKBkcWSS5GCYI2y&#10;1MhzCl01GsMI1GgbjedhvbYcDYGGQEOgIZAfgWzOkyxc3MoxuESgNC17dUUbut/N274vDwEmRTja&#10;mt8wj5f3KdJ5oMZJWjxKI0tOAJZ/Fcec9Cn8Ol6xy3kjC6wrh0MWG1qvsngblHwqDiK47Mw4nREl&#10;NkXCGe4smtOF6KMWMV180tZcUV5vJNoebXZsggfmJ6kSG3zb1zQ2HMuTC9dYmrnK1cRrLgxi6RJJ&#10;ZeWIOokDcnPidaOLk0pOjLDvlSGkLddtf26O291pEdBaGq71VaIl7yx9P3NR5iP96EdQ56WxnIk6&#10;mL8Shbb25K+N2iW9bP6JPP6XHNFKy0Dn3URb4qWBL/f3Foeqbu46v9fj6HzQTl9JdcKenOvaYVnL&#10;/PKPu1vj+i2ysb72U5ycXS+djsEAur92G3H83zrqONRgqYjLX8XJ85dEyrRkSa73PkHqnavuPi9z&#10;/g7FgBMc/i3OrzxRh5ZFTsrgdPldbDRvCuMuLHdezqemfsmyJ8W6AZkUzkasIXC5CEhn0vqTUeqf&#10;D774muNLjoKqFVYICPpNAc0WGgINgYaAE4ES/QPZTcm7cyMVcBRzaqc4J9LtZlUI0DCIFHcvfykb&#10;CYtmU28YtrlQVab3xuytejP97efJF5wrQiJ4lWQDJfFyAqrlx7MctZXKmYVjx85TPCLxJc+5yHWl&#10;Bh59ZcfhwxxtZE+BSLFjktqElzHnxuDcFEv3RfqKlGNYLB/5yqWzsHSU8klbMuW1sX/bc1yCE2/J&#10;2HV522Y+yhgn75A+hnbR/+vy277PgYDWiLtuHOdpe7a+rT9m4VDpcjxx1+Z3lzGJedWSkp82liTx&#10;5ciCbr+LwwwOU/SEZ7oWe/5y/+B82a12tFi34MQMWz9SlnxmLs1Xy+J8Cm5qxoGnmT/Wt9bI/Mj2&#10;TY7Ftr00oPGNwYAyvJDw19PjFWOYO7lroPTfOOEN0nHX0u6OR8CtqVP6f4vTK7YVUuaUwv4XkUd5&#10;MXcsHRPt4zWhTgV5KzlW175Vh0A600hHaSoQ6+M4HTJN9nRYzkmpRj02nue0mInqrlHJkdDUKKqT&#10;Z+fNSJBasWEEGu7DGCXJ0YBOAqMPkYVCXapY4zwQPBSqjs1Yr65+bOTtYY/8LctlIYBj7Qc5fus8&#10;xVsLG5ipotgpvuJZORerkCuxIp2XO79SiIhebBBx0uXcjeOky4nLq5KWyQsB1W5lo/9BxouxiYhf&#10;azk2VTnHKBOt207H4lFseYtusAU2TvoOJ1oOnE6IvDe0cafz9z9p83eOaLM6v6/V7PmdN7qXL69a&#10;tvZZJwLYvXvMcjse1yl1Hq5x1sdZJUUkWxuHPAO94lhnyzBw3dSuuWa6PkCq3R6FAIjbtTg0ZtFm&#10;sQUiKnFUN99zJ5ywcBpZoq10ZbJrJTfCjX4qBNAn9orDVNepWOuZvvpe1gr+uL9b/DMZDs/0D65x&#10;PhXu4+mIht5JC+w1QvTWuzS+qkZhUgSwv093d1f/69cvY708f30XJ7c/xaHZpetgW5B6f8maMVFY&#10;+xGbjYwwwhlskLzUvZEx96dEn/xyJxFrzQSyX2XMp24wraNduyFBhhh5fPBH749b9gzQ3rjEU/kP&#10;iT559/AwjtBgaX8r9885WGl1GZrsiVRWGZCVsZtISXsy9cpeL+dJFXggtlw0RDLL/CkHjkM0a8S5&#10;Rp6H9NDu50SgWUxOdBvthkAXgdbaumi072MRGO+lMsABCyXvxRmGxWCiAS46ISwttCUvBJRtSPSv&#10;W3Fy8llQ8yIqmVgoZUO8qcIXsch8BQPswxobdLeGCHa6LEdJc/xpXNJU4kqPLTVv7fHcE3GQ/oCN&#10;w7F9Akcy7163QmccpVqxjNdC3pK+eNL2OKLbttGE4zNHPOK0EppwnNSbWaFlTflxiAnnwkSp1Gu+&#10;WiuV/2XwxZjFsaW2hINJrEOxjebSr9N26WO6DjspZYY2zpk5nn9olf2Wuex+KKVmYmhptM0o0/YY&#10;s8hlyrGS+ebL763MbzSdGB78yuiok/lr8uMnZy4townznPU22gkRECV+fZJoYxINWLrMk8RPIvj+&#10;QxxgcDleup5V25X574MjwvQJQCX8QEk9xRgulcDppDzUjAHqfC8nc/wSp+VfypntFDqc237I9fcS&#10;oZJnqp76TzMH/OKZDrpglyJB55s40DEHS8VjKF/0a1t5XuW50zWHD6U7V34c3Xne4GWu0PmMSwfY&#10;1EZeWkZTKfQPjV8Syfjz7/urlWDvqjsJllSYvZIknDYiMyEw3jwORtZsbSYNXlK1YmTYGZ1ahOE2&#10;E53XVhr+8+Kfv3ba5+W0zRrt2c5zvO7y29VSa4hrK0tFI4dcx2nC8VuOekJolsNJCNe+eZdr06Xq&#10;LbvzJKpn8/C9HN/97WljtAQGlrGpCBqMg2MFuZDyNAgWsj7crs+fxzogdr56IcNi3kbeWg4t5yae&#10;llq/rljqseX69cf/np+DeN6vVFQ7l8NEyHHdY/hoZY8I0C88iaP9h9vxUZkYd+7EOfsxeX9w5LeU&#10;b1W2RMW0m/OdbKLcyuadKdF22bgJbac45mIXQ5MyN2dHjnDUn/tIOF9ej1zP960mXudDyVwz9t7G&#10;LDM2sVdlyqg21XNuaK/khQD6iBhH71C5bO1rqL8Lreey82uUT1HlFxv/OEmakhzULU4mK/n3tJwp&#10;79hrzzLvubRk1sqloVCfvIxpT+Is9V2OWN2Pb6ftg37z0+2dctKK2sGtDBLseCvPQbcyV80ZFTkd&#10;LHAsOjt8pKO7DEo1wwLvnyX6JNEATfMXjtf+tnm6+m8PH5zK8sWAfDg5qhdXpV8ISo5KeE77JlEy&#10;50q8GKqiTosTuOml3bn4iq2X+YVynhSn2bX0UyHptHc3lBS9B2reQOR4af8iiczLbm+lmxqs/Vgw&#10;+JvDAHu0/HP2Ci7g56XLnkaFBxQrArMiVtOoqENlEbJHChFZrINeOV+XJMspqiJZpBPeKZ32qyHQ&#10;EGgINAQaAg2BhsA4BEqdb5l3eMbJelaapQqigD3d7OQ45RYR8AygC72AQ23K6F/ASIRT7I0Gt8xU&#10;p2TZuQ6s4Pod0Q3tEbyIIPQify3lQ8CmMjZO2GhI4cxCFMvNixybmnXBPB9Gl075VWyBv2vL5gwb&#10;yy+v74L0eyuOkynTrtlWSjgbLQsCOIMTbdWWlBOvtJWWwhF4kUnjjfzlCgjIWEd0ni0VzZS64+18&#10;XMwkfLZqQfUUTaIhX6kIlGaHAo4e3kokpJxzEpw0tvKsfanpXCuXikQdctMW/n58tLYJ5nmfJerk&#10;O9ncY7p1CfqlV3mW56APIvtpD1OqTs1aMV8tVYbGVx8BbO9W1ko+SHTJ75vns7U13Nwet3LM8loi&#10;UMqLbi5b9bUFnqnCX0gbpu568agvd+rf1N39S01/anpKFqlUyxRS/7CmQqh55FX2NOF8aHIBPTBo&#10;WYpBoJlHMaqYlJG69V4395MqulU2GoEarW0+nuNrji85WsXRBOC5pYZAQ6BMBGrsU8pE0perhrgv&#10;UinysbMzifMkzKLaD/LW5/bxybm4Rt65Eot+YwflFDTmkn/KenFq4kgq10JrKD/K6Wqkw9tY/Yfy&#10;3PK7Ecilj7XYni2oATa5rThqTy7M3JoKuzvEI07QOAoN5RuqFYej+/Xq6tdmO5TVeH9s/UaiiS/W&#10;wKMW+Y1X9eXtl7599qnaomwg31mcJ9m4IcrXRpxRfBIR4HyiZAxztq+NMSenE4yPTPnz+KIxzEk6&#10;SsN1LS3HWkWsM0u1byeXF2nOjEb4VSIq8cLErcM5NZzqaQkcgHD8QVdjk4pcKIRwXLiRF0FCU78d&#10;mngyXQutJyT/OwGHyIwx8oTUkyfvES1x75L/5HhOcThBFmTSCedcXhi7krb87Dlm6bIhn5cYdbKP&#10;zxH1NG2uT7/9ToMAzeHX82Z/LDA/jk1JVUDfjOMkL73Qf+qEfjs/9eVFfeIAvbl+lRfJwvv4eYAQ&#10;rbToNUboa7fXTxJ98lGiw6qXA3oS0g6J6nh/s7auq/SK2H9KH0A0S56rwCwsHeyPQoV2DshUuy2E&#10;6cSce2oMpjMHf8n8c5oxrPnqJcueTm8HFCsCsyJW06lpSZQiFRhZbEnIzSZLEPZBmWcTqVXcR6Dp&#10;rY9IUb/t6pE7PDO3NBECdk1MxECrpiHQEKgYAXrryZwnqQyHOeXIIm8pp068U6qHHz7199T1TEVP&#10;y6A/p6o3Vz1aDq0XjuvGsUn/Pq2XwS08EaVhrhTH8VzcLrFefw1wbC9/pgQVoh7GOET5c2CquV3r&#10;IkDUiY3o4V6cWcx9RDe35bsohO2XtXgsoG8c3VqqDwE20ji+23YUKk5JRJIlnzWJEeFjdC9OK6kS&#10;dllC1MnW76TSaLl0sHH+bIkjDmPGLBu9S7z+8ioub9fiwIcDT4YE1VROMOh6R5+mxje7XYSK0ZW8&#10;P+72f4fSduVHFmRS0VUjnEFdtKe+B067151yIrmTZ14c/PuTGN2eiRabMqG/J+kLsOWWjghou26o&#10;HDEp5Ru2+pdEnbTp5lZedPt0f3fiOKl5vwS9Psvcd30jx81Wk0QrPQdK9GTTbzViJWC0VhzQ3UrG&#10;ZRwo//30qJz/unAgF+tvP7abq0/ykrxL1z4YMK8hX1w61OBTUVwFrVQiBJarIpFMb4i7GoPguFwM&#10;ho3kUmVH7nTpUlFMh+CUlOrW1jjux5WeUkvuumqUw49nv1xudNrd2hCoUevw3FJDoCFQHgIDjzzl&#10;Mdw4KhaBEm0JntJ5EnhAT4XvJQqY2qSUjTKdBgdBlcGdS20cH2gSWSp2A9Rdi+bY8nngcxQNIU15&#10;RUMgIkqJT6SsPkdOHjw3h500+hVafmsafOJospK6sYG7MU5RvbqgzXHwqTciVTVagF6dNf9coEhB&#10;6ljL0VK2RD+ylc2qUWlGgGes2hsyXx6JnoTTo4rU5E29m/FY071swD4GRno6lu7SPP3OkPMqvTV5&#10;b3Kd+Xpa5ckvHx5PCgz+EIoiE+NnSnnO+PQcgzS7RB+CJ1uxB3HGf5KoKP0tWpxnmWkQ/etObICj&#10;c/mdIuGMC1/LTmeaW7a4hUpH1ElbUo50IyNu22hf2nUifd1JhLNLTa7ejJ7Adf9SMTPLzRHtO/Wc&#10;o+JnG8CjTb+8bszFI6/SFxC1uyUzAm00M+My11Uci7+K4yRzfb6f9S9iz1/u71UUV9dcy9C85hIp&#10;eb07cS7lRbKcUZGTMw3BnlJ6P7NU2YjmQ4B4yrz0/FMcJHGUNPWl3zdPan1vKHq00xYOz3o879Ef&#10;mOoZlvJQg7OiYSo5c2i5zvq8nJUWSHsqFWm8C4Sg31WWyGLjKTEC2GPJNplY3BNyU7X5k0rbjwQI&#10;XPpolQDC4klI6+y9/DQXyzX2E/PxXI7e5rKX0uu12wa6E+5b91q6Cht/Hgg0U/YAKXWWhYJeqlj2&#10;HdnUij3QI+LG54e7M+oAZE3qpjOHilrCAjMJx7zanSdxzNhIJC0ch+7k+LfQ5ERLaPokv1xuSprG&#10;VuTBeXItdfs6g+qy7hpwXrqSzYWRDm9DlbT7pws9vsopDDc2rF19Axverk06P3EqBcdPuMlyETyJ&#10;TdX3a7uzq5WZngpwBPwgETF8U6+4tZhytpW+jfxrGXd8y1kJBt5IXR/jDlE/GXds0VkDWVTZiY32&#10;9lyomA7nnHGDKES2RJTSbc+JjHGHTT/a/Foip7zxYCMi13042zuspY0a5mDJesuHV2vhiW/UxOvE&#10;0DirWw3MZ4k6OX7McrJwMTd1u07Z9y0JPN2GffrRJckdLgtHj/Iizouc0H2IDNoDjzFpJc92HBef&#10;Kj2J4yT16qpS0V0SHbDRf0uSq0ZZaB/fn5720VnPBPh99SBz9o8S7c5nfEOnS+yXkAuHaMYk17Pr&#10;GXyzXjBrw3x1VkYnr7xmDHgJ7fPd/dW/fv08ww25cPTl+O5/3D8MtkUbDrRhZeti7/IwKr/IGZPO&#10;a4ilFFN7vwx1d//692v9rWVKyX/qfhzH/DXr6DI3mi4drM3TEYXcU3I3HQ7umi5VbjcqoXcFRU87&#10;C6WcK/8l671e2cdzPp5CLosMo1ujHDXyHKaVMnLXiHNtPMNvbTy7rXNZ0rhlnflug3oiBZQDdDmc&#10;TAR9qyYrAnZPhIzVYsT9ZLrWz+P6TXlNo/vdVcZ0T9Mw3fO9NpaG5r/76Vu3zjeWB+ikpDFGFi2T&#10;7XMjDlY4/Gh+9actv+26uZz5qo1Gu14uAmoBVRxRbInIpTii1JqWZqnIQySw3c1rEke+EHx885Kv&#10;/zeV/fjyGMJPTlnG8vsiTiavv+0vRuC8+iIvHHQ32nWd+jMEC1feEo6ATy2TS952bx4E3jb9LNVj&#10;7ymdryzVXNRlHABupHHJfmtLFgQ0NJe42WuB5OwyGO1k/vIqU86j05Mg1gHPNGadEfK8wIkOOKNp&#10;8p7FLjqbxqrZ8fRmAPYc181cinGum9AH1748vFef3TldN1//u6ayNH3iEI0D5YOc2lFPEm1U5tAx&#10;FbbYaY02Cs8P8gLbg5ze8Wu3kbFGt7g9cvz6udmoFxV56TtWRiJX8hL8TwIzn1axryjkXymPz9yD&#10;RBT/cjfs1BlCOiQv/dzu8EK8cuQ7FEa8+V/DC5Fkn3ejnsflNCFxcuVI9zGpiwHfsa2vz9hXmkTQ&#10;hlvRf6w9puGiUbEhgJ4vVTfpZBdKlY236WS3WVa51+uVHTsDV2mxkY22XtnLtae0nKHjeP2m5KXZ&#10;Sgia5egthOuYvJFdT0xVScvY7blWiZLCMwGxMvq1CQSdrYqjJR+/zcbMoeJyOMmBxHJtulS91bQS&#10;m8Pi0tJEy4yMLU2GAJsKRBytFfZa+Z5MwZEVsfF2LQu6LJqS2Hwj6mR/k65LfitOuLGp6TEWueFy&#10;T6KXjwFRI/edQdPIMLLT5DjXxPkVH04YXmmjd5ZIpLRtnFFwgNbtXGLyicOlD/V9Hh/OcLLGWX/5&#10;yQcNPxTSUfKrr8Zc2Gx3M5qIqSqarVy3pV07otcGTfR15gpsdK9vxm0IRzNQUUFtmZfQG8ao5XzM&#10;ArEDWvL1OGaJ+0QHTNq+r8OY5ouok00PGo2wzw70YQVb7igEwPtxu736IVHq9FzthJD0wR9v78RZ&#10;cB3cDqAD/aW1BXV0tzgAERW+qtRThuZ+afoJ1UkPltDis+VHb5/u766ef+5UlOM+IzgCfpVosv/9&#10;/Yf+rbPfVgzkxgdp+/9+0tZyVtTzwr4G/v1jfXfF6QRz2d1O2u3ut6xJyWf/9J25ePIE0ZiNF0KY&#10;o7DGtkrQJ3UxuHl3d/VjszXal5EZx0V4/CjOvpwL0q3DUSTxLbE+T0eUvbUmrr6RuyAE/G2tFFCa&#10;zZeiiQg+RihvRNEIRvMUqVGGGnnOo71GtSHQEGgINAQaAg2BUhEodb7SnCdLtZjGlxcCz+IoM8+C&#10;mBd72TLRocSk2HLndflT8s95XovXlU4FHHG6fke3hvPk+SK1jR7Ru4ji1SFly1rk9Vr59gGTiEob&#10;ieB0J84sU7T1JWPpg3fWPCPBpY3ivKidovu8cgwqfzqtfq9Uu1aGo5yixkWWxf4uI+rkSEVpBbTP&#10;QQSwV+z5Wv5CUMcOaQ8tpUcAbG+u93OI9NSXR1Hb7RTjc03ogcv5mHWKFnNWNWZ1LoPjK+1b5qU+&#10;481W8rYItOMto6OC8cQahTcEFK4dBxscWog6iZ1rzN8yy1WimX15uOett+PlwG+abjyFwAonyP60&#10;3UlUv/UENaWqAi2IBg4fqag2OvMicCcvovJC41ecn3us8PtRXnL7Jc7RH9e3qo0fs/BawGkymQb9&#10;A9EtcaCEzphEfe8lYiv05pwtw0f3ry9TH5f+/dJ+d2VJyTu0mBP9Ic7zfz8/in31LSwMCcYSbDUl&#10;j2EcHHKbDD2K0DILaS3PrqcZ4E1uGskJzgDKBVRZt5oO3NctxAVYWayI5Si2HE78sZyPZ6nZ82WN&#10;vjTz8dznxP83PLfUEPBHoEYr95euhJwN4am10BCfEnHCqrw5T875wJpD7THypOAjBY2+EcTI0qdR&#10;0m+nPIcNliEcuc+GIcfUlZCcMlkYHJLxvBglxiWfOmNkcXEVy7VvOfjF+eRWFvT5JCocEUl9Ewv1&#10;HP1ea0JSX6xqlfFZ9LO+Xpuj1NQq1Ai+l65vFzSbl93VPbbgafU4Ueu/lUT+oK3TR8RgiCPLnBtw&#10;LlxKvReDc6mypOQLZ0mO77M5ArvqYszaSjtoKR8CzC85OrIlfwRo6/4zL3+6tedUY9a7/vylg1av&#10;k+Qn/QJ/K3GQ3khUyVeLozR9AdG5W0qHQEcz6YheGCWNIS+7bOXlJ+3oz7yN9oCDVc/sFUL0H5/v&#10;36vnudaXnBoNY9JG/m6lX6gnaUs45ZirzKVNNnCac7m/zMiULy9jDpFhf4pjo825/+vzk3ru6q7F&#10;qCOeGdfkmazftvndt4U/7x/UGh/1ycN/FDAcAf5F6FzRZPqVRlHMUwjpLr09aGTR9ydxeHxinBAb&#10;M0Yn1pmtn3uLQvfY3byq92/pl24He61ZlbrYG/4WMgRBOkpDNaW6Xx/HqSTf05mqb0pfz3jNjeFp&#10;TNmUGkzFRyo6PrJ51TVCvV70fRiVPLBBSklzT9H/35i6Y8r4czQup4s3171xteYrXRPPQ7wO3c+B&#10;Ys46Y2nHlsuBT5dmaXyN4WdM2S4m/e+56Pbr6f+21Wu73i8/5W8fnnzypOQ5d30x9GPKpMSkTwt+&#10;3v1f/8//PZovPbHpV+D7e3BNS1XgrsV914+T0TREEF+HDhdHo/kQ4k4aahHSmUOxN5zDJcWeh2Aa&#10;hwVSn3K8kc7GTD/5lO2X4fdZOXXh7KqpaNS1YMqdxePgsgcOk5Xr8DIkfOw2jy+vt6vV1e3qVulP&#10;dWpDDPXucxTw88s+uoFvnT0SPduJpdKn6vd72tr8eDLlGsvnnRxZdye6diZVSXxN8SWdXCW/WQuf&#10;b20fhhXTaTjHUZp2H5VwNpFNGY737qYhzuhbcLwcPWHqVhr5fYjXSLL7YgF9u089WXn1YaDAPDhN&#10;rm9wAI5bENy+7prz5AR6vRXnSRyvWwpHoIR+MpzrfCUYs9byN5wMyMkl5qj9MQtaOFY258lhVMfk&#10;MGhkDLlFl9Vj2q/tRh3L/biT41cleryOOafv20Cgnfwfnz4bHaxsZXyuL0WHRET+II5F9SXRAEro&#10;KKL3sz6REnHcgSQRxfxkcGj7sXm++tevn731j33dyLRfD+1IJ2XW4syI/X6QqJTMgzEInUN/au4p&#10;/yT9xz8ffyonzcG14kNB3ccwd/tvcnw4dSkHTGrqV6IrK+SzcPYmRQln8X/+/KHmNyHzcDBk2v4P&#10;ccL/fHdXkMr97e+S7eBSZU8n94FSOoLZ231FrCbH4nwXK3kVGQmOs7Ul6L1GGfx4llx+GTPa15F0&#10;QawcmRr4Nh/P8bqbj+cBMB23a+LZzGu8vhyweN+CJzNf3iSSZ8zGj+VFdB8BsvHkU7klT7k8CWeF&#10;TG7Kxcii1NDLvHmSMmEAAEAASURBVGCaIKWhkoCRA4nS+KGXlOVs9S5uOikjKZUCTgo+SqERqYpq&#10;ihFx0uQ4WY0AF8Ioi9g5E8f74DhJiml7jDe736dOVDn5vVTaKeyAo7uJGOhO8TXFl3RzlPpu43N/&#10;FOqQJVhxl12VOznCLTTiHxFWouu0MhN+I6v+sxIPl3WJJW4OjpPIFmtPbe4zjWXYoipNU3vdtdCV&#10;tO7kqMNRbVaAvDWMWUT1eu69BHCssX1LhUCzYz8kcajaiD3+549vV//v929X3yX6HHZ/dI9yj3mM&#10;h18eHtTcLHZstHG6FB3uZOWOSPxLkGcJMtjsLeR6jTjgjMix2vfyEptu4bRZ/Yf82mVaX6PM8+vL&#10;1b8ff139T+kjvm2enHNgykP/fxMHyHtZ62EfZqhf4D75cMz8H+8/Xn2QcXPvOCkXW6oGAfRIxMj/&#10;8UF0KHaGTrX+3+xJrvW/Y4s4Wv7Hw4fCHCergb4xOhMCNY4DqaBqsqdCcgY6dMItLRABaZWX3DAX&#10;qNEmUkOgIdAQaAgsDIE2Tk+k0D3QKgwGCxQcoxKb4ksea3TSUDedOdQxvXqjkyON4o75GDlPPPDp&#10;5vQos+0b5XfiGb8/WvRd1BFNTh48de2kYWO+d13T2MmiKRt9LGqtXPUf7ulyPXLqJwuhG/lbi577&#10;yVWun7f721jOwSdvRJPU0XpdQgHfjXW6ynf4CS57oGsqx3OvlgdMTXnOr51fMbHul8tUcrgtXksE&#10;g3uJKNBv69gH2qHuwX5NMt2s766eNhtZco07yhfu3+Ts6IjrKZJ22qLtmOR5qztFZZloaB6xNd1P&#10;0w/0dTdUPRFs7teWo1RVJbqmIUrn92NKankoyziaO8XwGMITfTTjjs3WQmid8Kp+nFwJIXWSlyZ2&#10;Lw7T1x7vfuw39WjXcnT3sZUqeh9o9xIdCZmHOFN5RNkr6XPmStiaPvqSvm+I5yg+FdF0lF2U9v00&#10;UtFPz4drFE6GQtjIfgzZHxNvyCLtSsYsFTHVhYyp5Om192L/TzvGrHyJY4Khj6WF9tP5uIqnrNtO&#10;sK0JCFP07SGSoZl9v2WeE4TQmiqvy1ZfaDmqH65HHhdu2JpqOzJY6fZzL04cjKsuHPY07X0Dc9Xn&#10;w5hF3keJoKxGAgbFTIk+DVsjBbedTDyNIavmBIcxn/44Ng3rMZZyWDmfcSeMYlxubJvTIP7146c8&#10;T75IhDlZXgowS/B8L04yHAdMXwA9/suRptId9TCOklLO2eQ9MoWN6XlQVZbpn9HjzjtBxAC+4VIm&#10;CU7Jsi6FrYEj9jZ3GoMDZd+erS3rOKnlAzEcG//586dJrYPVEbmS9Ofd/dvYqDFAL+iH9Ies8+AE&#10;+U3WaX7K+Ldfr5J7OjOZlPpkfVFkx9nuk/Qj6LWbhWyq0PnF/a2M//JcTV+Nnfm02xlYDJJer0vl&#10;bDtgwHr+/ymRiH+I7r9vn5Vz/sEsTvil+TI/eZDnq09iT5TzxZB8b21HCOV93pHaPBnzzHaCAz+w&#10;s/3+QXnPLmfMWi50ZQ9tOxaSxVx2jTtduccxLJTSEbOyQhVvbWfkuDMBu1Y59I05204O+b333jQA&#10;wZ8HrkcwH1KUsZ/87B+UMGfTcIXIoMvwZKDbjm3vTefN8enHs+Tyy6jGHL1/4NznHSGMJysjajgW&#10;TdV2puT5yD3fjrqDBz1nY448tPIxH8+nEth+0U/r5wPddkrnWcti4pM1Qz1nM/k26LK5Pk08jamL&#10;fpqwRPQDsX1Bap6O8sjDQgBxsm5kTYtPdJNp9+3IXuC3AFEUZdrOVuyNR+ZbdfpDYIUe2d94Ys0n&#10;c6Jfoy/gWdTWdvJzES6kjacNc5yDPP57T0LNRjCAtQQkTmpDDuQhqbYjOgpNqXkKrb+bn3568/L7&#10;SjlPIsqYSWg4FF1W9t+dNNRNZ44Tgix8xMrjX8tJlR0hxi/3w8P173dXHBAqJzRFyeKUw9N4nTQM&#10;4psuaRrvpAHRAJiwOXVz4E2X69Pk+uMh0oqJjq1cn07/t7GcAyfye8nTr6jz21hn5/75132J8HJH&#10;Sqay+0fRfR7umyYGJ+XUj5Mrxwp63/xy9Qodfg6V5QhnU/Q41U2LvZFMNnIg//ZBHmhtZSM6Jp3w&#10;6bCZGNqqDDRFHlO/dlJ3dAXzFESe0EVqotjwgGGcICkw4hCJK7VfpNboKXn0j0yfsXz6ssOkmkQ9&#10;Pm1HZbb888ar+vL2y5Lb//JaIpCY2r2Rwl4cJU+/aTJSc/Q3R3EPccfkPNRWjfyMvKifQ+B3rH7s&#10;rAyhYS/Zv+OitJ9Oa3sbP2/q1z31b2Y4B3MzjqHww5GkYxx23mQSY4YWEbhzpf2jtdnxOFeduehq&#10;vUAfS3PZZZ8HHPbxsSqh/b/xJgLpeVu+fuCttmRfunroEmXc4R59dE3ydGXQ35WM8vzGEwJzaeTh&#10;uG49ZoXYnqb5tipCuz+MWUSg24kXVW68pBolC/9OMcehnpyJKc7B2kZjp6DJyawH7bc524xtB7sg&#10;GuJ//fih5ucxTrZgyXMY9oxMtJ2cfe4UutO6QY2sfaSUZytt/2GtlvAgP0liIVSnuH5HjLQkB8rR&#10;8mg00nwe0Q2n19UNY0ycfsLqpZ5bTv+QDRhe+A5POFxv1KbHP+4f3ubP4NBdx2FiwMbIPyQqLccw&#10;E91W/R02GeSWWhOAlzs91opuoQOPJSQ9x4EXH92MsYVJ5AV02o98+sgTw5PGAB1+vr+/+kOOe2dT&#10;9knW6pj7qM1muclLjbcrdH8jzrPycm2g7nU98EgfnUueUAy6fIWUVeUOukGeUtpAsAyHAuhZp1J0&#10;o/mJ+dT7ITZbO0obQ12XEa1bxlqdI8Vnl1f2q8ZaW5deCv5Caaj6Vdvx66dD6Q/lTy7/oe3QB+Rp&#10;O4feRS9ORgrgU6ybx9Z2hvDNdb/Lm3cdvX7tgKR38bEZ/XimUUtOj8wnzzvMDzIkDzaS1Uo/TRrc&#10;tx6ocUqebax0efCRp5vfRnPO64o/rZ/DHKd0njVeJj7362zzzT9NPGl+x3zSC8SOO3l4EqqszwZ0&#10;T/RrZIcfvaY7BpPUZUNxUvkPhWJ145IB0nt4j99c+cfeYy6gfCSEkE2eg7hjq0pa3sYT2LH+gSw2&#10;eU4ZEUqBNn1a/vjLxtMxR9i37qqQvzyndaTm6ZR62K9Xtbcjaw5hxVruhsC8CNCIugsp83JTV+37&#10;wSwFz+koxXKDA8qNLJTupzPj+YHWjjdLOg+zsby1cnkReJGnjDVPf92kTGC8HXRJtu/xCOTSBHRX&#10;qt3H89YtyUbLy7sXtVnfvd79Tp9wOWNOOs2lo9TVRr3feXDQDlQppMB21ZvEbcxKAaeVBnNOFrZu&#10;mkFbMfK9oSEs6WHYl/fYfGwmjh+zjshBi7nqiziQgKO+E8tfKxePgMb+kuzZhNarOLTgOMnb3xoT&#10;Uz7XNcp9e3oSR+NrFYHSlTfFPeqrWW/qOHQRgHXj6lLt4GcCvDZYaD9/S5vVUSxiYGF8/C5RBTlm&#10;+w9xjHStwXCPeTTRBR8kuuRZkvvw5KKhylQAdAUsnsGf+kIXA3TKJhkOkjjIng00cp80qPvUTAbT&#10;E6k8nVG68gdXU3mBJnsKBfrbWoraUtC4ZL2nwG8+GuM0N670fFLrmmvkv/GstbfUT9Gw51xjqQg0&#10;uRoCDYGGQEOgIZASgb4LSkral0drv3ZzeXJbJGZiHpQ8C7B4dnnJE5yFADMkLU4oQ3lCoNh7xNfV&#10;HaaUPwSrOfOip1vZXD1JFwLEhYh5otr+jxvZYBv7ZnuXJpgOObSxYWOMdNol1L43BAYQ2NvuQKaA&#10;26W9eR/AelVZryWcxg0hNVpKhgBoXgKiPBKmnavukaMvwclM2eUlAJnM8vIQumQVMA59f36+evKI&#10;4D2EPm/4//X4a/8yywSgTlDFkMjR94m0VuewdEC9B37vZzQutResBQf4pM3/2m5Hj+XQ+iZHeOMQ&#10;TBrCQDtI4ih38qdKD/1zoD5UyRCZdn8SBPpqUroXF9kTvWMHwg1/1aS+YNUwPh2jlwxRUtmTEsuv&#10;/8rYTQpI3bIL93ULkFSXjVhDAARqbBKN52a7DYGGQAwCNfYdMXKWU6YhPqUu8EDpeaFMWX2rqyFg&#10;RmCoG1iJ4xx/VS2UmUVtVyMRuBb979OptZz+8idOuSEnqkFqsZUPEj7PMGFV55XPeOVObRiapDdd&#10;82M0vqQf/RS5auBRy3nCq/pxckVni/rEeTZ18jlGmb4hrbt2uBTpJe/yAPV0NaSj1OWx7u85bDfm&#10;eNS6UZyWe+y4OU7nwzxtr5OPzzGUcb5NnRiz+OOYY5UuAcjUICaml17LiRnMRI6okzhPpgiBiCPm&#10;02579agcsqZBtMamw3yUI4rrXQM56Lan4t7PTBbbyKZAANv7IREjU9kgUdR/yhHe9AGkvLYAdfk7&#10;fKgKC/wnLwYFCmxhqXA1Wbh2XfbXrH9OV3313rtk+dPIDhX5S0OsXkNqnE+EQLyt1W6iNfLvx3O8&#10;TnMYnR/POWqOpzkfzwfdpZqox0PQSjYECkBgvpZYgPCTsNC6mklgvohKSrQleNIeSGUroUT0ykZs&#10;gLt5AKXW7t85k/6DGse29J1Z/Euf1mwsZ7x4Wo5fntnOCoaVC8t9VtnIC7G1m8qlsrwcjig5aI6E&#10;vhXvIICjEBuGJ0kZmcnSTnK1HwtBQG+spRTHhyYWtupEPE3Vj6WUoxRaS2+NsbrPMb742G4pdlEj&#10;H0T2y6G3GrHIyfNS+wzkymE/ut2vZT60kiiUb4kKlwrmm5Dlfrk06LFDos89yxHyqWRnfP0hUeim&#10;Tqn4z803fN7LS2T1JzPi5qv1SxsiQQ0Y4Oz49LJL1u7Bh75k2mOXy0e6fA5DLLvlPSIgmvVUrme2&#10;I+n2rSFQOQKXbPN1yy4z+NhFsspttrHfECgWgYhOJaLI7OLXyPPsoDUGGgINgYZAQ8ALAaa3h7AV&#10;XvmzZRoc7AYzpGFtdDVCYDSNNKIMUJmWSzZYiBR5I59E8eGP47leX3+rY3r2B64MsNy7vZJNbY6t&#10;28imTZ40LUZ5ZMhANQIWFSVH9IUd8B/63uv/NXqhPIKNDGD0SU7D1TS19GWb//fdOv2G4aViOYk2&#10;FbhpEdZOIyn415zxyd/Qet/6cGS4DFsqyJIMYdKPvaq/obJj+fXhb2wdrbwdARygGMeUrch3xi89&#10;jk272Wvnsd1Ji4Cat/ad9UdUkbrv2s+m9vOqEWwVURRZ1FEIqp0xR6w7aV3z+Y5+Qz5lsptcLvoj&#10;onHvNvvjTt9GMW6QOkAqjOXZS/G0v6vm32ouLuNYS2kQMECfhvAIKvBEtH5sQNumGsF4Bh+l+99X&#10;21d5BmcyhI0nSFDZynM9dpnD8djFopag02xc2Se/B1+8QMZ6yjKSIP5OpCoV8BlBxhZLhYU+5Fkc&#10;HWmjus2MhQo6tPsX6ZNY3yPxbyr6iqDxH6mhcBsEg1JtwQhppouLxMFTKM9smZCflyyyX2q6ZL1f&#10;qs6rl3uE0Y4oWgRsNfLvx7PkKmie5MdzESbxxsR8PFPz5azxzIfzm6rbl4bAxSLQ2t8Mql8o6KWK&#10;NZvz5Iu8tawXgwDHmVQGdy4W8XgTmoSTXuyiu7sWJ5eHVT62J8YlyiPLTjY1fossNxEUnTx4bnI4&#10;aQyIiG7Rw61EiCQ6Ci6OL6IjrRsi+tysZJNUrm1F1q28wc5930RONhHACd1fShqjk6kxWol+0D1O&#10;J6aE1jjyTelePkMSZUvA4o2Hty8hUrS8Pgioti6bhWfHpyrMlw98TRLm5lU5qnmOXz62RR7siz9T&#10;YpOQyF7q2G75zliz2b108nN04v5FgO3rfjPRRKfsa+m0lo5SGYihexwVcDyxJeayO3Eg2b2EjWE2&#10;eu16GQiwgZ/CnqHB3Pbn8yaZYOp5R54P4PBsXExWy3SEeNZBJp7bVof5oq1Pno6ruJrgm+cSxgWi&#10;ZW+lW0AuXvZ6L8dsp5aL/olnof2LZNpiD7XIT+bf9GN75zmzTGD/Sh8G3/K9pfEIoIm5kVTzF7EN&#10;7FA7TZ5IJu8joW9eAsFxKVT3mArzodQJh07G1RvhfQ4MS9CdCVPcX3GWXlYStHubsqXiPzXuJeOw&#10;o/HzJ2NbqsQ8if/6qzvpakjF6fR0SraF6dFYSo0HrTblLkWhBcshRsY4Szp87H+U++8lN4t6ZYdz&#10;SSNsrV7Z96K3fxsCS0GgtcWlaLLJsUegkslPxepqCE+tvOUiXqpkszhPskDGJo1Oh6m2/nn+qTK4&#10;c7H5w2I76UUW83A6jElxpQ41efDpwxNkkEVFhBA5Yg7GccrhiY2ThkMQjJ0oXbeyUcimzX6jlwgX&#10;coe6D/W/U451OFjiZHetjv7ayNvsvokNScpy1E9LbgRidXlOdZiS0stqrZxOzssfr0AJp6Sb61vl&#10;QLnlyKbjbee3/QK73aHFWdhyEzttqTwE0PKlRp0cbm3l6UtxpBjPwX2aNtrlbN+XnOPI2LWWMYz+&#10;TCe+4/i/I/zkIeHApF4GUP3YizjLtPFIY1PrJ44mev4yJMN+DLtWY9fzy9aanfGFl0dSplBnl5R1&#10;L5kWgY9o06nSj8326rs4T6aiuJ9TL9t5EuyPvWwqTeSnA89950nlgC1tf/1h/xLIWLn67R6HKiIA&#10;HqewWJpE8Dq8vKakdlTKuHYtea+v5WU2FVHs+HyeH7FWQw4EbuQZnJfXjE6TnQq5f/Nu71y7EwdK&#10;/kLS0eZCSrW8oQjQfDmuuzsfDaVhy+87LaFXeftLNZgpio7OycZ0gutabj719wRkZyOhZQiVJ6YN&#10;98eg2YROVTH2PI8ZppLgIuhcspouWfaLMG6LkOn0no6ShdV2uSFwQGCcrY0rPa8SaubdjdxyJXPL&#10;vYC7+uFgAaI0ERoCDYGGQEOgg0Bbu+iAkf/r5M6T6Fc7OWrxuMaUrKVlIHAnm3AP6/WgMGww4vxI&#10;YgPnXhzucC542todEPpE2RwicmXfpvr52u9pEMCR5E50Hxqzac3GrTgrPe+2XtFPiFh5kzgCB9FX&#10;Sk+X1k8yNtwdnLDPdXNpaJwjUNKVKbSBA37quDuv4gjZn4PQj93KeGSSCUeYFxxVDOBrZ4WtONGZ&#10;7huKDF4y8TBYqGWIRgDnhDt0H7jYxBhGGdsLIIwv4voQzZepYHP4N6Ey/hqR+kLnMLZaNzJX+bXd&#10;JXV6oU+AP/VfoJ3a+Jzz+l6S/XNAt93pvi9VXzqVjFoGPhld+GR2+f15e/WPh7vRbOzjWh6fm3lu&#10;Yp70JHam0+3qVhyAdX8jCGowyWABlL7vVubv9GFEomxpHAIacgvc44g7SjMPwXE2JNEG1RgmhYhC&#10;6Zu0rfvmryXfXLqz4YMz/628ZJo6sQ6zkajZWl4XfRURVObgylbe+hZXiZB70kp6DaX3M4SYV17G&#10;ZpwA6T+Z15eYfDFADuQhEY06xMkW5/uQ/NSxz+9jNeQuPSGHL9LzyVIHl/PhU2fNB6025TrVBzz8&#10;tZQAgYpsrSJWEyjmlMQiZF+EEKd6WeIvbzV5Z8yPUkGseAs7K8+RlUcW88akZWwINAQaAg2BhkAf&#10;gVLHnrDV9b5UEb9xclvcG8sROCy1CJs29x6Ok8jPxr9yhpGFa5045pslzGdPB0pK3kmdvw6LxppO&#10;+5weARbTldNJ5BKXcrwUp5XNdjO4jE0/0nfPPVpRuOz0SeMccMfUHs7vpZRgU8u4YdjgvhQTOJFT&#10;zR/Ee3KM+vtlodm9pvuhk4o7P3AWWMkm9tZyTPN+E3YlG9JHR5ZO8cK+diUfx1o6SuP4GFMa3Sqn&#10;WfkMTjJx4QUAxsCdQfcv4qS7Tuj5K0PWPjp5MKOtgAsBxpy0USc3aq4bYVEuNi/qnsaufPeGU7XA&#10;Ny/64PHP90dxSnzarVQEuTGyvIhzm8aEGqF1Jw4zG7FdnqlU1NwTZyCd+1Br7yc0dOIWjpibLc9n&#10;5b9QpPku+RNMx+g7RLZVhONklz5Ol/DqE4GSYZJTI1InxtFrcRacCjMX/46m4iqW/B7rHDkcVb8+&#10;PUufdNqf2JjP6zxJraLxntJ7P22sRV3nxVvtPHl0NI8ilb3QEA7IgTwkHenYhyno/nF3e/VZ/obq&#10;6NJbSfuMmSZ3afS/s4Zks/FJ+tBJKulL3X6HIrA8NflL9P+z9ybccbNam7YTu8pD8kzn9Nu9+v//&#10;uf6+1e95hji2q2wnvS9UuFQqQIBABRJkOaUB9nCzGSS2Nv45Q1Ft+UtGIF29p6M0F171SZwOmbp1&#10;nyb9tNLp6iCGUs2yj+q7aOVGta80A5W2ntRMdD113TQtC4HW9uauj4b4nIjzxntW50nlLHd4uTen&#10;orPx4s3juuYnJ9Cy4HG32Z5cGzsh6sFnFgV6GYlcycKNrzMbL4rZJvytkkgpfV17ald/GBOta6g0&#10;Cxgs3r0anE/6ebENor+xNd3URH3oRZSptHKWX6rduDAjIgbOLCGLOi56+l4NWNYgoxFPJXge6Tsn&#10;53dZHJze7pGdfqQfcRapib40luin2LobeUwJ+VQfNdH5JA+KJonbNRDg443QCDxD5LANca89G8Ow&#10;M2wi1SI98x2b/Q1lauf+COAYnSLRdp/FKeXl1c8xJQXPpdPQ/aG51y1Te9oozzM4tSH3t/1enBPv&#10;o4XtxqxzBHA6Yb5EFDn7+AiCvbIOQDfiQPlDPmRqKQ0CA+TTEB1QYewKjTg5IKFOmQMRkbs/NzLl&#10;44UHu0fYHJ7MZdxXsU7l/CvvE0pKc9SfTV/ecehdOmx5Qq+jz3f5SHUn/YXvnIeIk5RTv2Jrc6Sc&#10;uGu75Vcfz6FTDA8fHLQOIfpAl8jYD5sbFbGyNzpYxWRMY64Mn1RzUNXupS9xPe/7YGAVevQG1CV9&#10;Ekl8QOhyz/5/XgxmVyea4fJwEI08bW95uvubQdPdHyt7Tn9bs9OY986a631epFNzq8/WUiNQCz2/&#10;NuaXay6dy5LGT+vLySycmWNEpMvJHCFsK9IQsCLQLNkKTaIbcT1MIuaNTDQCJdZbiTLxifKsb6dZ&#10;9GlpuQiorX8C1ePFa2cXDGjHxBbeIQnepxRCSg/yJiM0oFvhqS8ULNZ+lgWeFGlDXXoszOwDtpZz&#10;yYVT95izpqt8u5cHAeUUfXA4OOGgjNLXMk9KtpMFIPAqDkndRtvTlRm2exwPfBaSsT62xnOlbgvM&#10;ku20ZNlcyOa5h1NjEsdGme3jKGWyo6G9xWrCmOUTGSyW/lrLhURsGsOIOnrcjUfRHqPT7p8jQM9V&#10;U++lHZ2RGWclnFVi5bf1IbxkIDrd/egHbBq9ngT6Ug9q5uDXQq+ldAj0EE9HtEeJ+UsqHuwiMZZ4&#10;fr8TJ1sc+1K95EL+r6M2PCZZnvupsA2RDp5gnDoRofZx/5rMXtLIJ9oaQDZcSsOuMiq5cGCu8i1w&#10;rsJcCbtM1e6pCuiNvfvJhcHRFIRDfiZHdhFHiFe4iBFatSIKgVaxzRAaAg2BHgJ1dwkyQ5gwSahb&#10;914lLupQaqVVzKJqdInKNBNdYq02nRoCDYEcCLT+0h/V9G9kLbx5UcsLuqhEsVarUdCZC6UHtIt4&#10;EbeAoqJPyovYvrMBTgws3vg63FKWyIc7iVgYaipn+dWFs6snUMIPFPnty32SKcnJqRynZ/4MXOW4&#10;p3XgxXUXW6KjfVJOnZxc+RAAh8d+Mufq57Afwx/nk1fZ4tCV2A5xL3mIUhKbqMOd0EgVPSFWjlbu&#10;HIGkDtE98lNss0cm62ENMhoBUILnlR7HSdo9/X1o6ksGjf6chL6PBUHfxNa+1z9lm1SJ0GRK9Knk&#10;eTffNhU5udaXVd/QC4uqnxb609LU8kfuMZQoo8eabtw50rvEkT1aW5g0VDe6QW+4dTv2hvOTT3RT&#10;F1fGxlQOxC4+a7pHc0oZdfK7OMgRBXByM11TJQTqqvudyC42kFt8duaXtPutjFnITPTJO5njsjVx&#10;SBqOWcOyRGLfyhj2TZyi/JLmf0BwcMo8HCdtsWJFroR+2k8vey406Z5y5P8LNE74p7RXrcO1RGpM&#10;4vx/gI6P4ZjD9OdIJlTJ98vt7dXu+3cBVhuQKef4NdrJ/c326n67UeObnh+Ml5wvR+r6G5Oc9yDM&#10;I1MmqOE4SfT0tJRTSCkSGSKwIWfKdpNC0qXQAFuiZN/LvPLe0yGSMl/EyflZopemSHyM9iD0fN7F&#10;zGILszBJgdx6aSyvivw18s+5PPtoui+vTn00WnO9++BTbJ6JFTex+MVgqVHuJvM85nJRnGEekS4q&#10;c4S8rUhDoCEwPwKtn5gfc/Uir70gmw34eK+jABGpT5cT3Og4PpohQBhH1slsJhM4Cpe3DSQUVERG&#10;Vhbt9EJHDHUcUD5fn5ZUW4AHONw+yI7hRPoZW+w5otw5OfTP1bHHAtDmuouiyhZD2vHwjI7lwqmW&#10;lkz6ck+WoHK6vPyOlVMLu4eosM7ISw5Cuu57bCcdshDo80peReERudhCKiahEutSMTFxHXDEiGIt&#10;MxcfqwAz36A/uZWtU42ObAqMtSEycwUEsrtEbUztb3BqIxpYP9GPa0eE/nXXMTb6PqDTz7+9xgkg&#10;PJkwhY6Wmf4xdNwJl8K/hEnesdKM08QQJd2IPjE0xniE3A+t+zHaKhLzqYmpIq8qYvIn9XHIGA3b&#10;fTUtiDEsG8F2XY03qWzwTWz7O1G9UhFs9eNEQMNccpPo9y84LT2K08lvt+Is4tTseJO5ru7/j1dP&#10;j3Cew+FxK88nO+lnNC6nuUxnOudBmsPpJ/k44FYcWm5+Hp531HOeqXw91xh32I6aOURKZ8MYBHzr&#10;3kX7Rj27iRNchs7ms9T3D7E7V+L58as4T34Xh+Bncb7SluQqY7vHnOaP+wfZEkWoAM4UYjYmCa5r&#10;sVLUn0sc6pSPyFImZN+LzUyJfptSHistBM0NsJV5uTdywQJdHGqJIuvzbEHV4Gj5sNmotj+l/4HW&#10;L9tbeQ7oPkouF/2yJMtlC2VpuUJpWsWOVnqDaBSikQyCoN7CtaJxdq31jt6kiqqqE1hP4iu0tYMC&#10;q/vxa2OH/qM+g1xdfZ4qrHuS06vtrCGwDgSW1WGVqE2JMi3btgXxBvqsVRzncRQoIhHifL4mDiSb&#10;PDu2V8q0ohQ5fEEmMgIyx7ZfnGtvJOjXJ3Gi0ElhELAgRP77zY1aFNA0xn6NOHvw1C+K+dXHY7z0&#10;fSNPfXP425MlqFyPjk85rUOMPj1WyQ61I5O13+gppaJwyQIeDpQ4s4YmooBhf1ZeYwTDWY5RXPV9&#10;6v52QjRRF3itqlzohN87x/P8SjhVdwn6qE2EfSAZbXwvTiUmh0efBcOhZJTBAWPSxyFDonJuQ/Gk&#10;nzaU87qkiNs4eFE4yRRLiXL6faoad06o1n+ix1LTuIIjFA48jD0xdof9v4vzlYl2/cjNrwF1YHTW&#10;jxAFu+YjHhwoY9tGBNtWRBDQeMc+h+QCkb6gH9kWOYlMyvMKkSJd8uLsR3/hGmOQmycw+NAn3InD&#10;FRH9Qz4k63QfIKhOFWV1m1Odo8tf5/96vLm0LvB31b0PuuhCopZSJ9+xiTnQv798ufo/374pu4uR&#10;BLv97f7+6kGiTobbbWrN/eilqD8Xp1tPRzYXDdO9x92rwjimnkz00l87IDsAeHCanm0lFHPhsH/7&#10;IZEk366+qsivfmD8fncvu3e8y3xHxyf2K6dzEUH96+ZWePp/SEDZXBh0ch2o52WiIWi/ExCgikhT&#10;x9GOSgn/+xudf84S9GoypEIgXb2no5RKt0ZnqQhga5IMUcW7G+7/D6XdmQq821pYgZWyepHEKiMN&#10;M7LY6hFvADQEciDQ2mMOVBvNUhAo1b6PnmqZkJL34epleibyjWwBCGDcLLJMfXn1Gru/aQ8DtrhK&#10;tQjeI9sOZ0IAW1JJ7OnjWF9z/LK14MvrXm3B/X6IkuPIfnIL2522jWqIpCes24kBASKtGJ1gFczL&#10;x7paDWcSnD4+lJVyQJGoSC9vr0bHScxQOyEYTNJ5aSNRUg/+C858vjdDdfOle8yXn8OR13qPQNk1&#10;iuEMtRN77Bwpw2ZP0KUdtJQGgZTbdRPxDweE1srS1E0Mla7txZTMUwbHyeH4wpj0TZxsbS1fj1n0&#10;EWOOk0pqUVrbHPMn5lE22uNalobguMS15tB1VqL8vvMaHB/54Ol/ff2qnr+j7E6YxYyFl8YtR0sB&#10;PxxStxmiThId9GVihNB5MD+0jEEDGZzOI8pKuNDeiZjtu50789C3d3HSl5Emtl5wmvzj/i4K4Vie&#10;fswO1PMy8RPFkatw8RySt1t2BKRWPSvWM5udVcV3mu4pKs/f1lJwS0Gj1XsKFC9IY80VeEHY07Mu&#10;p++o0aRqlDm9DTWKDYGGwJIQaP3akmqz6WJCIHvkyVBHJpOQ7do6EGABhu27iWI5JbFo+LaP2Yh5&#10;Cle/skGaBWX247+cXKfgcIb9sPj2JtETeJXP1rY/xbGJxEL0jUT5sjnWbmRx++3Tu+Qr026UEiv4&#10;D0fWrdRZ1OLrCD6nFjOSud0eReASeH6WNt2P4DUUEicTtjbVEZNUlElp+8jKlnA5kqItC92vsohY&#10;fEoMQWJyxcOXWsBuzHoX2+lstrPbDlUi8mDrtq1lu63bP7cxa2KlMN80OutH0GXcYutLmcYmdaiO&#10;EKUVKQQBNWYZHJ1p5S8SsYvtjjcqcv+x3TNf5S82UZKIlnuhyzNVfEKmXvlOxJNL8bRbSY3AAGV9&#10;uapfxrI7caD837/8cvWfp2fZAUIcg5l7ec67wOC7RFO+l/bwRRyq1pzAgvcYPL32Wt9kSOhTGJ+g&#10;qZvyZKJZCSyhZeQBKBcyRMymHf52O94GedPyz/5ZjVW+9qTtmfnrr8Ljq2zX7Vs2D5L1U81lCzUh&#10;s0gMFqlUTVbVZG0IlIdA3d1C3dKXZw15JKqxlmqUOU/t+VBtaPmg1PI0BBoCDYGGQENAI8B72azO&#10;k7yo9YmYUc+LXA3d8n+ZVoUk/UI0pMwx75Gbcnz5fDPpZSoOckRlwiEhOB1FCS7aCpSDAE6QLNz1&#10;3fB+/ny7upZFOWMVy0W2Qt3Jgl9JyShrSQImloXFV3u0tng04ksmVnCEXC1ynqmhBM8v/dbghKJl&#10;YQzai/M07V73/GxdihNa5xyVT75u6+5pDi9aj/a7TgRMDlNqDPtsHrNwSmGes5OPBVqKQ4AewfZB&#10;RShFaD1JxEkc4jz9hUJZtPyBCOgef9rzSSDTXnb4uiLEMjb95/n56l/3OJBoaXsEJhziiM18ikhi&#10;0xOy9VAcnE6n3ygsAVIshDna//rlq3IKfhRHyJ04Yr3LnMwrSbb/PD9d3W028tGAV4liMunW66mp&#10;U+4bwXAj7zFS0NKMkO+7RJzcy0c+WlZ9r/jfQeMYnBYvfi4Bc+AAzSdps4wdfMhoSzofkUx9xy7K&#10;MB5C++tmm8TGc2Bw1PlAPS+TI7sJRxWIOEG7NRb1r1H/nMvDsemeok4FRbZTJqWcdHQUs/y/5nrP&#10;AujcRCMrMLLY3Nqd8KtR5hMF2kk2BGq0jRplzlaBjXBlCDTrzV1hlUwhc8MwI/00Nl1ivZUoEyuu&#10;WZ0nfRwnZ7Su/KyoZWx4ZQm1fxDdxP6e1RsR1liwG72g7QMn/PuJMrycVY4zvos2fQIexz5yeZAZ&#10;yTIPF4RIySkFLZxGhvU6AtbobRwqiUy5lQiUpoTNvcmL/fcYp1sTwXYtCIHO6dnSiaQwqiBpWubS&#10;EGBB+bO0UVt6k3ZLvxGbpkT6wjxvJMrX/j2eP3JnNXNFPB2HdJRia6zscoxgU0cxbBK7tjlg4bR7&#10;/UnGrJ/aXbhsTEqTju26dZTaqbLhIERUr5bKQ0D3VdN65zC94KXsyzFmvYsjE9GRcbr9Kg5jU+TT&#10;c+a+rjhgbcTG00RFhrKmzuFA2sFpGFotNwhodEuBMmY6pWX/enurIkh20cCJCN590Eab2ImD+X8/&#10;PX3oq2ufDwJ2769X/7y8XP3Xl6/6clW/1KHGIFbwu8TbdSMHWzEzPmkbi5Vt/nIHRAfADk7nF2vB&#10;HHmd9223v/r3g307bXYV+nv3IvZktijmrH/c3al3g8xjmavyjKQipsuxHq9SwJjXFg76Md5Nbdgp&#10;lG00rAjktQMr24w3RCNPu1ue7v6wNt39sWo5GwKXR2DNLfby6KeVwH+MSsvXTK1ZlhkX49UGlhGW&#10;drEh0BBoCKwNgTYc+Ne42YvIv7w1JwuJU5wRrITbjeIQoMGldJR9kwVFIoXheBBrQ8h0Lf+9OBzh&#10;yHOWPEMGsRBEQs6QxXcjzzMhDhcGsgSV7dEcK8dL7NeDPmCu9Tkvd35Fs7FtLarvh/7qyJGh5cby&#10;44jCVqg2HXGsfHbYzBj9lPftaKfkUgYtdL0Vh+c1p5rq+0RWdXJyJXk1Qt21XTd9GG3blHwlUx8A&#10;XJso+F1TjmwiR3+bVMavEAc6l6ys232Ms5LxpyuzSWS18BdayESouzaVEtiIu6si9kmG06n07JL6&#10;3Uk9hv2UFWjscmrCrpFNj1lDehtxtHh/Ndv+MG87PyKAo06qOmeq9iSOKcyjLm3HRw3b0RCBft1M&#10;b5lD6v1z2a5YTjcSRd+W1Lxb2jb5HnddpK+p28f/EPv7LE4r/XQnc9q3d9lCuX8x4Ji5eH9M62No&#10;9CaJZRQg05SsvJvgn9LjVJkpZJOX9YVR69M9i57W/VShPuYbEYT02Ecfqz6G1M+zgv/dzUb6y/3V&#10;8xvOfKeVwNnfL09Xv4nj1a3Yri8OESJmK3KqkT8bdL2V9ju1HxhyRJ5HIoDKnCRWtiHNec+R+twS&#10;zFfnlezS3HR9nqMTLxk0cep/Fqf+h815G6TN/iPtF6d83az73JDlV9mOm4+Yh9XGPd039MtMPc5v&#10;C8LB05Ftqi6x5fNjECvZfOUaBvNh3Tg1BC6JwJrbet26yyxgwoQF3WtLNdZXjTLXZhfIe1GcI5lH&#10;FquxeprMDYGGQAACrW8IAKtlrRIB+8rORHWmvHQ/Y80km9bYUiIE0gP6/uNdoh9JxMhP9shgIcLz&#10;UnYvEShYGBpLNtPgBe1eFmdsNJD0jLrpTbBBAF4sU3brcGowFAs046NmxyMTVfe1sbJsbLs/OE8q&#10;fQ5SntSkImKndCtRc1zOTW4Jz+/aHKHOc4Zd6Ras38RRb2MsiIPKRhbsiFDpSh9IfBy4crd7YwgQ&#10;pWIjUSnO2iMFR2xvjHarojGEyr9/I23S5jyG9LTXECdFk8Y4ieDQ5+JjKte/RqQvxkKdGMNCPgBw&#10;2Spt4+1AW0Vv8RyrtCzdr4vDac6xs6mUOufJ7iOEd4meOJXemLxj93GcJ7ppqqQ/sJhKD7tmPNxa&#10;nMuxV+TONWZOlb/U8ow3qWyO+er3PdtXtlQLAtSVcb6RQAHoMo/EQdeWujlmJwHPy2yv/dvtdpJM&#10;jA/DPuxa7HwrDtZqO3mbMJbrjIndtstdP80c/1QjC4KWyxY2s17meRC9aP16h4NZBfBk5gsh4wzP&#10;cDx7X98O68eTmSEb/MEpRVK69J7lsaHfH+6vdv8wbxumTypK5V/PL7L99y94Wg0zVHN+2lbGxcZp&#10;UjmcjWf1zoEMbNX9LM6TofJ4M5krIwoMzMFwaS5pFs+HSKW3MnYMn4n2Ms487ndWx8l7eb/yQCTl&#10;QV0tHrACFGztoYBKSCqC1Kin0+6a677pPtXoQFCSp611mS//f6v3y9dBuARSa8rcZILQ5gjh8BVX&#10;gvpsFVlctYwKtObecxSclmGRCCyrnypRmxJlWqQpfyjVEP+AYqaDE/+oVDz19kyp6DU65SPAEsur&#10;bMWVIjGdexGnR/VVuxxzHvPHC18iV9jKIuvJPTk5OR/er/CcBh6rkxTtJajY06s4d6RKOOE6na/d&#10;ooyKgZOJiz6RvIaLBXaiE4WxEM5D1cLswpdxMGCBpg3/F64IT/YntqlOTq54UvHPRlu0bVsMFdqy&#10;zVEtVLIxp+kxqbFltknt5HpP5jg5xtfvfigadqrpKNl5zH1HO6ZO5Qs2OIbabDKGPrIxLtoSEe5c&#10;jlq2cuu8LltISjtNFnVSQMTJwPaRzjoxrkNr2mqOvuyzOLLh8G9LRIjsz0Fpu0Qu3cncdIo8yiFd&#10;aA8T0SdjotmNO2RrBPXvgfPgdChPOx9HIARC8uJk/z7y0dc412OOd7HFHBHi4MBc/2GzvWJrbxMP&#10;2gPOWcrhT45rTiHS4zgpvs5JE1h/kyiBbMVcdzoAkxifujHJKz2RtJ9wuh1gznbdKlK/gT32+6u0&#10;60ERQ870l2bhOQuT9NisieIiq8hTKc9sizSHpnuKahUU1wxkCghnpFF3VcXbWo16L17mQhQsRIwZ&#10;e4EprAStBtgUAFvZhsDFEGhN92LQN8YzIFCqfSd3nuRFOAtDIWkUnNEMIdzseSezmUzgKFve99wJ&#10;BT2IDEUcT8IdBjpZ+hKxCL1XtMYd8vrljugdj3Bk8V8kH6PW0fXLdZRBH8WW0+VL/qXN40A5RUdd&#10;9vXNHfVxONPX5ULwcTlJqYg0joXvED4xeWP0ieFTShkcJ60L+wqMeETiS86LTi1yzotKx20j0a5c&#10;6S2lw4D0Y/3IkS6+tntEs6I+iU5cTmoWNlYXOB65xoWx8vo+c7duDEs7i3tzjIssbo+1Ey1f+yVS&#10;Z5pHH1oVDm8vsr1la2H1WhZ1l7L+NuIE5aJn6md4asYJd2qvAe2hQxr9w53Ms0KS2k0g8Fm+Q7Gn&#10;OYe90xD+LW+HQAiEPH+niBapnP8TzqtMdYmNsjW3LfonMvz1/Bz0AYqJTwnXfJoA7yl4XzG1/ff1&#10;he+zzBt28mGrjwz9smUem7UwXy1Tg1xSgUFqHKBHRO3+h8zYk82pGdv9Ik7RdxIJPaUdh2CWGoNT&#10;3gfqeZmcsow4K1y8CI3WXiTM7sh9qfa39ppajP4VdSKIWpG4izGRZIpEVl5ksWRiN0J9BFpt9NEI&#10;Pa4RvRplDq2Xlr8h0BAIQ6D1C2F4tdz1IZBmBbGnN9E0an1oL0nuS3Y+sbzB70W+Uh8u3PXMY/SQ&#10;6Bkvb0RJ6DZhDXfGPGfBi9xYnc6pzX+lFtlf2SI9eLH1FE8WfqfSOKVoPoOHK6oOke6IHtRSPgTo&#10;L3CavL3gQks+7fwp19K+0ehEVnVycsVfac+cn2VB+Vrsw5a6iHzmkTtWMpzAu9HHxnX8Og4MITRi&#10;ZR2XJH2OmmQN1Z66nzr+jEWJDJVJ5+ejEtd8iO16aS8tuRFgG2P/yNJuWrTxx53MV93Z2t1KEKBv&#10;m9q/4QR17Zg7EtGP55thgi9OTjinTJFBOb4Z5uFb6R9wVDvnPJSki5w7bSeBAZKD03OO7coYAj42&#10;wbM39TblGRw5cP73sZMxmcfub8XJ+FdxoDTJy0dsOGl937E9sI/2Y9wue3+sCYQ6N/tow5zhcTfd&#10;IduH13x5BEmDORguzSdSQZxS46BsSJz6STzV/CNRJ019A9dupJ3+upX2rHJf7r/UGJxqkpf6Ka/4&#10;szqkjNdvrOTy9D9o5KmYZ7YxGKu7v1a9qah0uqejVJ0BVShw3bVVt/Sh5lKjtv4y++cMxS00fzmS&#10;+Et+OZmF8+WY+wPUcjYEGgINgYbAAIHWeQ8AyXrKKmvSlVYWbXjR1tJ6EcDpLHahgwUUFkv6DgI4&#10;MpgWVkIQZsEQueqyzMt2hjHcwRfn2X79+daT5ofD4lzrZKYIPX15Wdib+4lC49CXY8nHtxv71pbd&#10;w1w8IvEll4x4St3yIkw/gMOHLTEu2Bw8pkiGAxoL9zEJZ6q9OB4Q9yGVg1aMHKdl4nQ5pdGdpaNk&#10;ol7GtZ18BBAzhmnpcc7LNYYppxbHHLtFn9S1YP5VUaWlfadItIWnV4k6+f4jsrdIIUWjkQMB6ja2&#10;r7uRSMm2smrM+uGOSIyzk8m50ldPeNucN4nybZNN08fxfy99YIjzvy57/gu3HsfB6Xn+dsWFQA9J&#10;a7au/s6jj1oLGG7479ZgKBxwifaA8+StPGuZns+59ufL8+QPGgJEyp512ATQcSsRJ20ROGMFgs+T&#10;RETWUQNj6ZRZTrQzNAbDpTLFr0gqMH0WOyKS/nd5v0OkbRvOv8h23Tep952PxMomYyS5QTGhDoO8&#10;TAY8w08LFy9cocASy9N/eRoFVmnLPhsCYmuVmVtl4s5Wk+Uzire1Vufl126TcLkItPa33LpdpmbN&#10;YnPXq+ldXm6ejf50BEqstxJlIlhKmlXEQ53FRuwpEZzpZrg+CkSRczm7mBDRwxjOCt8l4iRRm/oJ&#10;23hzOAv089qOoYFc/WVDzddWpl3vIRAE1s+rnbxgZ9v1GKdXFbVnZJvenmSTDlmgJtKYLSlZEm3v&#10;aeOx5utsUbd1OrIEGV6VUFar4QyCX39yR39lW9E0Dh5H08G5Ckf7mITTAn2fHsM2nh50M0AZo86q&#10;y+A8hBNsjBMTHwDgQJUjYe/avkz0GbNSO2GY+NR6LWXUST4U+36IyFQrHk1uNwKhffO1tHuX45ka&#10;s0aeZ17lWQinp1DeWhMiNX+2OLAw38JRy5SYrxONnX4vZu5uonm8NtBmcHrM147GEPCBTs1FJuwE&#10;cC02MtfHH7SX38WB0qQX1/hA5p+Xl+iPMsfwvPR9WmP3oV46SRRuvFOR8clzGpqOeaN0cQRMbWmK&#10;ULxD+/N5p9qhiQ732UHi63ZrdII2lan/WmqU8yBSh5R5dF8sVY9K9ciyZnia7otFoCnWEGgIpEbA&#10;ezzxzphawnN6BYlyLpzlSo0yW1RplxsCDYGGQEOgEgTa2ONfUeZVFP/yHznff/yMWmj+ILCEA94g&#10;lp4yto7bzca54NJfkAMqFp/34gDz9LpTfz/kZb8pcV3Ma1JiIWgrUVcmkjEu8EwSbJGFiQj3JtEK&#10;9sqJMjR66Pb6RnDOaKgHzOGAI4rLQaaT5bSSPiT7ODi93878ECDajDVNxHZicatYa74xJ6bwcjkx&#10;do7P5vFiSh1tVGQuu6ZDZ03koH8jWiFRd/t9idpyvK1cT6mOi5ZlbNAfAqgxzHf2IJMMFX0uU92/&#10;SaTDvp0NQdqo8XN4tZ3Tql2ObSEIQYsoTDi62XuLEIotb6kIUL8+dUwePWaZnjNos7TdsQSdR3F6&#10;eot46FEyOBy3kQsnF901MZ7haNc5TYo9R370NKZTdx/p9N/poV/5lksjAIpjiedtPgLQkZSxv/78&#10;xWSjmqaK0CvjyBwJOb9IxLp7eX/Qf0egebOTBc6Te3Gi9NFblyv9V+uC4yQfnqZO9CHL3glGMAO2&#10;AXSD09SwrpIe78/+z7dv4kD5YnzHB+a/ShsmZn9JKb80wiE/k8mQViDiZB1tBJan+/I0stXdlOtr&#10;RqnpPsVy6ixbd53L04jrgaTOKrFKXXddWdVqN6pGQKwy0jAji1WNVhO+IdAQMCPQ+gMzLu3qchBI&#10;8nacOe+7LMC0tF4EiHaEw4Dp+YeOlEWcJ1lsJhqXjoxEXp3f1dmSh8iUtogpvqizsLlXjgcGW3UJ&#10;4MugsHzpVIqjxEIYTpSvgstwK3ecGG5vNkbEyLuRBSVs5izFiXJGRl/oFhjfru5k4c6UWDS4EVnQ&#10;I3dKrFpucSfRV5FgBVvd/icRa4UvgEBea6XNDfuMvpLKycNiPbGSKWdHh+MJDnRE1D1JYsB9h4ST&#10;e3KykX7uh0Tzupydx6Ix1CT6vco5oYquULc4Fr1dieOG9Ff9xNhgGsOoa+7hxGgcw/pEIo47md7k&#10;YxDzmIWcNzLXcUVVjmBbfZGP7ZSpoNOqDNYNp8nv+/jogMEMW4GLI4DJuPrxG5yWpe3Z8rzhmGi9&#10;e6oeTk+P+71E5Lv1LNGV1zKcUjue7WQei7PkD3EMfzk4o5kc1o4lch3pBiho9Q5zcVsi3TF71Dqr&#10;jw+lvyINxzDGCVuUZJ7R+GPekzsh1x/39/LBnTzzGRoQz/9/PT9f/c9fvhjv55YvF32cJm8tkWCn&#10;8GRrZbZa1k1rCq0ay/q2jRp185U5FQbQ4cOwv3cv0h98uvp6uz1xoKS5Pshc9F7+DE3XV9xK861P&#10;40oranliezRwsrTUEIhHQCzok/RxrZuLh3DGkh5dwozShLDCzsgfZ2s16q3UDYGomry6LssQuFbb&#10;aF1uGfbTpFgaAstqWSVqU6JMS7PiU30a4qd45D9LEnlSReWRxZ5sKSPpbDIXSzjHlL1zIrBRJoCK&#10;3gqO6Bf6L2TRjgW/qVEUkO9WIou15EbAVo/uUu671HX/TzmkyAKuLbGohwPKHImtFFmcsyWcYOaS&#10;xSbDkq53TkeOdqiqfZ66vySuNWl4IuvJSXoEsQ/tYG+iznwjx4I+zvUu1XRUrn4/NuYMoxzZxAHB&#10;llz8bGXa9csgcFLvMp5hg7YttJmyYsO5xg3GK1cbwCEmF+/LoD+NK1iw8J8qfRPHNuaxLa0LASzI&#10;ZEXKvmT8sCU+LnS112E5eDyJo+NOPvYy8Rvm5xwZdORL0334623Dt/QPkok+7bKppx2HvdPLylUH&#10;91DIhmMYz2EuG8AZd46EDHfywcxXiV5nmlMxj/q+lx0q2IZ6DoFm4sH7CNptap2+7V5X4u9waAGp&#10;AZyp/nOzSQELI8R/Pz2p8etVHO7/luiTYrIfCfsl6mTv0se9Eg7yynWgnpdJEhgrEDGJniYiy9Pd&#10;XyP/nCbk6r7WdE9Rf4JiZUBWJm6KSvqgUbfuB1urW4mPuljaQauWpdXoUJ9D+xtebucNgYZAkQi0&#10;PrnIamlCJUKgVPu2r+p7Ks7aS8iikCfZlq0iBFQUOYeDyO79dDvTD9UOrcK3cQwd3HzLffCTAyKB&#10;4dRwvmQYQ61PuR2HIsCLeFuiNog+eZ5O6+n07Dy37cqwHI5RtuQri628z/WhPD5lqswjA8b2sGCY&#10;S/7VYJkLwAvT7bYdttdijoh6KsrSJ/t0CCeDWGcpaLPAOH9KxzMdpflRyMkRW3T5H2HLuZJzzBJ7&#10;m8vxJZd+KeluJLpXChuGxk7mLS+vy9pCNiXWa6CFHeg/9FURHx2Kx0Qup1/5ttsbnlXMjMb6mn5/&#10;gR/xrXF+baad92ofSeGkT/ltKSsCOC3aPgCAMfMWW2TKHIL9LtEneUY3OVDyedufEn0ydh6WQ94p&#10;NHkPwbsTnVKYOzSeJOLkXuYlKehp2ar4HSg8OK1ChdKExGn5UZyWcVxWTr5y/s/L7mp3mP/Qf3zd&#10;bCV6qnnXmVL0yWsLB+p5mSSBsgIRk+hpIrI83UUjT6U8s5lgq/5a0z1FFfrbWgpuKWi0ek+B4iVo&#10;xNVcXKlL6LcGnq021lDLfR2p8VbrfUTacUNgnQi0fmCd9b4WrbFvu7eAJwquF++eJFq2ghAI7fR4&#10;obpli1WLDkRcsS8c2kqZiXULPfYIgeZS51fviCR4fjnrlTBNj7mPR1nF+yB+xu/swkfWs4OArKos&#10;0UT7C7pDgizaXfe30Q1lMCToOGdrO5dTlorkJYtdLU1DgIiiREc6d14+0FV1nLGip4mfrHS1Gmau&#10;H71VpA1o5hv0G7YUgytltg4nNxbyXf2UTRZ9Hfo3BsfMGFk1zfZbBgLMSV5/2LfHxJ5zOZ/gROKa&#10;f+OccW2wuzKQm0+KG/EUY55qHXMCRKHnYTvlFLQC2LasBSOg2pl1bvjpaiy6n001xgff7XfHxk3m&#10;tn2nM+x3Kw7FyF5OQuPBqGi4VI685UgyBabuwxD7nIo5O05UuRM2iePkb3f3xm0ikYDtg3EonkOe&#10;3Prebc4/rJhSj8jL7hyMT+tLZvs0X10XOlMw4L3IfyTqZH++8y5byfz18qKu3cgY8ouKFls+plNw&#10;GNfuQD0vk3ExPHJUIKKHFnFZFqn7IpWKq19bqQaRDZnA65UBWZm4gZXhzl637iJ93Qq4K+dwt0YV&#10;vWX2zugF1aRMBYnircflZBbOl2PujU/L2BBoCDQEGgINgbkRYHictHLCYkx/QSZWgdFxejRDLOfE&#10;5UqXM7F8arFDHCdZmLalnURB6L94teXzvU6UUxwWpiS2b3Rtb2ejbdfSVqJdH0Ogi9xlr08cc+ea&#10;yeMg5bKt25uNPFOkt4L0FMdQv9x9tU1dRvZrwjIjjCek58TUFS1POaqJE0jqpKIh7JggAABAAElE&#10;QVSGOcYwIuTaeyg/aRhzrh08/KiE5EpXa+kohchfT9432VoXpwXb0NBtB58HxbHxk+jNeTjXUT84&#10;2eD8kyKB47PMZ0O2Uk7Bt9EoG4HrEcd7nNNiEzaHM5TqXyxEyOOKOulysr41OHBZ2Mx4GY3034Ht&#10;4HRGYapiBUwxyWWjKfvQMdmYZ/16d3d1t9nI0fmsC1n+enlWDsmxuo7JMMd9ou+75oMxujG9/C7b&#10;mr+Jc9s6kwBgAM5waXXwxGDQtbUXcVg+/ThI2Zk4MD+JI/Nvt3fyYVgM9ctUQV5J81K/DGKNa9kI&#10;+Nucf86yNW7ShSGQrt4PlNIRDFOk5V4fAoG2Fpi9CDwXLXONyhVhFU2IhkBDoCFQJwJrfQN1udpK&#10;M9CWWG8lykSogUnOk2277ss1FRfnNM3IxaG7R1QjV8QuFmRckZHGOZznoCGlWBxgmyGX0+c553Yl&#10;BwKdQ5R9y2zqiC03u5TXsn1kKStST44ayUeTegQ/62CoqjdvHefTzp9yTRqeyJq5fjZEmnUsxL1K&#10;1EmXc/OJrJ7VMeYYQOTkVGMYtq9l1L+eYrZsRSNAZFL79t1jNjZFNTVmSbuwJcZPotKtNRF1MlVb&#10;eztE9UpFb611siS9VUTywZiFfdDi+H3jgxz7jMcLildxhnranzqw9AuaZOjf5znMNm7i+MLWwdY5&#10;WZ/QRY5BsdfiBqcXEalwpj20vCXlXY7rfc6YjXkz8sj4Wd4r/HH/IDnNmmDPRL6T8JMe1MrLwnyA&#10;9w9jKcTUyfsqH3F8Hzi6jfFY3n1Bok6zyF4VIbB09vR+9efzk7GZ4ZD/ImPSvXxQWu7YkR1SAwPs&#10;jz/DrYIuFS5eVqQWqbunUp7ZsuJ/KeJN96nIt55+KoKtvC8CB1tbickts28qS6uypPFrB5eTWThf&#10;jrkfOC1XQyAKgWbYUbC1QotHoLUM/yqOXlXlRXuKqJOIupL5sX+tVJLzzhHViMW6lze7U9wUFXFo&#10;mWp7LGCwaKjSAnuMdCqlo2SrcxbD2B7Klj4iwxHdK3NS2xs6ZFGRvBK+HM+PbmbAPMnT3ugvcqa1&#10;YJkTQ02bljYnnsrBzGEfbNVNP5E6dVEB7VTfJOpkqoQjG44B+dOcNZdfmxo4vIsDo9P5JOPHGqPj&#10;J/M0xqyVJdpbqo8dQG/dUb1WZjwe6tKmrvUzxFn+T2pO+y5j1tSWR/lHifL1KvPSIa3RcVPKjDn/&#10;q2jgxfcPaN7TfnB6Bv/KL/SQ8kZCOfo6nrFc0U29mXhk5N3Bw2Z79XW7Nb4bwua/7XZX7GoRo6eH&#10;CFmz4Djp+khoyNxHR+br3yTq5NT3IkPe1Z4PQON0cKla1aYI7o2BtDG267Y9c2G/X7d38o5v+vg2&#10;RZ+Yst4YxBBvZRoCsyPQLHp2yFfJEDs72FpFJleRqMmtqldjyWnnJXiQvF4F8sJTAHW/diW5/DIW&#10;oFEToSHQEGgINASmItC6/KkItvKlIxC1ks/79TeHg1HpSmeTL79v10TR03VpOJ24tr7e4xAnDi/W&#10;dBAlVqIU9ofzZKrFdaue7YYXAnuJ0GNLXfRJcbyLNRYbYct1bNfWlD9kmUsYi4w1XQZL2ppzwVDV&#10;7UwVfEHwqtUwc/2MOTHi1OxKMbgSkY+ISraE0wmO+inTRnjSh9SS6pH08oi+/uiizJkw41pO5xOi&#10;stoS8U5ddm4rV/v1m4+I1dM0oe72EtWLbSpNdTuNeitdKwK0KZdTMnNaPY/EbqbYzg+JPvkozlHD&#10;RLRmF11Xv6BpMS/ziYSn81/2d4Dk4PSyspXFPRQaHO9cHwB8lrnLXFGMkf33+3v1zKDbUB9dPrZj&#10;+27TvX6+ko6RVe3WIVt2h8rtqkvu7eRD1eH2yiXpPq8sINKSDYExdBjTnvb7q38kuqtpfKOf+EW2&#10;634Q5+ZH2b6bnWDGaNpkudT12uTNgdOaMVie7qKRp1Ke2XKY3MVpNt1TVEF9KNYncYp66mjUrXu4&#10;9OEl0mHdKDUEloNAa0nLqcumyRGB0Lcvx5IlHpWoTYkylVh36WRqiKfD0o9SlPNkaocCP1FbrlIQ&#10;YCNEtuu2NVderrqc4VLooRZ68OKdmD6iT06k04pPQ4BFO1eEnBtxvvs8cHTKNbXvoojZnVHm3MJu&#10;GqpllO4W5x3bdZchZpOih0CuttVj8XFINEaXcxd9g2tR/4NQ4IHL+Z+RZcxhM5Cdyi67CF+xVWpL&#10;y0NARUfFidFSvTie5HI+GWsjfCRSk9PuVOu4lobmdNYPYEBf8E2cCdr3YgGgLTwrY5arLb+LIzXP&#10;ycOugPPhNR+oGDKecZDqRbIcl8Fv3MS+Rz9u8RFy1jwDFGOBnVXm8pnxDGbb4h3p2QVgjoRN3krE&#10;5F+2t7I1CWenCaeu79In4+RlcvA6zV3OmYrymlgc8V1TjtXnKCVmVBu5QReB+IZLtWmVXV7a/3+e&#10;vls/fmYu+cfDg7Q7+Yhe8hKRuwFrqJZmbAZQ2qUSEGimWUItzC9D0npPSmx+LBrHihBotlZRZQ1F&#10;LafyypFkiJH9/KIyX5S5HZN2pyHQEOgQaE20WcKSESjVvoOdJ8eiE2SpxPZWOAussUTZuti1cLiX&#10;RT7sJHci+uRULrwIJnpLzlRq48+pcwxt7MZWn2CIw26K5FMfr7IdlVUWIbC52UwWxUeOyUwKIMAi&#10;aO4FzrVgWUB1Jhdh3InRHpU2VhjljO3YQntsC8tYvpTDqSt44uXNMF1LSEfJW/jqM+J84pr7ZI0+&#10;6YjeTP+bk3dpFUeE1xSJNvCC0xrbU7YGkQLSRdBg/LAZBPPGsYiPMabEI9Xjjq15OwhVtGaLUZIl&#10;5AM2nPqZp9WVQHGA5OC0Ln3ySBsCCY5Ttq16kQ4HfGX7eUQ9oYoN//Zwb93hAln/en4Wp/a00cFP&#10;hEh4QnvdSDTkQ/ONojy0eM6f316vdhIZOaSeo5hXVaih4aouGzrME4k4qaJsG8YW2hwRYRkrOIbO&#10;k8yP9m/12Z8NAxdu/vcO1PMy8RfHkrNw8SxSp7m8PN1FI5RanmJpKvxApcGTAs4DivxMmdCkEMWT&#10;xprrPc3bEE+gk2cLr7nwEsmFXgVBb5y9M64CtqZkQ6Ah0BBYLAKtu19s1TbFBAHsO3hO/a5XbhqE&#10;q0SAxRNXtEYiIL3KIv545zmewwUwpXl5myIiGfoQTbO0NLdEc/Mb4k19Yju2hMOuK0KdrVzMdRVF&#10;zLFVME63LgfiGJ5LLANO27HtU5XhxVtffMl5Ea9FzjNUJtbPGb3ehWuxDVc7YiHf5YwGqVBc6etd&#10;DvP0Q2+yGJ0rsUA5lwNCLh0a3XMEsENsFcdbW8rpfAJvV7RU2hnbhi49MeakctbnEwoc1lpqCGgE&#10;2L6YP1t6Z8yS56CxcYn7Y3n6PMi7F9o4tjAPHhs3Gcd8Ezlx7KLt1JcGSA5O69MnvcQhkIx9AIDt&#10;pepfnZqK/WKPv4mzlsmSkQHH9n92u3nkcQo7fpOok9RDiqTpEPnvUSL/6fMUtJdDQ1AxAGO4tByV&#10;AzQx4cD7tD+fn4ztjTZ4Kx+N/nH/cBKdlnnno0SANbXRAHEuktWEQTpB8lJPJWcdUqbS9pRO0/0U&#10;j7WctXpPUdMHFCsCsyJRU1TQCY26dRfp61bgpC5MJwtXz6TyRa7ViHONMl+kchvThkBDoCHQEGgI&#10;ZEYgaKWEl2Q4FbW0TAR8JmhbeXnq2g5x54gemAM1ok9il1MSi5CjDl5TGASV9amFIILxmQNECch6&#10;Is+w3KvYj7E+DxmJejpXwpHTtQA9JRLmUO+5dJqbDwuGLdWHwFz2uflsb8/KiZFtkBMnHBddi/9E&#10;7PqZYSmwjyljqGscjVO5zyGOQis1DQFq4O2n2+EXx91cH2vgbOwas+YcP6chGVcaXFM5gFGXT3uJ&#10;quThCBcnbStVIwKurYvVmCVtMCRhZ/rPp9z31zeJAGh/dO9ksDtwu3jcESXclaHoexrFgwaD06JF&#10;n0k437p1fQDA3Gmuj9iw5V+226t7It2ZMBJZ/pZIea6PBkzF5ryG3Ft5DrqR8K5GHSKFoQdgy+S3&#10;95RUI4UptphYvMHoDZeK1WAuwWjXf4njJO/wTPh8krb4L9mue+i0T14ic6vo3HMJm5CPSdd05IU6&#10;DPIySSduo1Q5Agdj87Q3z2yVY9LEz4cAFlTX/KPZfD5ryEtZai6g8gKy5hU7gPpyZQ6ruwDIorLW&#10;iHOUoq1QQ6Ah0BCYGYG6ZoQzg5OFXZoRrcR6K1Um+wqMoYJxVMuRRqt9NEMaqSazmUzgqEeswVhF&#10;kBejU1PnZHh99qgMZf5wOiFqxWhKIEufR0j0yTMUDhe2sjhDVChbst+xlbjc9XSypqMUggYOlOep&#10;k4U6mssBhIW7/taHH2gcDog+5Npy+FyH9Vyh/yKi66gji8LyA9lggOJLBrNaTYETTCfWjws02o6r&#10;z2VBnDboSieyujIe7qn+Q/jaEmNJyHhio+NzfbRt+BDJlCcU10xiVEkWkzWPYZ06yvnEYYNTlMbp&#10;1+VIgv0vOerpzbW4TyYyXp53cE5JRG5KtbayhSBA23GNWTiddY73cVZDqbGSOAg/yVa9tnyd838c&#10;YNfi4LWMOe0AycFpHDrLKOUDxdg8qGsHQa+PosGjvbFVsMneucYHA2zf7fogJpp5goLIrz60c09l&#10;gzih916ioz9LFNpU412QALVlNhlPbTpkkFfDouxJ3rv8aWlHPIc9bG+vvt7eGp/JMO3H3d784WsG&#10;uVOT1DikptvRg7r85WUySfSDhJNo1Fq44GqpFdIq5F5zvafTPeGkpgqrqVvIdPU+Nw7Ymfw1c5sb&#10;+MavEATqbbuFANjEaAgoBFpLaobQEDAh0FqGCRXzNe+33ywkjjkymFnUc7WkeXmJRsyWPbYk1nG1&#10;Nzq92Uqke5f4Li92jdEK7azP7oC3azvyswILvVCC3eGA63JgIlqdawE7ZdWwMOeUhUg9gatXJWCc&#10;EiMTLeqnRZ08IlNLnSPnHLJiH5tre9RJIlx7OeIfIfY6cvGEANFm50pgkM6Bco5amwuZ+vm8K/u1&#10;f2w05jg8BQE1fjoixKvIl4Fj1hR55iqbsj3Rmh4lwh9zy5YaAiDAPO/a4fTMVt2uuWIIirZxWNm4&#10;yED0SZynhr3+mNObjwx3EiUPPstIAyQHp8vQMU6LsRoei7y/mSmqPD3w/WZz9UUiUJreQdEuH2Xr&#10;7pdCHQl5DhKf/qQJTNgq+YccNJMeg/YA/qAOBqdjRBZ7X+Egbeg/T0/W8YsPRf8tUSc/n404HSzQ&#10;IEI341KtuNYq92INc0bF1lz3a9Z9RhMrjlWaehcqPCukITYbRpWJOxsu5TKixg52tvDKq1E9P5kP&#10;9VeIkfnJXIiwTYyGQEMgEQLLeqe/LG0SVfHqyDQrmK/KO6y9nCd5Yc3CUEvrRABTYbHf5eixl217&#10;pjow+qJrmvS+ykJiXPdxpIaO6bdS9dWq5esjQOQuW33yrmbKltl9Pj7H57IcbYYoQGMOWT48lpan&#10;WzA84mTUT90eyWMs2F2ML+kgmuFWLXKeqT6xfs7o9S6MbfvoitynyQThKp0JkZOHW85pWvziKJ1r&#10;DLPJypga6nzdlznHsU3WHLyWTFM5nzgUzDluvMp8zJawt7H2Zytb8vXNtdfjzKgK2P9O+oLnih0B&#10;RpVsGYIRoM0w37Oltx/pHe/h1ueoZJD2i9PUN4mK2p8jc/yaQAb6B7YZXlYaIDk4XZau/tr0bWtY&#10;ivc+746dJNg63jWfGtKbev7H/fmWwZomb6eImlearzv48F6h3061zLG/PP+atkl21WUsr+WUO6Az&#10;AGlwuhx1AzShv38WR9xvuxfjswj9wC+3d1f3OC87LBks1TbyMjg1XE0VIKgUDkzh4plAbdeMCJRv&#10;a0axZ76IvTebnwr6AcHKgKxM3KmV9FG+br2RXv48lfDM9oFNO2gINAQaAg2BhkBDoCHQEGgInCPQ&#10;zSq9VhuJZpHy5e9QmJy0h7yyni9GkVOUiEJiizqJGRGdp7+98Wnpec54qTvVwRdd7ogkmFDkWFqx&#10;5RKKflFSXeQuuwOI2jZOFqZCUwyuyMIioq1sF0XMTxYbjVA9Ss5Pf0EUV2d3qIBYAxol19SYbHnq&#10;hygmrq2DiXKdOuIbC4QuZzUWCF3bHY8hFXsfhG9EtpaWhwA2hUOuLY0589rK+VzvIrfaP3jqxqzl&#10;2B1YpoqWx7iFY1ouR2qf+mt5ykKAMcsVdZL54Q88GjMlWuo1zmoyryJx/iIfGD2Lk7Ruxe84/yeS&#10;gfnbnI5xSqlZ/gMtjZjUV/90Fv7lMdFomCRj/GIcsyXmVMyt5kg49P52d2eUBwmeJPLkd3ECm0se&#10;H535iCw1OrRxok6aErxS8zPxqfNaQ8ZUb8xz/vv7d3leP2/nXOFZ7V8P98Z2N6THc5vNNod5SzzP&#10;byHCIT+TEqEtXqblVYu/rS1P9+LNrQgB09V7OkpFALNwIdZUW2vS9ZJmC87nM8ihRJKrVcgQFO/z&#10;Bp03VC1jQ2AVCLQ+YRXVvFolS7XvUY8fXtSmdmQItoLxGVkwyVbgFAGXgRLlzxWRcfcmEVAcCyyn&#10;nPKdpdhangVDXhav1eRK0vuN6JPYlcU4VfTJmRbuiITnciHfitPtWLKoMVasuvs4II8OLBO1WguW&#10;E2EKKg6mH7h+HASR8MqMY4Yt0d59ts4OEY8+jQiPrjGMrY5Ni4c2OUOuj8mKbNMcv8Y4+EubjpI/&#10;zyXnfJNt4F1OeDmdT8a3XR0fs2qoG5xlbhJGnSTiJJHUW1uoofbnkdEVqZUx680R6TWFhNjizSAa&#10;JOPa467burcbN+2O2qEyMH9j++7lNgIQ7bXwwWkoXrXn7yFxogo25vqoRPW9Mn+ZI2Hjv4rzJM9a&#10;yHWefqrok3zsW0LiA4VNYmyoJ7ZG3stOG65kq09XmXXcE2QG4HA6uLQOKNBb5k7/vLxIlO292pL7&#10;HIefV0R89d3pg/JPYp9E7j6nVQess8g9C5M4vAsWLU6hgFKL1N1TKc9sAWjWk7XpnqKuBMXKgKxM&#10;3BSV9EGjbt3rlv6jEiwHy9bOovQFLteIc40yX6BqG8uGQEPgQgi0PupCwDe2syCAfY++9b644+Qs&#10;UDQmNgTGosipKGGO6Eo2ujmus6DyhrPdxHQrix6jDWMiD3PxOoecWKnHyuF04lq4yxm5a1g/yKKi&#10;iFmcNZUsDqewIb0lntPycGJh+9TprXAZCI3ZeLFaZhIcJxS2e7SlFA7wQ9qyMfbVxrrgfqWc215H&#10;FqOHNFOfp15kTy1foxeHgJqTOOZHzK9yRXhTTl2ObVdVJDtpj7UnnKLtPUqYdl3kpNPtkMMotNxL&#10;Q+AzY5bDCYqok7kc7zWWSobBuMkQvRdHMSLupZZBzeVE52WPSyA4mOgMTjX+a/i1qa6iqjqeq6/Z&#10;zt7yXJQaN8bK3+/vhez5E8Ynqcu9fOT2tziDzSWPTT+wTB11EprMj9ka2VZXfXl88vTzr/14jXjx&#10;TuOv56ePqu9jQAu7u9moaK/yFetHnrEDchK527/EGMWl3e+jvDTdmj5lIdBsraz6WLo0zd6WXsPF&#10;6BdgagFZi1GvRkEazjXWWpO5IdAQaAg0BBoCDQEfBJjnONccWUhk+7+W1ovA7WZjXYjg5aiKOhkC&#10;T+bZNZFSp+5cpxxGPSIJhqhdXd7M9eSLBxHh3h0VSkSEuUTFkdO1NfyWRURfxRaYj8HkzseBVIG0&#10;fKRq1PC44JVeeigSjceWOgflN9vtj+thkv0Ux0m3w2YX6fKo+QejBAe+sionupkcEBKodXES4OqL&#10;7aWF7bb0tc+jNzhnZap7nC1ckS+JAlsLjqZ6/CzCE7k1RQIHoia9CmY1Y5ICi0bjiIBrzMJB+T2z&#10;4z22SDR8U+LeP7KFL1t450i38hyUqWvKIW4kTVDUf6eHkQSrLQYKpuSKBo6jIhGU50i0t6/b7dWD&#10;OHWZ/Ll0JD2cKG26zCEnW4zfCC5JZ5Wi0COO0ibFLUr1rNqSY42XBZVLGkchkNNWcJxUbaXXyfeh&#10;+ZdEncRhOcSOKU/kbiJ492kVoraXGPnlFg75mXjpaspUsGgmcZNeW57u/ra2PN39TWPNuvujNJbT&#10;39bGKM11f831Xr3u1Stgt/LlqiaaFaRcQaLYjWFwp0aZByq004ZAQ2ChCIS8L1goBDOrlWZEKLHe&#10;SpSJ1VzrqiMC514Umtm61ssusl2xKM3Cvi2xoMLifEmJCDA43JlSCAxb0V1v8xpSzsS3XYtHgMUy&#10;V/RJnE7mWLjDBjpZ7IvURCe6sSwirsGGcDLIFUWtb0FrwLKv7xzHJ5ienKTjjgOIKyIQWxynnigR&#10;sYsxjLZrSmzxWMw2j9J/hEMfXsKEA9fSUbJxSH8dmU1/6TnFU8TyxpxPbM5R8Vy7kti9iphsIUR7&#10;zMXbwjLpZeaovXX/SbRxmvSN6jWJUStcDQJjYxbtOnfUyTEZdhLli+27rQ/zE9DGAQwHa/PoOYFw&#10;sUX1aCIC9g6LFTeDYKg9THw09u6IoMy8P9cHAENZGLN+f3iQaLDDO90587m/np+vfqYaGMxsrFfB&#10;IUeb2YlD2tM+ziHNVKdWBVZxQxAxgGK4tEg00PNFHHFNUVo7DH5efREn5a+3t9ZnpzFgHmVcCnH0&#10;HaM39/38tiAc8jOJhq1g0aJ18i24Zt19MWr5loNAOnuXJ4X1PCwsxwCq0wQjS2e1papfm4a1yVtq&#10;vTe5GgINgVwItF4qF7KNbt0ItJbhX3+W18+ylaW8gM69KOQvZsvpg0BKw4fWrUR3sCVsgy/Ww1Mn&#10;ZaysPuWItOT10tZBjAUatu+uLTlUClQlHaVAxmfZidzlcnBicdln4S6FRjgLu2TBgdDlIHam3EIu&#10;gD/b1PmlFDXhx+lSuarVEMEzCI992ByLqaN3iXCdwxFfRdYT3rbkcsy2lcl1nX7D2/lYqWTXK1TG&#10;dJRCOefJjz79vzxc/KkyH2EcsyW2s2cb7RyJj0lc0SfhXeOYRZ/i3V48gMVx0mve6EGrZakfAdUf&#10;Wz6GQTt2ZXBFIk+BwKgMMh9FjmdxrNpLBEx6kJR9OUtURJ/UH5Kl0KkOGj0U9UBSh+BJpNQq91CQ&#10;iLxsT29PG6KU2m8nu8MHAffybsLm2EWbeSQaq/yxlffcieegHO3lcTdtK+T5kZgb+Qh+BlAMlyII&#10;l12EdkzUSdu7jBsZSf7Hw5dJrYePUYjkXTOeNctetgWWL92y6l608VTIM1v5FRgh4dp1n66/UOB9&#10;G4SmE4uowbgiFYkap6CjVGVVddBE15j86kOHjtzyzDZCpd1Og4B/vaXh56ZSo23UKLO7FtrdhsAc&#10;CLjeYs3BPy2PZWmTFpv1UGtWMF9dd1irvZaUs5m86FJJRmR5Ny0LMbLQy4FHSjGIO2lw86czx8lL&#10;ffSxRZoaU8fNZaQ0K1cjco5QULeRgWUKpbZUAY4lPskuuxLMSWJYVkXzk4dg42KyXOer9ZDtDbEk&#10;pY/8QnPIzylc76ZvuZ9ivzjO9NN5WS1RP9fx+JOKaiQY6LZxvPVxhC62VnLO76PY6EFs2ZhyuEnr&#10;pNqOGxad9eM3hieFQ8o9v+6v7re3iuewHOfXssj9KnlIx27r1Il2WE5l9vyvX/ZZbP9eojKYkpJF&#10;nFHYzl6nfll9Lej3oBB9mt39JoiiMfMUOXWkFWN/0eN2tDScD+xtp1fk5HCKjCeEEp30xxn00ak0&#10;ObVcpt++rJ0G3XaDY3VpomW6Bn01ngjxfl/Tz/si7aWPX/9e/7gva/+66ZiodNfSFqVHULdP6X9S&#10;0QBxCMiVQmTVMrDwj00dLUnf0Vp059y3YXks4X8UI6s/dXPOvpbo4isD+Uz4mLnYr6ag0afep2eq&#10;mxeJUncn9Wtz6CBycS5n3pe3vThBba0Y44S4F/lOU6cR9eQ3Az0tnfuM9h3TR6m66VUW9rST+SIO&#10;N/5WmFs7N/1+24nBwE19/ru6OhhC3S5a88mmnh9EIJvt72QeeDqm9GXrNMLWetOCfobRY+yScdM2&#10;HkCAeaaSQZj8vdtd/XF/Z6Sr8TXe9LjINsQv4gjjksWDTBFZjm1H6tarcgzoGS5dWjlUMY07U+X6&#10;UFUY7MXeNtd8VPlxtUde3jPIBwA/Jsyp+lTR5VP/Qo8TM9RfJCret5fd1Zu8HxnOHbDT/yvOYf97&#10;JodOLdr1Z/lISMalt4NdHW3tUDcWfXR50y+6PcuHqk9RH6uaKJprz5zz9Gpf/CWMO0o7ARi9hvr0&#10;dT1FodCzg80hHf2aTX7mn4/73dWfzy+dIr1yXKDt/PvLl6uttB1tx13G8P//kYjI22vZkUPahE0e&#10;G1Xk0Mmvn9a50/4epZhGFzq0ZX6PtiZnqRhME89a2ireoX6op3xP0Vaxkt7o69hvO/3rSRlmJvbR&#10;XqRuPo4xtACFArJm1uYoNjId204+trl11/SPdZNPl1DKWjbfcv381E03Fztc7d/0JXjBfIj7USdy&#10;Moet5VZXVwG/Ln10vtzypKL/UU8B/VppOh516OqmazunCJUm86l0p2e8Kzmf45zmOZ6JZgUpZxJF&#10;X0MvV9s56jTvkZbPh2s/L7r0z+3lJZdfxg8Sgdk/yoUe+LQdaM4lT4j8Jpn0e0Y1n5b6mTul5qjp&#10;TWk7mkZaLIRqIL5k17J0bUefpZUshlqMJD96hXz9i0Jk+yDfBy6EQGBe3RfA1+av8yFTIO2c2W0y&#10;cZ1xFL1s+pzKJSVsxE4zjp4lIvPBp09PtZ3QtvdBqYwDbWvKeRKF+CPxPxGgQiJqmCZ8ipjnf6Pl&#10;VYbRXIeHNtki0eHsNibSOJdxClNp9MszxXnt93QO9v1yJ9msN7pcZ7dlgZ+oi7YXp2zf9V0WDj+J&#10;zZyVPWF8foLh8RdaTlMKKQeffmSis7Ki51jCoeHFsWjRbztDWuPUeyVU5q5EULkeCQ5jy+pyxzrv&#10;d3kDJr1Tyumyvcteh/7lJKeI80nqQUV2NFHH6Uiu9ycCqi/rOR778ztn8FFWOUfLYt2bY7twWUBT&#10;shz6oY+y52SDrui2E1QoIHOsnJ9FX5y+vCIH9tqcGnOkjYakWBlDeMTkVbbWG3dKlXOoG3KeyCp1&#10;SeoWRMLqRhU0/IcD4yehK/HvDHf5UOPN22nsRFYjtePF294iP+NoXxuideGweXr1WDbFUYisfX40&#10;EWdbkvv0Balmy7Fy9mWeekx9+KYc8vZtw1cOWz5sSs+nT/IIkxcZN7a2aHZUvPy5IlSe0As4eUdB&#10;aWdsYW9M4vRCFlM9dM6GKREyShB0kXmdFecRSv05AlnR7K+Xl6tXNS8tS88RVaIxGKN7qfuxdZpa&#10;Xub9OIIZ27Ewe2PM8nASm9JPY+PMq2wywL8vw+PrD5kff76636jH+hNIplo1jqSvEtmScSlH/3si&#10;7EwnYDLsC9ysDSgaLrlp5Lubu+0ovN4kuqnYpGofZ6rI87bY3+uPzsn27HbghbG2Q/v4eru9+u+n&#10;R9VOhuQf9y8SXe/m6rf7ezWfHd7Pcb6VOSfOnKbUteNwgwGHvyxOoiY+PtfCpTilmtvWTrllPpMO&#10;Tdna4D3bVIwyS+0kr/SxPFvzbPf/f/tHPXfRlvsJnTcy7uGY/Cbv+aZiwOc42O5vd92Hr31evsfI&#10;4Hwe8iU0Id9UHPqswf/4no07B+opmfQZTjweEwtbU/Y2kU8pxVU/fWg7Y7qXIrNNDuQ/bTtyxVMp&#10;z2w21lmun7edLGx8IZrMvMS2M6Xezxd6/e1tMpgJCPR15/i07SRgcEESY23HPGu9oMAjrOmnP+bU&#10;/YobKReQdYRS2tsuWytVZhsC2Brv08aT5PHJNk5ocg6XGCX20yjsktkFyLHtuHIdOAQyCcw+JoDX&#10;/drajhmj7ir/T/Fh8QLMkClH/8/TJW1n79UXnAtlxuk8X9gVoRopD/qo9zt5BAtTo5c7VhzK7Xvr&#10;1j2Skw4/5AHnj5NJJEcLj9naTGKMytnPMCZTzn66L0f/eEymft7QY1c/7aKVUyYXX/O9Thq1ytJ/&#10;fcak56e8ROxfMxM4Xg3Jeyx1epSChqY4hdaUsqqTEAKTaIgSlO8biy89cz7zVY0Vv8Mcd7Il1s3g&#10;pWo/v9quW+yEeJa+SelzYMTPkKcvnZBydDzXwlirElJWy7ORwjiSqkis+qL86vpx0XTd65E6O4wt&#10;B6EpZWPKwy+Wp1e5XqbXd4l6clhQRtZhYpv559fdR91wv1f85HhYduy8T4e8rzhy4hSmjatHgMgO&#10;ShaJ7kAalu1l9TrUtpaClo3hFBnvJELFwefORr67fmCi9QnlGZrfLUy6u0N9SpXTpPFJHy6Ca13I&#10;m0oPIpjYknqhJ4t0Y7yQ60RWG0G5Tl4c1IYLg/0iRPhjAXiMb79MyPEUujgFMHYtaUEqBDtbXjCd&#10;gquNLtdtdPvtQZc3XdP3xn5xjPxpGTcou/18c/UiD7PYZurERy8sjH9MiHoM0J82Q4TK0hOyMj+1&#10;1ZlJ/iGaH2WFzpNEnNRbHpvKlnitr8+HLiUK6ilTafrQFmy4qjFL2rHtPiqn0EdFa7bhJ+PD+yFS&#10;bF8Otp6/kyiRw7GPPH2ZbGRN13U55nm0FX1uyrvsa32kDyjoSysARavK3OlW5iimhN1ht0SozJ6k&#10;Dfx2dycfcu4kAituWlrCjjOfsP29e1bbe7ONdu4q2ki72wou8NGSDHnq6z7YUBaUHyXiKy8dzYj7&#10;UDrPo+WAR1/e85ynV/r6aBqnOeo6+9BHlBlGOUU/FpRq0fNDl0MVmOTmfcWfL88qkuk1c8Fhkjb1&#10;769frm7knRfjHDmGdIdFXOfIQMRiHPoZl4RkUNLZTboEEZqYGf5allhS/fKn+qSgHivVeDmbdHZ9&#10;xmmWmEPr068bm+4lyt+XSevCtb4+6kx3dP1M/cKH45J074t6qo9B8ASXcus+tz4hkMTorvUx1k0M&#10;wRCBE+ZF1L4TiVGfhPzmIKXrBl4ufaaO9XPoAg+tz1EXOaJP0zfmEiQRHy32UZ9EhC9AJkoXFNcF&#10;LyCzZmkSoy/WautHA1Tgr66fJdUNMF9Cn9Q8dd1cSp/U5qr1SY1Tajl96eXUB4w0fV95puTr81pC&#10;/SxVnyXUDXaKHsqrodvesnuR9ioLMp8/WaLTWKw7BSCjNOSlnyvhaKC3PCRKhsmpyVVe33Nz0bkc&#10;vyLnVBqU52X5q0Qw4KX/1hYtyCHGya0R7Prywu/Llm25+leP1PganWUIHArNOY55+0fog0PIjXhZ&#10;YW+xKYQnPK6lAC+CjeVGcKE85XA4+H61P3moxpmSDg5dhguVlCMZeXa3DP8fcx+PDNlGLsWUxVFD&#10;f+nSOSf6108MP1TwLqcyHnP/FDu62WCf50nJLjb2Ik6W2BotkWs6HanoK/6/H2V7NsPiApEwTUnZ&#10;uNxPEUWMuoEXTlW0z9RpCkX0fLDUx4mcikm3gKn7acqG9NNT5DyRJeEJ9UL9IJu2hRLltKl8Iquc&#10;EKGO6HP0acbFNRshy3Xq+NYxfhF1UvE5EeSc2MjtkwK0eD4AwEmMfoBpPH2B7qeJqk3UZGsUvhNq&#10;cSch8po4MGLtRM6TJKq8qQ3SurqZPtMI6IdPBElzQtvR0UhvPOacYDoV16mSY0069Y+5RrtRW42K&#10;lK6281PydVufakrD383HXHZ4Z+q5a8xSrhpSJ/rrMKKyMTcQV6ygfnqqjGPlN8whLeOurSx19XaI&#10;FIit6WH0h3wotiNin6OPstG85HWed6gf+gA117ikMAl4ows6pRp3pogEni7HRT6cGRuzaEOq7ciz&#10;gx53QmRirmeNUCuEtAw83/STQKgiRH7dboW/PbnuDUvRZ/C1NVsS38lcjwiUNSfsjL6atgPO8amH&#10;Yu8wnl5cSaL9YGvY2WeTQ1QcWXcp0dccffJK3g2IUUq/ilQxSffTtLGx5wNeYP3Xwy9X/9/jo5EV&#10;HwJ/l62D/yXbEGPHuRLN8KvMOYeY6LYD3xsPffryQZNni/2rfPSQeXzyRYZ2o5+tlzDudP0074mk&#10;7Qw700Nl+GLTr7tLHCtbOzwzUDemtkNf8Sjt4dbwcQB9yL3072zZPSw7CQMpvBMb/sp7Aq+vLDv0&#10;0Gf4bH0JXPs8p+AA9kScxNbO286B8hQGfUEzHA9Fy/1eKoMKVpLo5novNdTdSqiQG8xx6Ntox/13&#10;oJ14B208lfLMllVzdNHPB+dtJx/rXLprfdAl5vkgn8ZHyr66k++j7RjXWiSHL7Ej+4sdMb/p2o68&#10;080875pDSW1r2JlP2ym9qsxrb2E2VoqO9GmMoyTrrmoHIylF5oM4xh89x/G1tY+OoRDlhmLQdugP&#10;zHM2IwSzXhzK62JOXvppfv3HHckdwkRoB2Z3iey859t25pLHKezgpkkm1op5PqDtnM/ZBgQynJpk&#10;msKGfvpdCBCAymfcMfFKLVPHQ6gGEuZZdC/1Q0+NP05pc7ZAddRcGn14x8S7gBypkykc6xhZ6KcZ&#10;RwmqodfhTXRCcTLRSHnNJo9qO2Jz9AN+bScdzjaZYvWm7eykLyBRNzFtJ7VMsbpQjjkO4+hHq2EJ&#10;AQMUPVWDCiFOA5yaptIYlh+e+8oXW86Xfs58RtmNF0+l6GchYp68djWOLWoAEWcXnV//nlIbP4st&#10;B+XQsmriK0Yd02A1P7acJXpaf/tuGrOrQYfKCa+pqc+zfzxGd6hHSNmQvH05/Mud5mRhbfPzulu8&#10;7hM8HFNPu8O2cZTsl+4fG4paL32U+zjosrJ1o2swULKIYwbtJlUaiJCKbBQdXszeSUSJKTL5lvXN&#10;F6XIhELDmp2yFD9BjKiiJ5iqE/47anRyP4ID9uGKOslCLO3Zh49PHi3iRvqA4eIf9zQNPgDon6uT&#10;hP9pPlNI4tSBizhzMp2ONdNdScEnBQ0tX+hvqD6XlFXr1pehf8z9Y00dbU2X6/8y+caB1+a4g+MW&#10;93k5lDrR3m5k/LTNh3DY+vFTtrMf8B7qmlouX3rI7Xo49qGDLvrv26v+0MKnZDl5+vXRPy5HwnhJ&#10;LqkP48aN42USbZKXnC4Z+62WfK68JpTGxk3apk0GEf/q+/5NPh64US9e+rL0efVlsuXR+fv3ofv+&#10;47x/0Hlr++3jEC57r7RnNKdwHmElehKFFQzMTdTT689bcyn6aLGTmOiTfVtDFx99voij8JfNVux+&#10;dzbvoy192+2uvsg2xNjucFwzKxB+lah6vOTsyw+V/rmvPpo7+Ykky7zCBwddLuYX+n1ZfWjklslH&#10;hpR56DtVCgUipRAJaWl1NEnawv99epLtuPlAfngXG/t09T/EcZJ56bCdkDsaFinM1mBP8tGBcuof&#10;zC21fMPfIb9ziYcl8p9PwqEn3rkuB8qpGPR4zXF4rs8cXPPxGOpTabV8AHSqz0EbT6U8s33wyn1w&#10;qktubvnpL0kfdDHqw8Vhh54f2igOffn7x1HECitUuz5DEzrqI0cVRp88yt+1m/55YaYTLA5rIcP6&#10;OieiNR7PeV42/RWkMUnCdS1peq7zU2z6zI95CMcl2Rp6165Pv09YYtsJsU2fvOB1qTq38b2kTD6Y&#10;mfL42xo5+1ZqojZ+LQdGfan89TnKmkOmI/W4I97JKudJDTuOZi1dFgHq4lLpRjzqWZi2WQEL7zhz&#10;XFLGGGzeJfrE9TCqgIcSvGDW25erqBECTN+hAZy2lsgyHuQHqhxLHI8GWTxOdVlkU87Q1tr0IFZo&#10;FhV1RxbLTEk5V4gdv4qtzjF8v8r2dLcOWYiQhbxLTNvrPJEwl4jVGnViPHFFR9ROjCmxIfLStfA1&#10;JfpG+kSinNWQGHtOeg4UsA3ONSi0cBmpnv6fq6oYn2zOk9Bg3NhnGjeILs9HMqaknMek/RARtsR0&#10;I2NOigTGfKn4JFtKctxSQwAEGDtoA7b0nqlN9vkxbrrmrmPzSZ7jcbr67e62T9Z6jLauvqpfkAgM&#10;t9IGn9/cDqT9Mqs6DgGzYmC0EzG2arIdxjb++FAgd6K5/n5/JzZpdupFhr+fn69uv37NIgrPnOx2&#10;YsIhliFm9CIf+TzPOD6txHQdVWJGwHzVQabAW4xpz6/7q392L8bxDWfJr7d3Enny9sxxMpU6jEn3&#10;4sBsctxMxaNuOmVbWtnS1V3z80vfatMH8zWjlE73dJR86qzlaQgsEYEaW5G3zN4Zl1izTaeGQENg&#10;PgRaZzMf1o1TTQi0luFfWx+RJ5WjVXOe9EeusJwYfUzql7uVF5u2xGIJkRf7+W15S7uOs8z7D7Zo&#10;85eehZCtLP586TkZfBF8dPhZtWWN5MHBxfQy2J+TRutY4nik74X/Iv+fLy8q5PxY6Vh+seXG5Bm7&#10;z2KYiqClFplPc6M3kbuuZeFpGD3hNGeaM/rNa/mzhVZmcfH9k4T7Xljfis3fyoKhV1KGcilr8ZIw&#10;SaZlaJhmCRj7sLUJwO7acPqFdRaxbfUANxzHakkseBK2XW/r0slt0y5cq3SUwnmHlqhJVq2bSWbd&#10;uogsaRvDKK/Gjc/MW9K3EWjyZ3PepN2+yXzpXQurFbrwL45b/KVIP6WX+CbbVzIup6GYQqpG45II&#10;0N/a2gRyqXaT2fGecfOzw0EYGYjY7ErYM07B9xIVnPHQJ+k2MNbkuQ/NvWzdvbQ5rQ9O9jwgeECv&#10;d2jPX/8dPn5RzsZHzU+UIoLr+4/9ybUcJzxaEVXyF4lA+bc88w6dnzl/2u/Feez16kG2Dh6z8VAZ&#10;4U27TUmXFv64E2dQ+dVtM1SumPwrMV0HNIJAhRGMHAqpW7wL+Y9EnWTeOWwfZGDc+/eXB7knvZjF&#10;kKfYBmXf5CPmR5z6b7dJ24pSsP03CwJTbGAWARuTMAQ8K9QzWxjvlntdCFRkRIjK3xpTRdU0qB5/&#10;yf1zDli000wISI0UMu9utpGpihvZhkARCFgecIuQLVyIZWkTrn8rAQLNCuazgw5rFcaFF7W8VGtp&#10;iQgwFRxPbLNlWziEAlGQJi+W+YliFXZK8TdZcJzavYCPDSOr0O1GUgS0DRB9x1afLA4MtwvW5UKF&#10;OS13eqZpjclC21paupVt6lgwnCPNw2UOTcrhcYKpOjm5MllQHJhNi3QQpt2GODH6SnYtTh2fpY82&#10;JWiwXd3kMcxEvHfNV9ZeEech483n1b7GdUJT5U3sQ/+NRV7tItDlUdPV/mi3tN/SUqqok1TATuYP&#10;Ly16XmlVfFF5cPayjVkIxviROykZHP29rwyMsd/E+So06b7JVY55Hw5jLQ0R6KHH4cITDlnaHk3q&#10;YidEUJ4jYe+/3z+onTNM/Hi79adEn0z9losPDTbi7Gx7FjXJMnYNLF/E+ZkPNU24jpWfeh+el+A7&#10;Ve6k5QcADE6TsspNjOj/j7J1PQ7EpvGNdvybtB2ikY99cDoFB8ri1I/jfc1pCgbjegv1vAzGRWg5&#10;jAgsr1qWp5Gx4iZeXDNK6XRPR2lidbbiHghUW1vVCu5RKS1LQ6Ah0BBoCDQEGgINgYbARRFQngbv&#10;8jIr5cvfi2pUMfPk835P5yYWOW4di+VEvmIbx758/WMvyFUB1yauXlSiMsGal8JEbTkmPw2GuYgE&#10;RkrbXo5cjkdHSXMenfM7v5KTv5O2QxScoFwOIDie8Je2nszSEgnI5QhDdBabU5eZYtlXcejayKKo&#10;F7aqDh0VWbaqi5Qud22MOZkTcS+HE+NW2pktwY8osTlTDlyheXOdnnJ6ivmQrUnWEBSYkzCGoZ/p&#10;j3aUy4FStQdxzrClsTZsK5fr+o1EDU/lrA/u38SRwGv8yqVQo1sUAszPsHlbYswacyyxlfW9Dn/X&#10;PJE5pq8M9Cd7yR+7LX2/PxrKT7vBYcwVWXpYZl3noCdJg9idLfL/d7ExPZc7aH2iJ86TJoetk0yJ&#10;TrDJX+/upF8/79mR7UUiT3572SWV504+Ikud3g/jkwnP1Lxc9C7N3yVb3ntmzc1X80qSgjo7r/wp&#10;USdNYwctZSvv/n6XdiMZvNhNwYG+guiTtacpGHjpnp2BlxTGTAWLZpQ35cXl6S4aeSrlmS0l3MXQ&#10;arqnqAp/W0vBLQWNVu8pUCyTRo1122Qu05aaVA2BhkBD4BII1DgmXAKnxrNOBMqz706iz91WZH4v&#10;zXJBPwrOaIZckgXSrUXOgVq8PHVth4jj5BJSiq3pWcDHcWyxaQYbTsVibDGZ6JOpeI3VN04wpsUJ&#10;Xa7ESF5attBfFgznwnUuPqEYLCa/Ajgtyi5bZ6bhcjQe4uorGX2ya5F+rH0O+ZZ0fv1JO/b4olGS&#10;9E0WFwK0Be18MsxHbbNFLpFHOTb9DcuEnL/iEGYpAC9XO7YUy3KZb4BSRTBDLx39iOOWGgIgQMRH&#10;W2Jeh5NY7kTkZFtCBh3lz5bHdP27OKrgjDUl0U5MbYXok6brU3gtp2wPtQWDhGX1P2IbqsrItXF8&#10;1JKyvhlHf727VVFRTRbP/PDvl+eg+adLPsZml8O1q6ztHmPdd4nO91ZIdL5hfdrkXt510dygvOFS&#10;0aorm5eIqy9vr+bnI2kzfzw8qPmVqc2kVg78XhYS9TufLUBZ/vIxmFytBYs2WbcxAsvT3d/Wlqf7&#10;WG0f7zfdj1hMOqoMyMrEnVQ19ReW2moVVmk1llN3zYQqNaEmdkOgIXBxBFr/efEqaAJkRIAwG5+7&#10;aExzvDbLqEkppCuEEccMthW2if4qi4Yhzi6lVIVNjrcfNk3PS9gGACKuuKIg2cqdc2hXQhAY4sqC&#10;ssuxlyg+czmAdLLYF9hZZHMt0IfgcKm8tJygiEOqwoa15i99fEl/Hqly1iJrbjlxYnT1jTmcGOFn&#10;a1voywciOIrlTFlxFeKMOVl55ARnAu016Nx3PhlCxeK3y3EQfIZ/Qxq2c8asV1nItqXPMjfsojf7&#10;z5lstKZcT2X74PQmOhP5aA12NQXzNZXFadE1Zo19pJMCK8Yv2pstxThOQotdA3CgTGHvup/RMl5L&#10;NFjvCOS60Op+D8inqIBCsfshNtbf1eHMTqR9uT5sSakW7fgP2YLY1pJ4n/H3y8vk9gCf2wxRJ9nS&#10;+Ltle+WUOIXQWrDpjsNgUN5waZzOBXIg517md3+Jw7Cp/TH/e9huu2itchySpmAAp8fd3vrRUIgc&#10;i887BejM4BQsWmbNF0q+VehoxTaIRiEaydAQHAGoqNvU1pJrrEbdmszzNJEacZ4HmcalIdAQaAjU&#10;hUDrz+uqr9Kltb1jnlXu0dd2oxlmFbc4ZlM6hdvNxvpwxMvVnWNxPQyIKVKGcXLlZgujqZvUo4ne&#10;vtvFq92bisC4zbCw3V+4O+Eo9jsWke4kv+tkXBQVGcgqi9BOJotLzoz3ZK1cRXXJyKJK0h6mUaZe&#10;SvB00itHL0eUISIDhTji+0qG44ktL1OHnURdsX4dUGbNnEnFYj3OKilSGiopJGk0QIAxY2zccDl3&#10;DVGkfk1/w3ycsx2xLfIlbebms9upy0Qz5TX0Trc98CflSObCOqXsjVb5CIyPWfK8kNvxfsTGh85p&#10;IajSD3yX7YpxykrV7+u+BTlwIAvpm0JkX07eA/KpKqBAYLqPYk4F66vL7hZzJHzA7uWdBk5hvL8Y&#10;Jtr7P+I8yXuNvnzDfK5zqKqI0EIrdeqcylJTnU4PTdNrO12uvBQOGhsUN1zKK0oMdbHPP5+frM9c&#10;tIV/PXyJrtdYDCi3lzkvEcBjacTAkaNMXvnzUs+Bx1poLq9m/DXyz7kWa1iHnunqXSilIzYL+JWJ&#10;Owsm5TKpz77KxbJJ1hBoCDQEGgINAX8Ezt+8+ZfNlbNEmdLpmmaGWiJGJcr0QyquCOfJdAbUKPki&#10;gEHizGVbmKYp7tXCOmaSJqVp3tNl6aKtTqMDbq6tzqdRv1DpgAoKyJpdmbHIXWkW7vw0HpNlrkiY&#10;OUC/lQVQb5tXcPlhZpI1vqSJWr5rtciZD4EjZbZnZEHOllxtw1Zm7LqK6Cp9sS0RsUttW2oXy1bU&#10;+3pG0icyoGu3gfPJ5cWezIVrCQASEcv1kJBi3ABP05+9Xf5UjlFEn7xUurm2t+0QmdCbKNVP+/oX&#10;7EP0bnndCGDbrjFLRZ10k5h8V7Uvx7gZ8sGBSRiC7T+KA6WrfzGVG7tGm7oRue/EgTI17THe9d0H&#10;LUmHn+5kOf/jqPhucDJGXf7YBSD1Ftcu9H6/v7fy443GX7KVcazN8gy0TRx1Eox2b++ypfF70Say&#10;UPN1mNJBY4PihksOOvPeYkx7kgim34iyahhbaK+/3N5dPWzEyXiCaLEYUI6IyEQCb2kEgViQR8i2&#10;29MQaNUyDb9aS7d6r7XmmtyxCCzZ5mvUbbkyi2aFKddmqLG9RivXECgRgcI6mBIhajI1BBoCTgTS&#10;rEw6WbSbJSJAtJBb2a7blnA4YcufUlLscGcqx2JiiuhDbKdpol8KZmuRg7okgpYtUU8s3oWmmLpV&#10;sogjjC0pWQyLGbb8pVynv2DBsD1IllIj4XKc2/P5lXCqXQkVIU7amS3hsB7S5/pKxgcAtsQCIY5h&#10;vrRsdC56XQnfaaAwjujH+vJXjUVfkYUd/5CI2C4nKRxPcjmfENmOP2xj+AfMlxqziLTq7aw/Yg/0&#10;Bd9ksb6LOt5awQhcq7iNUwlbdtsSzmC0i5xJOZU5ZZC2KX3DlIS1v0iUL5yzUls+80Gi8N0kioo8&#10;Rc/yyx7QT10JhSiuHI0tzlCorCKEz/Tsw7uNX8U5jH5/mJAFZ+LY7bHvhHbqKiT68zfZyriGhO6p&#10;9S9b7/q0xe7/fHqyRhXn499/PTwI7OftI7QuYtHBcZJIq7HlQ+XMlT+v/HmpT8WkbOmmare28lKb&#10;nhXqmW1tAC5e33T1frC1dASzY1+RqNmxKJ/Bwb48BW116wnUyrJhF802VlbpTd2FIzD9mbckgJal&#10;TUnI1iRLGitoY51PnXdYh3sU+dBueS6PwEgrIJLR9Sd79bPVqWnh4fKKpZEAZx6XfiPwKSFY2M/l&#10;0JBGy/VQwdGXLs1Ub1xLE33SD88ukpd9MNvcbBIsWfjJkiIXmgQtGKpKMNWEnzTxJf3ot1yCQGKQ&#10;Xe3rp1g7ESBTp86pyz6GvarIyam5XpYeDmWmSDKXlSo998TmmV7ADBRpI645CXO2XLgwZpl4w48W&#10;RvvmWP9lUP+EJHxsUdFPMnqcQIuIXjmcxzzYtywFIoBNuKK50hZczsypVGIMsyUlQ6IP2JjDKedh&#10;0St1on+4m7l/SK3DfPQOPejhZz6++Tkxz7NHMb5SjvCp+vRRbcTOf7u7kw++bqzPWkSfDPmgB54b&#10;iYTMX8qEPylbGLOVcUsFI0CbHSTDpUGO+U95PmBr+qf9zviswLjy+/2Ds22ESh2DA2Wesfv37sOd&#10;UJ4l5Y/R319+oZ6Xgb8ohpwFi2aQNu2l5enub2vL093fNpru/ljZc9aHYn0S29EPvbNm3UOxmiN/&#10;jfXhJ7Pk8ss4B8yNR0OgIdAQKBaB1lUWWzVNsAQIlGffnURp3wInAGqtJOY0EBV10rFox4ICjidL&#10;Tiwhqu1cJyq5kS/4U9VdKjoTVaqy+Nhidxe5y75QnVJpooiwDastIcslt0K1yWW6TjvBxlNtn2ri&#10;Ueu1attrYsGxZ1dk1zdZHKNNpEyowDbhtgS/OZxfEkNpU+fkOlultrQ8BGghrnkX8zZXpLwpiKj2&#10;4pjzdePn8XEBC9R/U/jayqo+JZGdo9s32cKypYaARoDxyjVmEXWSOWXO1Nn4sU0NeSkZrK5fw9zu&#10;c9rqXuakz5miTyqnMsFUpzZCaSRGfhcGlIpi7IiUynNPuidmO7a03GtxcsSB8pOhHQP7ThyTv72Y&#10;HcxMlClz63hvYirjc+3tXSLwSVTklkpGoI6GipQ89xB18qdh/oSDM1FZf5Nt7XOPbz61ibswc7O8&#10;I62PJNPz1GEh0/UcUkDvteo+xKKdNwTWgEDS9p6U2BrQbzo2BBoCDYGGQEOgIdAQaAg0BBoCcyNw&#10;XO2Ym/MS+VXwEMhLyluJfMdCvClxn6iTi3ibaVKwdw0n0alOPSzAuqLH9NhZDs31YMmc5/LHm+v8&#10;snhz8M54hISoJy6HWKKQSNy2Y4GMR64t7GC7BMUiEAAAQABJREFUybD1Ww51QOtWtuv2HijmgTeH&#10;qoumeV4t51diAICKK+rkmFOWiaePZCoKn2UMg6aKpGciXss1QFBAnKOhHNkcuttUPKdky9muXwoB&#10;xg3XNr04DOcaw4jGbZsPYTs2Z2Xumf5iMcS0U20DjFzfJbrRqzhwt9QQ0AiwhbAt0QZCI9LZaLmu&#10;u2TAsSWHDGyT+v7jY8LvEi/43u3mFFPdJwQTWkUB0Dmk3qG+VOsvluX6cIyoeBt5nphDZdrQL9vt&#10;1d1ma3YUE1n+lgh9yOsjz1bkZu6VMsH38VXapMjqI0NK3lNpIW9tMk/TWbQ1KGy4NI3NhNK0r78l&#10;oqo9yvanqz8eviS3Y0SOwYEyyPoijswx5SdAVVlRQacBVGSdLa9a/G1tebr7m9iadfdHaSxnfSjW&#10;J/FYHfjfr0t3kTZA4ICs/oC1nJEIlFMb5UgSCWUr1hBoCDQEZkSg9Zkzgt1YzY4Ab4HTvgmOVGG0&#10;oY1miGQ8KDadzXQKA5FGT+0czXfYNsvl7MfiPYvormSm7CjBangpqScKCz0pFijBVDuj9siXonGl&#10;cpwieXpmVonFMte2cdTRJiZyiA/znkhk95HF1Q575C56uBW8sO+w5fZAwHoaxpfsEWmHdgQUwOlQ&#10;xoZd20iPORHbBbXfGYvA9y6Rj+jX02lpliU3fdebv5QRj83aXe5qflwvp5sP51Hnk5gxzIMxYxbt&#10;1ZTo//lQJGT8pB5tfyYe+hrjjatP0fl8ft/EUez762v2vsBHlpanDATGxqx3aQO0hZxpTIYc4yZt&#10;kfbwmKk9XMv8msh8Q+R0H5ATzzpp95DhcCGJ6JOu5+prok+Krcyh8icZS36XKHum8QT+bxJhlu27&#10;hzY7rArkTR11Ev5sWfz86ue8OZSpnV8IAYPhGi7NL5zYKE6I/xF7lsOzhI1/EUfir7e32ce3M+Yj&#10;F77tXq9+jLbCESIF3DbAnlaq7AzixS1YtHilPEsuUndPpTyzeSJZV7ame4r6EhQrA7IycVNU0geN&#10;6nSvTuAPqEcPalTNW2bvjKMwTc6AKAWJM1mfRqAh0BBoCKwJgdZ/r6m28+rKu7QinCfzqulPfewF&#10;uj+lcnMSddLWiaC/ijpZrvjJJSPigy3akg8zMANPFvxrSzY7GNMjttwY3RT3WXR2LdyxaM1C2BwJ&#10;WVxRxIg8ZFrUm0M2Hx7IRtRJ76RgnQdbb5laRmt/PxUa7IP2ZEs4MbI4HZJ8rEdFnXQQfZUFxKqT&#10;RztS2AeMOT64Vo3ZgoRn/HJ9wJJzDKO94vxiS2y7mmLMwh6Hf/BkbE41l4I+26G+y7aoRm8CGLa0&#10;KgRw2XJFfGS+xnbZORPt5/rzaZTGPr/O+SyPDML66kkise4dbbwvS+gx80WcKE1Jt3fTvXVfO+Bl&#10;hq1KaN5kFwBX0m0wt8o4QT9sN1aHMdrit93u6kXahEsWok6mfm7k3cGjbFk85f2DC+O57rlwm0uG&#10;+fgctDUobbg0n1gHTv95+m595sJ+/y1RJ1PbcV/JWAxeZTx63EsbtIwdfR6lH8diMK5XPsrjvFuO&#10;dSFwsLVmcuuq9qZtQ2BRCIR1YGG5FwVUgcpIbbQKKbBemkgNgYZAKQjwHqm01GQqrUb85Gn15o9T&#10;ER5foxU2msFP4bXnImoQEatsaS9OJ65tj23lcl+PnT/7lkuxpSML/kRmCjNVXwlzIyz0CxJlqrZ7&#10;2XbeVg+8nGfL7LkSbcqWlCyO7SNt5ea6TqSVnAstQz1qMUHkrEXWE4yV0Okk75wY7fRsUexOZOqd&#10;2CkdM6ktqx1jWOewbGv9RzpLOLr+LK5AHouNPriWgkdNsubEDOeTn9ZRTLbQzjhu7B3OY92YZXeY&#10;noIJdb+9lqiT8tv/i6FJ+Z18vPBElD1OWmoICAI3Ix+DvMkWorlTF3XSzsUVPd1eyv8OzlrfZPvu&#10;HIn54tgHN7pt5+BfL81DJ7UQcLAx1/yPeZx2ks+ussjy+92ddatiHCxd0SeRlQj8KWeV6Pystite&#10;RtTJg/XW2/yCJD9YbEFKMy/7Lk7A32QbetMzOzb+6+2dbGF/kz3qZAwslPkuH7q8SSTWlkYQiAF4&#10;hGSq2wWLlkpFK52muxWaRd9o9Z6iegXFyoCsTNwUlfRBoy7d67OtD6A9Duqqi06hGmX2qIqWpSHQ&#10;EGgIzIpA60tnhbtQZs0K5q4Yuyfd3JKsmF9yszcQ5OUqUSdtCwAsduB0Zii6sJo51xAnhWG0wvNc&#10;4zBsZZElptw45ZYjBAEV8U6cFrF5U30QPYsFMVf6KKcOPs5cRYz3iCLkWkTsooi5ZTESznyR6EFE&#10;W/FOE3Hy5tMyBiEQb7luNtefjovfppxEzhv2qaZ8IdfQxeU0xgLhq8PxK4TXWN5cuI7x7d9nkdT1&#10;MUQ/bzuuC4HO+cS+kNw5nwT0zwHqqzGLdiT2ZUqMn5+l/adOOAObFv6RwvZnk4F5LltB2ua7tnLt&#10;+nIRwGbZMtiW2K7bFSncVi7kuo8MjGM5E21ppxy33NH2YmRAcj7SG5tfQ7vfpmN4La+MRuQATuUK&#10;4gTMOGZLOvqkvo/2ORISbOWDud/EgdLUtnhOfHrdS+S7nfFjlDt5DkotG7g8igOzHZ0cSOSlmRqj&#10;vNLmoX4pDJiz/efpSba+Pk+6T/7j4aFoe6NNfJNIrJfC8By5+Cv5dMhHOV7bVlIjsKzaQRv581TK&#10;M5uGqv0uBIGk9Z6UWH6AKxM3PyCNQ0NggQgwh17Ss9oCq6ip1BBYJQKtX1pltQ+UTmMFbT47gNV4&#10;2mGdfgXUyGwFFwu3uq1EKjItTOua2YmzWZrmpynW9Yuzj2lhJUQLHM50NI2QcuS9vPlcXoIPzBKI&#10;sv8hC3c/7BY9Z/RJFhFdtjWnLB8YjxzcymJjgmoY4XK8PSevI9d2FIuAy2ax9dDoWT71fz0SCRXH&#10;SVc7i9V11nIKCB80upc5NoczLbMfJZ37sr81yToHUkSfdDmf4KSE40eO9CqOZK625Gr/MfKgxsbh&#10;2GajifZnf3KBrYmJPMm9lhoCIHDjiDiOrbNlfc6ELbpkkAaXXYa+fmxpb3K26eeJOUZPHM5CEmVa&#10;W9WIHZBYACCu7bsZu4Yfw+SyA9r3r+I8iROl8alQZPnr+eXkgx/yMSbFPtPr2hz+ouN3GZ/YqngB&#10;VXyi3tL0OVHu7ES0NShsuHRWMuUF2hERJ5+Jsm0iLLb/+/2Dcmo33c5xzSjHCCPKvEi7eGnztnGk&#10;ACsG5BHKKW4XLFoK9dZJo1BbK6Uy1g5PGv3TUCnFJpYuR121JdJ6CuyZrajqXa7M/vVWVIU0YRoC&#10;DYGGwAwI1Nj3zwBLY7EQBEq17+Y8uRADO1Xj1NxwmsQZypTIieOgr7PLKWUTRfO12HJmaumvslAy&#10;dctyaKgt+dKLtwiKc9oAEYT24nxiSypynjifjKfpUrNw54qIR5QeV0SkcRnT5iCa3Ua2T/VOCqLp&#10;OHnzu2DGmrQ8kTVhHWGvLkf8FI7owyruFtrt7ZX27orwOqQ35fwE1ymEEpUNaquJeKYmUxqmqfWL&#10;ocd8wmXTtInUjh1aTpw2Xc5kfCjiE11O0xv7hZaQTJL4aIItIBnBINn/S8KgEakOgUuMWUOQPquI&#10;rXYjH3NYHtKber6XLVJpJ3aJ4jnQL8VERc4hS7wWlyx5QIKfikEh+rgrmmu3hf25gudXptcFfcDv&#10;9/dGQvDbywek/4gTGuMqSQIhyzbH9jmnyhT4H5SZH+dqd4HiZMneoZeFdJlEDQobLmWRHT6MG38+&#10;P3/YbZ8R7x7uNhtr1NV+3tTHMRjgzP+4kIjhMfqnroNGb34Ellfv/hr555y/XnJzXLPuYJtGf6GS&#10;hlDu6v6gX5m4H3KnOFiz7inwazQaAg2BhkBDoCHQEGgINARqQKCb9QZ4yNSgVJPRhADbddseclig&#10;38l23dmSjXE2hvGEWdTAaWCKyDQoFoSqSlMUnkHROPE+ieMJ0SftsXWIxqoXynKr8UZkV4csRPKa&#10;SxaXrshwuzE7WrvKTbkXV79TOLaysQh8kt6R6D22pJyuHE7LtnJj11WUPUfPzALiWhOOrCZHttau&#10;6rcIHBhxQLEltj7NMW5gO8dtV82WRNSwFA6P2G8qJ1Ak/S4RmJjLmRL3bX+m/O1a/Qhgo8Mtgvta&#10;4dz1nmHM6vOgjbqeCxg33zNHvuzLw7FqK+I8+SbOxhynTswjY/qmfvtMLVNd9Hq10jusSwcZR2SL&#10;eN4z2JKtbaZWGUeyr9vt1YM4k3E8TNjq3+I8iRMlvLfyHM9HAkmTkPsmbe5d+pyWloDAwT4MZmK4&#10;lF5hsc+/xHHS9qEoNs123Z/FcfgSKRQD8hMxnMjhMWPHJXR08QzV30Xr9B6U5S8fg1N2EWcFixah&#10;TViR5enub2vL092/7tesuz9KYzn9bW2M0lz311zv9ejuL6l/zrksbJxPjTKPa0UO0ezCysH+wiL4&#10;QdVyNQQaAg2BCyPQ+soLV0BjnxUB3qZd5o1aVrUuRby87oLlAZwqcDw5XyrocOKlq2tx/lJoXoqv&#10;bdHdRx5tAURckThKPkVaHiMCabDD5vcOpypezrsWtI2ijVx0Se5y8OocoC7vdIvtJl8wdGDmwstR&#10;rN26EAIqUpCjb1Nb1AfKNmYDqm18sk9VGL8WMYYpIMbQMIN7Q5iklhaJgCtqMbXO/C5Xevthj97c&#10;OT1O543tprBeaLAV6vd95/wSignl9V9o2Za/XASI6u1yxHh3zBFTaTUug72dpZLBRIdo+2zfnaQB&#10;DhjcyPx6GxLBfFCe0xT9goFsRZd6CPQOK1JARZ50OQbjOG9z7kqtsnImu7u3Rk5nHokzGmPbreO9&#10;SQz+8N69/ZDtld/FrlNrFiNRvjLL1m6I22W0xZ5e5EORf14sUSflrd+X7e3VL/JnchYealHSOZFZ&#10;F/FMVxKoTZaGQEOgIdAQaAisFYHLTNXWivao3q06RiFqGRoCDYGGQEOgIdAQKAQBfIvsHgmFCNnE&#10;iEeAyiXqpC0R7WQnURbypoKmxx6iqAgwhqgUoRjVtZWqBzChABSQH62I3OVyiN2orRTn6QbHooip&#10;6HqyIHKpxILh3U2gM4wS93Iyz4lVTVqeyJqojpSzlMMZIpcTYxfh7kSjj2pnEoPD5lzJLEUC7hPr&#10;iLqJ2SY1geSNRGYEiJ7s3EJbxrBrh3PxFPHUmPXTHtX1ZmQr4jHeKbf/pi943O1V9PAxvmP3aY79&#10;v7H87X6ZCNAv4rhoS7nGrD6/z9I2XR/p0L4v5SiCjT/LM+BOogOqIagv+MRj2iMOaNTBlKTb4RQa&#10;dZft4dc7rEmnN3FQ/mn9hNP9AUBKldU2xtubq6+3ZocyHNIe9zKGiKymaN5TMOfdwjeh7cJhCv1W&#10;9sIIGAzVcCmZkNjyn09P1rGDcedfEnUySXjwCVKDQQgO5FUfwUj0ySWkEN3D9RXqeRmEi9QrUbBo&#10;PSnboR8C/ra25npfs+5+duSTy9/WfKjNkafV+xwoz8ejxvpcrsz19QfzWWrj1BBoCKwVAd6zlpZK&#10;lKk0jEqUp8R6K1WmebyGRqxkdMI3mmGEQe7bE+SbUNT8zqxHEKcT03aIZOGP7anm+CK9J1JwTcSW&#10;NZczXx0KhbPd1AbLwot78cVPlqFsqc5juceWSyW3L52+nHvZlt5WnyyWsWX2XIk2Z0tKFmmzl0pb&#10;cZycutB9Kdkb3/wIqC2CzaOOYs4CeeqE44urH4Uni9ItEWX6k7TfDol+/1c6Nshak7yXwJOoxTYr&#10;BzuXc9YUeeHpck5mzLJtu+rD98bhjO1TXucBAxzAnjM4gcFD26jpV8vQfstD4HpkW/vc23XTfsba&#10;pqt9zYGocura2efIU2RgPnmbaH6t294Ueeot29Oew8oS7xlc88MPB2PLXK6n/XTNpVH+dn9vbZc3&#10;N5+vXtiRwyJLjADI/yLPfvtM41OMTLnLVGimEyA5aGtQ2nBpAp+uKPOu7/udOPrujFGVGXd+Fxu/&#10;s2xRP1mACAIhOJD3SaJPuj58jRDhYkVCdL+YkI1xUgRanSeFsxGrAAFsvtl9BRWVWMR66lwkrUfY&#10;xLVUO7lWd7XXYJO/IdAQSItAG87S4lkntWYFc9dbEc6To0rzJrClIARYtNo6Fq3eZGGALbtbOkeA&#10;hZ4UkWB8I4G1bu+8DlJdAduxhTscjPsOWh/18XGQShpkkShijnbHQrttC7t0UpxTIgLYNmqbuniQ&#10;4kuey5/7SrWyKsGnS0/7MDnia9xZ5HoX2w5NY5K5tiRW7Voiy86VxmSdSw4bH+XIJvXU0vIQGBvD&#10;xtpnLCLY/I8f4vjiaGdq/IyIfEm5VM769DzfZLH9Eo8KYGT7i8W9lZuOAA5Z/XndkCJbCed0vMcW&#10;4e+az7FlOG37kgnb3YscORyP0Yytu11zh1DddVsLLbeM/Ggv6fDTndTxP7buam9EMWYO40ruu66S&#10;x3udTV5f/X53Z2x7X7Zb1R6eXvej8hypuo9wxHyU8WltKUV91YPZfNoSrfg/EnXSNHZg3zw34Twp&#10;GeqBbyApfQWRxC8dOXMgVoGnYnfzmV6w/gWLFqxLaIHl6e5va8vT3b/216y7P0pjOf1tbYzSXPfX&#10;XO9r1n0u+1oqn9Jth1l0vTPppVpN06sh0BBo/VKzgVSjU+njcBk13bW4IlbaW+NPaRKf1CRvK9t1&#10;uxamd6/hL/LX1LBSRJ8EfxaEWro8AkT3MS00aMm2M0Z8VFHEHIsac8qi9b/d3IS/f5/QIUwoqkVu&#10;vzMi4HRilBEnR/QseLrGsFdxfnG16RnhmcZKNYY0LQJnHRyha0ttDjheYzjdO51PiLI3TiYqRxf5&#10;0l5LG4laHJIw0ZvrNNJC5VnmsziApaEYook7L/L0/9y5292UCLgiijNuvEkUuHzpp6p3V1RWJYPD&#10;KTmfbOeUadk4qqSMttfnciv9Q+q2ud52dUAyNaD9CstwjI25PhzzjWKcQm3a3i+ydTdRUfWoxi/P&#10;QXqu+03aQ4rId8j7XRwnX9/DPy7KUA2zk0xRX7MLHc1QtDUobLgUz0EmT3+9vFy9yJzH6Gwshvyv&#10;+wf17knbdjSzxAVDccChfycRW0PLJRY7CTl0yKpHVuLTIChYtGmKeZRepO6eSnlm80Cxvixr1j1p&#10;bVUGZGXirrCq/GvIP2dSGCcRq1HmSQq3wg2BhkBDYKUItP5+pRW/ErVLte8inCfrt4GyqvdGIq7o&#10;BYAhtkhKFCFXJKFhmejzsmAJUoOXzikWTjYSdcX4gjtImsyZZ6gnbxYDxx/vciMQsVjmirRKdCC2&#10;uT9NqbifUkUWl7MZsoxt9XhKMf4MO6ev8I2S+sFJQZMHnw8ehRzUpOWJrInqSEVDdUSWYztGbDo0&#10;ncg6KNwtpNsdsn6oCK45nV9OBXLJeprz8meMObWkmnC9NKa0MOe4IWNnrnGjG7Ps7e1j21VPkIhE&#10;9ynRUrKO6lWDLSGj7c8TupbNA4FrmdO45t0q4uOH25QHwcAsel7lcmSPHTcDRfHKjk2+SjSzJxxy&#10;vEqEZaK938i4FD5L8OOj25Rf7iXkOtRSZYqzo4NrV4exuaauuRRq85z1x8P9h73zoc6DRJ3U6fXn&#10;u0Qzlm2R9YWIX8p27WoZDmAREKyziMFoDJeCsVH2JM9bfz0/yUTinCKPYQ+yVfev97dRz2TBAkUU&#10;OJfaTeS7ODHHPF+6qS7tbiiqS9O/bH2WVTvL0qZsy6lTOiwkjZUcqKQhVieYlUldRVVVIWRlFT+L&#10;uFJxre5mQboxaQg0BBoCDYGGQEOgj0A3Aalnlb0ve6bjpczJXFHkfsryFV+st2RGoG8DRHnyjRXR&#10;L9enzPWUW9b1abfjMARYrHYt3OFE6FpwH+NmswFTOWRh6y1bwpFziiw2usPrn0Xou8CoYUMa7bwM&#10;BELsz1dibHDjiJ5LH4ktp06qLTrekuyzRg071SYHrqcc0p0haxfxuE3t0qFaDiUf55Nc44YasxxO&#10;0vQTPrzJk2pOhL2zHeqbbC1ee0IX11/t+s0nvzviu3K8zxzxUTkTfx5+jHNEABnYNrykhO19378p&#10;Zy+OU6c7ifLniiSdgp9uPylolU+jp22OCssEgDP6pPAkYqxvbz5FbRyyHjbbqy/bjYro/CC/NzwQ&#10;HRLO/d/3+0kRjdGD8SlXRFcta+m/R1RLlzSFfAdtDUobLoUxlLnTn7JdN3MxEy38Kf/15Yv0s8uY&#10;/6PjTiK2Pr025+NxQxG0TEYxXnCWHAWLNov+y2Lib2trrvc1657O3g8oVgRmRaKmq6aFUqqxLhcv&#10;88wKwm5mlgttTU2thkBDYOkItL5y6TW8bv14u7aMN2yXrMcL9RI2tkRucG0VzdaGrq0f00JpkzIt&#10;Fy9qEaKw8MEi59SEo0DuRcMQGSOgCCFfdF5X5C7lKCbtZ640JourHaeScSv6BtumMqB4K4ovmUpr&#10;fzo1yXqu1XTpGU9cDlHYsO9Cd18+l2Sd85+9HRIROEW/3JfnYscKCBcacZJdVxDxOL3WcVjVVsrV&#10;5nD4OI+gnE7D8TFr/JEiOMqxRXzsZ8/Cujh8rcGW0FH/WSBplwUBIhy6xqwczv5D4NmuGxlsY+Mc&#10;Mgxl8jnXUVx98obmIQrndqaoyKtsJ5UorT64sTgO016uxQmfZ2Zb2xna3RS1Kfvb3b3avvtOtuwe&#10;8uTp/x+JPvmTjIGJIjt53/LcHL8UchEQBiJeUvaDtgalDZe8BGc8eX7dX/2zezGObzgD/7K9u/oi&#10;29GXHqkxFIMlOSCH6u5lHB+ZhHpeBh+cYg4KFi1GnaAyi9TdUynPbEF41pK56Z6iptaMYgr85qVR&#10;fm2JhOULOW+lFcDNr0r8chWgThOhIdAQaAhkRWD4ziorM0/iJcrkKfqqs5VYb6XKNL7SuWpTqkt5&#10;Xq7eStQGW2LRYv/2ZrvtvL7W6SqYTXU2BTvbNupO0Au7uQQbIHKXa8t6HE/Yzm2ONBpFTEXqEVnE&#10;BnMknNRuz7Yqz8Gp0ZwdgamNVUwO+3BFnRyz31idtw6bJHKyK3JRLE9buakw2ujmvk4P1o+ilJtf&#10;KP1acQ3VM0d+5iNsO2xLOJ5cZxrDxto8TmOuqEefJbLXdS+6l00H3+uPEhnsx5nLi2/pevPRfsb+&#10;6tUuXnLleO8YP7BfV8TveM7Hkl3USfsckoiTuWU4ShN2hE3h7PViiWwWRu00N7NYnk9dW5mflph+&#10;1m8j06mVSkFreZBvcFqi1G/yHsLm4IXLMdEnXQ7QJp1QOzRhkzhN/tfXL9KhnlPgyrPIGuMAybj0&#10;uHtd4ehkr4VzhO1567+TVtuf8iHvf74/WccO5n3/FjtOyzVfLfjKST7GbRwofcvkkzoN5aXokQaN&#10;RqVOBA5W3Iy5zuqrTmoxtIpsrSJRq7OEuQWusS5rlHnuem38GgINgYZAQ6Ah0BBoCPgiwHtj+wqP&#10;L5WWrwgEqEycTq4d2/Xs314nOwLOqWzs5N9cznzVR583cVYA3ymJBcOjQ0O8LFNkMJYtSBSjfBku&#10;vuJAbHFIBA6X85ZNnFgYX6VNijBGstDcyJbasbSNRA8X4chCtmG90FXscC9eoviSHmKtOMsJrurk&#10;5EoUMixgu9Jeok7GJJdkRB1yOS+/zho5OUa7gDKJ6klzHOJaWsRjLWf7nY7A6w+78wnULxZ9UvG2&#10;RI0VA00ZdfL57f3qRf6Gdj8d3WVQABfb3zI0PNcC511bYs7zHjlm2WiarvOhlM0mO+d/u+Ozid7c&#10;18DpcSdOyeZp6SRxeOFwa4jwN4moZ2HdFjyzV5htoKHNCAvQDNNiLmdK3BtzQDaV41qoyvAiwv+/&#10;Hx7U2GQzeaL98dGCL33yERGZyJO+ZZC/paUhILVvMADDJafiOBLTJ3+XyJMmp2IckX9/6CKo2pyS&#10;nQxKvyn6P72+qkjjodiVrloW+QoGqWDRslRFn2jTvY/Geo5bva+nrvuatnrvo1HasdTOmiuotOoI&#10;kcf2oBZCIyAv7GZmGSBdy7oIBJqBLaIamxINgYbAkhHoOurmPDm5juNn37ElTeVwznM5u/DlNosV&#10;prKTITARODCajZ9JBn3NUwh7tunRJxEFx4Ehj+G5FjnX7zm/8yu5eI/SnUkUFsH2lm3jkBEn1+uZ&#10;tu9GFtcWjjiTIUvqeTW2uInZQnGmOhq1lRkyrEjVEzSxNWzO5YiPzaZepANvV4ReFXFPxrGW/BEo&#10;OfqkvxYt5xABGTacEZS7CHwWJ8YhscDz8THLHPnyRj7sQa4UCccuIhGlHhdTyFYDDWohTU2Uoy1O&#10;9y7He6K1Yrs505jzPzKkHjdT64Nd7N5/qIh7qW0E9NXcU+rqUim1TpfSw863Dg1VFFhHe8QR2uQo&#10;Zte7uxOivXLmlecgPjT5ut1aSe9l3vldnLd8e8130avLbyW52hsh9bNakAaK01b+8/wkV8/HL8YT&#10;PoRk+3nbR6EDclWetjmfb7W1FuaLVMs3FYGDrXmanGe2qUK18ktGoDIjqkzcJVtO060h0BBoCJSJ&#10;QBsoyqyXJlVDYCUItC7Iv6Ivt4LRk7GECitBhh4kwYdbeXnqWpjeSYS789euwWxmK1BaffyQLZOm&#10;4pfToWG2iolgFFuXseV8RMT5y7WQTvTJnPz7Mo5F09vcbJLLcpspomVfr3ZcJwLYvSv6Kot1rw7n&#10;41ituy1/7a3uVaKGzel4YpckVsNeOUU8HQcbJRzBXfOCnkSzHdpknU2AhTDqxg27M/FGHO8/JR85&#10;OvBo/67x8/+x9zbKjePKnqfLlmS7PrrPx70xMRH75vtYG7FPMHtnJu7cc053VdmW/FGbP1CQKAoA&#10;ARKgQCrR7RIJAonMfyYBkEgmuk7Q6DyXIy+0cEzZyRiutjTOmMHP9zeO8vS1Q9FWGTfYLrt0WgU+&#10;uml48N+vpXlLoY9N/NjtbnACK5HYKllTSQT2PaO9uUs2NZi2zCMDkWBxnAzdT6FmY8TGsonszxyJ&#10;e/PLenNzH/hQ7ftue/P2q78Pae6dV/m4IT5SZUiWJV7bW+cSRXPIJNI6BHZkOepKVbkP/nx5udnK&#10;nMc3n/urRE7FAbhMb+1kK0tmLAY0RtkX2TWEv5R6WRgtQKSsDEK9bAOjEKmYtVFyxVRenuzLkyhG&#10;j6llrhmlfLLno5SqPy2fjkD92ornML5kOk6laiyW5zkKVkrJSlcRUASuFgHtCq9W9VcheK32XYXz&#10;5Nxe+NVmsbz8Dzm7sMj+dtURu8bfftjouzhQulIKdRwIMgVfcrGieYIA+ujTCYtloYU7IhgNXbhL&#10;VQK8vAUWEbm/cSyjXI602UdaSaZlQO1D1k91eE0/zVJXZsvrSB2x+objE5GMfYnxZKgt+qg2juX+&#10;6Qh9L9FXNKUjQIRZH+7p1LRGTQhwL/rSGOcTH02b34xZ/rbNtqutyMYrbDDQp1i6Mb84pfyUqJNq&#10;0zFoDS8DvvZvOJVpahIpOWRfJSIldyVjvnhpHro8jTk/3GeZ7ts2L8wvNuK4dum07D6kJV3r8NKY&#10;t9v/kDldaF7HltpjPv4IiY0N4ixpE7PP3zb3znEFOm/y/PVdHIpDNLlGlEq27A6Vs21e8+914SPS&#10;OgR2ZJ2ZxE6cBf/x9OQcW3gj8Fkipn67fxj8THbW4MQZMRhYlpD3x/b1ZilPgimyWwySfos3kMTN&#10;SeGKWTvhs8TJ8mQXiSKFiixWAvaL01TZc6gg3tZytJaDhuo9B4qFaCQoJ6FoIWaVrCKgCCgCioAi&#10;oAgoAorA9Ag0nzD7vRWm52h+LVYyk76XyHTyZtWJHy8bt/LyleQuYS4V+Gfa1goIcEaSSEvgOSax&#10;uGqjMi0PoRHIGDCmRYQF9dDCHZGMQovhI6Q9q9pEwvQvCRBZNuTQdkbQkwHCbPGVnC6gn2Qer7DC&#10;yR1zcjIMDBaqccT39XP0gW8FIniZLRoDI1TISWyYpOFaGaAMN5Dxah+v6BQH7BpSH6818DgnHhi/&#10;wmPYOOeTEBb0A8Hok7dN9GampkRFypGwH7brLhURLwePS6QB7rXeuzzK4mTlS9ho6aiT8MCW3b5E&#10;5PrSPPjaHpqPvn++vkmUaf+8dCht6uG4NtX8OsSnte1a7TvEe/81K52UbB3215uuhP/DsWYWytxw&#10;TPLpdSP2136morUHeTb6LO9TXPNf6BCNdSvPjT6a1Gucu1wUxkihdReBgMNwHFkHUekfcZz0PXMx&#10;q/rb5y9V9KMHpgsegFXjnCwfz4SAK8hDbtLlxNhTLtfAaCgqZm20bFdJIFKhkcUWC+G1zg6y6j0r&#10;sfKmNjN2ywNSUwsLVs6CRZvMgsBQcZwMbm1IEVAEZoyA9pUzVp6y3osA9p1nRbO3KS1QCgEcvEIR&#10;8vhq3RcxMZYn7QiPSI2P4MlCr2ylKhEoL/4CJUGxCUWPYM3gaBeI+Ng4uo5buEuB4HXv5HxWRxb/&#10;TWS+IU6PHWK5nDA7ZHtP52Q/c+L1HPhx3K/FxkIODV4bPWfkLMfHmYmsGnCuos8lQtFikgHCh0YZ&#10;KU3E4zKkleqFETDb2Qd4CG1nHKgWdSkUvdmMn9Kf4KSSI3HH4Ljy9KZRJ3PgOYQGOrB/Q+qXqMPH&#10;SKEx6803r8rIzEqiKIZ58EdpzchGdlI4nv7Y7rLThSBz2ocKok+2havNttu8jTtGsn1qHdqsS/6a&#10;D3ICEZSZH4Yck2N474psI592n8Ep9+3+3hvtkvJ/yvbd3XrwQN3t2/tithVGptKpq5fS7V2Wvl9a&#10;1xUc8p/EWff79sVpj0T//vbwcPN5Lc6+cjznhPwuDFwyUY4PaIiMrKkPgT2qseD2kStwvWLWCkh7&#10;JLk8uZcn0VFb+Y5ASZEai6ciOBbBKevXra007tJKT4mytqUIKAKKgCJwTQjU+BRcI0+12USNGClP&#10;cVaCN4I6T8ZhVWUpJvGhKHIsSuyubKG59IMNsSdzRD0yC75VWlVepkrrYyy3OGXZqHYuXtETW5BO&#10;kYggRgRKX8IJZgwvd+Kwey+L1ckDpAHGhY6PU82fIwIsKK8D0bNwYhzqiB+ynpBzF4uCIQetEjiH&#10;eB3dXlHifu5w7GHr5EumC4l+SZEnaTvO+aSM7s2YFYhEi7N+6OOeFIAYt4jqNXM/gRSRqy5bw/3M&#10;fOg24Jz7LvMpoj6WTPDgc+4Coyl4KCUf/D9L9MkXcUAtoW8T/U/mpbUlOKqPq7EotaSqTLjmAwD/&#10;k0mO5+WW9Df36yYqchdROMAmv643zuckaDzLvfD8eu7ATy/zvZCjcZfPJZ1XZoqFoRVpPQJ3s3nX&#10;9I+nn/Lv+X1BDtGW//r4uTC/dZLnHRxO/V3M6uS2n6uycpSl3i+dlvAhsDzNiESRQkUW80Gn+VeP&#10;QLytXT1UCkAPAsu2Je1re9SvlxUBRUARUAQUgYkQ0DF5IqALNVNmRbUQs/WRvaz5r2V7qdB2nFtx&#10;nDx/7VofijVwlKJJHIgsrin12nLiqBTSXbvsdRwPRXI8Ombhru2R0WEFB5BQ6hQPFe29ZhzF2rx0&#10;aqxHROox2yR26E1xmhOf0vzOllfD+Dju+5wY/dsrDtcKDn1EoPIltqube1SVc9n88p6XDeekUDIR&#10;jwNYh1vSqzUjgNN96D7J4Xzik9+07biIqW3k/g71K45qzizsHKeVF5EzxeadxDQzGwLo4pL6IOKj&#10;L3E/+LY79dUZkr8KzA95TpiChyF8p9Qh0tfxqSelZn/Z0AeA/bXLlrD2fUkbzy/hXhorXP4GBlEM&#10;RTXn44+7kdt3wxT340aczjaBSOf0G982G/mQ6PbwnN8WCNiIPtn+iJK8J7lHdu9lHbXbfCzpeG+R&#10;SxJplCzY+58vLzdPxknXgY7Y6F8+P97wbsK+ixrVYCWVHZI6OaMc80EikcfWcRLSTEVAEVAEJkbg&#10;mvsslX1iY6ukOfS+FN3PUY458uw13YknvTQ3cZNe0fXCQhFQA1uoYlUsRUARWA4CTUetzpMX0ujQ&#10;iayth8MJi06+8ZYoYTai3oVEXHSzRFwam4xDg1XoWGIR9c+bOs+JILO4IiyWhe6VZlth/yJ9TkAM&#10;L4FIXkQ4SnW6pY/AcQp7G5bUTobhNp9axrEusKBsts6W+yRnYoEw5FjVF1EvJy/T0cp3Lw2hdOno&#10;k9PhfF0tEZ0oNIYRHY9IRSWS7z5lnGLryRwfitAGUSeH2HwJmZXmKQLoZWrdYF+hSNzM0ZlPlUwN&#10;D37J+5yaS/KWkzZOYU+7MtEncVJbXzgqcgxWl7DxGL6GlWlJ4zffYaQH1uJ+ZScAxgxXIoIxc8Yx&#10;qXlv0oyDIUqMWWzf7Us74fPnaxP5Djpv0s/8lAitI9nzNaf5i0JALAajcRigzWbc+OfTk6uIGdMe&#10;ZKvu3x8ei49vNcPOrt0mErn3LWjN3J/z5jCH80KDc4R62QYGc0bFilkbJVdM5eXJHm9ry5M9RuNN&#10;GZU9Hit/yXhb89OY9so1631apFNbm58tpUqo5RUBRaBSBHRgqFQxypYicB0IaBcUr2d1nhSsBhnM&#10;oErxiukruZGok76FBBYMiTp5sbRfQRgK0dB6TnkLrWawmJ/sPtkRjN3q1JnFqbVh96SQ6kDsJu7I&#10;JarecXvHcyprcVT23W8OcqOyiMCCffkSEWdTeKHs4Og+51D42Jp9/mxFNYwP5x77WAWi+mCLY7bO&#10;9nHWRMPzXb0xbfrvgjLm5ucmQ3uFxqIUzowjmzjSTZ2K4jq1MJW2R4Q7nE98iQh5KeOGj44rn/6h&#10;PWaZPqXljI2T9NC2sZ2fEoHpNSCbiyfNmx4BdDXFvU5XGhqzeAYqESm5jWjvuCn2WpqHNj8lj9Ep&#10;0Sf5iKKEfh8K9k25cUH+Ehjk5jOO3l6SSgRq7hf3rA8Wh38Ato86KU66q9Y28T6x4eCLPGc9yrjl&#10;2jaZet93u8OYhBMX94am4Qj4dDGcYs01/dIyrvzz5VmimL65BZCqbNed+hGlm1h9uX5kTnmlHJHI&#10;n9+WE30yVvZTJGLPhHrZBmIZcZarmDUnvzkzFyl7pFCRxXLCXQ0tlT2TKmYG5MzYzaSkhsxSZJ+j&#10;HHPk2Wl8ixHEKZ1mKgKKgCIQhYB2hVEwaaGZIlCrfU+/iu5QYK3gOFitIosoYaGthF9lEb0bGVEx&#10;zq+6XyMWS6w+VuLIUoFPTX5wZkaRxbJXeQnvS0QsKRW5y9UmDpTWRrrX4YUIlLGJLeraC4ax9XKU&#10;88mQg/Y108iJK3aNTfkSUVByp8aG/dMPxq/uGJabh0np+eGdlA0aW91VxMzk0i+7wVD0SbRecgxr&#10;9xOMN20rM/f7QKddnCZ/StQ7TfNBoK37Elwz/wk5407htBjkQQB4/XhbSEysRoNsU/xTHChPbuxM&#10;ysWpfyOObW63uUyNZCZT2sYzsxsgt5ekAoGwsfY40mWae+625ZTfvR46b2zs7szGfGLTvxB98nQk&#10;O7bwLqHvfkj0SaKysoWwj86xhh71IXB1GHYExub48Pn784v0s52LAh4fBXzZ3N98EbssHVW5T1e1&#10;XMdxmX5DkyKgCNSCwHnfVQtnysfSENjbmprc0hSr8igCioAioAgoAoqAIqAIKAJVIMCjht97oQoW&#10;lQkXAveyZY/vOZFXiDt5kZ8r+drJRX/OdEz0yZEvbXlZPiaaxhT4XYsNELkr5LCFnkJOZjl1AR+h&#10;SCaxvMDv/Sre0fJchmvR/rnk15CDfeCM70uNHQ53nvRZj4lE5xnFjCNzAYdNn4xzzPfhGiMLOmer&#10;1KnSGF6n4nEp7bz/Ytzw369sfVpqDLPjp4lu6rCv2DGrrQtsB4ctFsfVjtrI1H+MvkrojDlz6OMR&#10;IoiH5nE5kGt48PehtM9fCflz8D+EBrI8ydbEuwKRvhjz7wv2TUPkjalTysZj2s5bZm+plzZY6eeJ&#10;YtxEe3Qzw9wxNWFfG3kO8o19rpZwTiMi6hd530L9bpJuSKKx7m7+U7ZXVke2Ljp63o/A3upaxocd&#10;sV33u8zhWtkHUnfyAcrfPn/22vGh4MwPkN0lf1csyvBxzZNEJo8p361f43lZOYR62QZGQVoxa6Pk&#10;iqm8PNnjbW15ssdovCmjssdjtaSSqvcatRnfZ9XIvfJUBgHu1Wu+X8ugqlQVAUVgiQhoX7lErapM&#10;DQLN5/T+1Z8JcXK9mJ6w+YFNXaZ7YOGAhUMXZnDEV+vt7RMHCqfVIhE4bvUcU8FtMzgv8VJ8ackt&#10;rUPK6IKOupmzmoU7N9HG0TV94c5NrS9XFhHlXvYleMERJpToI3Cc9C0YhuqaayP1MrJ6L3s5C8yW&#10;V8P4cO5xaMKWfKlEBC+2mwttOUfkobR+1cd9Wr4fhTQ6cygN/iG9z0EG5dGNAPePa6tRSmPjQ5xP&#10;3C2d5+JAeScR5Fz3UjNmxY+f0NiKLDhsueidt645NSKA7nLq7xJjVhdXtgz39Z/Mu0LzyC6tOZ3z&#10;bPldnJlLbFDMPPVenNXmmHLa9+Xk30uR+4ZNEUhsABvr2wXgrufZp9vkSuhueuq4xMaZ7TeJ8kf9&#10;buL+//Nle/Mff/zZvaTnIxA4R3oEseqr7qWVH+zpSZxxv2+35riLA7b47eHh5nG9UWfdll7Bicjk&#10;OFEuJXV1n12u4g0M57hi1oYLFVlzkbJHChVZLBLJeRVT2cfqCwTlb2ZAzozdsUo6qb8E2ecowxx5&#10;PjEcPVEEFAFFQBEwCLh8gS4NTY08XRqTbvs1YqQ8dbXkPudN0/I8ttyyLiIXf9fQ4hLReULbNi4C&#10;hIAQQx8KhtaDFRN90unKGmDUcWm1mvhWHCO0g/9xWZdnxnJgIu0Fot7hsNh2dLX1xsnvro1tmS3s&#10;HAt31GABP7SFHVun4mgwKBnBSko3iKsila5DynPosB1fBC8wMZHkxAaHJjeuYZtkgfBNtjudOrl5&#10;zcSFIZ6vhRyU6FLW0j+UTuVbKC3B/Ogfxg0P633Oy55qUdmf5P7lHvYlPhSJdeaHynfZktFPzdeK&#10;5teIQI6+gDHrVj4e8yUidn3Idrol06186BRy/n/H+X9hUSctnjj4bCXyJH859Gnp8ovW7sXx+m6C&#10;candbq7j3Hjk4iuNTkuK1mEajfGlmQOGPqBZSx/g207b1frDWpydXRcced1yK7nfv2zOHdZ4Vvzz&#10;eds4vL28eJ2pHU1oVg8CXR30FJ/55UZa7P2/nn6efPjSxoFn+b9K1EmZYM1c3vzs8+7zhzj1a4pB&#10;oG1VMeW1jCIwFAG1taHIaT1FQBG4BALSZ2m3dQngtU1FQBFQBBQBRWDxCOgUY94qnthja95g5eJ+&#10;yE1jFpZkASDkLEXUydDCdS7+Z0NnCNADhHuXxdqxr7PZ6nIlC4fTpYnAmU6gPC0JLCZqUGCBYi33&#10;4VSJyH+he3oT2MLuHufKwYyOs49xtQczvfiKJ7iak5OcJPlDtsOXFSUc8enjcD7xJRw2A7eer5rm&#10;D0AAB6BYR7YB5LXKBREw0ScDNxLRJ4f3HH7BiDrZjFn+MjGRL+GNiJNEnizBp587vVISAXQ5Rp+r&#10;gOMkfJuPTUoKILRDEb+N83/g45vCrE1G/vt2Zz4cK9EgWyXPNY2x7Xpkbt2lrcMp+WPoCt3LOPEy&#10;1sSktZTDaT8ltfXIs/1XifaH85p9zufjExwnzRb2cvJfT89mq+WUNrSsImARMFFMty83L2b76bb1&#10;NSUYV/7y+PnEBm1d/W3mFM8Lmy+eW0FmTRdvYDi/FbM2XKjImouUPVKoyGKRSM6rmMqeQ1+C4syA&#10;nBm7OZR0oLEE2ecowxx5PhgNB/ZB7CSz3AnNTdxkOWGUcp0IqIHVqRflajgCatPDsdOalSLQGHXa&#10;G+VKRbkGtnj5v1mtvaLidFLC2cXboF44IIDrJFEoxqa16JiX6CVSGaolOL08TRYqcKD0JSJPhhbQ&#10;ffWG5Ddb2Pl5wZna5VDAgiF/g+YuaixDVDWrOthvyHHu9S3stDtEWPq2kOOUsfVFOp7ku6HyUWo0&#10;SB+haXkI0O/vAmMY9z6Ri3MmbAm6JvJlIHpsE/nSHz0QnppIQru5rYPkhHPRtOjHUvsyoiSHPh57&#10;KzBmdZXAdsFBHmT8aj6lSpWu21Ld52yR+lOcVUpIaZ51W45qdSNxzt0Q2z6nUkNOS5ISig6ISHMm&#10;gqtE4/Ml5pKhOSz1iE451Bm3Jb3sNvDJbN9t83Zyn/9hok023PG8+M/n52LP7z4MlpxvsV6yjFa2&#10;1/ePm3+KA64YkM06+X0Q593fZcvu0IeUJxUWcuJGwy0cc94fC4tUniK/GxVfbjnKvhY1Px6BZWln&#10;L02kUJHF4sHUkrNAIKvesxKbBXzKZFYExIDUhrIiqsQUAUVAEVAErggBHUNnpWxVV7y6dOU8HqvL&#10;lNx7P20kGofPsCmylYWsKtKeSR+vfTwOrddHt/T1D1kyxWlgTMK5KDVCxpj2aq071AaG1jvFoaGC&#10;IzJbL/oSUfvQ1ziN+6if5rMwR3RTX1rTN7QXXeT4fsbRe3xylsjPYzMlODunecKrOTnJOa/gyaEW&#10;2x46k1x8lwVrnPHHJBdnOGy68m07OGxeIoV4Gs1PUeKjuTPOB6tC26RWLvp48CqnwAcdoY86iAJ7&#10;Mm6MkAc67a2MiRoWmg8RxcvXNnbzU7ZgfHv3j3kjWNWqFSGArmP6CWwl9MEKW56OHbP6YDE8+MZN&#10;qYy9s234NaTDPSrz0hj9pWJyv+LjjtRadZWfOfstMPeSTCwQvX/fnLDvA4CN2BGOj2MSteHls3y8&#10;+iDPfRz/6+lFnDuPz4f0DX88v8h29mUcisfwr3XrRgD7wvEWB0pjqh1z5fTvsl33WDuuGwU/d8jf&#10;gcRZmDJEKidieUx5J5GryhSUKgaqYtauykryCKvajMFRUYpBqa/M/FCcH8d9Ooi/vgTZ5yjDHHk+&#10;WNWsmT9IoQeKwBEBtekjFnoUjYCaTTRUWnCGCNRq34txnhwK8NB6U9kgUUxwqAtF7MLR6y0QoWEq&#10;XutrZ1rthpwF2i8pQ1yZbW3nvmqYYgghMFLoFCgbitzFYhkOaFOwbyJhvr1622ov6rOwt5H+YvBC&#10;ixFonFTjahdQpJI8QYCxBJtxJfy/2Yowd4QTIgR5HTaFkTccvS4whrlRcCEzIM8QL9rCAKbOqxDR&#10;zWcP56U1Z04IvIozF2OCKxGVCyfGHGktc5a2pdNmKHqziXwp41Q3QaOJaifjXZtgt6CeLwoBVB1S&#10;d18fFdriNxdQOAeH+km2q7+mZKPDlpCZ+ev9jKNPWkxCNm3LzON3L0nfjZpRGJrqc0jmnvRFgmWM&#10;wQnXN/6lsGrF/v3+3myt/ONFoiJ3Big+VPjHz59Z2kvhbell95a3SDGxoRdxuP3zELV0PyfaC81z&#10;2Fexua+bjdpVhAUA2w/58IaxaSmpuP0Xb2C4JipmbbhQkTWXJ7tIFClUZLFIJOdVTGXPoa94W8vR&#10;Wg4aqvccKOakMT8byim90lIEFAFFQBFQBFIRuOa5TCpWWn5+CGDf56uX85Mj9nk8n2Sdl+b5CJ9T&#10;4uXqvWzZ40u8XN0FHKuoN7QjS65nKiTX8omWlH+ZVk9ZDEefjOOQUiEno9MWB57FsWKIJxQ9YWZo&#10;vRMiFz5hMSwUzYiIj33bxuUS4U22QY3hBX4eZMHwUmkJer8UdqF2T3A1Jyc5oaon124DW85D8WDz&#10;w8ibtlxVuVd8yTgHX5njiQ+LUL4L11D52Gv46t9ldtgvxWusTFquQYDoycHok+I4244YOQQ36rto&#10;0G6wbce2qyx5s/ViINDyEBa1zkwQoN+wf5Zl42gbcPLFxkJRwi2dMb88h4Wi3E3Bwxj+S9RFT0T5&#10;ItpX7v6efoDdFgZ/BFRC4IE0c2MzkI0M1VqStA4zEA6SIPpk6GMe38dARN/P/YJrI/0QEZFdH0rS&#10;R/zY7eSeOHesDAqoF3sRmNDcennJWQC7/sfT0w3vjo4Jq20kZl71t89fDpeWisNBwMBBrOxvEsET&#10;B0q5HReTyolSjnIu8OvnMJek53SWJ7tIFClUZLFz0BaQo7JnUuLMgJwZu5mU1JC5ZtmzAplATDGP&#10;AwucFKs4rLSUIqAIKAK1IaD9d20amSs/TaAY49HAV7q/ZAFqaMphlL00Am/CqNt+uU4UK15kx6S4&#10;Uh1KQntQPSETW695mSpRJ+/W5rWqaxEaWs/iOMniVSjFttmlQb2kuqZwU6Nbj1fD5GFl6MeXuvV8&#10;5br5znqRNtClxblZvBM+2S65/Vq7W5ZF/rbtfXx6l0ihYec1J69twlLgl/y5tmrurbung/0QjdRG&#10;JD2vd55DVfqCdqyqoYtPbuptIdvHp6VPz9rlwse23tHxosEgXKtj4wDfSh+vrzcPa7nfHbZEyVtZ&#10;TNvJgln59OlmJ7zcifObixfa//SJrQ6J4GeMchhLRvxTDFII9dVs30vw6VqETGlvTNk+XmNon8gT&#10;6NdiaIXKnPBqbsqTnFDVwzVqsPWpD3Nk2e6dGDm2fceBQORBl7OV2CV3mbFLBw0i1BE9OW2wcRAK&#10;ZHFLvJnR51ioy+fxSq4jWmhbyDi6bX7Djvrp7UAbmuHRLo5um89QjTYy4v4UKjqLa215ZNPqanh+&#10;eduJQ/3GO27gUP36S0b9T20JYL85D9kFul7J2OiLGvsi89OH9VpKua3CtP3xSmMmbSXq7Q9xPsmd&#10;2pKhmzNRczdYmN6JPBeI2JtbPCsP/XT73iH/7nbtH7OkwlZsjG27S6Z7eQ7zjptOHhqJmEv76pXk&#10;txRt133+r5ftzd8eH3y3+ChWiMT/JPPenMnaGv3b0DlOTn5y0ereO7nouunsUTyC6S42Ipd75xNC&#10;kWSOGNp9wxTZ9wHUWMmYJn5nMq7l6xcYwZ7FWfhetu/mcZCozt1E2//7x4+b/+t3PqyzI2hTyjxX&#10;W3m6FWdy3lb3Je6ddvs5IcNKfmW0lRje5En+5s/ty82/Xp6dxeHn749fzIcpRONupz4cGHOWMu4g&#10;q33/2Se3xej7dif9hezYQydQSUKD9CHIEHoH6mM3VnZf/XD+nnpKI/u+DDtrvwMNtzPsagpbQ1po&#10;07/0e6ku/23eutd854c6oht77/jKTp+/5+7ApJ8DW6T9O+Te8bdwmStWntC9Y8tchsP4Vtt8mrW3&#10;+Krekm2a3kJRF/aUEggeisrBJWzt0H6UfP2FLD1+LyFPP4dNCfizvMbUma6fFq4iGYssdhCvXf5S&#10;umnzcGBs4IGlxW93zppC0tLx15ES/YX81SOv2Fk3v7vOHDySRNFiQyF4k3nB4dk6yGE6zkN5CrLh&#10;uNhuJ3TvtMs5yFwky8WTzWMuPebeGSqQbX9o/W49S497Z6g8lkaX9rhzoZpImOL88fzGe49PHT+B&#10;cfyMq50oimmsvc43VDchro88ydHxJFRl1DX7riNkaxOwkSRDiB+uYWvMceJ886RGiGAkZxlInLXU&#10;fjdAP+3zXzmruM8owZOvrZh81pqwM+M8ieH5HBtiiKHksamXhsN5ybZJ3XZ9JgbyNsdeDv626wUL&#10;ti92tihsX+o7jm2Pciws86LeTHQ6hLmOIRLlQKZBnaunp+Grp2XbZ4aHdkbvMTVauLd1YJj4ZF5Q&#10;H53bzgmO4fWMWsBmzsp2MpAC3M3Ljc619qnttA95xvQ+5IW3XxL/lQMVo/vdr/NtAGPqQoXBEfvY&#10;yY3O6+NDvfODfaPNhe6CyNBXz4dm9tT9P5Rs2YycHes2R8dzPxWudMtBNaZf69Zrt8J2kJ8+vZko&#10;OO18jqn3ae/MyAQkRKdbN/Uc2ugT5zbXIiKyrtYSqUe6dTNApTZAeRoxk8JTfaSQSsHg7N5JaShD&#10;2RRe+5qLtbU+Oq7r8HnglYOB6iGKCVsc4gzlSmxT/y4LwqYJ6fvcpVw1j3ku9u7M1oluatgAzi/m&#10;qrvIkfiII6RpD0eQOmA6gq63qgsIb+H+C11yJe4dhkuXw34/d6clhuBaQp5TrqY7c9nadK27WpJ7&#10;7P31ZiMOYM6E4mW+4oveF5KHqIDctr5x9l2cMj+9y/bgt57Is8yTPsT5UsY2HrL+td0657tOvgdm&#10;Ls3WJBDaYslUEQ8AAEAASURBVBK21pbnMGZ1O++9xDjdhyJy5wAGHpjn+eyG7bp9PGDTC1KPEwOi&#10;T96vXm8+y/wzt6w8R9HHMKfNneC1/WInN/2p6YX66TK87LWdW+l7Ztv3Drtr3BpbcD+R3vERm/mI&#10;tGFmvfbfr0Ox4P7/Q5yyVsLH7w8PxklSOoYzcj9kDPvHy5M4FH8+sS9f/3FGYAYZ09taA0ohUzN6&#10;KkXbp07etfynONoy9+m+UMb2N6vbm2+P9+Z6m0YMn0uyNWS38sTITnnmo3++7G7+IvjVltDtudt1&#10;P5exsvdTcpUQ6gMbsLpxUc2VB2v8nfe2uVo40plCnmNr/UcD1WIIU9f3bNbfcqkSwlWkUN1iQ++d&#10;UpKMpRuyNWTnbwqbHyuHrR+Sx5aJ+e3qPaaOu4xQGkiMape4d2iXv9x6r/3esWrqe9KzuGBrto5b&#10;97lypZXIhiKLHRizspCBraXWPxAacZCzTSsPtna+ehnPZC9PQn+KZOXB1vrscgp+um2koGBlgUb8&#10;vSMtpDQitBOLd0WKPm/LE7p3puInmnEPRtaZFX6ND0sKwQxlc9s3+uEPWxvyvINIZXQnkg4gbO2t&#10;sbUBBBCoQBrCiZWFujk/MLbiHXgKOfvYwhl+ra0x7rx6xoYDTxnay0XCx5PVj7l3PPKc8iCUfMRO&#10;CwbPMpBw0rfymHsnSp4jmVI8HVtIO2pWPPfOk7y4C8fKCxO3wIRLha8GaZiL/hJcAWAMjcRWX/7S&#10;psjhn9hyhwocJNA/qUfVbobnHFlwnGwizbnrvbGgYF7eh6mGr3oYkGz3MoW/fHshgWhE7a++0Qzq&#10;gd0QP6FrgZbPaRpCQ6k19nQvCzIGXkfD9v53ycMjkLFAT+UYrligof12dIuYepZVOPgsEZ/u+UrC&#10;ZvJrTk5yzFU7xkmzh8Rh6/SQH3MQXc+Bka3LPbCTLZhik61nFnb2lYju0JcOJRy8UPddFsdvjC0c&#10;ShqS9uxecP4oGH2SCQGJ9t4lMtdGtju1bZsL5qLo22xzKFsp7raH7KQDj/yxNM54clRs+oGjPN1F&#10;I0eVIlkxvMY03Jan6YtjaqWVOeHVnJzkRBFDtQ9EzDm3HFPfvFjDUVjOGu1gbwPa6XCzFsfJVSD6&#10;x5s4dQ1rqdOQ59S+jmokOcpzPPJUzJKdrxVL6SiPzcnCqCGylojJ6P7DDgYDSKdxZaUpaQEDhBhY&#10;5ShNffLwtRT8yYzmcH+3xbyXMeWFMvbml4tWnkan55qlT2Eb074x9l36FZwnzykwx2Ses7rZ/nqV&#10;iJPihCaec/CYO5l+ei85/Vr+FnJzHKaHbqyq+vAPU6rjqpUHvRy0IycbM2aRd0xWbuq8f7wdyx+L&#10;ZDsyNr7nwUUUHswHNicc9t87Llr15h1t7aCbFrNg9FO2SX1km2Q5sfppFRl1CN2fEn2y3TeNIigc&#10;Wh5d8oyjPX3tozSte2cSNrgrBUl7c1pQR7Zt5WnIWuKyoCDjyEbmk8ecY0M8R7DNO06WPDdv9nOZ&#10;Y4lxR7T5Q2zwTeZG9Ld//fxZbH4nkShl/soN0Eq/5PzPp5eb3+8fTARM+7HSEmzt2LNNbWsNwCCd&#10;ycwMQZ+ttdRZ5BCT+dfzs3H4xTnfJdPfP3817wC783Hey1HeVefwrqBjk0WEKE1UOnwro31PEJK9&#10;zQ7l2JGH90eP5uO99tXLHKMb5MGGrTypnFg8UutFlU+8uez79jHyRPG1L1RSdmgf7h05HqqfFHlS&#10;yqbKbm2NNkq9l0rh/7SsWAyh/yOFotjUtnbKb/6zWHkiIcrPYAJFeDzcOzLu0B/kSHlkT7M1+K7h&#10;3skje6OFWFvLobMcNPrspy1PfX1bdLdmoGrfO5eSJaet2XsHHY6RJydPY2yyLQ9+BbWlVJwO947I&#10;kry+Hyl8Kk+RZM+KWd1wIWRrU/FzxmAgw8VTW55L2Fpue8DWkJO7Zqg8LpwCsEZeSr+P4cPKg62l&#10;U4hkbUCxIRjxLtW+l8JXJ3c68JSftJNVqxua89nagScnhctk+njCyZAUkqcExz5+xrQFTTvuDLl3&#10;SvA0Rp5meVx2hYYIN0/IwaGvoRz3R5CGuegvwRWUY7evxmkvNJi25fFTbZfqHI/obGLbw2CMk5RU&#10;QJ5uPSKukMciQV/q1u0rb68n12vh8igLGL9v7g/vR4hoxQI+0TR9URmT27OMyu9Z3bOMVuGEQ9+N&#10;+7p36qOjdtkaL99OBqUWNrGsUf/Tm0xAfEz0yPFXwR9gzts7zYG8ddLEgaZ9tX3c09ywy50G2qdE&#10;myESVaz4ti4RHRh8mOK0HXh9DNp63UWwdnlCJ2/M9qPtXHss0851s4huc3L+EtWSiTVRA7E3eFnJ&#10;QmE7bWSLKhYJjCyy2G/12S4TPDYVD0gEi/ouxtRGl02EGBl3EvppX5tD82N4jaHNuMOXLtBDnlx0&#10;bdtn9EzGWa4t7v1dyX3Nve1L6ARHfb6vNLZm+q/0x6k2Z/SBZrtgT6MmyqEYRMw96iHRm23uHZGq&#10;6Y+P8rT57CUypIDInitZSu1+2jfujG0TuluJFjg0WV5j6nPv2C16zUciMZUqLsOWtjyQMu6wbWht&#10;iXHjTsYGb7rb3LzyocA+MY7y+kNm0845Dtsixj43sAWlK2IyTYnLlTjB/bp5eX0p1he07x10k/H2&#10;tHBN+su9g36Mrcm4M/dkbI1xVBRj7x2iyYXGLGzVlE3pdBKBYtzkz5de34SHDv7YGnNX7h36Ndfz&#10;gY9ejfnW1uDNN8dB5q182PPbw2bw84pPduYHYhrm+T6Hqnk2oK+OfT7w8TUmH7xyJWtr2Bn2dpm0&#10;l2ikYFS3UVzNnKDdUctFojPgbOZKtzK2cQVnW987Ble9mDye93dv8gy4b5t+6r99/XbzP//8U+7y&#10;88Qc+odsZ//3L1/kY5RmPmWe59vynFerPof7JuXZupRALsyHtGWfD6a+d3h/91Pebbg+hMR2Hjfr&#10;m79//iIiYe/uXq+LAfVs1IVSzwdDMB5ax4w7Mo4ifXfc6cruaoMyWxmfv274cMeNoateqTz6aSLK&#10;YGtjnnljZB8ug1CPbIBtLLE5+mPsbYoUyVoyK9Ct4b1UiPEU2emjsTcznxb9TKOdEPeuayJRpFDY&#10;Gv0B8oy5d1xcXCKPcQd5Yu6dSIguIYZpE/7svYNuctpaHtn3VCKJHe+dsu8m+xQWyW4fGbNl6tzu&#10;HZ/s5GNr/DInmGrcMR2Vj6mOBiKLmVroZSd/pNz3jiEa8U8Kv33k7ByHfto+K/XVcV3v5WmPmatu&#10;zjz6afoD5mzd9zw52xlKqxenFmHK2ntnLfIgU3+SWimNCMHE4v0seEqgF/RDCt07U/HjYdOZ7eKJ&#10;ZwP7fDDm3nE2GJHp4imimrcI/jhoh/ceQ+dsuXlqmBW7TyTc9NPNuLOu7J1uoigGAu6d3X6XwRgf&#10;Iq+SPRcOPN3K0eHEUzhDNv0Af8wHCOjhShOw4Wo2mOfjiXsHHXHfxI07+XD28RQUJHCRe2eIb54l&#10;mZsfS3foL++n3yXIy6kHzlBqM60XM3W4lGhEnWQC6koY05aIB5UnFg+t4dtj+1uedTd25dttWjCR&#10;nlik51XCQFaaF18SfVI60iHJYG8VYAkYXk4zObM5R43ZCqV//eBYnmI48FOJqd1fhg5z9evOuziJ&#10;Y8i7LLBNgR/bROJYYB9+kP1+70wJZms5/hCn23biJTeDmDNlAC8DCSdrJTLnxOuJ/Ibxfu7pN8x/&#10;UhSNU2PtmVBCH7uwC9acD01dzmizm9emjR0vMoWErlxg+5KIl2CaloUA20Py53M+WYkz5Jtsoc1Y&#10;0ZeauYnbicVVl6hhOKHZMeukjPRXPFzRKh/XmE5DTsxcMYKXE1p6MksEsCdmy+2teUNOi4xZRDSl&#10;q+231mGQwNNd5yOVNiXm+O97x6h2/jUeo4efEjn2UT4wImp+7nQvHwbxciymb8rddgl6Je22BL/9&#10;NPcSFRbMPPvcbpzs0PTX+3txsOQ5LG/6IVEm6XNog4QdftlszB/bdNNXtNvk/M+XF+FnY8bb9rWG&#10;gv57rQhgG/+UqJNv8r6A424i72/idMuvmf4QpY3UMaLCt1rTZqX/xshOGSJPPr2+33xdr7rwVSpZ&#10;BWzFgHshNitmrTgii5Q9UiiKXWuKhOha4YmQe4/gzICcGbsReogvMmfZ58x7vIa0pCKgCGRFQDuO&#10;rHBeCzE1m2vR9HXKWat9z8R5EviuI/F+FM9pHE/4CsGVduI4ycKdproRYIuvdWchMdWSie6Ew4PX&#10;8a1uCBbFHVGG7taehTtZ6MBpkW3jSid6hVe2p9vzguMkX/fY3oJFl4cOnyz20Z28S1Q5nHHPF6FT&#10;LbO0lEo/BQF0br7E5ctv47QdX7sdbS6+VrgkUYNCzi845xHF5hJJLT2MOk506MYz/fBWVly90FRz&#10;gXv9zut8wld7soV2xBjWndfECEjbfBTUTtgM0YGeJGqdHc/sdcYzIlaybSVOaudjli2pv3NEgDHL&#10;RNOWMUtUbBJ5MdEk2o73tt+x859cWNyJs6+l7aL5Jjar6YgAzyg/trubvzxKxPvMCadrtmN+kb5i&#10;KcnaVm67vRw+SCTS7H9K8IGN8fzi+hiIfuOzOO/uxEZyfAwE/4jyIvc5f1ZfVi7O/ybbd7N194lj&#10;5b4AX47/4+fTzb99+2oc4ejb+LMTq+Xo3SIy3S/YzwE/YzPofJ84ehJ7+S6OtcYW7IX9L3Oc3x4e&#10;jFPucb4zF2k7whQ+jUGFMj9lTHoQ5/uYeUVhlrOQj5F7eENlqQ/nS2uCwLK0syxp1ELzI5DPQvJR&#10;yi+lUnQhUJfGhBs+YpnDpNMF5tLy6jKOpaGr8igCioAiMBgB7Z4HQ6cVZ4AAYWPiQ8fMQKBJWKRX&#10;KJhQSLPAfHSGajfHS/pdQsSuoewOrdfm9dqPiZyEvsamtbz4vUQqbgPFG8iLGk6sRNDypZUs7prI&#10;Wb4CGfNNFDHhhS29WFTuszIWaojqRITMR3GsPF18HKeIcbUzgrIwUie4npycCoqT4oM4JaFb7C9Q&#10;9LSinBk7Ersem7pt4kjsSywKtp1ffOVmmW+A6KIxXJJ8lOJ5oM24UPHxNLVkHQgwHwmNYWYbMXFm&#10;C40njDm+6JUhKV19De183+F8cl4TO6Q/Y1zdSP9GtGVNy0AAx0R0ehizWg4mfRJiRx+OMQt7sX99&#10;NPquW7vzlcOZVz9gO0UH7J/FcY3tuznOnYg+6Yxcm7uhiemVwGpiEVrN7aXhp5BgOEYeHcuOTT9I&#10;dDmaZLzI1TQzY6JOuhJDFvNunN3a/Ni2+f2x2978IY5yT0KDCJX84QBMFFWuuxzoXG1p3jkCFufz&#10;K5fPsXplm7y27nGc/MfPn873QtgT8+6/ikOudbA9SiLSOgR2ZB2r6JFBgI/Qf8occ0lYlZVFqJdt&#10;YJRlVszaKLmus3LdtlaLTq7Z5vPJPj9byyd7LZY8cz4iFRJZbOZgKPuKgCKgCCgCikD9COiYXL+O&#10;5sFhY0l+D4d5SLE4Ls0isbxA9W2byXbd7Rf11QBwwZ7pgk33wk8EL4kJN+pdJF/M3xENTLYgWla6&#10;vOYOHBwOwggT9QTHEbs40i2N09j21b3Y1i079hwn6q8P97KgnPZBJLzTz+AgsH0vHylzrJw560eq&#10;OWeT42kZpt2cEymOxeIhicW6FEf82DaIXBhycmDxO4dTeSw/k5UL6GkyHjI1RB/3Lh5tsXpyW2cm&#10;ZpRMVgR6xzBxbMNBzZXQ8xjHWvqbB4l8CR3+nsSR5DnC2Yoxq3G0+yRRl5cTfc6F8dLzVkTKFhsb&#10;kmId77Ethz9udJOhMbXhwf8RTXQjCywI5t/FUWxz9+CdI48RmwhiT7I9+NLSWHutCw+kIYk1tA6b&#10;vAz/8gGAzCEZD0jY3EbmnGuZs3DM3JP7l3FuTIL1n/K+Zcv2yh5CfCD518dHcc7ayVz66DRMeXgh&#10;/a/v3039jfR5jGNcYwx9kCiZOF4SLbNd3lTSf6IQqA039Mvc6Yc4zH4XR1miahOB1Cb4JVHuLEm5&#10;38Vxkp0kvO/4HAI7ss5ILzUjRnbK/JQx40FwvZd+4qiNeaMSI/soCYs3MIq7q628SLVECEUR/jQp&#10;AqMQiLC1UfS18kIRSDOctNILhWwhYqFL1edClKliKAILQqDG51nlqd/AFKN+jChRI06sjlYReZJJ&#10;iTcFL17iYbqHIa8g/bzy0n/Di9MODdsiL2VPtlh1vYBt1bX1WlkFD5vWhrY5tJ5ToKzEnC1Ev8RB&#10;l64oOW6q/tyNcdjzX/ddmQAKX9OLzCfaUGhRroncNcwxIAUw7Aqn2vZ23Sn1KcsCY3cb1VQaWr4M&#10;AjH37RjHScN1a1FvjBRtXo2T063/mwyc8UL3zxg+Yuq2eY0pn1YmL/W81NIlwQlW0/IQwOHjVZxP&#10;fMlspexxyGZ8CzlG+2ge8uX+xzEA26Yv+L5NiwhExELrNHOgqQezQWCFs/9Ax0mE7D4bhQTHxob0&#10;ocbGxc59iecwr3OLr9KV5IP3TpzNnsVZZQj2fTARMR3HsxQ76KNZy/Wh9loL/+d8tCygdXheLj2H&#10;6Mn2uZo5J45R7UQ/43RQaxfqOTYR6yLGJ56jcKCUTuGEotWnFd2eU4iPY9m6+T/++OPmf4tzJee2&#10;3AkRPelFoBbcsDe2iP4f/xKd/vhhIk4yx7F6D/HJeMK7v7+IHfnHlhCFXpiuugCY4uB8eodeNSQ9&#10;wtdta3Vz1wOtXu4goNrsAOI8vWaU8smej5JTSQUy58dxPhDqk104qo+pfIDPhdLEEzmam7jJuWji&#10;hE/F6ASOtBMFLw0vLV0/AmrTXh3pNMILTeUXGqP2rxBVzv5Y9mo0XByZQi/8XyQKgqZTBGrU4ymH&#10;sjWuvLj1vxDvlnaf47CwHrHobKhWDlbl7B0Uw5bDoS0biT7ZxBc5VMl+AFbf7u/NQvIY4itxdBvj&#10;zDAXncHnXHg91+c55zgQhKJjndM4z2GsOd2+/bxMX06XM/qo0Bh24vzfRzzz9S6vWclnJp6Z3CBR&#10;TcRjiU7bl2rgtY9HvX6KAM4n7YhIp1eJ5HXufNJE9Oq3hy6t9jlOLdb58ofMZ3G0Sk1s340TpaZ5&#10;IYDOxo5ZxgYTdU//ZP/6EGPeho36EvN45n+awghwb9O/lBgbcJQrQTcs0XRXlyVb687LLBgf4YiJ&#10;mWhyzFXaibMxc1vq4wiHA2Vfok/4JhEkv2w2zud834hp58l/ihPl/ydOlFsiV3bk6GtbrzcInGp/&#10;elTQ27+en2/+55/osXEcT9ElZf/+5YvZ1aKXe4ewjqxeMkspECM7ZV5e3+WvjFP/pbCMkX0Ub8Ub&#10;GM5dxawNFyqy5iJljxQqslgkkvMqprLn0JegODMgZ8ZuDiUdaFyz7AcQ9EARmAECeq/OQEnKoiKg&#10;CCgCDgS0/3aA4snyvdf1FNfsUggQ7SS0sMhCwXsgWlApvpRuHgRCjgqxLeAwZR0PYutcQ7k8HX48&#10;FZbTXmWrUV9qnEzKOXfQPgvIj7LdW//Sno/LY75xlDme6tGFETixxJOTI2OhseJYqv8Ix9m7CAe5&#10;fkrNdomMY75ExC7+NM0HgdWdxwDnI4Jy6kEg5ASG1nGEbo8vq9txnwS0x0Uibf3YiRPaQPPK1f95&#10;oNHsAgjg9JojNdFP/ePMmDbgMeT0ErpnxrS7pLrc0m8fv+T+LvOxH/3QfSZbqhX3gd1ireIIX3uJ&#10;Mgr2LrsASPxiry3grH07YG4Li2zB/STPeLHsMra5dg2xCgn1VvQ3bO/8v//800Rlj23T0tbfyyKA&#10;/nCA/U+JNsl8aYj+sJ+uA7BbqiHU3ZSuLfeXQPddxiSigWqKQUBtLQYlLZMDAbW1HCgqDUVAEVAE&#10;FAFFQBFQBBQBReCiCOi0/qLwa+PlEAi90y3XahLliu6+Eaz0Vb1fb7yOcUQ22L7uklC77sJ9aI9D&#10;Zwh1XtgOfWdr25P36xJNYwa3bAy8VqiYsoXKjGEBR+aQMzPOHaFF+DEisdDyVaJOjqffIACdULQl&#10;H69j8PPR1Px+BBon6nz9QK7tmdlON2STi4062a+ypBI13VfG4S3gEJskmBauCgEcmd8CH+RY5xOW&#10;mrEDtvMek3DUxrb5YxH7XRyshtp6M2blccYbI5PWjUOgsaWh2u60IbZ4N3AebO3PxQk2pc7/HawH&#10;noLvk0T52hX4WIL+6H7F/HogczOptjzx9hJlFEz8aL3vTWhmM8DJFvvC8TfWyYp2fm63N3+IAx3j&#10;pC9xxXeVvudFHCj/z94Bz0dD8/0I+LD11xh/hTZxfB2rN+ZiOF/GfVwmrTqEdWSNF3AmFGJkp8yr&#10;4My4FFN+JqKXl6VisCpmrbj5LFL2SKEiixXXwSUaUNlzoC4ozgzImbGbQ0kHGnXJHm87dfF9gFMP&#10;FAFFoDYEtLOoTSOz4EfNZhZqUiYHIlCrffv3JxsoqFZLRwCnExxifN9D78w2wb6r6e311ajVWPv4&#10;rvP6EU2c7W4HLOa05cJObuSujbWGY+tCxbOwA61P+0XOtYkuNS7CVJtf7/EJY+73GHcftzcPglmf&#10;rB1S4hAiEe7EU5UFqU3A4eOkngcbH//UJVLE/dq/heBGFvh3b6+9/LfbOOFpf+FO5MGB2kSnlTaJ&#10;FMiWdH24tOn2HUMv5Djgqu/i1VWunQfPd7dN1M616AYdzTmhl5XoBzHGbH9uMThD4yzDv1hsaaT+&#10;4hSFHpAlJbVZw3ZC9vMq93HsYnQKD1WUNUC00aiCq2xM4FyLk4IrebJdRc/ysIc3MTloMK6NoXVG&#10;/AIZbxIIS3rqGyQx4/QFeEhtEsz5IMOF/S1zgdvNzbs4B+TQD/0D7bA9qVnAdjWaIECzBXicQyc9&#10;2+2vxtlyJePnyKYTuCxTFDu7k/vHbDM9gzE09zhPRLkhY1ZbG9YG7KjX98FL6GOZNl09bhCgf/8h&#10;Wx//7fEh61wV6uj+s0ReHzKn4NmAqIXcO8xB55Csjbp45XnH9AeCSa4o4q528ubtJeoIxunbh8xF&#10;5Zd+OuSMCD8rkZldOXxbdDO3ZV4e+kgAOjbRJzzLePeSEHWS+Jf/eHoytmj7FEsv5Reb/r7b3XwR&#10;R8zfZRvwIbad0t4Sy4J/x6SKi/lP0T334Jgxjro4Yf7r6fnm71+/xD2LOYR1ZBWXv5YGYmSnDI7R&#10;7Nxx53uoqUWgBD5iZE8g1ypajnKrkVGH9XM4Srxg5WXJjjSSPkkPHtGJL0v2RvTYf1X2WKRC5QTF&#10;SFsLUZnymup9SrS1rWoRuOYboVqlKGOKgCKgCDRrehFTeIVKEZglAqwaqPPkhVXHS9N7eZHnSswP&#10;TXQgealadYJRSfuf5kT/PUOAwYSFu7jtmc6qHzIGO2aIrbkSfNmBrtmac7jzpLsFR6udgp1TU+FW&#10;XmwQOcTy5qBisrp1WXCbwnmSdnHH8C3cwTvv5+OiSTTSOZdyRR7rPLmW4084tXh02VCJ+fcUNTSe&#10;YpentWPaa8qgy4/bRqONM81QSvFtliz5S2wUaVBHjoXrEzROTspJge5xJ+p3U/bzwAcAvgQ+b7LA&#10;rWmeCGCGPsfYMSb6ScZC+d/MGwaPaRVBavoB6Q24l3x4VcTugRXjAC5jVTf9EoeAB7mvmX2mOlZ3&#10;aVlnNxxNzNaJ8jvGdiz92GiY6OaOxiU1vDTHs/2XG0dszfTdC3ICiNUH8x/+a0bf2FructghNkF0&#10;TF/CcfJD7gdN8QiAK05oz/L3KJEisdicaahDd+M82djPXJwnwa2548/7TebtzN1wJMwxB82pozCt&#10;lkXsD/m5E8PhTsN5su+ZhPI4RhpbYBLuSDhFxzpPvgvB79vmgzc3tdMG6Ie+S8RJokbGlKe2LbcX&#10;+ZSg9OtsAf1lsznNr+QMh07+kKFm504ntg4MkYH/kKdx2XUU8mRR50Wea36Iw+v453EYkO2/ty83&#10;v4uzef/8kdbdUnJFkx8BIp6js98f7v2FZnjFbxFjhRHKlTsZlZN9LHZafxACkQqNLDaIBa1ULwJZ&#10;9Z6VWHnMZsZuVkCQvY4knESOidesrzp0pVwoAoqAIqAIXDMCOg5fs/Zzyr7/uD8nyalpDZ1ID63H&#10;69XcaSOL06EF4K1ErsPJ4Kzls4zcnCk9FwJjYceRjuiTY+m4eNO8gQgkKsMWZ+mCqLDGCdCzcIdT&#10;2fvHLpox93LIsTrXxSXzmKFHikAGBMziX5/xedphcToUIehN7pGxzleepivJtj3CeHbyURrPSx+F&#10;OfHaJ8s1X+f+DDmfMIa9JkZQ7uLZOLulR/Xq0tFzRcAiMGbMsjTs70o+YLP9WXcYZOxS53+LVNov&#10;WOKocr96POCbRiFcuqurcOnmKnVsPfsbU6+GMthol2d7zq89roHXfh7OpenKECMP9+dOnNh8H6Ey&#10;NzVjmIxzoQQ3T6+vZmtf2xeEynONtn/utuY31YHuXHr852T7buHhf/zrX31NX+Q6ERbfRGb89TcB&#10;Z/OLMNdqNMpupDwR8UUc46Sb/AGP6AqH+lzPNtgDUVSfRf/fJPJoFF2XEbVwuLbDGDh4VfMsW3c/&#10;SuTie4m6HmMr14ajU94YcJ0VNbMkAstTy/IkKqF/RSkHqopiDhSVRhgBtbIwPrVfRX+qw9q1pPwp&#10;AteHQI3Pr8pTvx0qRv0YUaJWnPzhouLk0lKRCPAC3+VktZFtf51Jyr9KNAP+7h1RgZx1NHMWCOBA&#10;mfyifkLJeEjQFIcACxwseGw80WO557nWLIQ0yBLpgkWXbuQOxT0O86WWOtH/yUl5iWMWfinDOMZv&#10;m71Q1ElsnPvjkqnNa3Y+ihLPzq0SVATOEODhhI8A7lfrs2tkWOcTtoa1ifGMv+4YZq93f6XLMNGg&#10;/5SoXpoUgRwIxIxZ3XaaMYwtv5srWDSjGTZu0/GoeXAn6mQzf7Ml9DcWAbDcvX2Ig5k4BG3WrR4k&#10;loKW6yIApseeuHt1bud7aexNN1Aw7tH3X0SqdH9Yxgc+PHe1kx2/+KV5HAOxU8tKu6zvmPFvK5FV&#10;Dx2Kr6An37bV5ozj7YXnzB52TQTPV5GZiKDyU3XqY4/rjfNkI8/7L3/k4ZCgVoehMinXcJ7FebI/&#10;0bJbytw89fMyrxJEtv2x3d1sPsfgPB/Z/BYxVoY95XINjGXQ9Nvuu2E0aSVwCQQibS2y2CUk0DYV&#10;gSIIqM0XgTWRqGghMvpkImEtHkRARvmJB3qam7jJIAK1XlSMRmhGwRsBnlatEgG1aa9adA7nhaby&#10;C41Rezz3Kud9Ruzx0p7okqHIPi5xeKG/fYuPWNelwY05XZq2taBcFbHi45MFF7Ng01qw9ZXNlj8D&#10;XLLJmkxoHDhN5C6JvufZPtPnXIYDJdvJEdVo2jnGOHnH1U5WjlaYAAH6I19iS1O2preOk5SLtQGc&#10;/xebDAixSPSjkI9Sf1taQhFoI8AHHWxneOcZw5jHuhJzGcYv42DmKmDzpHv5sZOPgd4/hvqZWEr6&#10;qwgYBEJjVhcituS+kyhTjGVJSez7vVJHpiQ5LliYx5wncUpj6+7+7WgvyOiMmmau4J+xzUgQw6qd&#10;+YhE9nCACG8y17xbu7e7hizvYbqp+ZBNxjB5Dvv+sjUO/iks0AfhdJlSp8sD59Rv63MsPVcbOfLg&#10;q/2Xg+YlaVicrUyX5MW2vRN7ik/CuS7gn8Blddq+n04KyAll2HL9SSJQftnwcWu3hJ6fIwBqCtQ5&#10;LpfPWZ5mlidRCSu5ZpTyyS6UdAwtYZ5FaPIEzwxJR6Ii8M6AaL47fwbCzopF1cys1KXMKgKKgCJw&#10;QED77wMUvQeJK0m99JILoCxvmtK5zMvE/kKQ0fPKRDj5vNnIi7l743iSEiWFpogExKK0EwLDSyJD&#10;5yxWkzNUEnc9d+6lhe1y9R75trZb79Jy1Nb+UHyG1nPJz0P8a8+WcK56tyYq5frmQRb8UhaVuxFU&#10;XLQ1b8YI5DTOSBhcNgUbRE19kO3N2lGTY9kzDlm/UhYCI5lNKBbLawJJLSoIKK7LM4O3j7fkF9I4&#10;VNNH3MsYFnJMoy9gS1TnfHZ5UKpEEyAQ4zyJTW7ENtdioyH79LFroybT32mf50OpP/9NHLOfeZ7t&#10;L6olIhFYnk3urWOgYDxT48Sfkog623zYeieOk5xdzkIv13IKYvMpO1c8Y6N5n2jCIawj66TKtZ+A&#10;D5Fm+WhoSams3oV62QZGqaJi1kbJFVN5ebLH29ryZI/ReFNGZY/Hyl8y3tb8NKa9cq16Z7RG9rnJ&#10;Pzd+p7VmbU0RUAQUAUUgFYGqx5WqmUtFWssrAkcEzj/FP17To4EIsEiH42SKQ1S7KV6e7sxCs6/n&#10;8eW3qQw7Hkp5aL1hXM6/FtteTZumbm9a6S7dGpFLVh+ybZxEOEpNOFE+3q5v2K4LJ5O+RMRKHAdS&#10;HLKPNP124HKgO9Y7vqwYs9RAXduO/W23MbdjZDByiGC/+Hp5YEIrx9p+HUE+fDWdAdptL9hxziJy&#10;4xA1rDXsc4hDcTr3F6phYBmGzYU41mYVgSACTfRJGceGjGEyn8HJeifRvxgLz9OvmweJPPdDIv3k&#10;vGuOfeZ5i+0cytnxJrZOu35tx6fy5ES0jKS5OWR8sfr0ccy8ai1b0Q9tm/vho2PLltYSbMiHW4l8&#10;Ito+SOQ/xS0/utYm81O+BEWk4U8shU97Ew1mJ1toP6xvk56N6Eu+73bmfc29GcNezfPVpaSn3USx&#10;L8HqLNrcW9IseLVMpr8b2kvJTyfNUf6OCINPY2QnEvpPee/ym7yvXdI9FyP7YGCp6LC1UfQyVi4u&#10;e0Zec5NapOyRtrZI2SMNRGWPBKqv2MyAnBm7fejP8LpoQKOWzlBvyrIiUBkC2plXphBlRxFQBC6N&#10;QK3d4mydJwF02hTXIk4nj/tIXUP561sUHEq3SL04WIo0XT9RNziytJO0uFO/nA2Hbmkd3HcKdk4d&#10;FeaRJWtwg1IjvziryUL/y+vuxJHNRZBmcKC882yl6qrTl/cqUcf6tljOoSd43+23wVyLcwORy0qk&#10;MlTPOcXp8FV0QXtsbT203UM9c3A4O29QctC7awtCZ+GIzA+JDskCsk20ji26dBPmzFJofo8UT/P1&#10;7ByBFFzPa2uOIpAHgbH37Eb6JulNzPjU5Yhte19ksTrHNqfQZjvlWAdt5LJOnatP0k/P/IZj3HmX&#10;fpvnDSKn1Z4Ys9aObXOH8m2cJ1tjVpcOH5as74Y7Tjb0/HcD5uO/2uXmus/B6bNsjboWB0rF7Lpt&#10;YQrpsbHY7p1yzzImvbw2u3zYSMpbcaiKSfQzK/l7DfRFMXRcZWq8V+Cp/efiu8Y8F5ZtOezxEN5j&#10;bS2W9hzG81hZai/HPPBp93bzmXe2nGiKQACcXHdURFUtoggkIaC2lgSXFh6BgNraCPC0qiIwHQJ6&#10;q06HtbakCCgCikACAto9J4ClRWeHACtus3WeHIo2N3XJdL+WRSJZKBzzaulOIleyle9u+yTvqEpz&#10;XBINpe1CgCgsmipBIJMqVnLP8zcmsRBH5JMXiYLS13+wnWS686RbWJy134ReX5tjZLN1acO20z62&#10;1+f225bBypUqA1pJqUtErF93Enk0eok4zBG6PyRhBCeXoVGTLR1jy0Ln5S1uEdrWy/XrtvRc1K+X&#10;juK6XN0TNXk9IOrkCSKMYdz3H6djWNO//br5JuPbP1+28d4tJ8RPT6wz5Gmu/yylj/VTqefKnOQx&#10;0bJlepSr/+jTvYk4ObIx7ocPGWdx0nWlNvk56cIlS8k8PpL5Ive9YlQOZWzR/i0DZ5EGQexNFinU&#10;ZrVyfvQTQp65Ls/kNvo6O4eshU7fx2TQPDhbbrfJ7fp4QmTGUCt7pOg+clnz3z/EWVQcRXE0Gz1X&#10;yMpZHLEuliuRB0d85EndNQI9seXzTqITWzON4yJcio+v09OeA346Qjqy0snPtEaM7Cu59+v//CRd&#10;ATGyp1O1NcpSt60M/a2bu6FSxdVD9sWlSIVGFlscPAiksmdS68xuoGvVez1qEk40+mSmm0/JKAKK&#10;gCKgCCgCeRG41nlSXhSVGgjwiu3qnCdLqp4X8EQE67y7TG6S+jhgrm9XUdv4JjeQtUI9jzBZxXIQ&#10;yyEpCzU4FmmaJwIuzaHPoZEAu/RYuMMJE+fIUCLqFGXoJ8YmonfZhUMfrS6fvnKan4bAEFxZ7ENn&#10;G4msNTY1W/Uet4o3i8Eem0rllW1T2QK4z9FlrAyXqZ+Khp/LfJT8begVRaAPgRxjCW0wHq5kHtyN&#10;Cklfwzh5v7qV6MPHPqePL9d14+xfINqXqy3NG48AY9a7jFnYxdjUbKfttx+cYFxRk4e0y/jlc55s&#10;07N9+NhnvzbNJRyDx9f7JqqXYrMEjU4pA3cVf2I5+59Q69z3qR/9YJMbeW/zZbO++XO7OzjBQev9&#10;04c8F/n7GXhhrPsiW/7+kA/eciT4wXnuv//224nItdw7PHc2z4o4T87b5QxM2TWAjwdxnlzJs3dS&#10;kjrbt7eb//jjj97n51i6PPs/4Dw5dG4TcZ/E8rKUcn2QfLvfmPlCLffYbHAX+z/z1J0N88rofBDA&#10;zjQpAmEE8vRGeaiEOdWruRBQbeVCUukoAoqAIqAIzA2BGp9blad+K1KM+jGiRH04NTtojV/JipP/&#10;KkoRsYtFuyzKFjob2Tr1eSdRehLT1b5qqFxw2Mu1qJtoElq8IAIssOd0iG0cT8LOk4hDZBQWfXBS&#10;G5pwROhz1BxK+1L1Ku8G/LAYxuO4fxPno7tPEn1UbG9oYpzqOjixeJfXlhfoPBmnoqFq0XqKwOQI&#10;4HSSc27C1pNv78yFT2fDOFJ/lS18//Eizianl6Jl/hAab+KIp2leCODwytgyaswSp5I+3Y+NAN5G&#10;1fL7LjYXk3RoOKLE7f0g84lHieI38FY/EtOjaASsDS4HcyQSaXoEG7rdMTh9kR1DXl7fJIrgh2mG&#10;pniu+uhx8scp/Ov9/c2/np/lg4C4PqJPkb8/PBgnUGhbkalTgz7hCD6Iep9zvtCHSa7rbQyNjvfv&#10;65BlyHPPo9jNl839zZ8vz4Pqt+VC39/ElszONXI8OLWNZk+ErBEUB7NSc0Xw+Cxj00bGqKVic816&#10;v3bZa773BvHm6NdcdK5d70vty1y6LpYXaWvF2k8kfM02nwhVoeKqgULAOshKD6ednAOXy2epWkbo&#10;QMEbAZ5WrRIBtWmvWnTG4IWm8guNUQ/3uikt3gwfXtjGKFtfIYTMgrZERchGs7TOBtCfmZoTJDyX&#10;zESdTKCQreg5K9lIX5JQHrHGU0mNdtKHGQs5MTRxTHl5292wJWZ/OpeTKCJbqa9pngjsxHk21qmj&#10;KyHRY7avr2cRU3AEzpmw5akXWc8tPadEeWkpr3nxVGrDEIgZb1Io44hwK3PXbsJBgKhKOFUNmdcy&#10;1tHvaZonAnzwwQcbQxK2s3t7Ndus+uoPdYLx0SN/yMcp55YfamGZ17j9iTqpWFxGv8vCvSVN69Ai&#10;2zg5D3+dxUdo2Go7xY6JlPvbl8/tqoOO6d++ShRLnDHNONmh4hC7U0JP+xDIjqFMYv762Di79rUd&#10;us5ciC3n//r4aOZHobLhayIhQjoEdWSFSS3oqkv25p7fLEhKtygu2d0lU3PLUU7lxFe+fg59nGv+&#10;KQJ7TapCT2FxnF0zRHlkz0PFoZqiWfPkejwk1chdDSPjMa2bggJdq35UM7VqRvlSBBQBRSCMgPbf&#10;YXzaV4e/bW5TGXi8JEV9ki1/+MuXfhmnk7usNPNxd2lKc7IdeL2EE9GldVRr+zltZ0wEjhAfsX0J&#10;vigv4gRHVKeURMRBnOdiHFhCfKa0OUXZa+IV3bFtHLqM0aPFH+eVrTihdLckZAHaF31lDK6xtmz5&#10;q/rXADEGjaqlU+auFIES80yf0zSOIRu5hX71bInaVQVjHM5zmuaNwKvokOiRqWPWjvkKE55AKjHW&#10;DHXIZJSwfwGWF3kJLRFx8n6gk/QiQbmAUMuyv5Y0HLaSb97aKhI8tPb6sDo69cfe9/RJ3+4fbv4i&#10;jm99/ZOPCTMmyv3y71+/+oqY/I7YwbJ60Y1ATgyxm3vZZvvfv3wxTo/h0cnND3V4cwgNoiYPoXFK&#10;OaeEp5SXcgbGXzdr2Xr+OrAqJ6VQLkd8KeZ2ETmWp5a9RBGCUSSi2EX0oo2WRSCP3oWKvA9VIyqr&#10;K6WuCCgCioAioAgoAsMQyDPfGdZ2b62qmevlXgsoAl4EKt6223/X+a945TQXhtYzD1Fh0k2RwQ34&#10;ifMC/+SFPA90hVIy5X2F5HqF+K/5SXeIc0I+XOMpxZc8VWJ0vU7Bzukp0dJnOe4lEWDswl1XTDAx&#10;9738xuBDBEqc4dgSlcUXbM04wu0J283f6EeINsk23V3HuS4Pej4xAkbRMdo+5wt94hDp0j2lWShC&#10;90SbxEZ8kb9onb/xi3dCZJ8MzWFiWRL1/Bo5liJMGqzXKXUaRnMtzQcAJVJoXFzJojUOlD9fd9Jv&#10;rcx45yrf9FsfN+9mzMrZM5WQWGnGIoAjrB2zbj0fiNkxi+jKcdG1mYvFchBfzmWX8bWbkm22rsGK&#10;TVQviaJ3DbKm2sIlymN/y9HFXhp7U4lg8sQzGlYofBOHKrbflqmySdz79EN9iTL/9pnok79u/vn0&#10;bDqiWI6Yl9+L4+R///YtastmS7efqz6u9XoOBND9bzjOCrH//PHjhrjKVkd99KlDX/nfRPdf6C8j&#10;bK2PZnNdOICJjpE4suLILaCUlR1I1hItli3XO/AsQMoLiWDBvVDzoWYrZi3EdpZryL6stDyJSujn&#10;mm2+BJ5zoXmter9Wuedil8qnIqAI9CCgnVgPQHpZEVAErg2BWrvFip0n52UiKJi/7InVwGwvVLNz&#10;dzUEx+iWbf9KLOpeDfgLFHSMPfngwBmBPxb8TqOmNAuALNLxX0oqwWdK+0ste47reU6K7OiW7Wyh&#10;gjNK2+EDnRvdDxxHxnGWIsX4ssrreAyVgiJQGgFGoS/iqPIifRbRJG0E55N+S/or+q0zD4DSzCn9&#10;SRDAUYRtvEk4nKBp5i0rGb+4Zv4z+qdEbKp/BIDDtFlYrOx1lEM2onrhIL1kOetAO54Le2csQyct&#10;aTi0p/FwnJUEl3uJPPl5tb75IVFuk0lK3/VvX77ebORjgH88PZmP1EJY08cx3v0mUSv//es+6mBC&#10;f2f5C7VxJqRmGATALidu6PL3hwfzAdv/+flDPmZsdoKwOurCTnnSZ3GY/DeJOPkg0SttXrfsqHOH&#10;oI6sUU3MqbLVx7f7tXFazWkDteNQTu97VMs1MBrailkbLVsfgb12+orN6LpI9Enu3Iib99r1HgHR&#10;jPQez2oevUMl3tbiuStbMo/sZXlU6orAKATUyEfBp5UVAUVAESiFgHbPpZBVujUgwE4x6jyZSRM8&#10;pPJHp5EjWTq/PtIef229HDz005i2tX5+6ivB4shK/jTNHwGvFlkIyahjc8cLTW97PVCyCPNueKLg&#10;UCo9jVR4eZaSZmYa2yG6aMyLZZcK00YbFwXNWxoCmU10afCoPB4EGIJCiYhLRFv642UrxfaOkj11&#10;QvT02nwRIBK2cfAXm/jEwujgNKauu9ESTi22T83PrVuGqXKRZ3N3K05B4gw0VaPaThIC2N5ydNNI&#10;Y+TJIBhjFo6/z+LUzTPUkHsfJ7rP4gz3fbu9+WP7cvMujpjQgUdYNB8KiGMxZb7d3xsHOsN634CZ&#10;pGUtPDUC6PeL6PTh97/c/DC635qPA5oPQBpujP5ljHuQeQ+6/yp/vIgdYmf98vlvCP+VfqpzLoGO&#10;HsRB+kEivXJ8bamc3stRvjYdqbyRCKjJRQKlxUYjMDNbmxm7o9UDgWuUOQtwSkQRUAQUAUVglgjU&#10;+BxbI0+1KbdGjJSnGCtpgkKMdp5kwpo9FSGancsTguYFKS+/MztRQVfes2vqQ6AqjI7M4CBw0ZTQ&#10;fELRyUQK8eS7Rn77r8usr163XPfcWU9ueQYcFkBik5NOp3J76y9bnl973DvImYK2dId45Om42pGN&#10;ZCqmvI4Hch/r64TQWFyx0zILgydsmpOxvJ5TbOUY4vlayEepxaMeKgIDEGju++PYMoCEs0rffU/f&#10;8Fm2TiT65ItEatJ7wgmjZiYg0GdzCaQORUuOYW2b753THTiq9wDHsK/iGGQcgupl8+o5w+6WYG+N&#10;IuO21o5VOhFTcaD8Y7sbNHcF1/Xd3c3fJKLgb+JI+fz+ZqJQ3v2SHQGE9ur27mYjDlx2dwD6rDG6&#10;sH3IGBqx2Gi5MALoAL3+Ltt4fxPdv8kW8K/yZz5mlGsr2YUE2+CXD2vH6j7Mzf7qsm72KJF9hYDi&#10;m4xPmgohULGtVcxaIWUcyS5P9niJ4kse8VrKkcqeQ5PXjGIO/K6Ehk7AJ1K0AK1YT4N1Is6JxaeR&#10;YRatqE3PQk3KZBoC2iGk4aWlZ4EAZj3aeXKopDyOLCnxEpSIX6tPd5nE4sWqRGOR/26TXLMyNT8B&#10;maXZQBcy5ONFes7ETfvy+hb/7GCaD/PA0s0b2z0L7Vde6g9wYwi34EcgVO9N7P9PFrD81Z1XzPbV&#10;cj+yOLEWebrp0Gaibg71OgS3gt2dLIjFJh+dY/1fN8+73X7LUtGJ0Kd/uRNZcMZFpkdxOtG0FAT6&#10;LWIKScXEjJ1x3+RM2K6m+SLAwi8LwLkTH4bQx2Nt77fztxHGUOmpZbaGg8T5uJMbv5z03gX+lSzq&#10;txPyoBXGnPv9gn/7et9xUztcCt3jqGK3uQyX1quKQBiBdpSvcMn4qzp+xWFFX9FE9bpLnrPHtXBa&#10;inl+4sYMhsC7cEekU/OcM/9hx4yhPMMh0ceAqVtNEMALcwKTRJa+Z9GVRDlF5MMHAFb+EUJRlQiC&#10;P16bZ09LsmEq7l/TvMxvmEszdt5LpLv1p8ZhznC75y9n39LgEMeflsr/sUgbU/SKPjai+43ovp2s&#10;zu1v+1r+Y7UKi6m9r4mMvO9h7KXsv8ydu4m8N7GLX9InDOlTuvSGnu+7nqHVD/XM84HIQ0KmJsl5&#10;rgb2FHP/uNgjz+oMSca+t4UG7+s0KQKKgCKgCCgCioAioAgoAoqAIqAIKAI8I7qeRRWZ2hFotHb6&#10;Vq92nivnDweDtThRZbkh5M56lYgFH/LC7ZO87DOJu02T58VjfeDw8iwnV9DCcfJJ/qKTYSDMhXlx&#10;uHdiWX3aLypGN9AUDLfQItYp2Dk9FCQfp8EfOIomrpC+y6txHH4+SaSPrvPkoT1zcDg7tBs68JV+&#10;lqhZ92uJZhBx4/totNt9/3i/2crCnV3e6TpP8mK3iWChL2fBLQbTNr6XPD7n9TznkvwRKWW9X+zL&#10;wVnj4BBxY4wUOgevXhYyE89Mzst2jgvwupXIgLv388XAsfRPnSfHUrt8fRbfjs6T5W0+p8To934l&#10;Y1jLOM3iqDSC8+S7jMHfxMkx1rEa3TJ37UughIMBHwMwr2k131dVrysCZwjgkMKYk3PhmvnYFKlt&#10;+/PqPRp02CHB9BFyWpp/+pdX6bOGtHPiPNkGfQolF2gDZ0OcB3nalEee5DQEw+RGIivAS4rzJGTX&#10;8n5EzME4v/D+xVifxWGgcESIfJRx6YexMEuM1tKTYUEY5L/SCU7Lt1Jaiunol8bL6n46iTwtOQR1&#10;ZHkqLyN7Jc7LX+/XRpiSsjNvto54beRMPv3AhZ0n4SlHH2GeD+h4odd2njQZJrvKf1yyk2d1hm2M&#10;dZ5EcJ6VctCBVo5U0uZz8JdOQyT6JJpzKbRDbHmydwQMnKrsAXCiL8XbWjTJwgWvUe8XlfmijRc2&#10;pqrIK9CTqSMR6sTik4lRf0Mgp0kRUAQUgcshoP13PPbqPBmPVW9Jsz3Pim22xw+ELALu3l+lzfG0&#10;ehnXApkRwAYkXugIO3Bpna/WS21vSXvtv1RAXPzG0PDVO+HFV8jTAO/TTH35p6uCA6nDgYeII9tX&#10;BSeRX/J32/Olua9+tykW69tOKlYGfvljqfS7RKb82+NDt2pzbhqKbS1Awn1Jc3MhME5Fubg4ocMC&#10;wp30MytrdCdX009wxlxGqlBZhYFFYhy3cVIpIT0023+FxSlOvi1LCbxKCsB8k2hsdzJvscnKwC/O&#10;Si9yL38Wx+qItaqkSKXQZytFok/SjiZFYAwC72KnuZwnY52Ax/DrqmvvvbncDfBJ30BUryl4No4b&#10;LuA0LxkBbG0KnSUzFlHB7PYhHqM8L3HfN86TLYlahxHkDkV4ptvI89yj2DQfx9n78VCg4oOBIlcs&#10;kbI2DgG/RfivjGuxttpmfNqszHOt7etKyM70lY83ak8lZG9k3lMu18BoaKdijTkKH4bVlKaSfVKZ&#10;I4WKLDYp61M1prJnQnpmQMKuJkVAEVAEFAFFQBFYHgIzm5IsTwEq0VUicFwprUr8Gqb8ex4SWGEB&#10;uokYNw5Mmty+7WQxQJwWEtof0+pEzYxhcUZ1P504IeRinKiTRFRMS/GajS95ykF0vU7Bzukp0Zmd&#10;ESXWhD8ZyTfOZn0v38ENR5MXiQjXh2Hf9ZHsavWKERiiezOGveG0Pz4ZW7ZbMI4ndxkKBsQhSLrZ&#10;zUfJTT9nLiONbqecE9G6aTGGcf/70o6xKXDd1mP8SonWR4srifT1RRa3/a1b6vqrCIQRwAk4xf58&#10;1IgU98a87oKJ8WIOYwYfW3y730xy/9IHEQlXUz4E5mJnXYkZjvjAg9REI7X3a+uuaR126/vOzVgo&#10;1oxTPxFV55ZmyPLFIL4OrERKj6Ce7IvpI3fDjBQ49X+RyOndUSO37OrUj/b2qOYGN6NhTMEa41Hf&#10;u7yMIl0pqTRNppVeFqTXLHseTc4TwXlyPVxj1ybvcKS0piKgCCgCioAiUAgBHYwLAXs9ZGs0IXjS&#10;yJN7GyRS4EpesN3Jtk/tiIFEeeMFCI4gMVFxWGC+FeeT+1WzPcwQE6e9LVszn3lOVmRGe1Yq4mgI&#10;1EXqsM3lmepGtsRLWRxZFO+RQB6q50XS9BGio9WIL82JdvKa4Lj2fSv9jLTXjlJJ33UneUQQa/KR&#10;k6hizTaqRGqJ6ccOMFV+kFeLZYU94dWcnOSMbhx9o3eibjXkG/o2qhw22qt7qUJfw+Lx3YgxjDZf&#10;P+xC9mjRggTyothqqgGxlXE9h4i+lbkMtlAM3+uBcxaScs+i77VnDMNf6VnmpSxC+xL9yy7R4cyM&#10;WdJv/fXxs0RVfpH6v8z8yfRbps+SWbjQ1bQ8BBizmijtd+bbE6J3M382upe5ChG9e8csByyvfFiy&#10;Hhf9nfkYfzUk2wfXeBfA01dxnLwTL7MpbtM3+ahQUxkEsLMabSwkLY60H7fNjh/s/nF8h9O6axIE&#10;gwbjIIktwT+v1zc/5FlLuqVZJcvu3PR5CZDBKsFELsFinjavQshzqL7iBC3ZJe8F5im8X5lLKmsK&#10;ZanPBWN2C6or9uTBtbXovTCtfsTWIrfvnpYvba0WBPL1RmprtehU+bhiBPLd0FcMoopeFQJq01Wp&#10;Q5kZjoCa8nDstGb9CGDfo5wnITAkBesFLx4f/FPb9ZFl4e5+Ldu53K3OnQSkkrgmyVfL8tJtLc4g&#10;8lIdp0Yim4TSy6tE7pK3dPfy0n1IwvkFB6hXcZZLkdgn4xAe+utM21qQn8KspJCnbN/2zUFZPBef&#10;d2UdkVJk9LC46Ow+fMRdNqj3vvos0m+l30h5uU/ElZ9Sh+goOCGsZYu5xnGuG1AYBwVRjziGs7j9&#10;9ksWB8XBxeeU0MfrohU9Q+HQ/Up0y59zgVcy5ZMAWQiWLcVk7GJcCY1h6H8nzic4saxlXBySrCPn&#10;W89YOYT2XOvM6b6ib9hGRLadqy6UbzcCoe2OsV+zjbuMO2uZo3ZTYzMyhjHIRCScJpl3r/a0oP/7&#10;w/3NP563TW36La4JOSIJ8gET0QA1zR8B5kvmI4/9mEU0QeymcaYUS9iPWaw84/TPlryhMcuFyKvM&#10;jZgTDZ2P82yITdZkcfBjUw18wcO9OJg9yjN05G1v2R/0i1Obb946iKBWOkPA2lgN9nXGnCfjVRxq&#10;iS7Hx2vtj1+b4vu7OOJm5h2P2UVg3w4YfJWPBV5kzkw/NMc0R33OEef6efZYTWUMAABAAElEQVTf&#10;BxG3Rv3iOTjk/n1Y3d08yp+vP8slu3W4drBRbVYu2d0CCvWKndrKyt4gwpwWu7DPOG6cNHc8AvG2&#10;NoXex8tThsI1y54P0Xhby9emUkpBQO08BS0tqwgoAoqAIjBHBHzPtZeUpUaeLomHq+0aMVKeXJo6&#10;zwOn8xXQ83KLzeFF++f7e+MgwmQ7lFjs28hC7xdTvv9b0heJIPe82w6KXAIvDxL1izanWJAKyV3q&#10;Wh/evnaH1vPRy51/y2JwRqLQIuLkbqYLNxmhqJrUSl7Ony/a9bNMJ8xi3fZ1l+wYgm38EKfaX7LI&#10;/ygOlMZ5rqdLF58EcXy5k/6FSEHn3X9O2+2XflyJ2fJqGM/DPY4hjBVEi0O3fYnIlDj1+6LLQcKy&#10;13ws8DrYWcH5QUIfg4nXI0ROpKjFQYCok0ude6iG3Qi4HU/Oy+JU237IMmOYODduZc4b6zjJYiL9&#10;UHtRETqP4uzGYnebPh0SjnYbKT/UEe5cCs25FALoEF1ib1Fj1r48EeVSEo62O7FJnG6HuEAaR86B&#10;Hw+k8Dm07GGsHkogQz14sFG9MpALkrCOCMFCejEbAjXYV6wwONTigO3/2AdpJHmEoj59Rdtxsqkg&#10;Y490Ul834hxsM2b6u0dgptxPw7ZiNA3OU7XCvftNoiKXvnejdnWYSmhtpyoEsI3Y56KqGFdmFIEF&#10;IXDNY/s1yz6ZCZeeZEwmSO0NCdCK9TRKSsQ5sfg0MsyiFbXpydSkRjoR1GrTIaB1ThZCp+5rdCHn&#10;3jN185yFOwQnIsnnzX2PwxPui6cJBynqbaR+KFEP55Of2xdxotw1UXPkBb19icKvPe7SgT8WFpuF&#10;AM4kdRlpcvVfg0Ad4GAbvKy16Xhkc9J/WdR5HhoBLAcD6SxXW+MAx+EgD6vo3b9od37rsqjfbNEt&#10;TpPiYM0Wk/u7PJkhoiO9yrZ15z1VmBSOAThQtp1XwjX0am0IGEdIGYfQZUqiNPYasllLj0iVL+LY&#10;i2OUaxEgZLemP5RxrFRKkzqRC0M8Xwv5KCXKkVgcPtHzzkS9TqysxWeLAH0IzvehZO91xhvsg/lr&#10;42C9a8YwOY9JOO9v9h8Hucr/xhaLjj4NHqmnDpQu1OaR90nmK0b3Dv32ScAzGw75qYko20T1NtG2&#10;zUL2kUKfxTYOnnX33nB3CQ7BjoiT911n5yO8WY/epN+J7GKytqvE6keguY+JFOu/E3hKsony/DVz&#10;nVczx/VFjmvsfG0iWzbtWCrz+z0iMD/eleMcCGAB8ucwBEdWjgYvRqO5b1fmvu1jYozsjEm+vqOv&#10;3Rquj5G9n3+hXraBfhYCJaZgDTus0T6mkD0AfZlLkUJFFivD44WpquyZFDAzIGfGbiYlKRlFQBEY&#10;jEBip5FYfDBby6uoyE2mU4V6IqgV6ImA1mYugED6SlRxJsvfcCwSP6w3oyShPpEO2E4ulHhxQjQD&#10;/pCMBWD+rOPkozhiuiLAsUpEZJ4PiegDjfKohKSo+FolwMAGzkw5UlukZ7NdWHvZJ6WFNqWUegXK&#10;VsRKbulY1PcmuY+PEbkaEHCetPe/t17EBfoN+ojn17d9xK706Cg4MvwS5zj6sjmpaLa8GsbHc49z&#10;0UYcF0KLxX0mRPRJ7PBNxpi+xCIzf3DO+NWMSFjyjfmQwNf34aCJo7ButdmHcB3X0SeRjnXOUYc+&#10;puLCRC029/V5i4wMROXiHqa/4a7fve1uvsgc+DaxK2PMCo6X0jzbr36Rvu37dud0DGfMMpGahR9N&#10;80HAOL/KfGVMwpmRMYtt3FOSGefMsxr1eAYz/xpbNnyZOdy5MZNDm3zgUnuy3E91VzAHYUtj2i3d&#10;Jn1PjQ4ItdtEDv6mtqshPJsPdWRsYS7riqr+IR8BETH5KEtjsb/EITcm8WT/m0Sw+6+nrRzF1Ymh&#10;e4kyU9yvl5ArV5tXg49DUEdWLlgnpcMdyoehX2R8ip0mDpWd5+J59wj2ab6gioaCW5AlS3oK1ni/&#10;did/ro/CLB+X+J1C9unk2ksTKVRksenYn7AllX0s2Gm2Nra1XPWvWe+5MPTSUXC90OS9oEDnxVOp&#10;KQKKgCKgCFw7AjqyxltAHm+v+PaqKPkgC3hjBcfI2GKQ39jECzYWgXjZxi9/u8CiXBNZTJw8C7+Z&#10;S5EhVtZrK4dTQU4coYWd4MiSk+616aW0vDiD3H3yR+xikf94v3Pf59vCZy1OJKQP+fshkZWGdBNY&#10;bZ8zi2lE/6kKAZwSc/Q4ZrvvBMnsGIYdM34dnVLcROi7cD7RNA8EXmXMwUlFx5x56CsHl9bxxEeL&#10;D3jMArGZszbj17s4nWzlg6DUFBPtFppfZY4eioo8JAJhKq9aPi8C6CxHvzJ+PGnGLTsXw7kf+/Yl&#10;tgufU7TTHBj7sLD5zAM+i4PzWua/Q+adlk7s79u7Xz+xNLTcOASmsKuhHOL8zziGkwrz0m4iQjJz&#10;VfvehWP+YjskKN7LPPZhoiirXf5zn9esy9yyKj0XAsu3gK8yPq08HwS5EBmSx6jE7gyaQggs39ZC&#10;0ttr+vGHRaLkr9paSXSVdhsBtbU2GnqsCCgCioAioAgoAtMhoLOQ6bDWlhQBi8CteYksZ7wcTvmD&#10;QEr5HGVztImjEA5P8DM28cJ+7CIuESnfAtEr2R78TiLxRL/lHytUTP19bz200x5aL4a1S5Vpb9ed&#10;gwfsk+26XQtBOeh3aQzVydT1unwPOx/K9XlrxhnEQ46+lUW7Eol27VfsNP8iTrZPEoHSw0qQBZw/&#10;6RM1zQMB9J7LmYOoW3YMw3aG2A+OJ6ExrFnYnpF9GRCGIOG2n3yU3PRz5TLmbKUP0XRdCBinNs8i&#10;MzbBHLWbsOmdODThRBmbcNS2Y1aoDhRXEtLyWyBqEONVrj4wxItey4MAes81x2iPWXm4k20Vca4K&#10;EGMMm1Pi/rR/JfjGsZmokyHMcrVrdnjA0U3TxRGocS5D32Id7TETPgBpJ+an587R9u6QX3vYruQ5&#10;/na/lo/lakTBw3AgexlSBAQccelqsHEI6sgageRlqhK9/FGcJ1NHjVTZcepPbeMyiPS3mip7P8VO&#10;ieINdNpLOJ2CNd7lMpepLU0h++QyRwoVWWxy9qdoUGXPgbKgODMgZ8ZuDiUpDUVAEVAEFAFFQBGY&#10;EgGdbEyJ9iLbqtGE4Gl1L9HLePHMYmVKSit9Stlb11zwXg0+o/Biwm48y4uz9iJtm+JmH/2k9xWG&#10;VGrXO5WgOYMGC8KuxWVXeV8e2/qal//yUr7dJvSR40EcKJ8kslwoteuFyuW5Nm1rYZ7L8hJDncUU&#10;FnTbyoupF5LrVV7K7t40AlgIo6mu+XRJBKSQA4dZkC/0svTcEeHTzQ/Z5pTIKO2+LwYj5KNffLsp&#10;4+jZ5oE+zfrb0Oel8tqmVcOxfH1gxh1uf5eDxYntnJwM5552MpEyTGBLb+9QRJZhie0S7+R+8PGF&#10;fb3IVr+5kq+dXPSvjQ547sSBaCpn/dH4CsPWBnpttrfAaG5mS4B7/3ws2Ysjndrbfrtup8OI9H0v&#10;8oEHWyPGJG87jsqo7LNEn3wS+luZC1ldt4sy/saOWNCzLjVEdKe/nnP6xLjzi+cFnBLrF+Y2s/Oh&#10;mXfFKj9C0Xzo8iZOwr7IqLRHBMrU7cIjmi5eBOvI2QVCC8dJ+oScdH1AaNRJHzKXybe9zRS6j5GQ&#10;ccA8f+8Lf8gDxvvth9hn85Fs/wdse4k+7SXyCEY2kVY/b1Y337evzjEpht+aylhdwpNH7JrYVV6y&#10;ItCy+4Up/9tmY94tlBSLZyWiVy8pYRFlMFuuraXon+iTt4H3JCm0tKwPgZatUaTHoMvZvI8/zV8W&#10;AmJBPXPHZcmr0igCF0ZAO+0LK0Cbz46A2nR2SJXgZRBQU74A7oBO6nneaQrpv8MRaIBefXl4NFub&#10;3FngIykmFj+h6q1rLnivBl9W8yJrtffK2chiYtspp00Ru4qzrXatE/ZPTqwD0BinA6Ii7GThDkdW&#10;VyIy0EocG0ps+xEnpYsrzQMBs3gtizRNyofm89gIYPlY2cumP20E0LtvoZ1y9Ac4lJVI9G1dp03U&#10;/Spt/ti93vx+v4ns4xru6A9ZaFytrB2X4LrVlixAkliIBMfUFNd/p1IdWp5xR5x7RIyVRPDs8oak&#10;h7x0UYcylVTP2JMIMGYMM/YuYxQfE7jSrYzJs3A+MTqqVFEuYDPlvUnfgSPcXNL1aaiMZla3Ky/h&#10;X9Kv8QFAey7dLcyclEhf9OWhhHPL7WGeFCp5vIZPINEnd8/bY2brCHq3kWMWffCt8ElagvMk/e2d&#10;/M3FedIAn/GfHGNWl50PokjdCqYM5o5knHULzekczVWZhZMpH+iwZfdhXlOQU56Nx8xLCrKmpCtA&#10;AId810dLb+/SP8rQxjNYsoMTt7/HuMn+Ik79z6/vjmiWFQCiLCgCV4wA9ydj072MUZ5bOBs6Jd7H&#10;ZmNOCVWJgPlIJ+J5aWrmA0Pe1KxoexMicM16zy576QFnQrvQphQBRUARUAQUgeUhkH3kXx5E2SRS&#10;rLNBGSS0x1nnoEGUcl7cb9vdRJwC94v+SeOh9ln6DF1Hiua/03LtetHgySIRbfWlIYvCLprbni2a&#10;79cbV7VDXgyvh8Ktg2H1htVqNTubwz5JT6MpHUsfj9JEpQtkC+bRL2aHMpDG7tWWXsvLed8iO6C8&#10;SsQuXpSWSD5nFmyHrbt38nKW49QEt3P4S5WrZPkuXt22ylhAt5Xx5yFbjqVO5K6Qo8OmEyEolu6k&#10;5YzC5qK1fMjsZMwp1F3lY1IpZUUApxOcmn3p9UPuZxkR/CWamjjd9t0xqY6TUIbmo0Rdf5xgIbyR&#10;RP+dEwKfEp1x+2TjiS+0iwBjJB+yXXMCg2/ycU5fn5ADI+5/IvBrUgR8CPg+YGMeSiRtnP9zJyKu&#10;4tSvadkITNHHLRvB6aXj3QhRkUsntl8OPeuWbl/pzxeBD3k/V+rd4HxRKcG59uB9qPY9t/fV1+st&#10;BNTcWmDooSKwHAS4tfX2Xo4+VZJrRkBnPdNpX7GeDGuFejKoaSgcLmZSVqSxntlJz2Uvt4PqyUu4&#10;2Hq8sBtrt7yIY/tuX+KFPVuf+lIsr776afnTtpbG2zSl0beNfpOzRV7KvoyNOpmTIaV1hgB6Dy2i&#10;v8uCHRFzyiX//Yf9/JAt5VL7o9Ty5WRTypdAwDpP+i2rnytsCAdKX6INX2RKXx3NL48Ajvo4Gswp&#10;YWv2z8m3vcivpjMEjCOYOCb6EuMX2+XG9AfvEvGdj39CZeXWH5xw1mLM1aQItBGwY1Y7b+wxC9uh&#10;uVt3i+Cx7U1RP1cXCJ1HonrJRxC5aIbkp/+Zop0QD3rNjUANejHO/4Fx4eX19Yb7OS61JGoduupy&#10;2dwHC3Lq7xHZBcPi8xSTeakYfX2R8akvCvpYqWinhFP2WL5y1Febz4FimIaxn+hxKUwr19Vl6l2k&#10;ihAsokgumJVORQhk13t2ghWBpawoAleMALe23t5XbAAquiJQKQI19ks18lSp+jKxtVzEq5RMliPr&#10;cp7MZEZ5yMSrjIglY5d2qb+TBWgcGXy07mWxWxeR82h3LJVS2yUSxQkHOE31IrC+C0c2CEUvKidV&#10;YzP0Hc9iQ1txhvL1I+V4UMpdBE7u5JOTbsnLn8PeWBYZv0LOJ0TqzTGGjeVzSrRr55VIxzbVzqvl&#10;0xgqzPr+DgX1wIXAWqJO+sYHIA05QXfpQWcnjk6hecvQKQ28bKTP+DrRNsFd2fS8ZgSwjvwJ2w9R&#10;dm0TnJ+LcRTh3/6No3SsbSPuhbA5lh53xMeEo6Pvj2NBazsQyG1Tjiaisvo+xGGr7ld5BnqNclLZ&#10;W3SicES4C/huRslx6UKJIl+a3cna31vEZO1driGRtCNs5/RyrCW2jNMk9+QY/mPq4jgZUy6R/YsX&#10;Ly+TtFC+kUE4Ts0Wz0qh56VBQgysNLXsA9lMrBZna8uUPQ4qlT0Op/5ScbbWT2eaEtes96IIzxDY&#10;Glnu50lK9BcqquoaiE8CQWIjicWLw1gbPwjs5kly3ReKY+TnaZKmvY0Ug6MYYa8oV3rhsjbdBr1G&#10;lStPbQ3N65g1T3WezKCznFtw7CRagu+mYsEgFH0ygygzJOFDq6woOACdxSYdwQo3Iy/TcGTxOTWU&#10;lUipxyCA89fdnb/b5MV6ezunESbhZQdnbXdq8vn3+3Z3woe7/Gmuj+ppKT1LReAE15OTVErlyucc&#10;w14//ItL9JlE78qRikFpCBejnkP0LDQOTm9RDgZZmlQiFSDAFtp3gXsQ5+f2GBbDMv3HtuWEe15n&#10;+P1Eza+b1c1K5lzDqZxzpDnzRiDnmNVGArrvMob5EvfOrcwDa0vcG/YvN2/Q/SKOKauJ5CbqpKZ6&#10;EChlV0MlxFEqFHkWx0kSUZHdY5mVSH7tYSIzRGB9lA9aqT63NFDkuYk5iN856nOQoFhuR9jO6TCy&#10;F6qF4+SYD/NiZKcvqcXpLSfMMbKPa09aKN/IIBYvxRbPWZdq2wJ16fYtH/l+kUj+IgSLKJKPrcoo&#10;qew5FAKK8jcjMGfE6igFTS9nf4v9JUaJrJULIXC9ekuTPK10IWUpWUUgiMAwK2WtbFjNIDOjLypP&#10;oyFcAAGxghoNIQOyNYtV3wpQBsCnJMFCW/zWUP2cvcminYn64wlpsJaX9ThwdVPNRtblde7nDKR3&#10;t3ldHNHf804i3lxIkUObnbreJWzHymiinQS2OqUveH17PWPR1j+7MDDDLAZ6iTZRcLdvHzdPPVup&#10;Dmxeqy0QAbvAjFl5TStS7mbrU7/zCZG7XGNYJPlpihkQxiJxZDUfpSPNsUfonO2Wu6lGXrs86vlw&#10;BFay3agvGccxibw3JLH1uy9anO1fhtClzp04fP52H474PJS21psnAthqqfQm/WKI/upOtrz3PKOV&#10;4slFFwTsn+t6rjyc1b6sx0X1iuUFp4IlOqjEyl9TuSlsK1VeHKTM/eepiONzO/r568n27y2JWoce&#10;Ur3Z38Rhi4isc0kZRJ6LqIP4BJ/rSCJpR9jO6WxggO97mdM+johOHiu7b347G7A6jCJ3rOydqpGn&#10;+xbKNhLJy3mxS7LFM1HOtYNz6cI5l5Q9zNnQq3uJIgSLKDKUierrXavsyJ1P9j2lfASL2k1e2Yuy&#10;Ok/iM7GDNrg1stzPk5ToL9QWc5HHk0AwSSPl1FMj+26eJNd9oRw4LcoXbLrFxelhMZ4GEh5Y7VSo&#10;Kzg74iRHx5OLSl4JGycYZOUpE7FMZE7kXPLJ6nm3vWFhJNUZbMzrYm9dc8F7NRiRzzgC7KNVfEhk&#10;uPYXyJYixkHkxlyOG9BlW6jcMTJwaLhfS2QFh+XhNsn23U+7neOqZk2BgIl4IcaUq7NBz1uxXZwP&#10;XDqfQiZtox8B+g2idvlS33aPvnqp+Szqsy1diBcM6cfu9eZB+oqYiF3vQo9FR2waGyxlh9DHzkkf&#10;Bs9SLZkmiv+DLhgDkOLjzj8SnElpMs5yo/jFDnEmypWIZCoWlYucoUME1rvA1sBsG9xe4B7auLXX&#10;ofWvuR5jjs+pTXFdpmX09R2MAT6b6EMEmyH65Gpz3jc1Y9avk3l5H732dWh/Xq1vnu7ebl7Ebuk5&#10;oUk/E5Oo//arKbv65N+yPIZWDWWIWcOYbSL5fpzjXQOPbR7M3EnGrVzJ2JOZreSieE4H2+JjNVfi&#10;+ZIx+H1vU64yJfOw5ynTV3Fcvs38wZiP/zeJFqjp8gjUqoU1jsuBZKNO2iLGSUX6yhMnxwzCQYJI&#10;rJ/Faev79rUGX2orsvM3g8hOukvJvA589lJ2hO2czkqlzCqIOmnmhAM4j5W96UdiSw9gZKlVKoWs&#10;Brbe5BkG+x32Jmi4wdQg+3DuAzUjBIsoEmhg3peuWfbsmlMws0Oag+D0aulvsb9EDsmVRm4E0Ftt&#10;upuGn7RW0krn1pLSUwRiEFArjUFJy8wJAbXpS2lr9SKR0t7lBXDqdlxjHva9dc0F79XgCwZebG3t&#10;Quov2VatFQ2gTZFFt8+b+yx4Y7avEqWH33YbY4njVLITvdw5Fgloi8hdLCDQ9rWlM6zPMsoigp5Z&#10;NH2TxZi+FMsalF5ej7qMrdfXvl73IZCOMP1JaNGOL8i7i3bt1tNbbNc+PyZC7cbrjED0yU8SBezX&#10;zU9xoPz9fnNOoJOD42c7qkLO/qzdFDgccOLFcaufbpdLOS7FawwPjDvWeZLyfbwcrpuDw1lMU4cy&#10;tHm3yueIgpOIkMya4BGb8t0zbHvK9t2xzk9ZmYslZm7afHduPkqxAvjLEdnLOjH7S+mVpSHgux+R&#10;09yzMo4NTfRmjCHY1caxLbgZsxxz2tj2GCq+bTY32+cXU4X5b2zkFu492idBJ8OwY2hd6h+jq73z&#10;5KdbpKs74Z7vn6+k82621S4sNm3ciWOqb4tuxi8+YuGZsnQq34JfAj7AMdsTI+ewKYufeOeK+Rhx&#10;Ajw7zeppC4FL2lqLDechH+TgiO1LZkw4sx/mouI86RiTfHRi88EKxy0+GtjJ2Ff49ohl66Rczfo8&#10;YfRCJ+BzHRjtpewI2zm9kBaGNQvvRJy8l3t7iBwpdRiblpRSZB8mt7RQvpFBrNXClvkATOyKABZT&#10;pVpkzytvnK0tU/Y4JFX2OJz6S8XZWj+daUpcs94nQVgBngRmM5m4ANY1PtNNBLg2MwUCF7BpK9YF&#10;m7YsnP3WyNMZkxVkVI1TJcxVwsaJtShPJ3B4T2rEqc3siomB/Wtf6DseM6EYWjdUry1D+xg52vVw&#10;1mCBl5cVYeW0a52jwVVepkErXPK8bkyOiT4pPN5KlBxX2siCVjvSXQkeXO3G5oEtC7wWY475I40N&#10;LDKVrDigdRfZcZzM2T60XmThpe2AZUDK8M8vFnYjuLW6ghf7l9J8FB400inYOT1pkmu5X1UfWDgc&#10;nDQZPMGR2UQc9ZSa2pGZfgwnat/CPmyC4ZM45bLwvZZovL6Es3bbcZJyAyDykdd8FwIG4GEo222x&#10;WUgem+zL+y4dOBubWLBe3cr46ImSaaJPSpnjKDGsxWEoRrY1Qk+uFory6mrQk8f8os/ppxZePSJo&#10;diICOHuFxjAznzxzPElsRIrjSLKmrU7VdxmzmmjD/rGoU+XkFHtke0Yiff35so12nDwhoicXQcCM&#10;WaL/HA5MPEfkiFocAwTzLJ/TJ/cSYzD3TYmEvV86cQ9/lY9vPo0epfslYb4/lV77ubm+EjXYWx/q&#10;jCu+RL9w+hxzlMheS/1I2NdWO5+IrNwj/9w79bevXfL4KP0ludC260Bgbw0do+ic1sFqAhdEk+WD&#10;miEpRXbGpb7npSE8XKpOiuzpPO6pl20kna19jdrYwraw4xwfEveBUpvsffzGXRepIgSLKBLX3AxL&#10;qey5lBZna7laG0vn2vQ+vbz9LfaXGKvl9Prz46lGjtNxH1tjGhSklYSGEoqOFT+6/nx4qpHTaJhn&#10;VFBwHgH1iKpFMKqNH4Q88nQ8KiK8Et0jIDgr1BezhvD+Rxdjq2zD29fdzd39w9ni7mmrWGV3+fdY&#10;gpfxL0Kn1As16G5fX2/W9+7FAl624ED5Ik4QcBnm9sj3FEfwsxOnmH9+bA/N4RxItCvD98ivbM+0&#10;YjLOcg9tDz24F4e5r7JQbxNuk7lfcIEJUSdzc49D0r+2W4O55d/3y6KldQJeyUJQqntoNO9is+10&#10;eta+0hxj0znvr772zjlocrDZ0KIdTiExi752nBvKR5e/nSza33+S7ao6uDblmh4B+/q+29387fGh&#10;W/1wvnt/PRzP8aCmvq8Pv1y8Et3tAUdup+77uDhex4Zy3mNHyoxJEpUT5xNPlEx4576Ch7EpF65j&#10;+Yipf2leGYtfZXzWdD0IcK/hPOlLjF8xY5ivfjufuTHOuUSsayfsfieOlffr1BlGm0oT6euP56fT&#10;TD2rHgEif/Kxx9gx673gmNUFkciSZnHb88xiok+KXNh8jpSHSg5OmmfKLxJVbyMf3rzuo7bmoeym&#10;8s6HFDUB4GZzcblzgZx7LfT8jaNzM5d1S8QzLs9yY/ufrgFgsw/i1M9497x/H9MtM+W5W/opOZhH&#10;W+B0HVjtpewI2zmdh9JaXMI/UV95Z5UqS0p5+pRTp+wWEzM8TJE9XTyhXraBdJb2NSply3DHHPM2&#10;8Hw2WOhWxZrlb7GZeBhnb8uUvR+qa5XbIpNX/jhbs21f+jev7JeWptL2FeQsiomCMapQFnYMkYmb&#10;y8e4UqoOAbctSa77wiT8X7Bpr3zKkxeaqi8c9SZHx5OL8lwJGycYKE8ncHhPasSpy+zp6mb36kLP&#10;eRH2vNvePMr23UMdmaDB39D6PmgxGkuTaHYsOPq29Nis1maLxFLOLz4eY/JxnHlr3QE4cfFHetv/&#10;xtBxlbH4uK6F8lLqwemmMwqEtgs7ttvW4DHXd/QsjpPgksKbj1Y3H7oxWBvnSSlr4kEJ+6lxoYby&#10;HlMvpkxXbt95mmaOVNZyn3mT4Jbq/DWUjy4PRHPi3vcvBjbbdxPZlEW9z7K4R9s2UXcrjpO+hf9c&#10;fNr2Sv7OklejDPnHGHmapaOz3durOCb6nGf70W4iWPqd6Ax7QiaNs9N2GSPv+PM4nxCJ7JOMcTnG&#10;sGI2MEJPp2gcz4rxemzCeUS7Juqk/Mbo9VJ8OpnXzMEIEKWYSNq+hONJzsTHM5s7mVN0nLtxRqPf&#10;8fUHfTzQT3xIf4Gjyo/da0CiPkp6fWoE0N2rjFnMp/xzljBXfWNWuPawq0SWvLtlDui+f1bykRVj&#10;8ZBkhpYhFQvXgS8czXCenOJtmHlWkX5B0zQI1Gp3PunpL4hU7kvvMq68fYQ/wsG6+HDEFRXZRzcl&#10;/+v92nzMmlInV9m56TOX3EPpXA9eImlH2M7pUAgvWg8ZeC/Klt0p8qSUtQLyDm1IPVu/lt/yMkgL&#10;5RsZBGelbB1kYf5zK3/MuUqk2uUfJnO/vS1T7ji0VPY4nPpL7ZGcCaAzYbMf9sQS08vd32J/iUQh&#10;MxSvkaewWMLxxExP3FxY/P3VaXhKw3oanqLgORSqkacDc4eDNJwP1RZ8UE5vw7Eux9NwRdbI00Ga&#10;qpk7cHmRg7zQCLUMBDOQyI5ljTy5hPz0f/+//88vXkynPrKnlm837q1rLnivBnlkYc6Cbpy/Wi8h&#10;XBQpy0v0R9ny5ba9rajQMakHE0r93L54o/W42mwI9/9LXaShDRa9vxIl0+N8shOnqCeJgPlJ+B7a&#10;ZnK9Pbap9fbIJjvndRE7a9dknOV2qyXhA684m/22blwo7+Tr9vY2udbZp28ROMQVCzk/txK99IxT&#10;3zKto6Ani4Wi/3p5lgUlF/XzSpTivgnxe16ryYmuE13Q19IxP0SqLXG33PH8eHSken7EwvjDWhb7&#10;zy+ZHO6/IQvnPnquZnzywNu98OZN+0bo0oge9G+fHw9OCzjfvUhk2/eeiEIpfHr56Fyw8uSmnZte&#10;h233qfSFh77AXcKZC68Hfs3J4cxZ3pdJJK/7u/VAZySiG7/JgvLporNLP8O4a7hmfGWcbUl8EAe6&#10;fCCALeaYDXb5dMlyaHzIQWteMaR6u06X1/Y13/FRHmrbM1/p03xmeVtxksNhP73uKa1cZ1aCIVjk&#10;4iEnHeSpTRYcFe9X/q0Nuf8Yx7o2MVY3G+bXrcjd4Ez0MPqrIUk+FTBjLVFaGNP+zxPzm3iHq7Hy&#10;DOG5ZJ25ysOYtREbaJ67GimsLODVd/8w38Jmp0xreRZY3/q/NezyZOUJyWLLTClHbFs8Tf7+sJHI&#10;+2u5647P1iF5Ymm7yhFJ2/cRj6v82DyLfSl5xvKXUt/KQp0YedrlU9qZqmybv0Ye2WVDnnV4F+JK&#10;WOf2bSf2I2NBu7KrsORBq3HqjyjsoeHKZn71h+z2cOrUf9zwvnnLlrdN+MhP0SVdk9duK8bW/JQu&#10;e8XKYX/hZs7yNGg6bI2JUkvI1uFlFRDZuuX3XDefbv7yuJH5pYxPyBiZ4ksKQXnW+5D3ZzvmGglt&#10;+FixbZ/L4quRN9+2n4uqpWfk4Z+OreVqJwcdy2uIli1zKf0wJvHMlCtZeXLRuzQd5Em1tVoxsHyV&#10;tDXbxhR6s22VlCdFDstPSp12WVvfvO6ruF9r82yPLe/d81p0Y/ka+mvla8tDHn/tvKH04+tJi5YZ&#10;R6XApUNpWXw/zF/gvTT/MTwdmBtwAH3+UmQJ8wSluOe6Aex6q/BWcd/yoUxqUJlDxQwHbVyHkrM0&#10;qG98PpxzWikVVsih+chih/K5D07kQSb5uzRPLhnPeXLbdFue0rYW/9bcJVFcnpUHafnrS+c49dXo&#10;u24tQigPJG6r/RJS9jmTOcEnMi6ULE9jmm+/0x23D1gL2k/C2RSG5RAc3VhceI6yx46iF8tK4cm+&#10;C8fK3D5GQi2FoEfqDCQ8lFvZohtrFn55juUn4enYXPKRuXdEJrMahOFZ4WIpjek6htbtq2evm2U1&#10;kckmm2/P7S/bYrOt6IM4yJ1vCdVEbaPskZKt2QwGRP36uXvxXj+Wjj+yvNpfFgm3RBjbO/F1KRG5&#10;6/btk4kwaOt0y/SdDx2o/3/23kVJcpXZGpvpS/Vc7XPCEX7/8Es5ws/giOPv33suXdU941yoqEIU&#10;JLcEgQr27ikJQebKJBFIpJIUfmbZVFuz8Zu01DU00E2mXSvtHCTNv4/kAKQHT5PSTZ7CEQcG23VD&#10;F67SLpsz+YaOYf74o5huRN/F4UrBvFrK90o17iiXX6zN5tIHeujlibZjAw38mXqiUxVBC4vmOTxc&#10;9EAzlDQvDKi4Z+lzZz3j4itFAvuHInVhmytEysR9Tw/QzrpGpi23cSn50KQFeAbEZFquCqCPP2m6&#10;Ll7Ig9O6TqnywIaVPlARE88bC9OU/b9wHvrz56g+BLgdw/z19BXY94nuQ4YY+pKYDt9oURvb9R6I&#10;l50gNZy7Hsg5HY7epn3YZWPOfVpEvkzycUinXkLp+qgQzxfRmRCBNqduCdYYhHLtE8OtbpneZHkk&#10;py8fJtgCxgPOJnx1Q1qEo+4jOe3ryOmYh8ABJpUexik4+WPrYByrezz985Uiff3Pz1escSelVP5J&#10;xDcoPJo8y5j1SvOXxSHKfjkQkgfPPKe/cGhop2zsAvD4kaK3eowNWy7+hZOFlQCxIUyLe94p8B4e&#10;P374TOM1HJbNtD4zr+QfY36AyEtbpG241pPUJ48vvx4SGcrAjZeh+HDxVoYlB1GT4VAfm+Coi7lo&#10;4rARJI8x9MvhiT5mNXeTuKLmxtggcaPAlaKRucFhLzhSROcwc9dSeGxX9iqBeqNrdYnr1e0Q5nI2&#10;seP4heaVB/qgIWbcQD9HHZNGDA482+s5Z0z5UBl9v8nBEqLtuq7lxrVU2V307LyrPHRns2zNLrvF&#10;uZY/RnYtC3C2ah9bJ+rZhsaxJ3ofEoPZrm+ea9l1Xik9TWerX90+GEM5W7uWq2PzUvLXwqnbvWV7&#10;a1mgm636jsYgwV/TgjQq9kRLZWYaGNfuWh4J3WTCE6umZQFBU572ww9xD9hF4LLSibl+0EKGGEwl&#10;jaXbB3xi5eExERW+QAlcb13NUsuDgrdvd7zVxS9oPKWEtTxunw/iksAooWgpbGd9LQsualvbGpML&#10;6C0mt02b8tS2Na0vF16pPC0P5A/xu9WRBIoz50ziq2p0ouVZ4lGtrkqAjaIhxVXLAqbwESlJl9pQ&#10;zOWkhGJ63ZU89Ny+EQwWeAomLQ/q3PppUG4KMQaVEBmGw3JJy6PuA4F3/a0wBUF7CmhZlPMktopI&#10;3UZPE/DQZ7O9ddUF79XLzctFHAamo9BgsXaJLLCU9FMkG0Q9OEDRwhde0GOxV0eiVP7L1JKIUOlK&#10;4POXnuSx+Gw7qHE8XbR0nq6HKArYLgZe4WqbQ2ojfU2XxS/yPtL249iGPCe5aAbpnBcQU+riJSfa&#10;SNnauX6Qj6eAk28kTWddBx90YLzEUhEnyXHS3k4F8qAM8lc01ck153q0ZoJtLaGPp0jc69rhMzhm&#10;LbTDboaQQ8uDOj7MHNeoOqpQVEmOlbrGUcGCL3QLSex2u9SLwPJMi/uHc7STSz0DGRZ9U++bRvVo&#10;Pau2IXlwT9P3NRUJyXNfAo/VYiLAU/1/fv/+gCVI8lNL7ocu+U1ZUo71fVr1nQr2L4k1JBfGD7QP&#10;eKbaAupcsN4ehFivrmOMOBGOR7pXwRFRj2G6EO5jroQ2+EsfAZzIuREJE2nIBCcRe3nZTcFF9TYP&#10;4yS5Tinbu736gRw1DhQF0x2F11U+lKexLvc1tzwhGs7rmvC15ZzFUjIvJAOVlvv08hi6jDuxNRfC&#10;v+EABNyZfS6NW0AYuowR9NJ3yG5HTxdbIx3b485WssHRjItmAid6n01oeXJsTcv7TvOcTzSOwnaW&#10;6H3uuTTKw7nXTOoFH93XFA7c2yy9fqMPik6HP7RV6ruib9a1j9d9p/RbS5t6+/Nr3+nH1lK18Jfa&#10;Vj3joO/jnkT/o2UwVGFE9fUhODF+oMiV0lvNh/DjmezgiT6pHCtpHAUm2Brmn5iHlvSdEJ5a14H/&#10;v15e1NwXx9rWwA/zC/RlqQTab9TtQbdVQruoOY6yNUlpWkmw5gNbw3943tHPB+sSaMNxkh4H1PMO&#10;yYSoybdyQSJ1o6B5Lz2HJdoPWv0psU6MBp+J5n99+vThP7/JqZ8qoF0wfiFJ3Au2bkfu2VoJ2fE/&#10;Lt3pOY62tY7hB6FdbW2ZK300nvlcsgcJblzAfLZGtGp9p8az6X9//kTjU7yTWar84IX3FMouMp+X&#10;bPXhPg17A81a7/1snqly2/W5c9yn0UbqviakI45fzrUU+Wu/l4rBv4xL9G+hPrWtqfc4hbRicNcu&#10;szwD0jukyL6T0u61sbvoL/LU6TtbyK77DtZMtkwSsi/jDt5XnueIOBgg+WTXthbbd3oXVduaOe74&#10;ZK8mC+b0AbuIwQRbwzsQJKwnB0gWiRODp4gBVTbHneeIcSeMiUqEC5XCXtU32aHvQCbY2u0z6Kpa&#10;1RMTUy4j0FC79tCvWue12wd2mGCAEphyZUE9bWs41h/o47in5NYR5TouaHlwn47pO7lyOljnkmLr&#10;YWdNvNGHraH/cKkOJuiZ3hXzrL2wTExL2+DtB9kavePZ4l5g4vGCjrwAeeC/ANVoH4fIqqtiV0x0&#10;dD1ZlWlxgvsaxlHYmcTHZ9KYU1Wj+g7Jo/rOak4NPYNaplEbgqViMqomHSpbo/ZBsn3zTEKt8Jg8&#10;c45ha5gXKOdJ3AhCNzebSUnTeeuqC96rrLmglt581J7o+ClSJeOm/geRbXT0kDMW9cBBxuvrkF9p&#10;ARfGDAMxE8vTLGgd63p/VVhgLIgs6Z0W5V7oS2tXekHUEzjAkHNEatL0k+qddZZSV+sHdVJtzcbm&#10;5Gu0o13ePHfWNQucj9Gaql+Q85yaaFpl0HmQYB83rwsMLC5+eGB6pQhg3KOSq54FgT39S5HsKHgM&#10;jWdhSritQR6UxPv2VPfJMIczVFVwXXp9xooUfRH61cme5Fz4GW2ky5q/qIf+hvZ1JTirYfHfpu8q&#10;y+W5qa9rrGyN8MAxDlFvfXVxcz+RQ/gqUWG08I/jkRb3XpLnOT5eKx4RJ9eWWfpXqf58LKXw+ujr&#10;fN13cA5ZUvnelPfYm+YX+oWDxzKEXb9dA4+PZC8+505soUrVaAxbHLrRRqhjt80N1hAY6zqixz2S&#10;I5UrPdGN5y/1NzhzSSSN9dJ3iKgtTzYfRVxzyKZyqRhLCe3yfu5AnKPEhbBxAD2cyJGtVAexWA3W&#10;3kPzC75SXF4mDS9gjuPrOw1hXFhh7HqB46LnnqLwMmPYte/kvzjEUIzx6DPdf7Bdqs9+ljHLPX9F&#10;HZcMyP/fyMnr7Q9FfzfG/IsCjAOz72De5VGJUaPvwz31HTjWY0EE9oj7AJya0LYPZDNwmnClZ7qG&#10;Ng+1u6tudh5h/PtAGAOYIIdE38nGWVAR/eQLReX7qrbrXuYBtq35+nAO2xMNaNgCR5JmCAdkXO7U&#10;ZGNNOYeQ5V1fXume52yWPJAVqaV+F455/2q8C2ZaRMDz96W/GVfP2yYhMhxS6vyBuvKHBzwgV1AM&#10;trrH8z3mW6u+Q8xc45gSIOIfSF8BbgTnaxHzfpuq8yuV9kc+3V3v0+k21F4KniOmQPQGkx7kyE7o&#10;ecpsH6Pn8EQ6ukpiqHer+IEssH3I8ZV2z/j8TNHUIXBEiit1Swj1St9VmlQ1XsghSdfkYR7nym3S&#10;4I5V3yEmuKe1kIfD4rqWIr9ZFrZm9h0X7Zp5sPvSxXMlz7l/6L5TE3Nt2ng3BXFU3zGcwm2+Zjva&#10;13o6v7wrEO47W8hv8tzK1kwMpe2sPn9DJyRj6/G+5pKPk/9ia1RxFHlcMiLPlFOPO2aer55sPjji&#10;TuRPsZjMOQ7ahqfq5xdzJRZTDC1fmdQ5ThBTWNU+KNn5Jib0HSQ17lD7bJFMPCX8QUevrtzOcXA1&#10;Xj4pTCXyoK5+fuv1vubUk0fVqX0nV3dOTLnEmHr6bX6o77TCw0C9uWRjggx67Q22tsXzgY3pBnRq&#10;xplgSd+5YMJB/O0jFWmw/B/cm+leDQhbtE0I4EVPoYLn67rvQJbb9pFRdCqmSOg3xYBWy8P1nVZ4&#10;bgAmZvylNsG9wL0ylUhsz8UxecK22b6GhUMKto/xXZfQDYwP2wPriAwumsCQ82K+Jm4XztHybm9c&#10;aRLY+kVbIlIStqjlEn+Vq1l2bSu+ZahzavOSIuok15+OavvbHL7rOjyKdVl99sxsOYcJ+Imw3SRi&#10;hEi62FIO26mmDr85OG8wNMwYBS9wrrCqh/VVTrHWQI1zrIct+KIrm8xLUYW2V8Q2rpgDSyRgLcXr&#10;xaEIy1GXo+RFTGOO457gL+690gKrl/m8kKQBbJHNjWG4J7Roz1ea72CezD1scPcnn9DAju0bP2P+&#10;3UIQH5CZL64BNKeK4uhpVwwTGC9aJhcm5Ok/YEGkVw/kllCzeWFd+tsLfRDYIOERSEcRacDublho&#10;exzZDtFYWErEc9ilh1mC4d3M6U/evAbOs/i6u0ZCH/p+QB8qn8xaIteAu3uao/eDuAY6W4olrLaf&#10;OBr9l8KHzN/IeVIvNHKIS2THvSGGB8d/y2uWGVSAQhzODuwViBeRLGn3IsZClfEhmXbaSCU5uuxu&#10;eWFr7itmbkQRs/iujvfZ7nFNJNvuRE2WYJwQmaXuud0zVVZebSD70ML2CDmMKVxCyyf1256jFPJC&#10;OoML3iN8NyZ3bmHrRVfflns0TJmCOxK2R1GumK5HMg2XT6UfJFcZRDEJERMicxWy8Kg3PDHicOuZ&#10;MfV3XwavvxENy7dFHBodEXWu0RHqqAR84LDlS3DyA457SK06GraJlO4gCC0MZ4LyZRX5loZec3C1&#10;ag95id0U4ejhi9KHGogCiy+hWye8zH8khxj8+dIbRWLhsGHR8N+j3xncRxf5e2tnTta9XcPLeNiG&#10;L4VsXtcrtQEOA+49y2K55tbxr1JEqTbayIeFQERBmul+NKC+WCPHQl9SC3SVnEdueNLc9ET3H1/C&#10;3Dp3sRA0sZj+iChiM+1KA5jHvP/lxyxE4W6ZTEwui8bcbMHkutoSaTovIEbEyZTtUNO5XGtwc4Fr&#10;qXmUooHxrM4tHeR4ovHr8jGNQ7C3TMdJzRFRK2rMigD1E33ghj8HbM1+/jbQwN3p3xDYOGyg6fos&#10;MIX8So79cKCsmaA3zI9HTfXb/cyhPqPkJugQUrIMqJDzUcleZF8rjKSKECyiyJrsPNuFBmTbPc7W&#10;elGcrOy9SJWGo70OwhzDJdJkvNvSjRXZmF1Us7bBlMYlrXSUmPdTaEPlbcja2771MOVTzq/pFXPf&#10;F6bCGrWvjKJlqDQSuWM2bVeeOlbELbT1C7rf9ja4RgUsVL/QNnLV0hkKFpm5BacDRT3xbSlXDdtO&#10;CUPlj8z2ILli/6bIfzrUeC6N+HqQoqNbZQdQLhAuB7fa5KJOwvnwSBG7JBMDZcVmicTid5yEc6XP&#10;yVsRIkawCDjv/iJH7PNtZcUjdBKLNUSnxfVhsSrg8ujxEQAXTQPRJ3NsIqUtsSjFLQwgWp7kGCav&#10;xRRp48vWxImok5LtWhNrvMZmSU4DKoor0+pvwmMYhwXj6ZGcd139foke5neQ4+jiGmzxieZp2Cp1&#10;2mVIW+Ndx4cqXLs+0ZjVMgGLcvZlmMZEcWaqb3YJ/QhborZIeAZ6D0Tfb4FjLzxgl1w/GU1OPHpj&#10;y24llEMwODG7xpMUOfEsxz4vpRBzlP3+8py9hdDe2tOhnupZDrOpznMbBiSpZTC7k53Gi8PTw4cv&#10;EQ7JliqSm6T0vpLMULBC/XYnDlrBkg+VAjqoL7sAyEgSeC5KeU+8J9mvKjrb2jXDebRP2Z2i3mRC&#10;9nuVX1ZuoiZL8KatJDMGgiop9opWex2EOYZLrERocjImph5RN2muxkymntspfOq6ja6nntvoGVz6&#10;0XU/SK7al8MkR+mKbh6VaGA6T3q1tzZWOH1g+25XQkksmFVbyDtDwc+rJ/okriknzjuJPnnbDmcl&#10;3V7IynmkiDbSUW0QAazXqJNZShqw0uV97+VgLQSct7iok1hs4xzQ1tTiz0LWi+u4x3COZSHnOIWG&#10;COnokykvZ01JQljNsvO4Hw3Abk9c9Em652EMC7Vv6HpIYjhucTSGcT5RQnCShDSxvi5HaaGLWxzG&#10;mz8VnFSksa41Mc9KNBCKIqucv+he0CLhfoJ5KRYDX2nstBM+BiodTyHJl+cnirz+wN5XbN7zvH8N&#10;wDY4ByfMhx6ZCKulEsK2zD/QAyY4dfoSMMWMo776W+RDxm+01TB2MMBx7fQ2IyGLqFjbpgixLogs&#10;Ej0/PJHrv/shDSXwrCOR8AxUEvXYhwEYn+m+hHEJxzFpkbyn19ExqPssE6vzPtGnoCJJLWGt0xRi&#10;XZZV8tCt4DtFncRckkulsiuntUGjTpbKzul1uUYc6jMJw3CU6BSWA2l8Fpx4Y+SKKRPPtZeSJFWE&#10;YBFFehFIHMeUXUqlcbYmxa2Uzj23e6nuiupD8VP5RSqMrtxYz43ZRamhGaYERglFo2SUKDQMpg2B&#10;bsja28RVMWUSz6zmlVHiQteYegQnofQeaQjoWoCEuGZ6xBQj5HSejNHSuQy2zeZetFeNPnnGACdO&#10;LBy4XiHCCJUTJy3ezZSvAegWUVjyn5Tct4NfFHXSfSUfa7BmAkMUTSgeZN1jgYt8l4MrSrT489PT&#10;NcM6Ugv55IzUPNECHxYNnhhsajvJyGhikBP3kJ9H2Yh0zfUSwdDRzBG1timywqpOVjkioJYt5910&#10;kcstWpsA3BTMEv5jjKGcQwwc1zkHZj9l95USrG6KRq4iLsdBjhJtPUd6djmsGeiLDiWxFgGZlVca&#10;wAcAvhRyRvPVy8mH84vGgjEH0SfN7eND94EUnhgfW0XNS8E1y5Zr4J3mNdxz1xM5Wkkm3Nf0n48u&#10;MKEv+RIwweZHSJACjsefn8MfTkjIg2dYrj0leOydRsg+x5JfS0O/1KfI3Z7mf/4x7J0c7t8p8qRU&#10;wkeNVRKJ840iuS7vEvwctPT+EvNKigagz/tI6C9rSa3T9cWBzz7Tzj4vgQ/7JGQfNeqkhOx+8wB1&#10;+qvLxM8+cKVTWAHU4cvqI53A2LRP2eNsbZ+yh+0CJabscXoKl4qztTCdNiXuud1NDVeasZssrOOw&#10;5sMlLJINTsfE1CPqBo21BYuBVd3r+zW3St25WzT5vnmSnqeqqzbxVb3Xo6oMI4j3g+QKVhSTKLEr&#10;xnmUr4HpZZegOyz4HD3RJ0HmiZwWDw0iPyICJvdN6gttYXh3SfDmgqgxHwNfuKfqF04scBzodcKX&#10;Ks8ey8NxkotsAOdpRG2slTjK2PqUw3ZS2CKRESPY4Y/TiSIR5r2G4LBGomhWbFisCrgselA7MU62&#10;D+Q0fqCt0WLMvAQZok9yDhSwd1/koWaGE8uoRBGxPDLKqaiTjINPBsmbKp2KfoPzXjJC294j8mzN&#10;MczUs2sehS3ktc1w9yGTTswxaH6m8ftTxLaOMfRmmb40wG0zj7k6tqkvSbAf/RdDB2W5DwAQtR5j&#10;GMr1njAXVFG9GjydwCEgd87Zux5b4Eux0RZ4ynjcSoO+/EyOUstz8m3vwdjFRU/PwYN5aA2nKaB/&#10;pPk0HChd6VZ6V6mZl6KBW4tJqT1K2bPlWMJap6MIw+KETHjv8e1F3xPcxSVkH9WpX0J2t1aRe6Ze&#10;l4mffeBKp7ACqOMvwyZ9Mvry46n3VhIS0V+EYBFFehNODM+UXUqVcbYmxa2Uzj23u6m7TfSwCVNT&#10;6n0ch9VIJcKFRJXRmF0U9jaY0riklY4Ss6gQ8PSIySnUhkA3ZO1UBTInJq9qVhd61NMFYNfgLig3&#10;OZBVjQw1GSqy6uwRU6yE03kyVlPnctg2Gy80fAmOi5yTk69eSr6KKEU4fAmRu7BwN9OtBkKdFW2H&#10;revsFKpnlzfPsTjz+w6i/Jkyj3aMdkfUPV9Cn8cWo7WTy84QhYWLiIlogtw9yYmZGCF6y7/Hk/Ny&#10;TKYLa0y9WYbXQG29wla89kLMlaNu5ejFkJHbehH9Ec5XUqm2TiUfByWwwhng6IlQLaXTSacvDSxO&#10;ZP4+g3kIt92wpDS+/ou5K+ySvQdlAlFOYLT1sAoankljVutTA3/UmOWff7kcdUOS4D6r/0JlXdcR&#10;AQ+43OmvGr9czxLu8tvkQv5PtLXwp0BULyl0b3/I/U1igJMCNAidEjvtT0S/NI8fH+n52/9aCg7L&#10;XMTXXFnVFqkVDBMkP9M7oYPRv/zS56Kf9aAB6HX/6SylJax1uh81UAf6QuPTMz2P+mT05acoATTe&#10;KvT/FAw5ZSVk9/M9U6/LxM8+cKVTWAHUaZcho+sjnf3JfpYoQrCIImlKHqj0lF2qsUiTAylzIKhS&#10;DeSks40ewlzDJZziVM3sEVNVgSfxNA1MA0nTV3bpqehs1SVVJD1PVSdpLLXwVb3Xo1Qa0uX7QSIt&#10;GejtW7oaGmtF0/+WuhWCbvncOtBpqL+Z6JNYNH6hCDg1TR7IEGnO3LrKRgsMMdET7Xpaxnv9RfRQ&#10;pKL2syr/pq2eR3wxm2IDlshM1XXJ9RlTrcqlK3flbOzpDFis4yLOVoFmENWOk1e014vIy43g9ZEq&#10;Yyv5EicrF6Yrun6OgHMUrCutKdDyyGEzvgh06AYHGj9iUoleQ9sv5jjEcJjltWhwE26nUqyIOtkq&#10;lWJthXPvfBB1kpvzYc7YKj0x94/fNObgIyTpBDs8PD18+EKRy6ZNSmt3e3qL45QfRyj6JGzC/PNT&#10;ir/Czb3UtvVMP4jnUq8knDu/k8Nxi/6inLe9zqb1ZByVsrSt9qEHv6WpqJPqgxl3mT/0sZd01Emt&#10;E3Cs9YyO+TQi59Hg3KSfaZnu6ddtMXvTwFlKQ1gcGqd7E1jt5vOVGZ+kZK/lPF2rQeq3+1mzUgoW&#10;VkSnsISlXMjhgzPMnXS6Humc0X9JIggVECyiyOiKYPEH1MPWHfmibLufqQ2iTFnZR7aC4O2hnnCD&#10;2Eo9BchQDquRSoQLyYA5U2nMLgp7G0xpXNJKR4lZXKg3TG48lOu+UCx/DIENWXvhTUxe1awu9Kin&#10;C8BOwHUC46IWHIhjEiAoQGIlo8RJj5hS5JrOk15t+ZsWi3iImuXxtVKRu7QTnpd84QWgMxegbbRY&#10;FEO0g1Cy64XK7/n6IzlOwvlVMukoobJUJRHK0BpTvgU12p2LcocoWebLSxmN+amgT+p+CWyPTD/G&#10;vagIG72U/ef1OKMB+Ztjkyu6/WsxV44M776oWR8+PFH0H9he7eSKqqB5onceyCFMMtXWaw9Yj9Su&#10;NbahlJRt0pLVgC/So+ayjGH+/q7LSfyqMYuJHgZn/V/MB0glGLDGiG1Snyj85Eh9vUTme6mLj1jg&#10;cO9LsLsHa8yCDeg/X72S/CAm6gc2phJ+knWhFxXV67HN7P2NxqXZJ8MtWNNew9xrlQhLhXcmGMd8&#10;NsJFKpdAjTlT0bOUBwTkwcesnymCnuED4yk9s1M0ELaqFGo9lz33CqNzGIc9Ay/C9u2FIol7QolL&#10;yb+M4W3mxkXKOFeWktuPhTiASX1GfgieNL0yBgAAQABJREFUK53C8qCVy1bOvUSuwyYpFJIkihAq&#10;okghjr6r36v8snITNRCUJVrNcAaBWU1+k/B2ughzDpcwJWlz3COmNpJPLmENkHUkGEhC0TDrWWJq&#10;oIoG0my6CgRBoj32uSum65GgyJPUjQb2ZdOmeHuwoPreEabGdnT8+3TyvmhHBIUDRb+pneB44nM+&#10;gXECQwsHmFQ5e+w4WD58EnachF5+0XbdtFNdVsqslsWrtNJIWC+y0koWmpzb4t6OOtlUTgL3jPuI&#10;hymwnQScUF7pPvKD7me5S+geeBc193QwJFaAVquusuixGA0bciXkol/E2oSbiovyOm/ZvpdxiCHH&#10;YWnnk1ysa+SOMxAWbqdUrGjPV4oq2jql4myNb+/8uKh7MEkuQp6kbjCe8lj+0pz1jcatZetuSd6a&#10;1iMttn+lrVJn2p8GsO28b8yCtIvtLQ5Yre5Jb2TLPkzAwM0vt2ohhYuc1b6So7FnCiAKTY3zLRiJ&#10;om5LDG3SymbbSKYlCksFp8nnB/+OHXAeMXfaqIX/JBgZVUuvsJLtw6kfY9NMMhoIW5UMn+2pkKQr&#10;Y9rbfeJWwxD38PT44RM5HNsDlKWK28qJOZJ9PpF1cnHIXjcRh/pMskToFFaWLKmV8BH+/j6I7NfW&#10;UtunVnnY/L3avazcY9marOy1rLM+XehhU11syjxPvz1CDmOiEuFCeQrx1GrMzoNind0EUxMma7kk&#10;zwC/NxHceCjXfUFSHV5aG7Juj6lA2IKqXjn3duGqIzq6nmwqZicwVjqYmFbq2PXJdJ7MbF68yOe2&#10;u30mpw8uml0m25tqiD7p67B4TR+7/eoN4c4zfDLnwoaTKbflZSpd6B4vZWEjM/WrgUeKbMc5GC/b&#10;G2+DH9iWSKhua4cTikgi8j/JeRIvaGe6Hw1g225uG0TYHhf1VEpTuEdylicdfVIKd490EHXyPddb&#10;v0eBJqagBjB+cWMYovX5nLuCxBMLXMcsd0U9ZiHOz+9KW8vjXvKFnCcPjw/sfcWNcOb2rAGMWdwH&#10;Y5jDP1K7t0wKExMRs9U4miIznk+UMxe8nRuktzkmsVrm5j9sxW4vpkn0RI6TnCW+Mf1LUgUqIrvA&#10;c5AtPc6ftbOyJOBJa+caIMuxjWnnEkM8jODfaA5n3xOkVYH+XiPa7HhNBM32a2vS7T5e+3yg5/px&#10;oqOG9RvfovElw1xniXvUwLSge2z1cpnDdhMuUY5iUrgPDbSxpTQuaaXvo52mlL1pYFppby0y8ZRq&#10;gGx6mnWpEqvWp896Z8rRAF7qvVLUN7wQ90XG+kRR434EHENs3ugv9gtDu4x5DidOOHi9UJQwV3om&#10;B6wTOXL6FhxddcJ5qSjDFLcsQW6TrPNBDja85vp1WhxbU9ozh1e4Tkft1QEUDUFFiPX0G+j0D72s&#10;xFaDWyQViYXZrhsvUqW2sYN9nkjOf4+nD//7p4Md6CFKfK3TqMIbFxoWqwIuix7jgnK+8myzi/ED&#10;/SBmgSkXGRy74FTli9CF8fWJcEguoOdijTJd4XaKxYo2QhTZrcabWJxROpyFojXARXqETUj2Gw4U&#10;xlP0U1/CmKWjp8BGcYwxDB8aSScE+Pp2OHz4n1+/pUlPehtrAHb0SM89DzRm4Z5jJzjwvqstol1X&#10;7dIy54iIiXEUmOwEFOgXwNTDGxHgeaE+p7YRtsFWOEc/j5k/VGDdPcl2FtpKFekSod9gy25fTXzg&#10;84f6e6sEe32g/pEzj/LJAOy49oUi6eG9gB4HW8m0Nz6cnvcjK0npENSRtR+RSRLIh7Hp0/MjfXx8&#10;7fc15L7XqJO4t10/uIJmKef8QydRSc1m6PkC9+7Hih9h2O2O8305EvrVbcqOY4wb0PfY6SyVKZxH&#10;oIginppjZ9+r3LrV5OQ/U5IjqCFW+x0IajUdgPDUQ1X19kV8NnaD9phKbqDkK4sN1b0h66v81tHE&#10;ZCnEc9qjni5QOwHXCYyLWnAwMa3U4T3pUU9esMwFt8cdU2FeumpAOStQ5MfPtEjrSng59fz0RE6W&#10;b9Ev4nNe2IM+nFyWKHW3SF7IiVPWeTIH5S0u+Rx0y3RsT7TSnl7Ljx60ftMCCRzSJOn6Oc4rKRrQ&#10;baK2JWZe+h7JoQtRheyUZ2U2Ff4cUWvhjHLLfamnI3jxVOKvQie/yHkSi3u5L2db6CVeIr7kSFhX&#10;klQArhwon9wv5JVDFNnikcaYmglOyk8Pf73Rf+FghQUTV3+siWsk2ojk1yrCoE8vFczTx2rmkwYw&#10;TvjmfVAQ+nYrm4CDGO4XvuQas2CzSz1frbx82OEn2vYRi/A/aS420340gDEATrcHZsxCxGSXvdXU&#10;Avoahwl9tTUml7wY6b+/LFG90E9qJvKtoAX/2lxqSlCH9v40kicRRgts1+1O9PwD53/qVy0T3utg&#10;rpnyHBQlPdGFk9E36nv/8+t1vhvIaNQoPWfQ7a8KSeoQ1pHVH/RCRJjPfsc71crCqudJDFADJEmU&#10;oIXdHL5SZM+LkjMYwPEU1XBPq+U86YKF+/M/p+PuP8hwyQ6bha6556y+zfkslUs4C3hEEavGPk7v&#10;VW60nqzsZ2qyRKsa2UBQq+mhDx0QigCQwOVq+uEIj4mpLeq23LjWul5rhimBUULRqyCVj8bB1CPS&#10;yo2zCXnS845U3aMoV0zXo02a+m6Ykp53qmqI5V8hHKuB3R4TY8mwGVoYAaI+4oWGK8FQ4LhY68WS&#10;5okFBjhQ+hL497Z9dy/3Bryo9UUO9ekzlI/tj38nOMyG6BVf70XZxYLIEIA6ECGIi3iFaF2+fi2D&#10;wk8F2LhoYlhMrIENdvvv8bibwc2v4eXKKN3iBie1k2SCLXH2BOem2DEsF5l2iPHJpZ04fddz8nOx&#10;RvFSxOU4hChhq26pSLRR8jGFQliZqvNSggZUn6C+6UuI1oUtu1ukZczyY/FFn8OYc6zkHIP5ObYm&#10;RhTKmcbVAO4n5h8kQTRkdswKOBXX0IaK0Ox5FgS/kKNzDUw2TegRDsUH0k+L+zT6fSvnbVvWHs+1&#10;HfeILQ9TmUSYW3LO/4g6ucUHM7F2myo9yn+mD2rh2I/jmeI1cD/6Ikkdwjqy4pU3SEnI+O2wfMCp&#10;5cWvPpYSA/RGcOqvIbvWIabF6o+YXI51Xge/wOnDhWt7Tj57X+zWvd7Qvz7OUvmEOwuAy4Ei/Yua&#10;ifBe5Ya6ZGU/U5Mlmtmq4WqAOQjUsDAFJaYOCpQ3ZFVq8dnobVpOeN2oDegRuWxr07M7xdnM1FOc&#10;npZS29q0ibTHdpuYzBa6j+PpPFnYzug0v08nLxUsDBzIgbJ24pw4wRvbersWKfByajcp4w6WEl0i&#10;Rk/QJxwn4RQwU78aONDilS8pRy7GGdlXTyrf5+gM2wK2WtGLQP/X8a3I8RdWPy1fyhKudG51eptz&#10;LZ1+hPGDS5wzr10vF1nIYVlHY7X5lZznYo3iqYjLcfBRQv6vDe9XLl34sLrKzrw8DYQiPZ4oqmOr&#10;hL7pSyp6mMc+MeZgq/ka2/rCBp8p+vtXcqCcDly+1ukzH22n/3wIQ/OglDHLxyM1H5i4qf8jPYdt&#10;mfARBPpDi4Q+DSe0mcK2PJ6OQr0zLNHyQYy/P8D5H3PCLRKke2M6con0GPO+UWQ9/M4UpwHo+z4S&#10;SWoJW2Jro+nsmb50+WJERLRUISaOishuK1qMugyhWrIv6M5WVZdJtiI6hZUtT0rFkOx4t1zjeSkF&#10;Y3pZkgqCBYQLXE5nO1CNKbtUY5EmocxBFDoITKnG8dLpRw+EJAAmcNkrY80LQ2JqDLoxu6jmboMJ&#10;XOKfONtgilLPpdAwmHoEetHiNgd1VEJUMwlnVquqvK4x9QiuamtsRZwUPXW9lfKT+E7nySR1uQvj&#10;BT+2+HVNTdAP4AyFLbxrJvDhok9iocLllHWP/VTL/EgR/lwOpb520vV815GPBZdXclpw2QJXb15r&#10;pwEVSe8Sseu2VfFifauXkyo6EXOveCPbqokN2viHok/W5NGupcOcbls/XGerEius6mSVUwQL7c1F&#10;LsT4leJonouMc+LEPfVQwfkkF2uUwoXbyeYJnZxoy3MuCptdZ56Pr4FQpEdEnITzSYv0iMi03JgV&#10;iB4Gx0Zs310jofthe8Knx7rz7xrY740m2kr/xciunHIZp39ElH+4zPNiKJaXwTjKRXtFP5GOdB+L&#10;WvUF2jIYDsUt0huNS/eeUux5DF3JSfRMfZN7TsY7lS2TK1qyhPSg8ULj0ReKAIvjmXgN3I+OSFJL&#10;WOuUV9TgVyHrt5eD2uUAx7VkV2M0jdM9pybomjBJ13KnsNIFyagRK/tYH6WQVBGCRRTJ0OgYVabs&#10;Uu0UZ2tS3Erp3HO7m7rrSg9dgTG1NNZxWI3hEmNJ3DnaqW7RBnKr050rypghti13N7AeMbmRzlxT&#10;A9d2ux6Z17c47gfJVfqJ6aoL7qhHPXF4Q9farKKEUHR5nXutfwv4SNEnOYcjbN+dnSKgoAicODkH&#10;GDie2IvcEaSzYfdcEXI/VdjP8RfsoGfBK2KLvzmuS67PKgIk0h/pv2dyZr4kizkW5GMidlnVLuRK&#10;DhQ2xjkMX5xz/buEt66LfnF8+/Ph58ntDK7LhX5r6CfEM/f6sFgVcDn0iJrFjWHPZJtwwo9NOcjA&#10;n4s2hPHLHsNi8XDlcrBy9Gpds3FCX9xHE7VwxNC1scbUmWXiNPBkjmFWFei99jihWS5jlj/qpOrP&#10;EdtyA+8bOXvG3100gvDvI83zEOlrpr40ADs1/3LQvZPdcFFFnykiKmy0ZVqiT/rvfhhHG0NSen4m&#10;hy04EvuRyWkJi/v3HH1f27WcRremJCsRnP/hdO9K6K+YA/bwQcgJ284TSP3nwpuTB3oYkxAJdia/&#10;BqCn+0gkqSWsdbprNUDWFxqrsaU9jmvK3rvjWU3ZFyMiDvWZZNlrp7CyZEmtlCL78p5khDfNcbaW&#10;InuqXnsvP2WXaCFoMc7WJLhJ0Ljndjf115cewmjCJUzp2hz3himMh0qEC4kqrzG7KOxtMJ11Hfmo&#10;2QZTlHouhXrEdAFnHgwD1AQ94vHZpjOg99hEPWK6qLZrcBeUOzjIt+kdCD+cCNN50ttkaXeMJeKg&#10;3+EIEeWwkJdG9QwuopIu8koOMNxiou3Eqet51bDTC1i4SXEECqkB89IjRVrBX+QcNURyuOvxcq9L&#10;rs/qio0IVKtooxbzIxbj83ppMXC10M8spiEqXwtsUMm/FH0S9zRLPUky3uu9JUlJHRVGe3FOV2qb&#10;xQZRq4CBG8PQT+45mf0K403PTiom1ntuM0nZVaRHZpwIOW+JYqHxlJtHcfcTG8frCWOvfKJhTEX5&#10;enm67/uGvGbTKaJ99V967dsaoIVI4b4E23wkG22ZgOlEzl++pDB9bGuLmMd9o+26W2gC8vfg+ObT&#10;f818SduuiTOedh2JDkzUScz90KdLnj3i5fOXVHZMWGrZMj7e/Ep9EnxmutXAfejl3L8sYa3TW+Xs&#10;LAffMX+nqJNINWV//9P3lsc1ZV9MhjjUZ7KwSvy3U1iJUuQVz5Ed4xKebfpMAEZ/EfgiivQpYiGq&#10;s4YKqYxbXa7dz5TkCFZX6kBQq+qiOz10Byis/t4g94YnrMGdl5gNIt7AbpW6c8WZewhuy90NqkdM&#10;bqQz19TAtd2uR+b1LY77QXKVfmK66oI76lFPHN6Yay3WUmJwDF8GL/qPb2/si3Y4Lq4ctypI/Yde&#10;qHAL1tiy7d6dT9AG0lEn8Q3wL2r/dbreMq5H6xKhs5J6OXVz6mgZ4uuuS67PNDX5Xyxaq6g/JmmD&#10;OV5GwvFki6Rs0hdNjHAjWsLbjX3VQ4pFhh/kQHkvyTCD7kVeYVUnq5wi/Kc/b8rWfAvXTw2iT2Lx&#10;nHM+QdQibPkoneS0aCEDYbXKIcsBTpOIOulrKwvFZqeyUm8mRheMaSigLaj9th8b6VFCGIynuB/4&#10;EuaifxgnMrseonzh44Va9gznsSUK4bRIW/c1z9XtjxjU0rraop5sx5fUmFXNqtxcVRRnwuSz5Sdy&#10;5EX/aZGgdzgO66hetXliHk3Tx7tIpm3vS2QtmXwzclvXo0eoqJMUhXirZEuuok9W8FIBn6+0dfeB&#10;nLv3ZTvlLXcf+iApIaglrHVarszOKUDeL/RutHY/QBfuOepk3XYHdfqryyTb0jqFlS1PbMVzq8QW&#10;X5VD3T7t+dyaEY0aUWQl815O7lVu3X5y8p8pyRHUEKv9DgS1mg5AuD89hBGFS1RV2U6IkxYbK7Ix&#10;u6h2aoMpjUta6Sgxiwv1iOlWKEK5IdANWd+q4pxTD1O+ruth8qoheKFHTBfQXYO7oNzBQb5N9y78&#10;Xk1oOk8KWh6iwv1mnBmwaHBgFr6loCD6JBbRXQm52L67zbKdC8H2edLbvkKXr2+07SSzgLu91BNB&#10;aNthRHbcKt04dRpAlDPZ2+kyN3f3bKOCwCFs+ufxpJxZSsi1wFqCb9a91cCJxjBfu8EuOFu9pZaX&#10;g8hDvjEMFOFA1sj3JE+A2rVIeDhObudiUFvASd+lAUSd5D7Aaen8vziluVAueXDETkm4txxpHlXL&#10;pl9o3vv5OTP6e4ogs6zSAMYQ3zgirSI4XHGJczjm6uVeg9yc/cOJ97HBsyDwI6rX4jicK018PeWg&#10;QtGQ7yG1su32uqwnmZo/PjAO92RAeA5DuS2SS3Lk1Yo+ibEc23fPdNWAqw2uV/dy5JbSnbsXmd1y&#10;YOv6L/RhS+2Ej81a7NyRI0eTdm/CJF36TmGlC7JBjXf6yIB7T7IBpIVlRKNGFNkM/mRcTwPi7S5O&#10;cCDZ60GdlC0N9GhmPWKy1DZPpwamBqYGpgaG08AcXbgm61E7PWLidDjytek8Kdx6ePHvi/wIwz4E&#10;ok9KGD9epiAKpi8pJ07CkZ8kUJYvrOagwIta/EkmvJTlnGYleeXTytFWPje25gZQYPNPzJbDcNZK&#10;XSCTEgPYOIdeYINjbqtIRbrtED3on9fy6JNSetK4av2OghPyr7Cqk1VOkYre6IU854yCfsTZq808&#10;FxnnzKyiyDKL8DaG2PNcrFH0BdsJEfpO5KQiO5JFSZFVqKpesxCNV2mJmO2POonxK3UMy9XCQ8R4&#10;+icj/FztuRQcVR7hTTZTFQ2gn+u/Kgw8RBHl9J3uib4ER0VELG6VYGGYs3Hj6OIIXRcT2uLLM6J6&#10;tXEaVlH6Wil5Az7atvG7v6SlqyfZE83ZOOd/zPm2cHAKSf5Gz/g1XILB95OKCtumf9ZrWRnK++xX&#10;tm7OUlrCWqd2pV2eU7dSW9djJ5ia8oMPHM16TDXlvszG6jLJVmunsLLlSakoJXtfH+2TVBGCRRRJ&#10;UeVQZafsUs0VZ2tS3Erp3HO727rrTxdj2ZKtz17Oo9o1qlAvEtXB0UYFaTbdBlOaPofB1CPQNFWL&#10;lq6nDqKcSTyzmqhebGITk60R93mPenIjzcwVEFCARCb4+6z2wDkU3adKyqV+pShxvgSnD2zf7Uu5&#10;y7pmPRxjEYJbSMdiGreI4cO35Jvc+JLtr/K3kBr2DsdJLPrP1K8GuKiTKrIj9Zetkork53HoBTaX&#10;IzSsrbbFoZcjourv02kYJ63SNqyt01J8Zv0V1tWJWSrv+BhYxH5uEDUr5AyGaGI1HGKEVelogHIO&#10;6JegUk7JAa9S1khYK6mgiKyK9OgZJ0C4ZdRJrv9jzOKcxkJKgFPwW4bjZYgunHIw/4Mz2bTFkLbi&#10;r+v70NY6hc1xjldto08uz0j48MWXUKI2JjilfG0Q1Qsy4qM97pnTp4fe83ux73p60hLW4wDKePfx&#10;RFtU+9Ifcm5q7eAUKznKvVWKqIr7AJz689/H+DQ6Vj50vP90ltIS1jrdvxrOEh6eMB97qj4fwweB&#10;mJf2luoiOlOvyyRbpZ3CypYnpaKk7Jh39RF9kqSKECyiSIoqhyo7ZZdqrjhbk+JWSuee293WXX+6&#10;CCMKl7ClrH/eI6aw1O1Rt+cY1kL9EvcpdW29urXqzq2NRdPflrtG0eL3fiRtoU2eB+m6E3V3AmOl&#10;LllMstRWQDc+2a9ktKMXIkjVcEDYuM02ZY8vQV0OTxrU89MTGwVPl0v5tY0U59jW05fwoh5RMO8p&#10;IeKkdPQ+tDUcWZal0o61aRsIAzWhKEOlj0uQ5Ym2OrUj5ZkyIlLsVi8fgQ1RvHwJi+9/6cX/VvYF&#10;Pf1L23eX6sfUt0/WXvKHxaoWh8rRw9b+kvMS5/iBOUOKIzpQ5SDjok/CXjgnLlzPTTlYo3gVEkbb&#10;IOqk6aRSSDIK9iy0rQbQ3+wxzESEvlp6jzbpccehiHnLmJVvlZDjtdrHDH/VFsYHZszlZJ/Xlvs4&#10;Wlf/9aITOEdw0Scxz+L6kLQcuFcrhzDqm74ETLWev9E+cJyEA2WLBKfnvSRt2/jdb9JStpHwmZ51&#10;sF29L+E5jHN+9tXLyc+RvNYWqcByIKfSe3bq33c/0xZ6ltIQFofGqS54F7+QG+NTbadhzCfN56Ve&#10;lFu33Yk6GNRlkqXKTmFlyZJTqUaT4D10Dbrx8hH3CAARReJZDlZyyi7VYHG2JsWthA7a/J7b3dRd&#10;17qYjWQ2VfZxUI3BAtmsh6nYTAUJjBKKNtNzj5icwm8IdEPWTlUgsyqmTOKZ1bwySlzoGlOP4CSU&#10;LkBDVjVETYCgAAkBzaxJ9IhpjbDsTHntpDhBlLG7n9pHij7Jfel8oOg3tRMiscDRwrVcAcNG9MmW&#10;i4m15VX0PT0WOqhh579O2GZsgOQyggFgl0LEDQ7Oyr6komQxTsa+ehL5aBIOG7aiVNHEmGhjtW0P&#10;GI+0KP5TIPpkbawSbaJpjIRVY1a/CrgAemr40GK2iua6Yh4+SUWGhS/OiRPj13BjGJRAcuUkBOSD&#10;s/6oKU/qUaWVw805CcPhpCTSYwpKOL9wWFR/pXGrJGHMgSMWtgCWTrA/LNZ/fak//5bG3pIe9OT7&#10;a4kjlRecJ7nnLhW9NZVoQXn0l5AzMeaAsHnpBAfhL0Q7c6hJgoPFe/T9kZNp7yPLEcauJQ2XlCqx&#10;fGzz6CUH+1miTtboCVe2pZLXGJOADri+HuijWuZZ7yrFvo4g+/4TSWkZ333I7W5ZyP5C29V/wvjk&#10;LiKWi3tLb6muzES9LoNsdXYKK1ue1Iq15N/OQRgS0V9AsHOpVHXtovw9y44GDJhGQhufNSlHMIF3&#10;etFBYKYLllGjX10QsgC4wOUMbZRX6RFTWKr2qNtzDGuhfgmSenDBe4TvxuTOrd/G98aB9DxV3ajR&#10;+1F0P0hqqH7adA2ttqKpnCdpjeXDI0W2mUlOA3iZwW3fjYhz3CK0FBI4cXKLWp/uJPokHCfNqJO5&#10;N+VLPVrjgWMqHIyGSBfgQ6AVA4nFci6yQWh74hCQErWqRXNmsWxxXgshqD+nxHLmv68nctDpbxEi&#10;rJ39l7ixwZuMfB0cGUe9ZRtGv2NyPtd1TdUPGMcMte39uorImaAaPXjSOSAin2s8T6fkgdQgeySs&#10;DdQRZKEiPWKS7klv2MKd6R+ealnZ2GbYnEfZRJatw2Va+LXShylA95kW7bF4L4PU1kL/55Cb++tf&#10;AjdCyMRFK4btPtKcsGVSzs1MJNUFk9+xLBfr95c2WwFD52/w6h806X4wKPxI2FrKbdrpwPQ5IOL6&#10;bKSAbDEtPVso4iLmXrWegxAhFpH4tmmhCOErFLkPWUlKS1DrtIJm+yUJ2fFO4TttVV/XVfqDijjp&#10;el7aUjt1256o12WQrbpOYWXLk1qxtvyIrtrqOXCR/WxrAcECl1PVOFT5e5YdDSUn/5mSHMGqdjQI&#10;zKo60MSnLrQm9v2Ldmbnc40NoTG7qMadmKLUNE6hDRt0Q9be9pmYvKpZXehaT52A6wTGOO22Qrrt&#10;SY9tJ60RtSKLdddH2jZoJlkNnCiiHaLH+dKnZ3p5aDlPSRsdXhzCQcyXELULzidpfNNK+3i3yofz&#10;nHR0MqwV/j5RVE+r/VrJ1CufeMtYl1yflUsHemh3zkEZi2CXqHaNnE+0ZMD29OBfxH+nqLH46yW9&#10;k35+vB4JTllLldVuq42xscqgX+zQP4ahf3HOya4WS0UG5xPOST3Uz10YYvNSscbSVeUU8TgOeCmF&#10;xZHT2x/vC6o4SkkIqxUeCWs1JUQQxvyCG8MWZ4424wT62SP1d1+CfUpuj4gxB/2efSHrA8Plk/GB&#10;JhbvG+1ozKGpdg19zPdXjWkHhPHMxdkhnnU/Nv5YEHi4Z0E4SEs9S2Aq+/m5nXPwG0WJbbtoX25k&#10;Zr8op9Y7BUi7XVLO/zR2+BIc7mtt163b2cc7Jx/PjTXsHf0WzpMvdH/atsVytJJe5x5kVCOwJah1&#10;mq64gWtAdvx9ITvHVvU1dQHab+hUnSQgqYuGqNdlkK3JTmFly5NSEbK3kB882tk7cYsQKqJIiiqH&#10;KnvvssvJf6YkR7CqHQ0Cs6oONPG+dUHoAgADl7WYTX/HxNQj6qbN1ogZ6TlB1QlFG+FPgr8xph61&#10;10wlDRml2XRDYLthdbXk69FuhOtSkGnTXTZLAqiLxyQOpB3MEnDssihuQ1z0SSyWvVAEHDP5lxjM&#10;UmnHiJCIhWhXAj9gSHOAqYHShU4mr8Z23a/kOOnTqQzqSaVEA7DQZ4qqyi1In95PKc8ZJXBu6qrt&#10;un3diPoq5yx2Q4wy3L3bVTIvD1B/kjP4kXHeiqVcG2ssjphyI2GNkSenzBL50V+zVuRHkyO2Jebu&#10;t4iIlzaGmdT7P4Yd/qYIg7Rs3z/YSIT7kSRS4IxiiFDOj2H+D2My2LFVuC2P0ZapYxbL7HwRW9TX&#10;iBwEvAeKPPmZ5ggj2iEwh/5i9LvXMu/qgzF3y4a2nq+lk8uHOg4G6OPoXxLpgTyCv5FzSouEvsk5&#10;qrbAEMtD95fY8uOX215i9LUDjWG+VMv5v6bkoF0r0iqes741iMjna48W+TXbpgX+OB5nKfFjJOvU&#10;uLL/Q93u2Joe41NtXdRycu6zpUibtRWaKXinsDKlSavWWnb1kY7nXX8acq50nK21lp1D3PravcoO&#10;uWVlJ2ryRKuZg6zs1WA2Idy9LroH2KSZGjAhRTfWdWN2UTrsEVMU8Dsv5G0374X6CtuQtVe4icmr&#10;mtWF3vS0wrM6WcFuetIJjJXME9NKHd6THvXkBVtw4eI8CYHtrY0L6M6qZw1gQRmLZj4/KThR1XZa&#10;RZQEbN/tSmh3OJ28CC3cuXhwebU7Grajl3aqgRPPKzmS+dp0Le9VwuvRukTorKReSd0QrqLrucAi&#10;mII02v3Zs2iHdkOffBfaajBVFPR3RGPxJTiKcVGKfPVScfjo+PKhrn8o+uTfv4hEWJubD0X7/FEk&#10;Bc4LVnWyyslW3B9q7/e//uh2iz1fphJRfC44o0ovhZYtgd0VsEgPB8oaSUaLHmRKEWFtnCjaETeP&#10;0NTDlHTJ7X9HwrqFthAdLxTpMWecSJUFUcFCfRwRapdxIZU6Xx7ONb9prK6RMC/+dqD5N81/e0no&#10;EzF/veDtFYdy6qOIiL70QHMw/LVMGEe5LX/Rx0qfVWA7X8mmnxvJphxUWioxgZfdjxKqDl5US769&#10;GJiThZz/gVYqtZL8jfoy7jHSCRRflFM/7QYiT14abjK9HYrk0MFZSktY69RRb79ZWnbMtL69PFef&#10;c2Fu14tTP2TX8tdpYaJel0E27E5hZcuTUnEr2bk5Zgp+d9k4W9tKdjfmtrn3LLuspuNsTZZnPrXZ&#10;7lfd9a+LMMJwiau8rY4mplaaluXTpt2ISxtGssoxqI0DfxykhnoHPBzfpsdR+rTpNm01bbqNnuty&#10;uVk9qhGlr64I/VNH9EnfNk+0gRy9LK8fJUQ5cTLbAMOJs/ViokTLcbd7vKh9qrAd/a8TthmbqUgD&#10;Ff0VVGQh9CkPDyx6nZxb2ddvVfhpcJH6cJ84kWNujwnqfCVHlp9k/4tq8/WFmvm1e9TOvjGdKAKc&#10;bwyD5LBpbpHcpZ3U9sdiGLcwgCh9cEAZLilF+LUB5zU46/tLrCWOLbeutc3ZSFhbawjbdXuGMNUX&#10;OWdiSayLY7I/Kl7tMetI955aC+F43sFWqS0cVWDroT/Jdrt3Wmo7YKZhl0iPvh5WR3vvuI9zmKyd&#10;CFJQwLbgNPn1uX5UL+B6x0cVQh8gpcjJlTX7F1duf9f6kxyOwL4P2KB/ZT9kQxJJSy9BK5YGNxeN&#10;peEqhzvSt5cDzWXb3ptcWCTz0Eb7T2cpLWGt0/2rwZBQy45fFe27wfhUq28aYkUdatmjCmcVIg71&#10;meQiy6q3h0pbNon6cIjelcinOFvbUnZ5mdMoTtnT9OUvHWdr/vptr9xzu9uaHkIXQ4C0NdvfeViN&#10;VCJcSFSwxuxEsRcRSxQ8sXgRtFEru3VEue4LTcTckLVXvonJq5rVhd70tMKzOlnBbnrSCYyVzBPT&#10;Sh3ekx715AVbeOHG0wAvvEujXxRi2l11vMjD1tmuBGNDdAb84bim8XEOGHhNj+iTNfm75K+ZB0ca&#10;yeUH0EIEMF9b1pRFhnZHrVsRCpyolBO4Z5EajsTOqCEVMen2AzbOSRlOnSUwSupqjKHff49v3S2a&#10;hzCXXm+h11KMuv4KqzpZ5ehiSb9w4DsxzveYM7RwXAw5jKF/1UrlWkxHhjHnSBHUsE0knNhmug8N&#10;qCh0jCNwm+3ZlvkooiRzzwQ1tuu2Wxlb1tdI6NOI1Hegj2yk+zfomX818E+afg1A94iI6kutxiyT&#10;P8ZRHhMfldykdXNMAsOWW0VSfXuHhvtJfaFpqZc+JX9+8DvcQztS48ZW0mMHCvxJJ1B8JsfJL8/7&#10;eR8jryVprQvSs4S1TgUZ9U/KlB1PL3Dsv3npLCyGch6r0C9TYZqyp9aNK08c6jOJgzJLXTTQQ5Ng&#10;XJLFEWdrsjwvKh3i4J5ll22gOFuT5ZlPbbb7VXdj6CKMMlziKnOrox4xtZJ9ZD5t2i2NS1rpNtrv&#10;EVMbyScXrwZ2ZBR9i9I3Oq99jHhhqnrEVrvB7HyP1cIJ4gbJjjPw0hDRJ50OW2e5EX0S5XLdI2Lq&#10;YcGdi2qHSEdcpIhxmuivekErvYiIe97vGXWyazOAg9GBid6DbU6xLbaZWo1liMy3RDsyuV+Pge3d&#10;42R9LRU+qikP7jNwBv8hEH0yLMkskauBGjbwTk583BiGsaN29Enwd0eNXTSFuQucvYZLqsFuWw2L&#10;IK/kOKbG95hB/iz4LaV+NYIYGSPhbaFJjBO+5kbkOnsMq4UJDmaYF/oSxqw/1njqK1uSjzHnxGzD&#10;XEIbMiLSl0/fNm3YasyfXW+et9dAaMxS2wo3hrU4PvsjA+Vggj1iu98v9BzZ4l6K/sjNBVqo1O6D&#10;LXj2xUNrgFC1aPQE4R8/Yh7mfL2kqGD8wjb2JcmQvoRMUV30gxoJsiEiMiLJjp46M82K6iRJLWGt&#10;04q8+yNtyo7jT/Re5hONUWZ+DdS1+mQK1toyKkOrzyRF5EtZwOoU2gVjrYNe5MbcTK4fkFQRgkUU&#10;qaX2zeneu+xy8hMlOWLV7WIgqNV1MRlMDaw1MFZfXmOfZ1MDLg1Mm7a1Um8MzKecX9OW7h7Op7a4&#10;VpbVjgw1GSqc1PNaSAPON7NbROQIAR39Ol5mHE8n7wItFhoOBZEfYzvTkSLbcYteL4zjmd0GsTzt&#10;ei3Ooc9URx4OFxbWsWUxIk8Om3puMFKqBDw4euD+5UuIdsJtm+irF8qPwa62YWWxlUWdDGGUug7t&#10;/jieRJxZYvQmhbuUzkhYV7Iq4OXoVfRJ53b3CzfcbzlHqxUm4yQV2ZsvcuyZpupnBn3Jw1SsSbwd&#10;7YQxhxuvOfpVsXKM57UiDcB5ihvDYP81xjAX6GXMcj4mqOJqPHVVrJDHRU4vYUdTc7Woj8V99JnQ&#10;XwmvWbetBjBmcdGKMWY9Ms7BNdCi73IfyeRgQg/99kIf4PmnvmKioL8gEvIWyeybW/Dvg6fWwhnN&#10;Nk3BquKZ3mX4kppHFjjcW9L72DTJX5xU6jQAPv78Rg6Udag3Uc/Q2NM0RK1kNZR1mkZu8NK27JjP&#10;fqfxqXZqFZGdk8OWnSubd4041GeSBa1TWFmypFbqTXb0hbLnREhEfxGCRRRJVecw5afsUk0VZ2tS&#10;3Erp3HO727qDLsbQR9jGepRjSEwbgN6Apd0VVudt8BCXBEYJRVey1DwZBtPGQDdmX9MELNokaaaw&#10;mdUs/rKnvWHCa+IVptWJrOwp1DqBkQI5rezuBUxTx8ilvauiyvnM6+o3ssjbYMfNCo6L3NegL9jS&#10;pvLql3LiNBxg7LW2xYnTH2lo0V7fdwBs1g05JBMigCHq5NDJbuzOhCmFh77zfHaAcImGl4nhiF11&#10;bPuBIrFwUSexlSPwSaU6UlzR4T7yLzlQflSMyriV1b5ianE0LFaBdoJ+YaOcnapt6TPGsBS9omxo&#10;C3E4oKXQTLGdWnQVBoP4OzmoHHXUyRSAA5aF2IboA0ogAxmRk7mt5xdnjXXkZBnOt1Qwh3pUW6+6&#10;WwZjVmn0sFuu/pw3GnOO5DiaO0/QNub6Bdevyvksl7of97yyrQZURG9mbqWivGaMWSVSYQwFLl9C&#10;9OTYj79gzyqqV8Uxz8SJZ9iyRXmTWvjY7K/h0nsuoTXRt4yhOWCO87+WHL+9JTxT1ugPkPUzbd2N&#10;iLI9yh1qhxExh2S6vQ4p6c8S1jq9rbbjHFt2nH8lO64dRRV8uPerLVRuyy7LE9Tpry6TbMidwsqW&#10;J6Vij7IDU35/OEsUIVhEkRRVDlV2yi7VXKTJgZQ5EFSpBvLSmbrwquaOL7S3ivYc77h571L0aWF2&#10;s0+N2BoZ43zVbquT7fB3AmOlAFlMMtRkqKzEnCcZGvB6mGEJ8fFhLiRm6JStgu27fQnOX9i+u3Y6&#10;vr1dHGBcHfGALcQbLyaWyGzLwDkfmHzseuY1+xhbp8KBcqskwlmESD0NlMJ7ht0y8GD3wVQAgqsK&#10;p05fwsLbKQabj4Ann8PjqRKdDT3/ImdiRMZbdF7Grax2NOz7LiikZG7bbCiYizok1QCI3MU6cVLk&#10;o9ofIkjJcksHDUXO+gL3BKEmv4U4c6poQG3Zy8y9Qn1PEhT6sW88hV0h6mTLBCy+edjSY5b1F98x&#10;hxV1DuQsikV+HM+0Lw28Gx+MuSRrMWbZfEMRMWOjOKsIdQ2iegH/4rztd/q0Zcw5t/tvDo191dEa&#10;6V8qvDd4JsdfX4L9cB++uOr1fj8GvnwnFZfE1zyMed8p+qRvHL6W7Ouo9zaT0dZZSktY61SG1SBU&#10;XLLDaRJb0LuuSYr19k5O/ZIEE2nV5X2mXpdJosTX4p3CugKseNSr7BgzQh/puNUSb2u9yu6WSzZ3&#10;yi6lT9LkQMocCKpUA3npjKWLsJ31KM+QmBqDbszO2x/MC20wEZcERglFTVGqHg+DaWOgG7OvagNr&#10;4iRpprCZ1dbshc96xHQRcUOflguGuzjIt+m7UM+AQnqdJyELIs+M64DQZ2sg6oJv0Rk3WThZSUdN&#10;dGnilVlMDDpxCo8GkuQWm3VJnJ+nok4KOLLkIxirZnx7xpcMaeCJ7lX481FEn+OiZPnqhfjGXIdD&#10;DNenQ9sQx/DYogx09s/rkfRKBwIKFCDRRA1C4jbDumZUrmW1AM44TsHWOXtf47mepSLzjaOgiIWD&#10;A7N15JVr3lEq1hQuiOZ6pIVAqQX5mlhT5IopOxLWGHlSymDehbHCl+AwzEWr89XLyUfkuwfqx74E&#10;Z7Qa0bZc/GAT+m+Zi1GkLyNPymZAB4v8T/OjMVczDJ2nnP6YMQu2DptvmcKY+D4IrLDZL2SzcFCR&#10;6gecDuCgUiMBu/6rQX9MmuNpBI6T3IeXsc7/WnL8jpAQFRn9WTqB4gvNCRCBUp66NNqF3ig4y6Q/&#10;S2kJa52WsRistk92bD0PB/+aCX3v/W+dsSmEG3L7ZA/Vjbt+pl6XSRwUR6lOYTmQymeNIDvGpvh0&#10;LhtRJaJIPNvBSt6r7JBbTvYzNTmC1a1oIKhTF9U1cJ8Mwn0gXOI+NTelHlcD29r0ttzdrdYjJjfS&#10;mWtrYGk7+reTRuwExkpNE9NKHfPE0oB/dfRcMMcJwuIxTy0NHE8UfdLzQgOvGLF9d+1QA3DYwp/v&#10;leaBc/jyVbLkbH2qtryk7ZFFE730/UXttc1rWVFJmhFrbR54L4+ok76kIjsyzsK39eSGTRWJhXHi&#10;Ajb0w1oJkshJs0aJdn6lxXREoFzavBanNd95lqaBGq2CqFmc85SKWpexYJaCFc7Q2DLRl7QTZwpN&#10;Hy1Xfi26GGtehZ31a2F16aU0bySspbKa9Z+46MR0F0+N2GXSTjnGmMU5cUqNWWjnmD8TO8YZbN1d&#10;Kwq4iuL3fKg2ZpqyzOO2GgiNWYvNLzOZVsjeA1v+YktxX0LfeSZH36+HNo5V6HOSDipm3/fJeJ/5&#10;WjNjSQ/nf84BGVGwJO2nN+1IfexiywVrUA5onTv1j2m1trZjziEppfPPcnJzqrPv4tdShZIZea0c&#10;f2v1vVDjueQO1Um7fuZQn1EarDsvjeYYokloTFYf6dDYG04kUYRgEUXCrAYuMUS7V9CvrNxEbTBD&#10;kpW/QgM1JDmeLs72xuioR5l6xMSocLnUGHRjdkHxUaANJuKSwCihaJSMEoWGwdQjUIkGyKRRTx1E&#10;OZN4ZrVMDcRV6xHTBXnX4C4od3BAip663kE7rkUIeprhhTgXgWZNbp7FaAALCHCO8C3TIXqD2vrK&#10;42AZwyOmDKJPcg4wL76Fu05vBNhmnsxVMH1UC/WIAlZG9qqw65EgTIZUCb/curn1GDHYSypKFtPw&#10;iHbC2TlLvPAitpAPRWL5O/DIin7x7/H0QX3drhq+rPXLahc2VmL1IbECtBpXytCjNufMpaLoMZHr&#10;OFWnIIPjMde3sfVp2b2bQyo/JwZWtTWxVDhXA36KXo1q87CBBpSjL/Phh9qSsPJ8UIsJLOi/y31C&#10;515/EfE11pZQzvd3pZh+9Jsc9mMxpFAHTUT5enlsE8kvBdssW64BRG/1JczTWn8siLELDpS+tIyj&#10;7oiYGCu+vRw+1B3hFmS49Sy6yx9N7fuAT+b7zdcaGlMDzw9P3rkWJOPmi5AYZUZOyrk4ykklXUq1&#10;9TF9VNurjnrFla7pUA2SFMIaAlunIQK7u26oYiUbxq5vL/6PWleFC07gHFYj6msIkk/uUL3468Th&#10;3o0rXlnNStZvd3lR8OEC955EGVqEYBFF5MF3RPFe5ZeVm6jJEqxqIYA6ENyqugDxqYvqKlYMetRz&#10;j5jatMbkcr8a2Nbqt+V+v62+R8lhS4s90b+dGFYnMFbNPTGt1DFPHBoIOk+izhMt6iKq30xyGjiS&#10;8yReaLgSOi6iT34kZ8CanRhfayOKjy8hEoty4vQVoPya+Bi2N5dUtKRMZ50bYpQBa8fLplqL9C6e&#10;My9dA2h3bHXvTHQNfSw2suPFli8HTqpspllVLXw/uRe+QQRbsMZiY5lGXDRxRRRPKoL7yA9yoFQj&#10;hGJUxq2sdhL0+y0s0E6wXW4b4dzok2iUWBvAotmJ7M+X4LyMv2iCPkKN8uGEjLnBpS/R+T2me5Ja&#10;Rcz2fahCja8ihyRFTs63GDWPYrCo6GGIlkcsYv7ykfA10edPxR+1uHkgwNd3ckqj6cNMO9MAIhWz&#10;YxbNJdEHWiY1jjJbjj46MKHvvdDc8jNda3GvxAd//lHWry3zHuEvde9XtJbG1YOO8u2TwGfjWvIW&#10;NuzDJpmPZ6EasoDmV3onBCfKGvRLdNAbnhJZ+LokqSWsdcpX39lVyO6TH48tn2l8QuTJmgnv6PAx&#10;T+vkk1sOB3GozyQLLmB1Ci1LnpRKo8oN3O/qg0yXtHQ1QrCIIi7iu8iD7Pcqv6zcRE2WYFX7Gghq&#10;VT1o4mPqI2xzY8qlW6WXX2ixrSbbcovTcxtMxCWBUULROCEFSg2DaUOgG7L2tnA9TEQ5k3hmNa+M&#10;Ehd6xHSRq2twF5Q7OCBFC+hagER1XY6AUVIJUc6TWEt66HzLIEmltKCFaHNwkrCTNkBE0zuoRWyd&#10;Y5csP8cSIaJPcl9tH3yOaeXsRSnAwXedyvX2Si9lsUjfdil1LYX8WblexDAJQIGDL+fYraJOigFO&#10;I4QtF0PY0ij2WRr94ydFAuOc2PpEXo5KwITLQURSqIE1FE0IkR9rJ0TuCo1hKpJeJSCSekXUyVt6&#10;tzm5oshRykUw69kaeKQoh5x9tnKwB65lPL0ihL2Yf+jvPdjQZe56hSp2BPnUdpM0fvcgq5hgk5DS&#10;ABwouaSc7bkCFa6xETGJn70dMp52sJVvi2cT9AH/wrtfGbPv+HVzvbIPLXEfWeJdx9vf2z63D8mv&#10;LYkjOBj7Popdl0w/w7eh3xtE8ktHdg81yFr3aLCVmg67wHyl8al2QrTX/TXL/iSqbQeTflgD+ADm&#10;1rJuc8KU7qvE1JBUe09NSmlyCzpjtl4YdbhEe20Pi6lH4O2bb3LcjQamQe+mKacgZw1Mm56mIK+B&#10;FmsR8qjzKdoeZ15Kaktk79V5IUcDR1rE4xbNXp4O1bdMx5fb3BbiiCjhjuzXzw34kbx7YZ+SSUXT&#10;O50kSU5awhp4IIdZvdDtssY3cgzOX8hyUYwXAP3mCatdngSHmHxsHqKB7DKJeOJwXvv39dxfFKMy&#10;bmW1eazSV4fFKtBOsGHOGQX984HpB1xbxOp1iT5y+yECaIMGHNMQBbP3hDHHGUVFoJ16l92FL7b9&#10;XXVHyVPRiREZ1ZMQJY/b1tdTLSob+jX/PtJ4+kBYzDxNCLMrFT2M8PSS4NB1idJaARS2nMTccqZ9&#10;aSDUpx7I4R9zy5YJ4ygXERPzSR0RE/1TbS1Pkb1wXDvho5hYFxXXvaM2vjHpa02Nid5EDcdJrr9g&#10;ToM5mk77kVxLtP6tFn2SFPeJ+jz+rtpc8255tvd2vOqSJHUo3JF1rbLjo1C74zocJ2tHSQUfOE+2&#10;TnU5EnUwqMskS2WdwsqSJadSh02SJAbwI1r/NZ0lihAsosiV7I6O7lVu3YRy8p8pyRHUEKv8AuYg&#10;UKvIbxMdWhdDg7dbouPzqedGjUOKTtB1QtFG+JPg3zWmZsJHMqpnS2k2bcKth8nkknY8McXpa/d6&#10;6lHAuKZJLnVHoirdRK8QIYKaHf0iWbuzwloDZ8fFdeb5jK5hYR0OlLWNEtH58MLflz6R4wkXGclX&#10;r1U+56SWgwHL5T/JcRI62d3SeW1jylG4UScFHpx69YKyQUIdqsiuZNcp9GwaJeeIOunb9xMLiXDs&#10;3CLV0gf6yS+KpIvIearPKEa1uG2hOZ7nsJIKtBOcqjj520SfhJOZfwxDRD1ugZ9v3fBVTv5w7aXE&#10;b+o7fJLg0ueLC5/cMhL7qG+fr6ITMw56TmfaAGzoLObPJoN+6pvvoGdxTtI2rRbnwPpKi4HY6l46&#10;geIzRQT98jyjT0rrtgd6XDRX2NXTBhH3uTkh5rn6AwA49H470HOhvNnfNA0+iuHGVfs+c0NgZlga&#10;0Bqzsgc9xXsh/QGbSwQ4BOtxY1+Su6Rd8iDn28pJxV829Qr0/Z36vvC3okkw7qUdF6WQtBDYSPcl&#10;vyE4HVqqWF88nx3I0f9rg3kT+pjplO0EI5wZI38+S6Jel0E2tE5hZcuTUhGy70X+PxR9EhEoLxJF&#10;CBZRJEWdw5S9V7l1A8nJf6YkR1BDrPI7CMwqsruIjqsPQh4AH7jsUkf1vDExtUfdnmO46etjIg71&#10;mYQF3VkJt0q31bUb084Ur8W5K2G10Fv8bmvTW0icwlPWDMupgUI5lRQNzLKxGoh2ngRBFX2SWeiN&#10;ZTrLXTWAhYWTsX23vXh9oAVtaefAK/fr0e83f5RFOE7ebN/dSY+GbpwOdJH47GLQ/5EWfLANMbfl&#10;8lVz/R/ZMu7hdgxHbkTjcSW04Ykckf5QZCq7P7nKO/NuleYs5srEYqIPG8qjz3PbDLtojpAHlf1z&#10;PKqt6xRepcN8RaJmfu0RNLYNRmmdwpY5Z5RHFSHW3VdDGkjBio8AfAn3gdpOnClYbZzHUCRaEC9h&#10;YDEUJGVRlj8dCWuK9JhXhceJW4dgbQq+3xQMuixw+CPEflT9u/VCtcbG/eLeA4f9GgnOaYig1GL+&#10;XQP/pOnXwPIBi99uQn3TTzn/SmgcRf/EBwCLTWbPbJMAupzAzPtOErG7Lqy1ti8lKId75p0QdtfY&#10;p+R8O76Rg0qNZzzo8qCd+nHSMN1fO5LElo6t04ba355VrOwYn2p/bI2+tTiBtdNLrPx5iIh6XQZ5&#10;sKhWp7Cy5UmpuEfZ1ccwECwgXESRFFUOVTagmqFkSQUr2+5ETZZgqjjJ5e+57W1lTV3YGpnnTg1M&#10;QwkNp0611c7ssVl6xORsh2GAOtGLZ9ZTRz7l/Jri6rkQnJguqmAPetOTLB6iJkuQ1eW82F4DyR4N&#10;cyFRvpFeyXHRtTCNvgfHwE/Pz/JMLYp4oeKLcgQcB4qkxy30W+SST3PuM1g+1Nsq5tR3gQSdH69H&#10;1R6IXohtgVx/iHbkyq+Zl8KTX7hps/Dq0q9Unnsr+YU6ZOccqTgMpXaknLSYqEVq0d5wluaw1LpW&#10;KqMPF2Q/UjSIn8eTL+imr+rMb6yBlQ2ok1VOMhpEzXKNYZoQombl3nVikaHf6yhHmq/+BQ3MXWqO&#10;YeAVi1XjUnWoUrwDWA4Hk9uYx3uUWkUntpoDcuIPG+Wq7U7P5zq/hh7UmIVIyZ6kopUwjsmeak2y&#10;gR164iKnlwBZovz5dVNCe9bdVgOhMcvVP2sjflfOZv5e/pkcU+Cc4i8hhxDPhHieQcK/+k9lzH8i&#10;NbBfrcFBios6eSJbbu3gFNkoTYphu/saCRaFyLNPj7kz6jRU+7VgTg8kNQQ3knVqXNn/YYzsKPNC&#10;W8p/bhF1slLfcrUk5IqR31U3Lo+o12UQB8NRqlNYDqTyWfuU/a/6qDz0vLRP2eNsZMoep6dwKdLk&#10;QMoEVPy1mVWFtbd1iYGazqEqQh8QIHDZQbN+1piY2qNuz7F+24c5kNSDC94jfDcmd264jWRKbMtd&#10;RoY4KiTp/Qgbp5Jqpaauq6nWJnyHNn1v8+bkVUG8MEf0Cyyo3puy7P4hdY4FqiMtTr88LYtitl4R&#10;ZQ8RHnzOjVI44MTpjeRITIDv5/FVil0xHSzcOKNOZlKG3rH18G9ajAfd33SMiGCudDpvywV9xW2h&#10;dW3V65GLMp+XUhfORO7yuLO7r/Dc46/Gc4gvqbljURtODfb4hHN4gx/JjinuBx0n+4ZrFuffdGzc&#10;VuIgiiizNm6LaZPTdMniYMGq/iXnyU+0gKIcmxWjMm5lteNwS5QCTqS6PWvhIfHvSq/qROdoSeK5&#10;oAbulS8ex2HcT+FAiXGuZsIYifHS1QbACAzvf441Iaj+7eLvY/pKOuGd3c8105vFx1Llg1wKTpZY&#10;g4uj4TVVYjcd5i6IJGfn6zqI5Mo5I+tyEr/hrcPr9lkJGbDl/bdD6Xh/iwTt84U+XvpF9OHgPFJ/&#10;uZVm5tgagAPlMz3XuBLGLPQNbjttV72SPPT5d7Iz37bh//X50wc8tNceR2H3R4rc7rs/lch4H3X3&#10;rzm9jbzdnpAcf7XfV9h8ezvHnE5F+aowaODZ6iuNS/+hDz0rkFeq3L8F+yyGJLeEt059FXeZHys7&#10;7PDby0HZY2ydHIXhfWnU81IOcatOTTkWVsShPhNLqrjTTmHFgS8stU/Zr7YG50mMIa735/uUPc4g&#10;puxxegqXutpauOz2Je653V3an/pwaaVuHnReay5fFfk0li6ncLNZCqx+Q+VtyNqrsInJq5rVha71&#10;1Am4TmBUbLceJVyJO08ENJDsPAmecBg7vcNAppEItIGaMB/JqQqLEcrhyEEUjot44eFbUJeYdOOF&#10;JBxgPpEDjKtl0e7AmBvVzyFWdtayrZ6E1FcIkB+OXzpBBzryis7Tvzr/I9Vx6UqX8/3mIs+t58NR&#10;K78WzsUJ69GrcyxWIfqcyJbraNgEQWCTvgVF6BlRhXyR8Wq1A0c3UTyO1OraOy26/0uLev/16WVp&#10;J8WojFtZ7RW8eWJo4FavyMlLsO/3P/7ojk/0AUDulvW3ON0YMT7CQfngceJc+mj9DxHc6G5z0VeO&#10;5CwTlfWGVl0AAEAASURBVHAvQjCjj/ltZPOJ1atdb55fNaBbA7/m37XE+mhxynpcZxpnyumC5mEt&#10;EvoD+qUz0bV3ci7DmOqblzrrbZAJjJi7HnyyFGL6TtH+TtRPdVsXkpvVO9EA7OYB9k3PNq6EvvGH&#10;xrVWzhrAgDHy4e+yRbfGBLv7QlG9PhEeHH+kMr5nQV0n9de0bUTNk6afimfM8qYWx5QgBvXTx0ca&#10;E9Z9xpRcRXWdd8sP2L4bHxsnPEbGqF9p9svhSTn1Y9yTpG+2YxSY3RQ6S24pwDrdjbQxgsTKjnJf&#10;yR5faEt5egSrljAmhaLmSTGvKMYZInGozyRLHZ3CypIltRJkl7yfpvKXL39uTatR0Y8QlMFMVhHz&#10;0u6Pp+wSTey2NQnKtWjcc7vbOt2HLkiKgCCBy7Za7vY8rKdwCWnltecoLUEOPZI6QfCEojlgsuqM&#10;g2k7pNtxzmrSwkok7X0JXKivkupT0SXai68rZ9OjtdhoeOPb1F1y/fbbXeYml9ZUabFpX68XboRs&#10;nIGXgq+nq+OezR6L19g625ekDBcRTbA9tC9hcdr+WtVf2kelPB+OnJIJ1vzj9EaOoXFbbUFm/MX3&#10;gi205NFQApSEoitmufVWRBwneNln259ZDPZbyju3PreVOGjC+eIeEsaHX9SXsIV3fP/Yj2Zy7Wdz&#10;DQgAR7QhjgznXBySn6Nr1oUTJ+fsAocY7h5i0so9jsX6GtBXLv+UerFYU2jWKtsaK/iF/lJlxdyF&#10;sz98nNJKTm5rYsxJR4oehuiTtRy+Xuie8ZkifbVql1SbmuXzNfAeuAc/Utu3Tog8ayY4OX+nrXqR&#10;MKcqGUcVkfM/5r1N56MPvUc+B+k69/travA+7g74MM10uNca0DYA++npIzGNa4tf+jamWl+CS+Y3&#10;cliTesay23ELfW3K06EAZN1rSpH9icanb/SBCfPqUESN+Gi51hzPBJgiu1kv7vhsaHWZxEFxlOoU&#10;lgOpfNb+ZD9L5BDMjuDqKCKv4E4pTtklGgZapL+BlDkQVIkGmjSmBmQ10LgDNWYXpaseMUUBn4Xc&#10;GtiwQTdk7dYF5U5MXtWsLnStp07AdQJjnHZbIZ0nPWkg2wMNkTq4BeCehMzDIvVKOp47Fs2xaObi&#10;jJsOtkTFIporuXNdJdd5dj28mEQUTF9Cu9eK7uPjaecj4oVPD3bZ2HN8hfuTnFc96o0lM8tV1AC2&#10;OeWcPdB3EEnItukySHHDPRxisBWrLyGC1x+KQtJbipMuHTUk/ed4vE68FSP8k88xv2Y6/rutoVa/&#10;8jUNG4fzoi9h/PBF+fLVSc0Hei46Mhb/n5m+msovpzzuURhzspzTIGDtVcocoQavo9QK1Rp/0iJh&#10;zsyNYRi//tBfi4TxlOuLKpJsh2OWTzeYu8IZuVaCo0rvEThryb5nuhizuD73SGMF+krLBDy4FyDh&#10;fvSVnv0OFNVLJ8w3SzDpe5ymZ/6qqJNmxjy2NKC1h9/7S3Cc1M/fLg2EPqC5J42peR7dX5TDl+yD&#10;qbovfKb7gm+nkBQ9u9oxpf64Zc992TGfvl+dpD+lfyXHyScrEq20TaAP6TFRmrZJr267E/WzyZk8&#10;ezmuK3svUrpx7E/2sK3pKK77k93dxq7cKbtLK6l5Zy0OpMyBoKY2Rlb53ehjN4JkNaNYpbAawyXE&#10;wNw7ocFV3SN8NyZ3bivz25Z7KynPfO5K2Ma6JXZX9V6P2qO4M453rGrh15vdG44KZai2CXS8POTQ&#10;L4qibf0yFldzlczVUy+nz4Ahj2nDXD2/jH/JxSKvJmjm1vx1OtLCxLLdLWhALh1FC+eIbveLnJJc&#10;KZenXe/17aQW1X3RHbH4/0oOlosz2FLbpmHjgxwog3bR8thlQjR0+SdaQ3TRuK0Pbre5mo7+RYn/&#10;9Xr6gEXDcGlda/kFjtQ6qJlTp1Y901VD2dsi2uXfPrAukVfNfn4BSAdo6SPZLdqD/j+na9/RObG/&#10;KTLjPvFIfcK2SU0DcNBffNiDmM4CudomWDeigMYZUTSpCKJP/nx6+/CZtpu8NIlBIUeeWlgNWEmH&#10;Wi78Qh59DiK9YeUE01h13/lLW0Pb9szVN6/B1h+eERdHUzWvImo1tu/O3xbUTXXN4w85UWG7RDiY&#10;6DbRsqGkcjz585F1mllTzDvjsP6k/pGrY8hkjr956Na1OKzrkjJn5v3Q7jshDqlYtQ2E6JZc1zyW&#10;ttFna4ovjnHCLIHIybk2YdIJHUN/cPb38QJ67YCcc58O8a91HdEnlWOZ9RWM2Rq4S5v3glgscBjC&#10;Vqn/67d7/h1LR6Kc2Xd8bSjBpxUN3R74pZGhFdsLH8wdX54PnhFrGbPguGHq/VLZcaBnAvhF9Lmc&#10;dCJMHwkT7BlboqKdTVJwfEaEyHWun5NZ11cKPPSCui5jyhzLS9ft8fcqD6SJ0YqWwihrHOqr2/0u&#10;YNB30uRJR/xRfbj44LZpGlTQR07q45l8BemaShZ9kg61ixq6PdCn0I9T5y0hIUAP94bf6n1MurJS&#10;a1zL5z8fhGRqe50kWv5fjTtXOduiKeF2va8tz6Lme50UuqmyP5NT/6fnJ3oXnFqTR2XLg/dz0jxs&#10;BLISrKnjXkCP1eoeveWcDTJi1mDbR6rsuvxCby1rzTPghv6kdAj8WhbglqILWlulv3pd5qwn37ij&#10;+hM91/T+UZhuH2VrQvcZTXOLNtK8cY+z+2ELPJq/BC89x0EnQt/x2ZoELykanPx63IGZ7eJecL67&#10;oZ1c8nC6kNK3FB1g1XjdtkZXdQEP08BlT6062bo9gMktTx2+MVSDenLch699x21rMXx9ZYJ4fBUL&#10;8jVPdZ92yVtAO74qodBAIir5iiJfX9N2F0FOpIjmK0LsTETbGk5z+o4Tk6ONJTFztPQ8wGdrXN1a&#10;15w6imSGupgLuOWhq5nEM6tFonYXg31pvq6+o9vOXXubXI3XtdihZUCZ2s/UpvQXTGamwDFsTNla&#10;hjxymIiSADGQwB/kQTu1bB9iWZRc4tv3aVeZIqaNK+u+8/H/+n/+7yxZ9AMSogxoYrEy6Lo35dUF&#10;79XshzI/xRsE1wx6oWCtv16vRRxl8SS6qPeZFswOT89rLgaYH8dXFaHSLJDLDzSu8UyuFOHg8uXl&#10;xatztPsvwqGVVMJfc42hgaiTT0YEFl0Xvzf1VcZNrllF1cH2wv/5/ds1xqzKuk546lYNow2T6llk&#10;ck5v+BlYQvRc9hGqg+s3PF2Vogotjh6fqF/4Eha/4XiCFEnSR8pDw08VDs0vdn89U0etV4poqh1R&#10;WKYbX/RLmAcMA8szLRj+H18+XaMUKyZlnMpq58mSW2sUrMC5wqoyVjlJKsC2ooiU7Etw0M+Kungm&#10;GIMMzpOfaatTX1ksaP+mjxVqJxf/I8ZPcp50XUvCowgUU0li2UthSJ01ed1IADg7vTz5x7A3Gr/0&#10;GFYbIj6AOdCfLx3fTzdzTF/ZnvJhD4jQ94W22K6R8G7t//3568bBrAavSbOtBoJ9gsas1tsRA9P/&#10;+fXLh6+eLeMxjnKYUu+PGJdSn+fbtlJrbg4NOrJao9qCH8TGcw4XYR8ffy4fdWyBsG+ezxSxs4aT&#10;CuZB/3k9fvj3SM7WkSq4UxO2tHPWgrXycc+6yZH9vz9/IudJ+kAyp7LVIr5TjEkYm2qmivAJ9pl6&#10;XSZR6gGEF7oXfWfep0UR2qgQbOE/9O5ZalGpgyapoEmSKkIwFMFHYVvvJlVBAUGSEeoJ0hi1gKzs&#10;RE2WYFW1DgS1qh5AHLrYjz5IkoAwgcvV9e1iMCamsK5dspbkjamnEonPdRMm1nero0Q1u/XU3qZN&#10;2NZjqHlps2O3nkrhQM/5lPNrluJ21+8ND1BeMdFRJ4Z1xeTW4xa5opgKbNqUXRSTSbjy8ai489Ty&#10;1+k3l0TLF50wiUiXhbcxBXDFghi3AOFy1JJGiy0bTxTNwJewddcj/bVMKsIfOSBIJowrPyiSZ250&#10;GEksd0krwnDR7jfOxIaysMVhiSOWQepyGAFLlV1ePPqdUBCJhVvcvjDc4QEW8hAt4ofpJKYUG6td&#10;t1LKartp1sodBStwrubYCng++jc4YTA3VThu+SJTxrRFDDKMoewYRmNJi/mLjRWLP68UIS92oZvV&#10;R2E7sbQ7v2jrtXO4H+BQ7Ev4OmuJ2OUrIZePrcO5bevRb9B/R0xqzKGPYU70VyM9EIPvL3UcM2vg&#10;nTTjNYBnHu65C/23ZMyKR7KUxP0NcZM/eSJ3o9Qyji7l8S/qmH/XK+EjfEwwHSe1nrQWLYUi+w4T&#10;xMaHi/io0pfg/M/1H1+9e8m3I7pKyv0N2yZHvBsxrFqS/YC0SBNQhjVNQNa9plTZUR5j0wvGp9TK&#10;iUqu2XcApS78M/W6TBI1OovXb/ctdAwjo78IW9NFMOer3b+20ATHU8vOldnrNVnZiZoswapqHwhq&#10;VT2AOHQx9VFdzTtkQFbT2HAas4tqszaY2nCJEnjXhbbV87bcWzdsvrT5NVvL2AM/0tZUWKOGkFG0&#10;DJVGIt8tm6WV1GouXro+JUSig87MhX9EF4OTUGwy667qqAveqyueq3p0Au76y2R8RWm62Pkp2lSM&#10;c+gjq+JCo6Cq2toF27E90P7UcM6yX4ofSN8f/76QY8iJMF45XY8MOSIPnXX/0haIH58VBheZx8PL&#10;h5/nyF3O+kYlvJzBl8KwM0Rg8iUvHaqrIjcwdUHzpr6hH5snymLrVAwwiFaUkt6ofdCFIAsW1OPS&#10;teD1KK6mWSq37qqeOlly0Hf0y7MnEsbeXGxVzwQSOI6u52ija120+7Nqex87ROt6Vo2wtOEbOX/g&#10;hSDksPuOj4Yr/4qBrjowYsUATp2wS2ei66+ERd1bA3brrH/ORNvAuWaxtRUqrlrWtRrU4dj68SNF&#10;0yUdwNaUoyvtX4UINri/5ab8mrkcb+vpF8/AAodyHyZf/i3FbXPgiKz6DrULFssXgXLQU5h7sv1H&#10;Gj9cCc3+hSJfIMKd467tquLMCyGD4/LTX0T8WcZSm8iX5xcVfbL2pNXE+Zsi0aoIRNBvQgJGOPgg&#10;QR44wV2SOjTOLxfSD2SohPnCzt7JRpBwL2jFN4wsrwTmwJgVYNxZz3GWex3nPAknXzVOJNpEOtJl&#10;PMW9yp0ows8blaH2UOMOyePrO+76feTCtp6hy3MfQd/RHzE8fSRbKzC274cHci798+GXcoAuIFSg&#10;Kt134MxXMscpgCBaFfeB1bgjSj2WGFkJ5lmeZwG0NLkd0/wFH5X52325T+NOUN53/vsTRe0mTL5o&#10;+5CMZqFBTCjHJcwv34kS+oadIIe+Tz+i79gFBjvX8qDvqDkOyXdN+tgYmzsXGOMOZMJcGtG2JZPW&#10;Bmh+oucwL32ynxPslHGujMWFOQ743sxxYgl0VE71q/McB/OCWvdrzLL/+9PLh//v96viYavAbEf7&#10;Wso5nGPxHqeWHClY8suSNs4KIXdf9Wyt+k7BM3o+FrmasDX9Hif1XUGOfeBOg6iTeN+aUz8kOeYD&#10;kAe/eF6qNc+pgf0qG1EHA/qjTzM+vFWW5crXfwQ4B7pP4709jnPTMu4skQtL3uOk8oc9qHfB9FuS&#10;zNo41h9gw85aylMiw7ouSQFB6O+d3q+hffCOAPKYUxgUsROuwx5W7xTsQhue6/sA2qX0PuCSv7Vo&#10;Wh7cp2tEo/bJIyc7UUL/+0v3EBoIdN95pmcnzA16TLGyY36z9B30idvnoR5l4zBpWzP7TqwuOLpb&#10;XANu2Bp+cR+49h3KwatE5vGnR5lhawgwgYR51NY9J6wjKsEUgq1BJtgaxhOJxLCTIM/S0PLY8882&#10;mHhd28BDmHBd9x20TYs5TgiTLUPKOewM7YOU0necmIiWsmsZk00RQ5VVbUOy6OcDrJVunZx6SgAF&#10;fxysVmFd43ovgJ7z7nKleBKg3xRFHBgEtwAGPDtpn48tMd2APGdcMGmbdhREu+BegJbALgS10wVT&#10;JUZ494h7wdrWeGaymIiaAEFN4ngeR9Fv1LogL0oXVzV2Gwzu0D7fPLvsCOe4Ryu/AoBFB0p9aDZv&#10;f1iIheLw8i4mmXVX5dUF71V2YokFJp1AwZTHT1HXcPwGsDhqrLKyeBIFzRZOJR/pDm1HFtFMPtGW&#10;qH/o5odlE52KeGoixi8GDEQg8m2/io6NGy86Rgpvrqzv2gNuIhETCl99Q6zLIV7C/SRHFhrbsxOq&#10;5lTPqaNB5tZd17ueXY8WWcxz8LTPNY7Qb249kycW6/Ci1EcLLznUiw6jhFnWPA7hta+H6j7gBTT1&#10;Q185OHHqF5g27dxzH69ceq560jxwH/lJW8r9Fy3umbRxbJ67sHB5JXU5uinXTAycPGa5FPpbllWY&#10;Mbxkgf+obB+LrYuDwq0k6NdLtK/rGHZbis8JQcOc5EiOaXCSdJXFPAE49MtfnlvZVfB/p86AqHgS&#10;L5hd8pQhvNauSfvK5XoEfq15XrnLH5myLDbmHyeUQwI9mEvYREgSPZ76ysE+4UBt4kdZ+9xXv5d8&#10;RL3FS2nMT+27C2QpkQft9P1Ajt9vv29ot5LfxG8et+Jfk8928nxUtv+X7AbPG66EbbQxp0t51s2R&#10;Bzb75flJRfbCS6FH/BmYTJvGAp/+6MGFOSYPLwRgzCGsuB4qE8NvyzJX3cEJ7Hq2YBpbOgn0pkY0&#10;PThFmvZnt59+sazL29dzzkFLkl4OBsk6kAULPvhiuYZcX5+f6UOgtw+van65INdtWYNfDZqS+nbT&#10;Io2YSrFO3XXGy0XbxLYP1BFbVmsCw8VXisCt51ep9TUd7hc0tUOo7QDG1Yu9ZppBbJ20cpZxaYZE&#10;pIa+YrGBt+avf2Pr+spJ0fHRN/M1/hKeaApffU3f5Nn/8drWyHfykkx5OLnx7Pf86NPKhdzmByUI&#10;Ofm3EMxsm9r85WTXxkXorcZoKU+svgy0UVVMkczjqMqdF4I8cnawrbA3tjZgY5mQb+TZVr1Z3G15&#10;soh0WGkPbWOqdQ/y2LZmnpuyho/PI0Q+gTCLiBIme/M4oqp4EckxArKs5VmfiYOvQNB8T7jI07sM&#10;5xb0wFz5S5U4wFTQdQ7JVHkk7VvNqOAQ7NF1rDwuTCBp+rLF0tqiHLBCBjut2oYujiKPLYc+1/K4&#10;V4h0qchfKO36BVBkpVnMqQFtfHg5+UqOfb6Er0YO5LglkTRPmxba9UjRLXXUEfs6zg8UjQKdwUfD&#10;VScnL8ZxMoUuZIPjpP5yJaXuPsrWbrEULfmxqK0SmcGd25Y3BUG47C1G9D/YkS9pbLc1fTX2mb/0&#10;NSzqGU7WSillmimr3VbXo2AFzuVbPlM/+eh1HzCpmcdcND6znO84jOyj+krknaIo+5KKGMrcY3z1&#10;UvOB9Tc5coYxp1Km8oqoHGU5Shmy7KzK0wONE4x9tXDc1SqF85cvoc2x9epe0iv1NVoPFE8giS+d&#10;Px+e6vRlccSTYIoGlsiS/hqlY5af8vUKnu+wFa+eX+qIAbA926Rxb8EHALlJRfgih6v7SS4t3o/0&#10;Pkl9WoGzOBeBB/YD58mZwhrQzmDhkuklcK/49nJQ9wxfW6ZT3VMN0goUYyTr1LhyH4e58iMS8lca&#10;n3Lrx2r3jSZwsR8qxNJEudq4FYf6TFJEvpQFrE6hXTDWPNif7CRRhFChIjr6e03db0Ubsofk3wpb&#10;bb6ysp+1OIgyB4FZ2wQu9PepD5IqIFjg8kU/LQ96xBSUf0jQQamSCrRRAXFJYJRQNEnWksLDYNoY&#10;6Mbsb5q4Hh6inEk8s9qNbJIZE1OcNnvUUxzyyFK7FzBOD/emBhHnSagWUQm4BeI49c9SWgN4EY4F&#10;CW4hD1HvuGgQmlbJLzrEkbYn9CU4zSI6Zs0kvW3kots/astuvThZE/+knacBRHZ8ZBaF4eiBqF21&#10;0mowWJ0s28xyfQ/R7rCoqNP1SOf0+1sDK2j++3paL4QoRmXcymq3bYNhsRa00+KYwYwfNG/g+lFM&#10;C4X0iuvoj74E54DaY5gac8hBRW/R4sNSlF/QTi6+Ib266sy8tQbgBOXfIhuRSGlbQvprkdDPuL72&#10;jkjmxpjVAlNNHu9kwHBWrpHQN749H0ifcwZZQ79b0oSzBvqCLyEqpS8ypa9OSj5sC1HkENkfdwac&#10;Y2EbuwD40mMgMqCvHvKxBf3+E7R4/jMO9y93WEKtDl9JRJ3k3u1w7yh8NO85Hx9s1hhn0Y6IBPiJ&#10;ItbieCatgbOFW0qxTnXhu/g9ayRLVtT9Rh+O1P5gXo3DFd7v1G934lCfSXbbdQotS56USpB7f7KT&#10;RBFCRRRRqtxjMIFY2VNsaZSysrITNRCUJVpNlYPArCa/TXjqw9bIduc9tkUYU7iEtEbbc5SWYNLr&#10;WwPTwvpun4kuXQNk09OsvWqTVY0MNRkqXpHnhQoaEHOeBDZuYbYC9rsg+ZsiP5LHkVNWLNtKRZ90&#10;MjhnYnEEe7y7lonpu3B6YV/vRSp44it3yQRt/qBthGssYPA4r+14PeJrVLuaACCh6Apubj1NhHNo&#10;wov1lhG7NCb8qkgsjMOwz2GsVB8mhtrH0ljRjxF58hc5YpM/0TUpRtLcruR7OxpFUkmcKmqWZwxD&#10;+5REzYppX5gbnNQwhvmSciz7KDvOmLxwT0AkPCRJ3Zo85nF/GmAjPaoxrI5zn62JUHQ6jKd7ijoJ&#10;+dHvjzTmYKvUGumJHCcRHbAO9RqIJ81YDcBREX3Cl1S0Yt/FgnxwhF19IecU26VRbY3MYOKiA/og&#10;oW/U6h8+nm3yoUnzrw3X0bj4LXyRJOz8D/uxLXU0LbTHW+MjGm3t3w7k1L96yGovXz8czxZuGbp1&#10;2g/cBkhKZEddOOh+pg+3S+jEiPlGY5M0D2l6t3IQh/pMbtlG5HQKKwJ5eZF9yh5naymy4z1Fq4/5&#10;yls1TCFF9jC1sUrIyh5na71oSFb2XqTKx7HfGXrYLqct5NvNquZUZKOpXdimzXbpsVmGwbQx0I3Z&#10;m2akjuvhIcqZxDOr3ci294we9dQjJlE72L2A8doy3Tria41bUtRbAC9sa0bkGFfN8chtA0QElFdm&#10;K0UsmCEyRO2ktkBkRr+Xp+cqEODUYuukhJFeUEdEIkm6JZjuvq5jAMLi9AMT1QmOUNzitoOkgJoX&#10;qnDm5bDB2dj32r8OLgHRGpH453gkRzZLC+rUykvAg5r5tRMY3VFR3BtXOlUnq5xobaAvcI6LD+S0&#10;yEXni2EUREYCxTjExPBKLbOMOeS8yTi+pNL0li9oJxfNoF5dlWae0gDmwtwHRXDo5cYwSTUievdH&#10;xjlY9Q1Jhh3Rwlyvhp7RN76QE8GB5gOzn3TU4AJQ1JhFz16+hDHrgYmK7qvnyoft6D9c/+pxfoIN&#10;s+Mo3W9SngXBc59RJ2dvhB1xybQ3rhzeL3DPyTPqJKc9/zU4qWD8l0h2Wz4/kvP1jD5Jqj3fB6zb&#10;gXUq0QTD0CiVHfeCby/PH+BUXTPp/iHJpVR2Xl5Qp7+6THgIzNVOYTGI5S7tU/Y4W8uRHdEnc+rJ&#10;tZgMpT3IkKsJWdmJmizBXLGi6g0ENUqe0kL71UdYsnCJUu2m1x8TU3vU7Tmmt+WsMbIGtrWwbbmP&#10;3G7bY++37QhZJ+A6gbEyFllMMtRkqKzEnCcNNCDqPAm8T1ikZV+3N5BqYBZ2R4Iu7S2AbfFeaIu3&#10;2jrHi35s3+17mYlFO2wdZ+O3saacw5KeaEGwLK0R4aXsj9ejKM4yfLO2rYElSpZ/K3h8GX2qtB2n&#10;jcU+x6LBMzlM+JKKcMcsuqPe2iJ9lLbPr4ETi/U/Kepr5bWX7ZXHIKihV4Zd0aUVVnWyyommjeiT&#10;f5gIRYgyy20NGcMohAz3fm5bKji6lY83t0gR2QsfQJhjZwjrLZWEnIJ2cnGpitXFcPA86Cs0hilH&#10;KOajGEkVAMsTM2ZhPOWcsiSxbEELYw4ifdWYI2M+gEhfZt/eQsbJU14D7/SBDsYMX1LRJzMnMqCq&#10;/zR9sDo8UVQvxvFpGUf9mBDFORZSre2DtTztfrUm9W87ziNx0trxW89aGhWNm/kwE2MGbUC9rjTP&#10;ojVQ6qSi29NmiPsIHLCfaT4b29Y2jfHPz5JbCrBOxxczQYJS2VEfY9MnGmNKaXGwQZt7TuPq+q7V&#10;xHt5o1OXiU+0YH6nsIK4JQrsU3aSKkKwiCJOFWNEf6dnppFTruwjy6yxy8pO1GQJaphVfgeCWkV+&#10;myj0sU+dnKXap3B2M25/3ljPjdltr98LApI8QfiEohcOtQ+GwbQh0A1Ze5u/HiainEk8s5pXRokL&#10;XWPqEZyE0rujQYoW0LUAie40cy+ASj3TbvSEhZvaXyXfMN15BhbwjsxCOyJ+HgqjoMR0YmDgtnh7&#10;oQX60kVkE8cjE3kwp8mBDdsGv6qF9BwKs04LDYQWpVtu123aIwZLbMPKOWHsLRLLSn6Bxkcf/Hl6&#10;oy3X4cxiJMWojFtZbQPLPKyigVC/zdl2NBWoWvBnHWLKxzATE2z8N405DEuz+DzeiQbwIQk3D24Z&#10;6TEYPYzZzn4nzaE+/KkRTwVjzidyeMPfHH/2Yi1XOd6Z5y7MA1MiPYIqbMRnJ3jcwTbwoYdybo6p&#10;HKUZhzctGTBIRb7TNNv/ctpsj6Znjj6b4zA/f/TvaAF62EZ+pnwNKCcVeheRk0LtScEnyYFSdi6b&#10;g3PTOiElbQquLXMJVeA9I8an2gnvO7mPFlL5S8ge5NmESRDFTYFOYd3grJGxT9lJqgjBIoqwKn+n&#10;D11rROtnmQpdLJVdCMYmZGRlJ2qyBDfRyWS6Uw0MaJs9Qg5jCpfYqYVNsXagAbf1unN3IO4UoaIG&#10;+raavtFVbJZJugMN3Jv1hdZpsppEeqvlLBA7qgQHDCyY4YWGLx3guBgbcsRBBDxCCS9Tjm8UNc5T&#10;EFFHgUMi4UUtt+VlDg9sF/yTtg324c+hOevIagDbIXJOVFjwRUSgUEIbS9/MsfUpF5kODjGxC9LS&#10;2EL66OY69Wv0wx8UffJvwf2qG3kygYzU/ius6mSVE62Bpe/6x7BH+gAAWx2XpBAyjGGc8wkc3uAg&#10;LZUQQQX3BVcKYXXVic4raCcXj6pYXQwHzlM2xNgx+kGrSI/oT9z2wiq6XqYDx0hNhDEHkdNrJMw1&#10;vr0cWGfZGnwnzfoaCM031ZgVmMfg3qn/fIhxHVG9XiKccEOYMH5xjtvAgGisYzr0a03id6aQBrS2&#10;QuXs63AK5uZimEON6lxhy7rl+Rt1whRLjm1PlPtCO5K8VI4SuKXu/LxJekupsXrz0xz3iqWKLEFA&#10;A1vB145mCj6+56Uc4BKy83yJQ30mPATP1U5hedDKZu9T9jhbk5AdNDA2jZbGQyynYVnZiZosQTlB&#10;HZQAdSC4Dgnks/arD5IsQriIIvJKnxR3qQHYUn17Ig4JTBKKNmuTHjE1E34ysjRwXoXPNIrMahaG&#10;/Z/2qKd9YyLpBAQUINGVcd+bX1WZp4Kn6bCWJO345mG1u2yfAeI9xiuzVTEWyxD5MTfFdmRED/O9&#10;VAGNl4cyJ06NX8x+zoJBrz/I8XOs7YC0Nta/sW21ruW63+dSsinLnT8Htu/lHJ/kUKwpaS1hu26f&#10;g3LIKWtNcawzLb8UaowPvyj65Cv9re53ilEZt7LaUhLG0RkWa0E7cRGUYQulEZSh+ZBelfMJszDw&#10;9Pjg7edxLbuUAg4VdZKpFMLKVA1fqko8zP4eS0DlocjJrRwnoX84wazusUajwG0jFA3WKD784SvN&#10;XVVEI59CMiVEmx/ISRXOKrPLZSqx42ohZw6Xsz3sQP/FiKaier1QVK9IA+L6Lcwb9yBfQh+Qfg7y&#10;8ZLJ15qMVI4M06GpaI3lCIGIqtj+3ZdgPzEfsPnqz/yrBvDcGLq/oHROe+I+8J3uKVVe8l1F6OyI&#10;NGXdJqzTzvDWhSMl+zOFRf5KUSel6PmkxrOZFA8pOm6sRB3PkAlMUFT/uWnK5IIHPlHUvFy/Mpy2&#10;oYJ33fSE7pQPiFzy9paXprkzevwEUkSRAIXrZfRFyQiwV8p1jiRlr4OwHlVZ2YmaLMF6ghPlgaBW&#10;1YMmDn3sVydxksWV0hpr8zsmJkLdGHhjdm0aP4bL4IL3CN+NiXLdF2JaqbjMhqy92Otggp7rUPYK&#10;UukC3qX0LQl0XUn4HZAVVY0osR0o9yzCvakl39su0OZwfsMWzzM6QUBRCZfxkv308O5d2IDjGRbV&#10;8NKjVkIHeSUnxC/PBycLOJfBifP36eS8HpOJCH+hyCk+OsDnWhs/kU7gsOVzfvPR23e+S1NbSfyX&#10;HK4fadHXv9QDx8k/FW2bkxxOKItDr9vC0O9SXzS6KXEotrsmjRX0/qHok58omsXKCgUYCZDYTtE7&#10;57w4GfvHMESeVXOHyv38jT5EeCRnJ1danAeeVJRl1/XYPGxNv6mTiupYcr1BjlKsBscqB/3ACcrl&#10;TKUlUQtSlW1b80I/WsYsnbP+XaLPAfUdJOoLfyn65CtFn3wRjCyrNQctfqNtUjHvxXPPTPvRgHZw&#10;8jkkIkIf+pm+16e2Puh/pciliNwfW3dxgHz3bhuO+er7A6K03z4Lot/3n2I10b8kLRFKaA2Ok5gD&#10;+ZKKOum7OPOTNYCPUR/pz/XOo6Q9URcfI32mcenH0fpQLRll7xXOmrIUZp32LoQoPinZQefb4aDm&#10;tlI0XYKqcdYxXrnKhvJq4sSdEe8okxNVeTj3c4z1tVJIdlzHc8rICfjpjnkzSoVk98mMen8fltqI&#10;rnpL2VczLx8frsU9J5wlihAsokgyWMxpJT5oTWacWKGG7IkQNisuJ/uZkhzB6joZCGp1XYDBvvVB&#10;0kHAfQvZxE4mk3gNtDG3NC5ppeNlnSWnBuQ0kG+l+TXl0JuUesOjsfWIq0dMWl/lvzLSyVApl2ZS&#10;yNdANedJQMIWt1yEjHzY+62JTsW91oLjoopsZKlA13t5eqatqV+tq7Knt06cmvvC50DRJ08fyYmT&#10;2Wbchwiycw50vnqh/H/JUQsLjpxuQzT2d33dbtvK95G2fHc7MwGXXsDeAqNyptJRXR0qUwvZ5NiZ&#10;kxzkcsgMVwf9EGPDL3I2+WpH7KJ+Sl7Ow8mUAxjtjzSCtCtbVSernEWQiH8ReQ9zA58jOz4C+PPn&#10;WPSOLIQMY9OCwx1hCfje8Ze5mIf7FRcp2lRTCKtZNukYhJE+ynGQo7RA29O/6MPPj8/evgzdtYqc&#10;vGDxT++X8TRvzBq5zY405qgFQerbuntIyfN4js70n9ej1wakeE06bTXwRvM7OEj6xqxHGrPeaMzK&#10;SXBW+0ofkaTa44kcgR+f/Zgwjr5bmLBgH7donyNJaZ1UDZTy2099aE5Ce/h4BY63voT5UM5zvY/e&#10;zF80YDqpSLSj1itofaPnq9+n9I/7NI3+f88asxRnnfYvhiBCyC7xTAk62Pr9c8b4lCoOPnCWSDXb&#10;HU5vcK77/nRIvt9i3MW7IjhJj+68KNFOJTTwzshMpW2O+tr+8Oxfz7V1QQ07+F+nY+CD67NUEcJF&#10;FDHVFX0MnO/00RmebXpNtWTvVV4Tl5zsZ0pyBE2YVY4HglpFfpvovvVB0kUKGFnMVl/V8zExxetc&#10;Snk96klKNj+dND33qKNxMKXp2t9meVfG0VOefHuu1WPbLfre1qbNNu9RR6KYRImZmpvHo2mg6jsC&#10;9ZKIXkTMJKcBvMw4Mtt348UPt+WWFBJgICg3CVl4zZK7hbhyqrmhmp8BHyw4seCv39c/+fLtpeYz&#10;Ldi5Im9o+eBoB4ePLdLTUwAb+sIWwBrzhIzScv776ovUVcaprHZjxQ7EbqVXdbLKiZIE/RhOTL6E&#10;+4Avypevjis/hAzOJ1gM86WScfSVonulOKn4UfjQpebLcZCjlCpD3+Vhs3Cw8g1TcMBqNYY9Ehaf&#10;oxe02MqJs8cWw1ywhg2j3b/Q1pYvNF+oQb9HXd4TJvRfX1rGLL+zsq8e8r9ha92Mj0UwdnEfJ9rj&#10;KGyyv6iTQKX/oI2ZUjQgfZ/Bc5gvgdfpj78P+OrN/LAGlFMzOY9Jtyc4453KN7Xlcg3qYdnqljjL&#10;ZIlmndaF0Bl1Sdnxzgxbv9d+dwYHLbzbLE3lFDgERB0M6A/6yPnT1HPqhupo2vf2K9XmWr996O8s&#10;VYRwEUWKRMJHprV55ALsFVeuPLH1ILec7ERJlmCsGNnl5GTPhtBVxX3r42yfXWn8DsDs26iiGnCq&#10;IEpNs9CgGqhn3/n37HqY8htpYsrX3ZY1ZdtNhpoMlS21OnlDA9U9G+cXtvKGdqRFvD9MVEdE8OMW&#10;ziUQIfoEcLgSbg6IXpHqfILFPm6bSRevUN4feimLqJP9pOut83q0EboEAAlFV8LE1IOtcraCrbrf&#10;Pba2YlbhBDaJBcW1HNczRGLBy8WSdKVWQmXMutiyDv0TL65XSSmlTDNltVdoqp+MjTUd/Tv1GS6C&#10;kYqunOFQYjcUhwzOJ4ii7EuhKEy+ehhz4Bx6Y9O+Cud8DmugKn+5AuEKJHkZOr+KMYzbrhtOk++M&#10;rUmKt2DxO8Go6GFCUX4kcbeidSLHZs7prAQHHqjgqJLa90t4zrp1NYB7Hf4QHQ5zUV9SH34ljFmg&#10;qaJ6UVTz3Psp5p7csyDmrvpZEP1ewkHFJ39cvtam/o2rNUutNVBDe3hm556/MWfb3n7WetjLGdrz&#10;SP2zxscVoA2nfjxj43g/iaSBQJZQ1ul+xA1I4lBFoAZ/GfS+UMRJjFE1dQrab8z7TB7lclVa9lue&#10;NTVwyy01p290qdLEl9+n3CQVBIsQLqJIvDI9JcEDc9/eUgvZe5MZeGTlJmqyBKurbDC4Ux/ZGkBL&#10;p9lnj7YxJqb2qNtzzDZMwYokdYLgCUUFMfKkxsGUpmte6vSrPeopXYqYGtvqOQbh6GWuttSPrq+Y&#10;RteuB//uBfTIHZl9b2te1Z0nsXDDvZCPbJe7KRZjgHjB/kpRs3zpiXSOLdtqp8WJ039HecEWlgmL&#10;idpO/BTTJIIuf57eaKG87osfKbxp0u2nNGxV2Ykj8gB0q6JObiTuBZvJ/9zgcL7iosCaVULHI9mQ&#10;JFbdR7FweHPvU4zKuJXVDrWa7PWRsF4kB2gFPB09Ij/60keyBs6h2lfPlc8hw72FcwjIceL8TTRr&#10;LIK7ZIvOy2yjaPp3XhBzFy56XMsxDP0G/ceXOIdhX5095UMzvxF11jHfKJUT3ewT6V9tc8ndeEoZ&#10;zfrVNIBmM/9MRpzTLeawKWMWbbhNUb0OJvms4yAmcorDGLdd1EmfNrPEvetKWpPSSsB4wW3XjXsl&#10;Z2fSeO6FntmeOMbHZDUSXvR935VTP+nJoSpHVg113gVNfPi+RCytKy6c+kvmYvXb/Gxr9RllKbpT&#10;WFmypFTap9xnWwsoArK3lL+PD28WpbSWPdAUTS/LtjlRkyVYXReDwZ36KNXAbPBSDebVn3of7daY&#10;1873VGva9Kq1e1THxLRqonlSoAFZW5KhJkOlQCkVq+5ZNlttkLW68ySYpkbksIHe03msAWLbRd/X&#10;oKCBbbO5xXwJnWJB7vXNH9VRRe2jheSYhChfklFKsUD+RhHAfpDzZIL/ZgzUWUZQAw+BbeZVhLrC&#10;yI65cOEQw20fjMVoLupPLt8R6sXep2JkwX3kn9ej+2FVMZLkFoNolglp4KZFbjJCFD6ovsNFbQ1F&#10;QgpziCvBbWGMMYxzKjA5LGNOWVS7DDWaEPhjRVyOgxwlHnbvV+E0paJOehSyRHr0OwpLyqfmUeQs&#10;5UuhSHW+ev8/e+/B5LjOrGmWkVTV5nzuzo2Nifn/f2xjY2dn5n7+dHeVVGbzAQmJpAAQlk7AOdUi&#10;QSDNmzAkkUxsK/9eOZO9RkSH9cUBp4PHB7sDqy+dWm4aBOi6+s/Fkfs9VwTZR+l79MGxVUl4fT3s&#10;7g6P6Y/gjC+2Z0F04R5WHoXuyn5CBqdu0mjyW1MqAhrNVDq2+ryjcb0vOMkzGB+L1ZSOgLalCU36&#10;cYojmU06eD3LO6HnXdkogjb+efNFmwF4nA6y8rJcMLUSuuPD+03uYRgXSibaOvNXbCpvc+FQnkms&#10;+ksWLVonn4oLNomP+JYyfm1tLt1T+qlF4ZodgEBeu/u1tQDxihZF97z6FxV3EuLbxaO1dqCCgcVv&#10;1kbjOI2XyA3e9BzdGkwjj3AJYBRQ1K1cxqvrkWleSeflntHgo6RE0w0pu0RVLjItB+uLTKMNZJ0F&#10;Nq/gOs0yl9Ss7JV9M9bRLKdjXIfszR7Sl52Oi3Kd7btD+nxIWYCnARGNwrX96kGiCroWZaBD2hVY&#10;aP5xOqlF8oZD/XeJCLgipNIeT2/mreGn0GUoW7d/8NL/LfNW4l36U+i3FB6MI0QC46+Eu8macF2T&#10;rNftJ1x6ouC5avk6Ll7L4p/TOLfZF/BwPvGZw9DjZcbxyl/jfCVdtsvHZdmUcJx0jVu55wkXGq7I&#10;d9jq1qNOdrE7qnvX/C0YintxOvi2D7v/7spWj6dDILQFnHBwcojn6oNUoy67A3yTLVFzJVe/5uMU&#10;HDpdY1QuORrtXOjk43QrlEqjSctwfST2zrPOTB+w3YqNu3oyvpRI9P9vh4PXvWwJ/nloSm8o3SHy&#10;CLpaKsCLUz/zU2moibRamke8IUSyhQqHWAsVLR7um665fGtyH8C95FyptvlcyM9nwxgN1iVtjIa1&#10;TkVgKQjU3rYUS1Q5ciFQ23QuJCudpSBQ2/R0lqhYT4f1ejhN5zw5EtlgPZAtQ1JehOP0YdtKi+5+&#10;EKeP0l+Og8arOCnaEgszOHG60tiWl666tmtHiQqII8s0C4Y2KWq+C4HHkfaJ4+RcL+tYTNTbyJt0&#10;IFpdCdnWNE3nlpXok0ZMFaPc3ExWrXkhCFxZJMJO2NvlXKaivzoi6fnKeyXroKIr+iRzyNCRelBd&#10;neKMRbTj1JROwSFBhI0c1G7+0qM4JbnusXBqMo5pBZDD0ZhIzrb0JvNpiahWNn5Lz6er4rBfItHN&#10;iCyIE2XR/lxC+I3TxB7dv1B1P1X0SftHPcxZ3Nu67K6jernKhMhFREzbHIYzVjOP2seGEF7XZVPQ&#10;vKZWcxoENKql8eBZh227bcl1f2arU/OvEfC1ZyknFfg/iVPc1wmc4q61z5EjGqBEJ/li2qmyqcMB&#10;HFl0YyT4/rSXe0n7mJCDEffFKdHsSuh+0Uuol2VwYRV4tFCxArWIL749/VuNPBTzKBIPrEdNV4Rz&#10;j+rRRebWO1rwTBXz6d9Sykcwk4ZmMisR0yx8oVww2S4uotlGFFyijbxk8iqUr3FPzC6f4KmUVq74&#10;EsW3ymS9kGrE8fozsrYKV0ymBMIJVa16plxYmjzo0pOpd5KiaVrdhYjRUyKrTJmIZSLT03NJJ2Xf&#10;Fi1J00aWUqspRk1dzkjGCjVzFIEX2Tbb9jEojflpxHFxlIFHAV6onD7si4kHWdS3ORggI1FYciYG&#10;qd+POGK1VPVvTiaZaMWKlq9eLCV/AGwciEp6nZrSKrJjG+3EVv+6bp4cFhLNsjX0Wah2RfrJI8Vt&#10;UWEEOInD88+TxeFZNYL4lkDN+NrT2mItcoJKDlmZP1wOZmOL+77WccnaOHHaHamUQ4zDMY3x6jVj&#10;5FSXrL76Wssp4vk45KNklXixF3ayFaYtdecwW5lc+cxZruhharvhGj2sB3cz5+DwXCbSF9H2cUKo&#10;aX4EGKP0Xw5pxpyi9w8Scd/CiKheONbmHjdN8+i7PAR9tA9CRMjNlzSaubXIJ+FaKWlkp5CfiKSu&#10;6N5EnHTtLDGFjGvmoW0Z2ktKRZ9Eju9sx5z5nUt5G4nkAxAHp+VFWBAHdC+hPzSfZGt3tni3vVfM&#10;BUPKfVcJ3S96CfWyDC6sAo8WKlagFvHFt6d/29ZGFOPySJF4UANqpjo8B7CqRVsE8tm9pZSPYFEb&#10;rUTMohgMiW8XEzSTv0gFI6sN4b3x83j8Y4Fbot2mkSmMS1jpWGtssZ4gV8GbyLDxQMfXnEi1RbGp&#10;bXo6c+RpmXmoTKd1DKdb0FHjwophztUUTdf6y9aXROphIbcmMwKhboTKaUOi4H0xLOLTmHFaxBHs&#10;mHmL4aH0bCG+kwVBk/zkPe0Od+JiqSLx8OIe2WgHtIn7jC/y4fVLIiy9iiOWSZah3PW8PEpEwyIC&#10;qd76FtvjWKDPezbgoohEe6Vtz5GUs5ajTRLtVcnmKJMidwtBConJ6uaUFTh/P57Uws1j4agXkwEU&#10;ySgnrpEieFfryapOejmjdOhL9KknwxxGZcYJ+qQtstYoA88CJ3EUwEnSNh8RffL+TraWb4dMhic2&#10;nUP+H+L063IA9RShVywMxV7V8ZPMxDOTG5d/4hK0CXWv0rmr0HkmUWgi53nCVCBz3tichbMXNqrp&#10;GgGcnncHm6vbdXnfHPDmvvzX7r1GQfcFLWO5ku0d2vSpg2HO4ppySpP54sPgmPsbW+fKOJJbPuah&#10;rkzMTcxpOjF+8Sw4nKc493smR+LcUmvp6m9JZHGu1/NVe/uiLGn7qFFZg/bUaT/VQv4IpNqSPolz&#10;mdM+/uL0SvLs/U2c+v/5cuzczfSKLOxE0BwAOjhdmLxlxSmpO3dBzE+MESX5xEZXLSlTYzXhUJ5J&#10;VANZqFhRuoRW2qbufm1tabq/ydzEOKHvI0JtGVJ+abqHyJ6jbD79/dpaDplz0Mindw5plkFju5i0&#10;mkUqGFmtqFGrTEXhXT/xgAYSUHQyXKpMflDfFE6RykZW8zNAZKkqkx9wS8TJT3LPUptX0BOHWqyH&#10;AM++kzpPwh3nhA9xbKvJjAB9NfSlxEkcF9mim5fipnSQL8lZRFMOX6YCGfKIboLD25Mszg114By7&#10;f5WXsjhOahdLFnN2EoWFBZpjpi2aWXT4cbREr8ug5/ZIDK2VR0NaotqWW9oD7dLcMg28pCBbObEI&#10;PEdSC8yGBXEtCwtaU8hWxipai7y/OWVlUeX30+nuT0+H6zUMxSiNW1rtvLiNUVutrBF2epc54ONT&#10;nKzl4wpTwjmsKQPx+OTCVDlxihy2qLOmsYFxTUUJusep8iP7HOuSNx4FXbMsdc1lzb/ctxCZ6x6n&#10;Wk9FKNc4P0wzh3EfhZy2xHyasj2ije5W8pnTj+JAScSltNHlGhHawnf5qIj729y0r7ndds7U+Kr5&#10;6EPmLGPf+1TjBvczOnH0RdpYiXamefAs9Sjz6E7m0bd3HPv1leaXedSUGK/Qh3vbSxV9xK/88eM7&#10;CJqY1DwjAhpl48XETJ68mL9wwmOeCEnc19AuavJHICdab/JO5VFMFmi2UWGR8et+f/dLPvg5Lvoj&#10;0xbNAaiD01F9t1SgpO7Q/ibtYi/v5ErywR4xUSdLy3Se4xbYYMrrvkClW5E2q7uHYh5FJjec+khH&#10;7g32xvvefOIsUfd82rkp5dVdqOUl6BY+8eqKRE3U1L/65jHZvIL+ti5RchxeKTFeKKtoE7Pzkn0a&#10;mabh4qXwpgsJzhXqiSxcgZ4G6Nqmx3DO1xLzUMpDZUzren1KBHiTbl9xLSQJL4Jd20QVYrtpsnRO&#10;tu+2JRxScAgp3YmJPslioW2JBv7dPxwndTSUb4enXhSXGFnhy7a/pba8suFb8/sIsJj8tD/IIvHe&#10;6tDbr9E5E8Of3q/bckx76FD1PjRFEupWxgnikspKVZb6RYscR7lkpQ//kuiTr7KIbxxHFKM0bmm1&#10;c6BVaZgQ6PetfgnaApEfcySX/XEeCXEYgBZtFec1xrxcMubQc5SGAsKFxiiFXoF8lHpkZznB0eQg&#10;8xd/zGfGscgiGTiUjpLaZa0iojo8LN4KRx3vyrLWY/pwSL/31ZO28CQOa1/2EvFPjjmvf/kxmAtb&#10;FSHdYlO8nh7b5y5sTjDt7/JRSOl0EkdgnsNCnoN4DmMceRLnGY4bC7WS6gZbWvAboq8h5bdUwmHy&#10;WeavvYw/oY6TjIVvH91nnVJSboOutmdObYgc+1ZolxZe/DEWhdzX5NRtnJYgagC1ZH8Zl2neEqV1&#10;38kE9V0ikpZOOE6GfshdWnfV2MoziYJ2oWJF6RJaqeoeitg05fkYr8Tzkpa+2l0jkfILivK3IjBX&#10;JGqKYYLqbhuTtPa5RGyWKFNQg6uFyyIQ0EACipaVuUO9ytQBw3F4UzhFKhtZzYF6+qUqkx+Gm8dp&#10;iQr6mWaWUst9l1gGjjzeCIGysSWrbNgsD3WD1qnQt5vAfqURoFn0abb51MdcGatnFH9EFmOdTmYU&#10;z46syM+SvfpjMUstaHUYDA7ZHo6XGbZtnr7IoljzwsMd9TNWbiWOVGahft9u+9MV8UFMjbmVXujW&#10;/ukyLO6w0IO+LkdQXX74i9y8lP0pUeuMOtDUjBeGlKY4n1eYHvfeiVt3n6LaiSgWapyXmihZsRTc&#10;OriuPkqEFv5sCYeYd7aa1wV8ANFlI39hcWuJEer3V4mm+9Vui1vBZIImlg3KnqzqpJczyof5i62O&#10;Wew3JcYW/nJE0XNJdhIHaZxIfNJJIvfwR2LEUtsnyy9ONbmSS9ZcPHLRWZOsNp3VxyYSfTjU4UTT&#10;ayLSue+zdNnUX90nbHRCnYFtdLaej7PZi4w9X8XutOGcCXrf5Z6Y8S0XbWi9farNeItHgMmJhY0W&#10;uqATzwVETfRJubD04eUqs5eBn3Ffy8Pv20dz/0rU9bc3+ZOojk/Stg4yf+lyLpop19iC+4XnIE8c&#10;u6ur4I+czMN1y+YUK5jrlra95rqX55iUDzmw/1SyapnX+FsaI95pMIbQL3Mm5H6WMet5/ygfqxE1&#10;PSf1VFoinQFYQ1Yqo9XUL627TL133+WZh7ZWkhdOkyHPbyVluRhfuEzD6MLS82ihYnlKn1as6p6G&#10;X+nazE3seJU7VbvnQLRFcUVgrkjUHAbyorFdTNLb5xKxWadMIvXEgk/MbkF9bYmae8GzskLTt+ml&#10;A1Su5ZWjvHRMp5WvtmkX3nlbYR5qeai4tF7OtVvTdRbnScxt3PJBvcC1v8W1X2m2SdTL1ThfdF82&#10;u+pZm568RIyq1xKMravrKfllQVFiRjQvKDzebn/Kotn+wb7o/9vTk2zVdLSqrC9oGfS576+Iqxxf&#10;eKEypHHPS1P5U9t2O3Rh4Y4l5tdehL9xCei4v8t23bJT3RXv8drpJeA/1Dmd6lQU8gx7zcLrfpU4&#10;qEhjjheByrFLIvpg43XbulybyoULGOPI8iJjwBeTM4tilMYtrXY5DE2UVytrhJ1w9nJtMcncHrL4&#10;ZsJT51lxlQZovaYryy8LgbTTYXoUGXGowQkzV0KeIinCRkXkWAhRNQ/ImBPrOIka3N4whhWzWQcr&#10;2za8FFHbqxnaZ6d6PWwRwF5E7HtTH1BwljfxwdifvzxnI9o4T35IO5OIgeKQt/ZEhLUx58kp+lMM&#10;jnzw9XzA2b5pN8jJwjIJZxTSqzx3kT+FDu+y3S+i7KzN2CBFJ4s2xU4F2ANHzJrSEejAm05shMLu&#10;Ps1xEvLWpjPC+1YuT2nPUk4q2Oo3cep/fXtRfd3Hduitdde/PvX8ywhVA2FDlj9JR0nodv8cRWe7&#10;5Ku71gNBu8c+gh92DxIde2+C3qe6dxnasq8+3kSjC7aSLEegniYLFasnY6mTqnspZPPR5f6Qd/r6&#10;HjcH5Wr3jCiuCMwViZrDQF40totJq9l2FfSy72IKVTtMdE8qQAdgHVB0sqZUZfKDemk4FZUnknhk&#10;NT8DRJaqMvkBt0Sc/CT3LLV5BT1xqMWMCNA8ZnOeNEq0qEzgmX4JIYUrLybZqs32NSiOJ6f3h/PC&#10;Xm64idhE9MiUhP5slYkuOMn4WIAyrxL9C2crn/Ip8tW6ZgTUgqvYLcXpBMo4g/BS7qS2jJvOmjhs&#10;sT2rLeHUZY4bldJjbdz6+XBYS8qFBpb/N9EnpT10HeHPOChGadzSap8lqQcZEaCPEfXoIA5spsQc&#10;wxhBfyyRGL/UNsgjxNWc085RpqI7ccL6eGjmMNP1ReWd+xJSpY+5kCOlU2roTPnv2BbYPrIQvZj5&#10;sPR22fQD+oMtETnOPGfZatx2Pu32RSLGfntIu4e9bRTzaK/HkDzUylLBHeTInCUOh6bE4jLzwUn6&#10;Y+lEfwc7Ig/20wDRwWm/bHOGPq/vJ+WEbbpe88YR8IB5nEhACe6VbfcAQiMyAABAAElEQVROAWTu&#10;9nL/9fFWdmvOEHmWUnZqe6I3Diq8CyHKdO6E4/1v4vj90/PdCR+nIk8Zp30hzhe4g1QSc3zb+ciE&#10;MboEvgNVgk9DdEcP9CGp9xn6pMly/vsH2cJdvu9Qc4ezYMJF7WzlSyJEd1+al3K0tcvZko4WKtZk&#10;EN2y/mvTnfcwD3KfGDDUGNvR2vQ2KpGQmU//llI+ggla+VVdkah+CmUotXlMEhVMrJ7BQtck1inT&#10;9FJPz/HaVtPn3KbWJXG+flLU3ATrGeGekbUGYMLf29J2QmAHrOZt0wNhFneatxXmpbY4sKpAyQiw&#10;k7J5tSeZdCUwFwLHt5PzxemTOLi9EwVFXrTmTk+ymM9L6FTKLBEg56/jq5eIBFr5/dhEdrHfUHmR&#10;us1CqQYT1B4fmy11bQDCwtc2+504R53E8WMgVwgNmxymfOUwJe3Nlli4YstuYyol1IDZAIrB1WWd&#10;5oIER/Afx9MdCztG/TMwykBiEvC1/r59aBKhLEx6mKqTXo6l1iUbp6/dpzgzWxzDdPTJHHPYUDKc&#10;XIzOuhfx1BELyDjruxKOeO8f45GeXTS615C1WBoCUYzRcgnjPJ9lAV2wbNooc1gZqzFn7SzOWiD8&#10;IWNnKQfj5VowXbI3+QjnJE7PB7mfKWO5dBm3SgG89d/adKSvNQ4r1w5O6LRT97TiZlloPNB4SfOV&#10;MUw7Tg5a8OBU17H9Mg8yH77KWFJTOAKBcIczMNRI2aq7S477THaxwHm2plnXYhT8bzJuMLLkvv+n&#10;jX4T58mv8udD+10i0ZZxnhRJBh1mcFqkGR5lbGNMbhzcr8fuIkw9iMbojh7oQ8Ip1uc5pitKDM9u&#10;/bHjkPvRsrII9bIMxqCwXl+oWFZ5c1+4Zf3XqDsy8350J89LsWmNesfqaqqXT/+WUj6CJnGz5a1E&#10;zGz6+hLaLi552ud28fFtIRnLVTAzgjlCauVYL0185DHKZMwcsU29HIGAAF2xjsBt3VU2b/LNK7ju&#10;9rcI6eVlaXWeXIQl8gnBi+2jOHU8yxY8poRzAFFJjjZnMFMlj7wmEsFjlrmUsYuFSP74Wt2VeOFP&#10;1IQ3CYnQfVlsXAgwZl5T9ykGLyTjly/2ST71mpL90mH1TBQueb5HQ5761ZfSJ1ATeLLImivRllSk&#10;nkLR5YZysuCI/raWZnWcHBIqfG6TrzDb2cjTRn+eZOvu/U4tBpn1J3fYmmcTuTI2IaBMFGYnok8+&#10;yVZypqTnmlxzWFcyX+e5V9nit90d1SSiysPBDUeWnFufQpPErz5WGbn+UeTz9ScXJa5hS5LSRx3N&#10;90+uOYz2ROL+hXZcIiGrC1sckGuKQ+AVRzhZDHThG0e51rIhoPuM7foa8qecs0x4qKiT8rzUPI8M&#10;EB2cmuqb8nbyAcNJ/vRmq0sYp01yhuTpeYe5p8gcGiJMhrLaJnxsYvvgJIYNHxM8fNyPPoPH0F5T&#10;nciuk1VFFbUPJxWxSYk071y3BIRLoFppagR4L+nrgl+2NZSlrvWtv+EI3LJl1qw7DvXyyWl9Xgpv&#10;8tZ3zhGkmiprbkjRSm+n4nbN12q2UQWXqNa4TOMlcves6TmOazCJTIFMAouPK3kzJeZFbl7uZiNX&#10;mcy4DHOXi5NItkThhgBu4rwCvQkzFlaCVlKdJx0gA9C8L5UdwlkuIS/bwx0+5HWG5UX7k2zJRZmc&#10;UVDUYrP2IrTIFpr9fHiSScM+mKErL2V/P33cfTkceuSNdmsdT3oFDSfGuoNyu8fmVTARC7TTpk+9&#10;M5mBLEF1z0TytE81EOiIBSNOAzY5tRNMR7Skw0cWbe/KO4DQR2i7tlZGJCq+rB6mNY4NQx1KnufC&#10;R/Vv2b77z19kLDAlxSiNW1ptk1Dl8tYiq1lOc64JLfocfzZnRiLdPnzgXH/dN030xvKQjIVpPZa7&#10;yiPXq8yftrGwWzfHFpqaHjK+fzZjonKU8JJA1/b8VUr5aOZHz0Wp2cavsd+YM6Aft7RSLlljKDeO&#10;LPnnMNoo7d+WbHOWrXzN7yNA/z6Kc/STRAusqQwCjGVbS+NzljyTSdvKNWf18fuUD8g+Ls98mQDG&#10;Me95d7h7a+/Fd/dup+2+TMs8axx5PmT2lI+05DkjV8oEebA4OC/gOCt3L1nvCJgPeQ77aO85ggVb&#10;eYW57GmD7a29H859n2LjN01+i/IA7MHpNKIshMvWdEcf2q5PKqt7S70sEx81jWUWKpZR1tyZVffc&#10;iE5HD9sRVZbdFkLTrdodvfPqLtTyEgw1ZVD5FYkapFdK4e1i0mqWqCDVE0mkmKfWrQhEIrD+VrtE&#10;DZYoU2QDWWE1QX9DBliiKlUmv26RD6d8lPwkr6XWjEB1nnRYb46X1Dl44hT5IpElvz70HQq1qiy+&#10;HyTa3qts8Z0jMeTg5ILsevjhN1UXVX/gZNiVl+s/ZVtftrQyRRC54u+gNaTbPTcda34q6kdL94qf&#10;qaLOG8gSVFfTkN/Yeh0S6vCsj1B00XRdG9Icnoe0iQZXaU+6QbXEQmgM+ZvO6Qc2jeF18tq2LrdU&#10;JknXl5cDFdrbL4ks++V9d/csL2ehWdM6EOjZv3fiJz8RXx9kDjONOfRZXta/vvktyvlw9HGchM6L&#10;OFbN1RD1WMWvCRcfPZ1llJ0ijOUgapOTfK1Fc+wgssJL99wTyTyf8yMVYGC7bo3bEBacaN4+3NvJ&#10;D+vU82sEjmox0M+Z+rp2zTEhwKiy9aTmrPtmzhrqyxiXd866cGgi0302keku2dng1uPNFsZpPe/k&#10;0KULNfTmSF3b5OZf6gOA3HLmpNe1aU66qbSQCwfpvePDiVQe09YXjQxgG7KmFWtGblvU/V3a7Ng9&#10;cHm9hUN5JtEtZ8GiRevkW7Hq7ovUcsvxQcqj/Pm+Q0GTW7U7eufTvaWUj2DxRrYiUYtjoRlsF5M8&#10;7XPJ+CxRtnGZpMR4Id08s/xOzM5L5klkCmQSWNxLz5RCS5PHrotIOqOwM7K2QlJMpgTCCVWtem73&#10;gqBVAbOaNzs02QlaRa8XVowA7/rzhV1YMRBLEj1X3+VLUNvWjfAgIpYtqlcoHqohKScBaubSYFyK&#10;k7yU/SHb+vovWk0n27j0tYQLAeU8GWBZFy3bNbbUdfWBN3HeGts2XtGesFlNyMoG2+T56Py7RJ+0&#10;6s6FoZdtoJRW2oF0pii+WlmV4P7SNw4h9sh99F1X/w22xcChfVifeYY55+QZRWVYfzXn/ibyUikz&#10;OS+eSyhEe9GOLbnkGWvzOFeMLVTnkmXLdBh7XnGSrikaAfp99y+a0Ioq0m5sz12oMdZ/x1UdINqe&#10;Mi9xu6w/ghqnU0vEIjCwQCyZVdQbuSVahQ6+Qmq7+pafo9ybRBn1eiadQ7ggnoI2gA+SIWtQYrun&#10;W9RdzYcjuwOU11s4lGcS3TAXLFq0Tr4Vb1V39N6a7r7RZWkbW9M9tL37r1m4KAuKK2pIKxLVBXrW&#10;a9vGBO0ktT/NSfi/idXDGdYaFYFsCNTWmw3KDqFrVK9zOsXrYVYE4rGOr5lVgR6xKlMPDuvJEnGy&#10;Cht8QbTbtoLBiNQKbgSq86Qbn1VffTnZHY54eGf7blNayxjy7+NxIwsJJivUvJKzGe3ftaUuDign&#10;iXi4xLSW/gl2OWTFVq/iDP5z1FE6jVta7Wlbyppk7SGjBPeX/iR2dzmD7SUK31SJGJe/xKH6NpK/&#10;jXzwyEvNh+P2yjAOEnXSlugn7zfTPm0o5Msn+iRbMdfkjwD9XP/519pWSeasD8eAF7a9oUaz/R2c&#10;ghxtdBsOVctsBwbIlylolSoKAW3fqMozVApxUplBPA+Wgjigd9LabNARPcvhAI4sNJdAZKytltdb&#10;OJRnEgU1Yi1UtCh9Qirdsu4hOK2pLPegPs9Lt9zm89lTUFwRkCsSNZ+JbppS2z4TDZ9YvbgFlijf&#10;uExSYrxQVuwmZucl+yQyBTChaEBxLx1TCy1NHvSxymS9kIrCeP0ZWVuFKyZTMcJWVW70ggC9EKwX&#10;IkavHWSVKSuxnpj1ZIMI0Fyq8+QGDatV4mXGURzAWHQ3pZ1E3ttl2gpXWFn5mHin5ClnKokKxPap&#10;Nt2M9Bc1QC5KGCNcpswlSJ0qA/V34jjs2mKGfjPGZ+y6Cb9ceXPyDtUhh6z0c6JPsj2QNalLjuvW&#10;ivVCSQSuLBJgJxzCiKJsS/Rh5rBc6UrWDmEi0b27vGI6Zac4RFaXvEkyBNgoic/mK+ezEO3cNWcp&#10;R+PN4zmtgtxj1uRGQI9D+Vq6m9/Sr37KqHz6sDvZsxWy24FygOjgdKj/Sd8TqXLVCkN8Ys817LH1&#10;a73lIqBtu8bewjOQj5PK8tBvUR+APjhdntgFJWoRKchhPtJjTv3l7S4cyjOJAnihYkXpElrp1nXf&#10;sv5vMjfZ9CPfdi20Da2tfF69hVpegkXhXJGoRXEYEt8uLnk0y0NliHo9rwhMhUBtwVMhvab5cDJM&#10;ijCKb9PxNYsooohWmcphux7KS2wF60HvFiVlyaU6Tzosv4guFeQdeP1MfZRIRC6HI6JPpjYCcMJR&#10;U+FVGDTgIBYQUSdrmh6BwOZ4JaBv88Bp6lM5KvnWuGJlzRhzuOKlv2vrRTPh/HKa+Vxyp+d44T3H&#10;EVvW/Tie3A7TCpR4ZKgZX3taVNYiJ6ikyEpfdEXWwhElx3almodJVq4R/TR1/Ju2hSyLmwnXZUmY&#10;Vxo1h3GXnSHRvh8dUSeZs96ln9SUFwEiJ+GUWvt9H1datf7rX6lnIIDD/7tju1IcoftzlkazHS8G&#10;pzZUaZ+MMySewOTMVrTmeyKgofcsvuli+p5oK0puxbanBX3E49c22nFpMDwNTv1IbaTU1nXHkcqW&#10;7FdsNULyoS5/ZZmECNQru1CxejKWOqm6l0J2GXS5FzU59le757KPILkiMFckai4DedHZLi6tZgkK&#10;UjWhuhf+OQotUcZxmaTEeKEc8JxpTMzuzNd1MIlMAUwCirrUynptPTLNK+m83M0mLyZTMcJmPW4t&#10;9wKvHF1OZoVhIWL0MMgqU1ZiPTHryUYReJAFQfsegBtVOkStORZMr3gmdmxeZrxKFL0v+71R9Z1E&#10;QWH74hdHhEpjxU4mMjcL93mbk/5yvYuJ+BDc/S4OVL/kbyx1653LQsAjjZVSi5ZC51PodaNBjdU7&#10;s1YFvUufqw0PUijouiy6vrWLMfdyrPOHvPS56fqjRDE15es6ob8fLAqHVvIsz1a/9xZp4XmK2fqU&#10;ivfqH08pbqtYDmRoXz9k6+5nGa8Ojw/F2seaLJMD16n0jZWVenwE8Lwzz2H0ZRwoiRabkhhz7ixB&#10;LIlAp51UQnjgfBBTz8QDHLSD3IOMNVHzjonwWJ7nnDlGRl/X84SKoNQ6GJGn83W5qX/Bs+/QlCYB&#10;dsdmOZJytrIQgocrOqulWs32RIC+v3t4yNo2PFnPVixXu51NgdkZS/RJmbMOcl9sSox1e7l2fG+f&#10;YyIAZ3wZbouq5prMA+n75/uFj3xpl5m8CZ6ieczJH2reEU3aLwcj4C8qYwhx9ZwsMw3P8g9yH5Qz&#10;fazOSc+u/ZptPNSqeWb/UPPS8NryzlvkBwYYnC5P7IISbV33rlP/EMayurfUyzIZqlTPPRC4ZZPc&#10;ku70fZ6l9fuJW9J92A3y6i7U8hIcipv1fEWiZtXbRWzbmLTaJSiZUNUFe72mEagATzSEVqB1kyv7&#10;W3Ee4lsOkXKUhzpMcb4tbaZAbBk88totL7VlIFSlmAKBvN5uU0i8cR505d7i1Pnk6oo3Eizi4VzC&#10;AvAwQfUgzmRE10mJMsELE+o/4JKbISHXr9NR0exT/Lz7+89X2Rbvo4+TgWe/XlvAmGmoPJJ1em+c&#10;+8C0q3IY+Uvpy9EI48Hl2HqQ0XXR5ATgkt4/5KXX+UqTN/xX1+vmP4lfE9vA50rnReH4Zm8U5VHs&#10;5drmF+ck05fTRmKSmVk8Gxtr/tz8rYIZLrRNzHDFP4sxBkfvw+PBXkmBkoZMWm27aCWurFJWhKb3&#10;qMHENKL0kcKxkX5J/zUlxp63B5mDpExsapwqGqfELqbkMz+GJmic3k5J82qXJ/R0RNxHHCUGTo3j&#10;KHapBRx72siXopaz6zz5KbbT+b50cpfDqd41N4Ty046uofWG5R+Ysxxz64eKzBrf7of86nkfAdop&#10;H5ccHvm0ZBtpK3os1xr3aqxmvH6SceWC9+VoJx+AvH/wF9d3aZcXag0S8HONFaF44WR4lDmMqN8k&#10;zucep0N1GJbX8w4fXbx/mu8nhnWWfE77kU877t7lnsDlZB+qA464ruipofTmKD/sH3PIUIonz8im&#10;dzql+MXRbS0wMMTgNI70Smvdgu6MsaZkzjWVjMkT6mUZxAh1rrNg0c4yljqoupdCdpl03+V56WFD&#10;z0sxKOdt80ItL8EYlbzrrEhUb51qQRsCrbUTjZ5Y3SZckfwlyjou03iJ3GBNz9GtwTTyCJcARgFF&#10;3cplvLoqmWYUdkbWGa3tSSpB2YSqnsKFFVuaPEh/kUmOLidhimUuvRAxMmvVIbd5BTu61sOsCKx/&#10;5SArHNsl5orKRbQlok+mjCPUJTpYjoU1aODwidPKMLHg9bzL56Q3pF/P4xDIGflKL27GSeKutZOF&#10;bFuitZ0kylR0um6u0aRCKs7ENkTEbGVxVH6Ssaqm20NgLCKsLcpXCFLdcUz3K5wU+fhAn/vSw5HT&#10;NIf51l9MOaV4qPZ26fNRsvOIuRLrxDTkxf1L43iSR1OXMxQcYhx7hzLXczsCj9L/dzLx5LGmnU/J&#10;K8je/SvJq9LWCNyrvtm4OGr022vtqatvayq2X9rlMDHf5HR4e2s/EhvyWes5sG8xqTlHenguh30w&#10;oh1du+duEb116sQHNKtIg043OF2FCrmEvBXdTXPTreieq61shU61+1Ys6a/HYzeigH+1zZTM2+aF&#10;Wl6Cm8F5TYpUE67JWluTdfrWNz3Hrdms6uNGQFpYbWRuiLJdrUBng7ISWggCtU0vxBCrE4NQEit5&#10;+7o6bBcnMBFJXIvsRJ9MWchj8Qb6LLbpJb3YoQnnObYaNyVoft3vZMu7bTXdWKxi6/WwVUTSKOF4&#10;4mpfXX5jnIjWJt4nnSrd4yb7OqdT3HJIVJZu5LohjZO0uWY7PwuBmp2MwBDzEILUpe8/+WzZrRil&#10;cFvXc1mapiFWSC/bkzXATmMRIJsIfWnzAvNk14lOy4rDfghl6r3JBwBTJi3rlDy3xIux33cOc+ot&#10;N0A4+qotdJ0Fxy8+SsTJ7pw1rEEby8FnSLeeXxB4ou8bHNUuJZZxRP+3/S1DwluS4lOeg5rtodWY&#10;MjRMC4WKhO6IKutCjI/eTM9BauxxVfS8xjz4Jlt26+c5z2qLLKbhX6RwGYWireV4hmFOOcm90FrT&#10;1u1Nn1xF1EkM0UmD086V7R/eku7Ma93npfK6C4fyTKIaKWItVLQofUIq3areYHSrdm92Y1r3x2Yh&#10;bXxYNm+bF2p5CQ7FzXp+q21+DMQVmXBMlcH1tn0mKphYfSDT7Z164edV6Pawy67xynFeovhVJr9W&#10;WnEax2nZGIl0CxFwIWL0DLpEmXoC3vDJFtYJfM3Hu63JQ3jxUv7VFt1NoW83gf0K24kJ3XZrzU+2&#10;jOgsdrrqWcEakcVar70QxVPq6npsyXSSxXy+4P54kCEjQB5NYyjjUfD5dngaZqtzXedBohmwKEfC&#10;Vmy/obYyJgqFx8iF0+MX4UFUBKJWaLonqSykJF8ix8li4cESPZI6L7Jdt8shANt+O+zv/vnyquS0&#10;/YO4mr+tTM3XCKQjhfMhtnE5e2hutl8ipHadl1S5AEMSmRQn4F0rh15cpu12xwTNX5Nm/MBxKj1p&#10;iumUQijMwzVEwkvZWFmJ/vXt4Niu+8KiOYpl1KGTgUSHWj1MRQBnMV7O6zlqSG8vUUkfpS8zDpAe&#10;cYaUuYsHknvJx55jCeeTh/t9jwdjB05Uv+TexWekbByxfbiNSRN2vVh7VYTzUZ8eGT8caV+pc5hy&#10;XpL7N99Ee8LxV9976bbNPZBpztJ0m/szfz66Xv31R4Cx5hARddafg3/Jbp/hWJ/rX39KtWQ5BDrW&#10;kEP69pvMGbu9a84SB2nZPlrPWVD4lPGDeYvoxR2KV2Jzr/3GvCZ/OjUfGZwkWrLMYToz8Be+7CSw&#10;1nRBY60axMnNHQ52e8L2cs8Sk8DuVWh021QMnanr3JLNea6NNO9EZhFrDAwyOJ1IjmWwuTXdGXm4&#10;dzqOzF/p1mmRXSjACxUrHXYPClV3D5A2VoR+zzPrrdo+n94tpXwEi7e0FYlaHAvNYNuY5NEuDxWN&#10;ePnfpck7Lo+UGC+UFbiJ2XnJPo1MYVzCSnupeSOFBLkK3kS2rlhPA3TFeRqc4VKxzo31rQ3HkztP&#10;HiUyoTWigXrXb3/hb7/SOE9quuwY0V10dtWzNiBVKaqmIhlfs11wk5eOOE9+yIuIMy3Pt+Xn8gPl&#10;jrLO/vHJttcjZm8X4qADjvcSlfK+XUzTGLt48ML0y+5wdqKjUxFNkkU99FHOrfJiFWeobmLh59fp&#10;JE5sbocA6BEJ7EUWtV/EIbRPpUuxHvsjAKppSGK/V4ka+bTbn23vz1+2fRfHSRxPYhORJffSVmk9&#10;tDW0wSFFpRHVlMNL2+6bCv7/piPnz8tVcilyuGSMvYZu38VhGqdYjr0TNvUcN71pLrSgxmWkqS9C&#10;emQ9y6lOejlWGSlFdKWDZQ5jtuxuGYcjNTEjtWsK81d3a24TI8YOxjGiMePUpiV7kvOT3L8wl7lS&#10;4wCewxHbxWWGaxqITKzdKGZiEkHmKLbHCTc4Erc0aJxm36V9snDsk5iz4GN0dBkZt+gHa3Nw8cFk&#10;SWVwmJ4qLbU/TKX/OvkMrKZP9a8o1Ti0vct9sfm5azhnKRwYF2TmYi7iox7bnMUcupdx4jiYk3iG&#10;kpryoZrwPE+0fggTuVA5z4XdafkRL1iqA3lBLssnTZvBgZL7F+O84lCB+YS6OaJXOthkvXRrdued&#10;TMoHilnBvyLWWmNglMHpVa0tZ9yq7jw7qQ/WBnNTPlub21o++mmUbtXuoFZ1T2s7a63NvBR6z7FW&#10;XYdy52vzyx7XTHrn031Ifb3n28YkTxtdG0Zrk3eO3gNGga8c5hCzDM+VN5Alil9l8muqxXBKIJxQ&#10;1U/pwFJLkwfxq0x+RlwiTn6S11JbRMBvhTeT5h8SejDFOSqTGJ5k1nv7Zxtk0Oj0wcKIrYQZGurh&#10;DPB1f1B/LmS4RtSSn29HtQgDp2EjI2+4LTeLfT+OR+sioVS5SkSfHNK+KlQzPBFwWdWThBRj8Y3I&#10;ocoZ0XFb0G2BtMcXcZp1jw3dGo08OoeXdU/SNg/itBnz4k5tTyiOKFmSFioLse0SCYGJsgfZqvuL&#10;bNkdUu+CXlwtXT+ttqZSf4cI9HBVJ72cYfHzOc4kMYv7jA04FODcPTZOMCYxR3WdVqS6ij55FmRw&#10;wLyH0yWRmudMfijGSgj1shxiJctZDyfIEId65r1XmcN8o7XhMMV8hbP/WFs06cWcNXc7M8m1pTwi&#10;Tvo6wfrq3e09+lj/+tKo5eZGQFuMX0mD0yaz/y99lfkhNOEodZ6zLEsSLFh3PxjQPOD5+n7yft5D&#10;DT4uYN7D4XMtScO/FnmnkJOopS9i+6so/g7mlFV1pO4a0q3aXe+msDwbtWPGYOgYnC5P7IIS3bru&#10;ue+frky1UIAXKtYVfCUyqu4lUF0+TZ5jl+vUXxa/7G0+O8Fy+q9I1HIgDChvG5NWu0QlE6sPEC9/&#10;ukR5x2WSEuOFyoM3M4dpIAjjElZ6ZgAXxV6Qq+D1LFIOjnjK8TV7qt3OSQVsIlsL0BXribDeKBtp&#10;P+ZQGIX0baJZrOWrFHpXHoeyQnBGkVWL/LI49mW/j6q/lyhJd+Ko9ksc5FxJOdGJI4mKEiaL0MQB&#10;VOMVHiiSWKR7eWuihFHGtWWyzRLaoerH6W2llrJp5kK21DV/WXxKNlEk3+9oLw9if5xctZMI9Wkf&#10;8o9yTmLRLnaxFpo4QxHlIDbhKLOV5GObpeiKrD6JEeM32a6b6IG+dXp0M4CSgURPpJIna5L1Ggc/&#10;6ZkznnZxfZ4X/E/3u8ZJhHHIkpqIYeJAKXMVdYgQyMI1C4JNZC+pKPVxtMRRJcRRwcIyW7YfihHs&#10;NFzbuzW6AgPHWWyqnJOIDkkJmW/4VTC0tv9Qtm8ixPnA0jhONlFNr5h6ZrC9eE3lEGjuK8KjTuru&#10;MSbZiXse38IGYow5b+LkpFpjAh0D6Vmy0AWdcBaU4PgLSl1w9XEroD4dSEt2Mz/IDCJF0YkRg4jF&#10;zxKRn0RWiGOJmrPk4xHl2GhoONAi4u0w4UT3Lh+yPUoEdh3hljajRJLCkGKeY5x7/+SjBItSQ8Iz&#10;n69DynlBUs/64kD5+IFzrUTfljZisv35/mUlTpOgeqv232FH3XnnbV4D7q1FBoYZnA7qbPu06t7M&#10;fTj2j0XrD28Jgu5CAV6oWOEQR9SoukeAtoEq2H25Tv1lAc7b5oVaXoJFlV+RqEVx6BLfNiZ52ue2&#10;Meq2hts6vmm7rlz5JYpfZZp5/FiiASIhWaIqF5kuR5HqZau2HEkuKi1Rpot09ejWEGBdZzLnSRaT&#10;+KspBQGGEBbi0tJeorilJBziPsVh7UWcI8cSEcJe3tiqHQe5e3nBcq8WDVmj+yWRJr/KgqB2qhuj&#10;NbwOGl/FCfT1TZwcfBf98kA4FOV8Xpj8mU+Og4us0qbAL71p9cRi8U5F4hJHD2ys/qQEfLXzZK+C&#10;6+QibK8U0btSHCch9ij94V3aaL5kETYfAyelebk7RQu+SLP8ciBaIA7YCencvuMb+ZpwXYusPTm1&#10;ge97uUaj40ySkh5kEZqIXkSKHEs4F3yIYwoOmyxc48Kr6kk+kqqxbIzI5q6P22gLKmNbnCj5a+Yv&#10;PX5c254rugm7dN/LPQ/tLyU9yj3YR3WgTIHQWfeJDz4cTio+drYxeJcI/D+O4+OOrT75yuFJOTtx&#10;T53Wllx8prqG8yR9Dcxx9Jo/GSxsyDLJSbHmWfezcVpr2xFRZt8/L3b/Js8ufADmSVaNGbY5C9y0&#10;U79JJuVE+c497r3Q4V/9IUrj/G+qs7Q8X5yWJvfc8ijbM1bI/839y/psD4a3bn/uL0Icrqdrd2IZ&#10;g3EMWdOJNCOnW9VbQz7Unzb7IXNPc8esS8X+ttSHTGLJZa63ULEya2kmV3U347LlXG1zHKRdz0tb&#10;xUDrn65fSykfwXSRRiisSNQRTeplPwTyWDwPFT+Jc5VaoszjMkmJ8UK5IFosnWkgCOMSVnqx0M4g&#10;mCA3I3gzsrZiXU6meMrxNa1qbviCoFUBm8i+FeuJgN40G97FTrJKxaIYDm41pSKAydISi29EIElN&#10;MXRwpFQRTsSRUh3L+VGOU7TayUog23fXuSfVomXrMwawbSH255fz1LQXB4dUJypkYFE7lU66Nqlo&#10;rLP+GG4P0r9/k/5d03YRGGsDQ83pqznmMEVHxpCQhNOSWsSWxQKOc4xjIfxDyobiGkK7mXDzcchH&#10;KUiLoMJqDpN7Fu5dYm1Pu83hHLbDuW8DTnNBBpigMO2QRcBD66zPuekvRZSX6vSaAl/Bul1Lt2wM&#10;WTEC0Ffps930Ig7ZuJSEJOYsFf3fUIlrOEW6UxspuTOOucvPezUT/PMqsSDu2ulaz2ELEs0qim4D&#10;1gI3cgEnNJmaFpbEOoYhzJC1MLnLiHOrems0Tfrz0REfqKYnoQ4DE5N04kkUFipWkk6+lW9ZdzBa&#10;YHP0NV1SOa0395zce95a0vqn691SykcwXaQRCisSdUSTfJfBZLu4tJolKLhtfPK1ozVTSmgea1Z7&#10;9R1/iXZbokzrbqSB0kcaILJaoHBhxatMfnhVnPxwqqVuGwHCUEzyxEvUQaIf1JSKQNrQxktMnB5z&#10;pSehNfYuf0xitnf2jhppEBz6zxLJ6SkggouBTM2aAYGxtnEt0qUGbXmXqS1DFQfKbOkiZjaSoYQW&#10;IIK3yDZZyf8mfTs1Uu5ZEMXIxu1cynmQVttJOvvF1co6YqecfRVHlHGHk75pEI9IqIxBS09F20Bm&#10;4pnJLc40zZzVd6BKEZKPB2oaR4B21W1b+tz0C7UnmXNKJEYLFYFfRQAswaHSDEeg2wqkdveU4wwJ&#10;u5vmLNrCUSKeh84iO8vcw8M8H5NtIWkzbEGXqkMcArUNXHDTkWUvOXMeacvIL4eDZMgalNjm6a3q&#10;ra3p0n8nz0ppkemEuouBFmKG34WKNQkS29TdXyv/kpOYYzImXb0f5Z4zrW9PJnYWRuje1T+NaEsp&#10;H8E0cUZq59V9hNmKLq/EfBGIthZPNPya8Vmi7OMySYnxQhHtYV1VpoEgjEtY6XXhnUtaM0aSa76Q&#10;i62TzoysrXKVk6kcZasyN3lBcK5QT2T5CvREQG+ezYM0pTKrhB3oiNZzZMvDTl49nAeBnWyHl/Ml&#10;B1+bsv1kimMswxlRSb8kLFizaMj23cf3FzmqLW2e1jUtV6J35W/LTTS5WE1oy7X1xaE3xI7zvY4q&#10;y0muNGSUi26lMwkCzDc5+z0Obbz8f5OtdEMS21ThsP9y8xG1a4fybTdE0c3pcKv7AtHEamoQSEWC&#10;6F6ltsEmyuCLfCxU01IQGLSWwWkuKe8tcxb3ikSfxAlahgbvhLM/Y8n7+7XAtF8V3d2b2rIKXmu0&#10;LPmqNOURoA3UdtDHmX5dMvkOP5Tr/nVl0jbzpdWtO9exllXrFCvHUnSP1UfLn6q/qz7vCz9kvqup&#10;IrAFBFL7zBYwYLzBMbqmGATaFvRZ8YtBr9apCFQEloMAo9ntjWT1LmA5LbBKkgeB2qbz4GinskSE&#10;ty8Ts9MStbS3k3plmQh8SFMq7jyJ4+SSt7ZcpmksUtHvE+5OQ7c6HWOHKLwQfTdG0hmrfdHx7eNd&#10;nFfYijVugQBORAJ72u2UM0sCRBehJju64HQ5CmMeW+/MBcAgEpCSeQbwOhftMC2xZemjRKH7yLal&#10;ZkfYswLTHswvQby+NMlvh4NscXsf2jTHmeJslPDCd024rlZWJfi19CW2h1JjiUQBC0lIdhCnFxVV&#10;O9DxMoRPjrLXKOag2tLITDwzuYyKppPC2TF3gubH520sSNM2SqdnuY8slYgyiJP2uu5PS6ExB11D&#10;CzJk5ZbMNWfh+Pwq95xf5NklJPHxEJt+mxLPUcfA+cxEZ6q8CUwwlSqVTyICtS1cA8gzEH+lktrK&#10;3XkPe7EKH8q+qzlMnssGtzOXUqUkzU+XcZL3k+DrhGCE9RJ0Vx+qt+M+j7ghH5nt5EOw2Bbmq7vC&#10;WHAO22mmpe7LZMROuS8vVKzcahrpbU933dakJzg6w/b0NprXmtnVX72zLzg3WYWY6UJX9zQR/Npa&#10;Go+8tfPpnleuualtFxfRLINyGUjMbeL18a+g52i6fnYPwDqgqB/vDKWWKJNRrdUIapR+XZmRWEdW&#10;K4rNEmU6K7xo4c5S1oOKQEWggwCvPsNWbDqVfQ6JgIHzZE3TI8CYPHz/Q7SSnAkeIS9obbyh8yrt&#10;hEXGWAmp9/1A9MnmZbjmZcJBX6u/K0SgdXzL0e6G2qv+kWu4WkjDW4gYQ6iN511ZcUz7KtFoySuT&#10;utzCOaTVDueXUmO1sirB+9JnnsIUrDFjiZJKFg1w2P95PKWYZ5K6fRRzs8xLPS+13LrG04u/u7Hz&#10;jGm7dmrzXcHmcyb48wGOy9EtRb7GSa5G4E/BMK7uoGUNTuNohtVyRZvluYVnlsPDR1DbI/qkLdGG&#10;H+Q+eckRaWcwgw2umr8ABGp7sBsh9qNSO8X+lV+n00jk9dY68qOi2srYwph2aj92XbPt+PhJO0/G&#10;zv1L0R890If0xrs0T6cm5H/+fLx7DnTgj9Gbtvzu/U645RDDSKFQ7h9EWqBY5RQeUL5V3W9Vb23+&#10;rv48e8aOmZreWn67eqfLLNQgyJ/9Nj6dTSYKeXXPJNQCyGwbF9Eug4IZSMxq6SXKPy7TeIncoE7P&#10;MbcGMfRE65UrvkTxzTKZc2OsFlNnXu5micvIJFTLEDYrcYO5F3gvR3PDsBxJLkgsUaaLdPXolhHg&#10;Ldvg2/G8cOAQV9MyEOBFqmvBLVZK6wvawJHvTV76nhLaC+zYbrGsw1UsSmupF2i0GdXK7TSC5iX6&#10;x4wQnVmvx6qX+/bfnvZl3ysqUNaEzNmcN35Q4m2zP03mO8YeNf7IL3NO6cXtxRv8RvqSuoPiPqr9&#10;C7WL9V4plFCnfAmaHfLZDmkirr9sjCIJ0Z+fxGG/VHp9qxH4S2F7Tbfb0uTq4PS6fNmcsT6K0wvb&#10;d4ekMZrMS9ezGhHsHtSCN7sQ8KccLaXtT5FmNsMUKi6aB1GKsfe+Z/uir4BG8dBtYrTgjRbg3jL3&#10;s66Gkl7Px81EQzan1joOI9lqmultL3cL+jft4CPI2T5Wb+Ytv+cl4QCTWEYFm9oCRSqo7TXpW9X/&#10;VvWmBaD7UH+/fnzdftaWM9Q7TX6hlpdgmjgjtVck6ogmeS9vG5c82uWhktdua6c2jqmUGC+UFYaJ&#10;2XnJXmXygmlxhax2s14or8KMrK3KVZms0PQuLBGns4ALEW4hYpxh4WCJMvUErCdXCEyzinDFdpaM&#10;B2mgxSJPniSaBl+przfdUlOY30r6Rb5a9DMs5jGYjlmEMjhPvry9qa2l5tdqZRIEzlg+NhlDIAeN&#10;MR5TXl+qPkuVa2gb5KQP48jCcdGkQIlHprh8GZWP1zKjEJ6kerKqk0uOYWrwpGovxrzCH1xMSTlL&#10;4iQpzgfKaUULIU4vpAdxRvjXy8vi73cuKJq0TMxTxPNxyEcpTS8cJh8l3Ck21g6zimJr+2bLy/fF&#10;2z4NBXdtbLX29CzzDdtKltCFbSpTPgxaO7bl5TdYzZBVXo54DjwvnyT65EG2T80hOmMVjnJ8lMbx&#10;7r5xlGT+Gj5Hwe9Dyr2pLXnFyTdejauaOWldEa8Zowhg7a6TrNH2Mj7xrubtA9tPY7FpuIzCs+gC&#10;2Gon/bVUwmcSp/7r1FrHYSQuOS5fk9xYztZ0Vw788t7s634/aqlU3ZmXuCeCpzlJvu2SuULNnQCB&#10;WzZJ1b3fwKb86KbPedqzvHYXankJFgVjRaIWxWFIfNu45GmjW8BoCzoM2249z4VAWD+pbSkF94pe&#10;Cnr+dcPatD/dWlIjcGnJlyN9rf5WBNaMwC216A95LaucJ9WLrEBHR9crXd6J/TwdrV8yW+uqC9ar&#10;V4s+3YbWNdybCHDfeTFnp9ilMDiWStfLTIMyllP4RfHs0GMRAxqo0XNCDXiZ3pNB6rGQxkuPkNSj&#10;YagITf6MqZW10aPVRwratpNTdju9qe0TTfTGZKEOZZ5l+8V/vhztNlCExqm5Suj2hi6dpqbEdtVT&#10;BYb/dCp0DoelnOex9SCqdQEw9LFY08gfvt68peClrD66tItGEKTR14wsJVOcEWShV9xZzgW6Nbov&#10;5W1t7Vyxc6AWj4fG7Fz3PbzI4qOLB9VWJvQyLXV5UFBFLnL51ihbTvWdAQsW+p/FeZKxYA1JS8lv&#10;SFubS7exNqD1YQzgvmDOdJYVMe7VPzIXyu+l23uLR21bgB30NLU3+O8fd3c7cazS9wLQ6Q2YcnqQ&#10;7e6+PT2p7btP72+TtAPkiLXPGVd0yZkQKoD42DgdQCqnFmdaRNbYif2V06Tkol5XZuTDGelRlWHe&#10;PIkTUuN8ZLINebl1gqaJ11mJhAPtSKPHNdX2E+gtpaps1Nnpw3eNc6w4rZnGgBwy/zzKtqiZx9Ju&#10;Oyxl/xy6+9LQ8PDr5743aI2DU1++5co1AtHW1PObOF+7EqV/yrPP/QMRt8dHCfrkmN2hwvPe7mGn&#10;aMLDNgfey4cBzccBD+Loyxx2eQrotjWOXVC7rrn0n/KaHs8YBC7HU0qQl5e2CH1HjW0teWx/eLy0&#10;J5vtmbQf+ThAyh/fT/33DXlFdbYdzUq3IXRRt336wgp/tW0QPVQfPiRVvRDDZk6MDb/EWU5v89yQ&#10;b/k42CEPf7xf20Lf0S9vUNlHHwc0DYQz/tsdp9FlfBbpC4sjbTNf2B+wcumPbOZ7IuHQMtH6cOpj&#10;m742+c+UHEKWts97mFZMb0bn8tRv3416V15AwbP8rSz6nN+U91LzqNZKr5XoCEFbG2YPzzvFow7h&#10;Qfsv1a5132F8G7tPHFNgqLu6r5RK5v47Ri3uupaB3zn4xkndrSWzplZCsnULa9pa50K3yszHMVI1&#10;bS2m5szKdthLl1GJX9YEummNmp3bmrS6oT5d3VQDRcFEJROr90UynGn6tLXzOGcol5ql+aTScdXv&#10;8mAd1XXP1i1rpakbr7VA3gtDmfR8hl2s68J5RbiiNpTpqkBAhu79ar7urXMLlwBGAUUDpAsvquWg&#10;76TeF4RzH6+h5euXlFzDhW5Wz0eiXzn5rMsnmZiDgHqulutjfaecPEI5kripGvMO49l133GAkPGS&#10;7rs5SHb14/6z618UQv9MZ+JxeiijloPf/jugYcl5zrV8vtxpY6qtjeojlEOJ+wphKBfLinroo+5x&#10;evOOgclCsmy6dvNT+s5C1FTjGW/IlPMkDY+/kOS6yXuVl7Js2W0rY8tvKlivWukN5R5OpHaKw5qd&#10;cyrJC66oulTtkIo51PWZgE5XtrG/3Ozy0jRUntB4lYX9Q+BLux6NLvH2+EiE0Sv5rgvigEB0k5/H&#10;o3KsPbKNYTuK8cL2ebe/+3rY332w2EOkJ4OcY7JortBrFoKaNnhVT49MuoLj96ruoKyt34zVG5A5&#10;n8bWOxOIODjzFFyal6D+YwF1z/UtvOlFLMYyLvwQ+x/lV+PWOMvt774dDuI0K4u8YvfRB2IR741t&#10;Dh/7nPtnzRzp0za12ESHeh+8LNHXQn7PcigYz2chJIxlFWYefc1Yuc3MJ42Li9+1oT7Apbfr5oZu&#10;MlkVozRu1J7rZYEf2pdSPpqqB7jEtnbhGHeEnF1ZP2XaO3483D3J/BCamGv0fDOsS8SlYb9nHHqS&#10;OYm5xFVX0ZKGuxPnq0f5u7/fyThX1gEBnl3nlqE+PufhCPpQ1WXCqafqoznn+sVpFqdIxiSvOURU&#10;Pkh7uZdpqZlH1ODfE+f08aYcmXqZiSdvQnPYdhNJXlWn/XthcFVzmRnDtvYs95zDvFyS0xZexBkt&#10;vEf4ShD+7OZLeY5yaqy1zjuDPjU4nUPeMZ7Ni1B5DvGYs46iz8Pb3d0XuQ8eU+0kcxYLYa52hVP/&#10;g0ScZGte7zdGQpCPBV7f2Mb1+vWjaawZk3UMo7muI7dJn7nkSeXbHafVtuxq/mruXnxp87HA5ydO&#10;ddIQM6aYNtI8I8bUzCh4RlIh+qjnYOmLpdon8/mv06nVrsWYHwvcw0ucr+V5x8eE2Kaxj7u0BR53&#10;pRmuqvs16zxqFgjdfpf3M7yLMc0ruXXvY95StzCZu61psfhlNuVdps4zo2nPpd7nShZE0GJMT+5x&#10;Rt/Z2eGY6Ypdq+49qL1Umti0fdYpfMacFE7IP1wP8aHn0puPCpXcgeOLD9+xMrSz0s+iLt3H5DNf&#10;F4oWog2O5lpz5VpE9RJHfdzsVXIdhbr6gEsKNnNrTHe1Ox7LxQTlEqpGw0LfuX5CjSbXqziHPmPj&#10;2rhMUmK8UE/P1BMbO/LtbS2Vq72+TR57Db8rtLPLXC1cAhgFFPUTJkOpOWwzJrYZJz+sS+iDPGaZ&#10;xjRJuw7Pa5+PhmY5eYRy5P3cmEw8KV36Tho2vrXHZPKlYyoX+07mLBM4n09MHKbLQ4y5n6272qbC&#10;ot63O9vxtNin6qPucZz6dNGb99hH15hn0Xm1MnHnDUHrPKlelBmc1UzVdJ7p5RrXMDad0eT8Nla3&#10;eWNno9x3pNC0zr/CVxtvqI+d4rn29YFUinedHJH1mttVDhsIXvSJ0uDqBSgNlwAomu4VU0OGizN0&#10;3j/tTrKQYxGANvGPnz/v/v7y6+6VF/YGov+8+6UcVX47PN395/ff7v785cvVCzlDNYPEsgApPL+L&#10;I+Y/XuSWV3j71jMRs9XVGNqu2/JNPLp5sfW6NEKP4Tmmj4umVeZ2TPnx+nr31x8/ZLHmeL4/6/Jj&#10;y1u2zPwqL+3/8u2rvLx/urL9kD9teT8I5qPl0LSpo/OG9Yfn1NEPr751hjS65xcaUL6cdcv4Hsfo&#10;46KdJo2Lst81rU9XDvLYsvL7/qCIcK173Y/yPKWQnT8/l/Z5ZOxydeGqbUN5V7kuvZLHXRk41g4d&#10;3XwXfx99eEHapacdJ1kk8E2MX08S8fjl9Hn3JG34lcjbMkblTj76+PLs6uxbJ2e5nLrkk+teRRLF&#10;+SQ0oc9eHPFIyrlfHV3+4T4oJ+bwy03zIu3lnoC8nHJ3eUx5rNub1oXzgziKEeGrRII+HxeVoK51&#10;QW6tTwkdpqLp1qd7tZXIkDWVrD58uuIxD/jaiPZyePxU98MuPtB0tSscuffStpHjUfaYYJzwTcx/&#10;zzuZw97YPaKZw7q10WV47kt7CeXWLLsJv6E+zF3Kkd9UeCQP2+J0eye+kzhQ+rZbG1ktWwidmDo2&#10;/kvIj9GHOcnVv1P14gPGxiatdPxoQTvEu9mU7xYJsWmH5KIOQ/Sh7NJ11vrEyEmdD3kWelNzUL/1&#10;ldCdNs58129V/eaRok+fUvzZUHdwisFX64IkMfXjNYivOdS9S2mN+jTydyW/aNTNxT4u3S+14o50&#10;GyrZDrQ+OXnwbr3U85ILSa0LZXLq4+KZ51pX8gtFnbs0XZArRqal6nNBPOyoqw/H3fMwSvOX1rIj&#10;idm23RLzyzsmgZbWrMtY7fHr0C9F28TdRx8vmTQhE5MCeTaZtBhTYlhAPUVyS7qgEPrY7KYUnukf&#10;q0zaABa59OUSbc0qk0WWHNkl9XHLl19b7cHS2KaEhdwa5b2qtdFzQ6w+Lc6x1XMpJe+D9eok73tX&#10;n0Sfc9/ZgD76Y0RlmbXr07UNDW31+jCHfjaRJ9X2hIELiLbu9iIvZZ9k0caVbHWbO1brVecNLYtD&#10;RLsksSDadd60U3RIqSpF1VRE42s2MuEcprYmloZ2GC7keza+oQycE6zvQbZoC0lDOrruu0Q/2SGL&#10;xd4MykQ9+a8fv9/949dPFSkFXVjUsyWiIfy///zH3V7q/se3bz0nOpscJlq0gU9Z+Pt5ejcvQoQQ&#10;MzA4yUtfBmsV5dJAy5BloKKzLqUvR/qa329KPSZRHbp5R9RPZ0+7lsfGmwngf//+u2yh/kvZEZvY&#10;EjSOErHtf/3rX8px9r99+64cb23lycdhqdvPdVmcILVTia8DFP1NheEd9jVNNPC3h4k66eUEUcM2&#10;YElbQ+ccKQ+VcEnoM0TjIjV9p5GE/L98eZJF+2bBXxVo/5lEVsUknBPtTEfJZFwLp9DVdNpjk6x8&#10;+ED/oZ359p3SUg/lZPbyncPQhf8Y00xjBf2K2JIPnX6P40GM7l92QonFR/l7FAdwPhTQN8E5MKKP&#10;ECWT9ChzuEkfddHznyGuntX8iinibg7NON08wrFtqKu065qfQH6liLpG1MmYhBMudwUHcTx6vJfo&#10;ytKXekkMiM1i7Ibth6lxoBJ6nbY7LJNyzlig+o60tVzzToo8KXX7fUfamjQo7k+/yUc2JXSjvf6S&#10;6Op8gBXjiDumK/NO8wXscsbpMZld14miqMZiscmVPUyNf6oBwSW05VrT1uj7zKPNOI24PnMWdd/f&#10;ccC33ys3c5bQs/R7xlKiuOv0sLu/O6lI/zrH41cEftzLHCb35DhQKvtINdrygqH3UKxxOKfvNH0z&#10;7FnYi8HEhXh2YaRmXtkr21+26o4V5VE+ACEKKuNMTIqr1XDiHof69J21v9ilr+qtEn31YfxzPSvH&#10;2KNbRz3rC8A7wfecDJ3aZEPaGvdt2GUOJ5qzvJkOzs/WzDuOd6AmLDKJkI0MbU3ZVijy/BLbd6CD&#10;bXX9kro/PkjUf+6TDUyW8Gw9FIvzg2ADvsNrY4ZsnneavqPem45VmPn6mH7N80HzTHN1zzaz7KHs&#10;0bX7bK3bfigd3/K0bcb42Pl1jA9tDfvocdowvFtJuOzOO645bM24BlbNPU5n3rJqEXfBpXs4RaFm&#10;Iaj1yflON1y+fg2LqP1ChjOedPQ73T27r6z8CeHSdxjrr99HGyBYdNax7Tv02+t7Nnsb9VUqtt34&#10;0u+WgxdrivwyB5cYi6bUhzEN+5CYD2zjtFum9qq7kOKR8x8TO+YcogAyTnOfNGUyyZPKn3Ga8YB2&#10;1qwJCJcARgFFU0UdrY8suu8wDsS8hx5lElngGqc25/rCmQN20c87rr5zrhB44GAdSMmvOLoQcZK2&#10;9mTpO2VkEqps6xaZbDLhj8NIzXuG63knkplHNZs8HlWtRRin2bmVxD1BaN9pZGolKyGgVXLzBfqO&#10;3h34WeadpaRYaFTfkf7Dc7X73ZlwiGUSAVIsK9V3xEb0m2beiWA+cRWbrqrvtD4f2Ca070ysxig7&#10;7nGYR+NHTAMLiOqHKMPlmjUzAiyEY/RcSTurmujx0uZVtiv8f/71T7UVEP76Pg/VdCwG9v9bHCj/&#10;KtEqbQ8TJp7dPOp9kwUgbkRsnbpbvh7HI2DClxfw//Pf/1LRRqHs8zJSl/nrr1/idPnvEbvJjXPG&#10;tnyStlrTPAjQfnCafPbYrrKYhKoRm1qyP8e02v58bq1kD1c5ydlXh2MIjiexN6vcTGmnFeY610cC&#10;S7BhD9fcAini+Tjko2RXlPmHbUtT070IiwOm6X7n3TBnodvYn0kmtu6tKQ4B8CbScalFbO5hj0W3&#10;647Te7m1Oj2gczhyE7hcdQaSmSLRDoqoU55beEZTC9+mApLn6veMYcN5h2egB8vLWAsLlc2zGPOh&#10;NoerbL22DARwnjTNO6HS0Q73D2FzoW4n/NYUhwC2i73/HOcob4BkXlK7fziMpO04Tu82Sjig2iQA&#10;vOx+EWd7Ulndm4U17peXmBYq1iRQ3aru6H2rutOwXLpzD8m95FaTS/dwnYVaXoLhInjWQMyViOqp&#10;Ub5i28WltXqigonV8xkqE6Ul6uMlk1ehTCAJmYnZ5RM8mlI7761c8SWKb5XJeiHaiN4VZ2RtlbGY&#10;TAmEE6pa9Uy5sDR50KUnU+8kRdPt1a3QbM+mm9VIbgeyOk/mdMzbLOgzK3aUBXcW5lITC8P6S10T&#10;Lb4m/1///rdEE9TbQ5lKmfO4TUXG/yn1f5ftT7VTnbm0OZeBmCiKX/dhC0BmaqVzL9PG5SiMZ7Z6&#10;sYQG4uL8+G/ZjjtmgKHOP8SB8r8kaqXV9iIn7S9HW2Zh+ypK2ECfpFOFaSZgkwS5VF6SNNJN736T&#10;CGDt4+lFyPZoMlknY3Sl4iwZa1WXucU19/iCqaLoDBzQduJQFZvAk4Vvvr7nmMhga//KJhaLNdbL&#10;FVVN2V45LF2PaLRb2h1l9F8MVsXnrBihVlOn+bqXr+CwQYn0Ks4HEoi0plEEBr1go5ipOcvgOG2C&#10;BwhwXjFBMUaH+cY05/AsFJK0VR6lnvUePIRgLVscASKb4uyaK+EsYWpLuehXOtcI0N/KYN6MJnws&#10;RIRsW7JfsdXYdv6t4qEc+MWJsnRiVnJF/CzN30a/vOY2zvPn37Lu86M/nwRjdi/1odl8Gl84j+l+&#10;KelzJNTyEvRhWstUBCZFoDbxSeG2M5vYEBOzs+vduTKNTGFcwkp3lKmHdf6crA3UVnqLUFerT2b1&#10;ymijCGTzLGteyqY75W0U52C13IMbV8cXw0yliDzw9vEmTh6HYJl0BWz9Kk6RtsRi299kq+4fx1fr&#10;1nK2ujof7YiQ8H9+/JBt4HfKKcWkjy5v+qU8zpMsRLLoWFN5BLA9TpP//PUStOg6tC10/i6RR78e&#10;Dnffn57M299KW2ar7wfZZjcmso5GI4cjlqalf4f6qJdp411WV7+Z36aP7lWobY5t6QpPW8HkfC1F&#10;nLGmkzNZ0VUR6OEqJ0TwS9kOl61I+QBAWxswWLRma8XURPTJ0/tRkdk/7oVHl0s8dag8fjTy4SiR&#10;a5E9rqV76qGImzkQnQ87kHwdF82UPGUZKZaKZ9fKHOM8a3Lup90d7ndiv/i2VtTZfwSntV/GNvTR&#10;VHvbcMDmfKRUsq3aeK8jv9NT9CG/uPNxhwAAQABJREFU/G0YNNVnPbZIAQLVhmSO625Boucsl41t&#10;jii0dRz7TeMR9LQZhrQZo553h7t9O06rrYeHhVZ2TmQ13NfBOcd8P7f6zKP8l3s80/h8fLojHNva&#10;zty4rI0/dwP5HVQu1uEViI4oOMTmUmp45XbPbxkT7spfTm933+SjxjJJ0G0BZs7CoTfXc1KqvLds&#10;96p7autZZ/0xu6vo5XIPucU0pru/zi2lfAT9WUeWXJGokRrGVds2LqJdooKJ1eOMUmsZEKiWMICS&#10;P0uFR9/m/JcfrFSK87bpebmbsasymXFZeu7Fbpejpcs8h3wVnTlQrzxTEMjiPIlDXo06mWKG67ru&#10;2zT31Wtql5wHWTI6iENHbMLOL2+NY4iJBpIRbfKfEjkQXimJBa5/vbze/evp5e6/ff2mnvdCKbKg&#10;9P1pL3QGMocSGiiio7Hwa3qnFE7+UuNyNGA6chpbD7J9fcIpUYM/Fib/9vOHehGeun0cL9Oh9U0c&#10;KG2JsedFHCgP4gwR60zFNoevkzjX6luEcHxt+qfkI83ckrBY+H2Pg9lCUgZQMpCYDIw1ydoFZefh&#10;hNIt3z3GkR6n62Gby+V8wELDk2xDT/S5BxXxK08vU7ZqSeHUkodqg0xOWl2s1bFpgpQL9zJ2f3w2&#10;nFlA9ZXBt9yVHAkZw7biQ4r2hKzDuup+WRam9zJn2Zydxug/Svt/f6sfhIzhNLyOLRg72LK7VHrh&#10;w6Kh0UsxWwXdARiD01WokEFI+mxIwtGJe1PGENucNaTncsgmqrJytJNxl+RrBkax3vPBkOnKzsHz&#10;/GeZm9akErqQUp+3Gir9f5v2dO086dt2+tTqmQsBdQ+UrT12LNQe8tEGz+e6vXRKuMS6yWu3jA26&#10;00ZwtD/J317uzfOlFtkOwPAiMvLJERE1H383pY5Y7oIbvFp136BRPVQas3vTP8PuXT3YLqLImO7+&#10;QraU8hH0Zx1ZckWiRmoYVw1c+NP3SXFUllpLNEs0fGL1pQKTCksRvUaxHi2QV6yJ2XkJP5lMAYwC&#10;inrpmKPQamRaoqA5DLA4GgJ0JNaR1YoisESZzgovSLgFiXKGpx5UBFaFgHSiLM6TR3nBxqLMth42&#10;5tXGPcBxNU4+nMxinETeJfII0SbHovSxyPa7RJzkxeu9chyJ7xJoeJIX/v+QKIbPInfK4hB0+JL+&#10;jFri++CjOC5gBV4sm94tn/l4q38RKLzuhUlMXZw5eElOavS5yHKhPH5ErVdwlnaiF1vHa11KDFs1&#10;NKDF3xcc7NpF32EN8olS+v4oL/olSmloYqu7xwcZwwZb+IbSGS0/VHC0QvkCc4oEbyJb7B7vxbbj&#10;uk4mq2KUxi2t9jgWOUusRVbkJO3pr/fyMj9QcBaOmb/Y8tiUUqLXDukRMez4LnOET8MeVt7ceaCh&#10;RvTPSy36/cGIlHKHJvMXf6Y2wIcBOPDi8I8zX+h8iaMFfzWi9qgZegW4P3oWx2Z+9XjSK5B4wsdF&#10;rm1RE8mvqPoA3cHpihTJIqruryHEmK9+yX3tHscSy5zVpafHm25e95g2j5PK8f3GjdEFpR47EZDp&#10;q5dqy+nBke2EdzJEhk1PrYUGhuL93KuMIdqcg8vpbDdE4ZaxGerOu5edfLyq202amVvqQyZCVN3L&#10;ShtlzpsrhXCOwYM63b+59IRvV9fu8ZwyhfKOscGQB7rzp+3C9e4x51tOPrZnXhreB6wdEx+9/XVs&#10;qeUl6s8+ouSKRI3QLr4KuGwTm1ar9mPlWIS2iU0sGmXrjWM9XqKshLdCXXAG6q1NgjObz9x6zblT&#10;iTovd7OWS5TJLGnN7SJwsdvlqHt9juPlSHLRfokyXaSrRxUBAwLykiDc02hAh5ddJ5ylBvnrP6VL&#10;b0srokgcZLHeltgWjo+/tdYs8PPSHacy30V62sOPYxvlMROE/359EUmaIVbLZtPBmC83vUdxnPw/&#10;//794qSVuE6R13kSrS6aXY6M2lgzY1XCuQMHaNJBXpQ9REZl0lqEOoJYFZILtLuf0p5wnrxKg/aF&#10;U1TjACkOKyxGSXvvYuJaXCYK2MdpAmcnJfNA8CvFtp8BAkT/+irOk9L8vNNkyE3GyFv1WlAQYIxx&#10;OUgzTzAH6TEUR6Y3tp0Ue7Lzhp5HSoPJYjhOWj+7DvulmSbQp7mTNG7NWaZ/VV9S/2Qi6E9G6+Vf&#10;I3dJELVLgTMvcxwRSrk/ayKVNjJQq4leabYK/eDj4+ignluX9dMjkh+LgXaLxOsITaLN3m4aoDo4&#10;vVVc6L3cX9oS9998iqV7ObCRx7jwcvpUH5gQzTg2dc2Ak8qDzIlzOqnE6lHrzYdAtw3NJ8V2OadH&#10;92stZDEUH46GPGdtF2m3Zhb43JU2cNWm94fMFUe5p+FZxlbGT/22toMI92Vz7WDkEKunHrMwH4b/&#10;4zTYyaZXynxCPd6nck+f3t/NPHxy0fUgzxpf5J7EV28fulOV4d7lp6w5NJ+vm7iKVp6K6WL86g9U&#10;aIfYqHSa+x5M6+7Sk3em3DNuKfno7a9vSy0vUX/2ESVXJGqEdvFVNo8LCiYMa1vGZ2m6jcsjJcYL&#10;xXcGQ82J2RkkuM6qMl1jYspZIk4mOadu00YZFpRZzm5COZJ4ZLWiqC5RprPCixbuLGU9qAhUBDwR&#10;4DbavqLjSYTFwjo2eIKVqxiAez4EdYs+Eb3R8VKIKCdv4kBpIm3KM6nDCyEiVF74dCUw1RjPU9sH&#10;SRQvtkKNTc/73d1vz093//71epHNVykDU16uoRm/tgCbYeQvpS9HBsaOLOrF1MVtUr8sVPrAw9FO&#10;uGxKMbxNdLp50KQ9+a78sED0Ls5SvKQ+CRrvnRd/RJh8MjlhCg/0JgoYEUpzJWvLVxesV3Ox96aD&#10;JKQS9msoX/8Lr+8S0YLXspr/damZc2hMEf1AS631mhJXzTv0F1nXIKdynOzaZCD4UcaKrqM/EXVx&#10;mFT9WxaMpkzKUUvmra48U/JfFK+BnVJl030rlc4S6tM+cfJ9l+VA+aeXWLg67AwfDkgp7rF24kCZ&#10;c87qMd/YCXil3EO64GDsJEoT9x1rGEdduoRdG/TEwWkYrS2W/pQ+upc2YW8V9F/bHAGc3P9+tdy3&#10;XiHW3rO4zLCXj1Zu28n3CrWaYUGAduRqS5ZqNTsAARyj9fN3QLW2aMc6nUNNh1HnVe5B9c4SOr/+&#10;XiNggO+60AZzxvQmYilzRnIbHWEEfRWBUp7ZpkwjYl2JQvmY/sR7zDeZn1M+hLgSJiID+R9tLy0j&#10;6M1RhffU3GtfpzbPdKktzJjI5W4RjvUH5BzHt3Wp7JHsd4MelROLdPUeI4Uj6ZZSiO7jegu1vATH&#10;WSaWWJm4idr6V982Lm07TRh0tozPlnXz7wG1pBmBtu9wMaH/mGnfbq65z5lzp0JpXu5TaVn5TIHA&#10;pS1djqbg6+KxHEkuUi5Rpot09agiYEZA+UyZL/nlqpdBpbe69ROllhpBAMcxtju1pSMLeBbHSVud&#10;YT73liwCmrapHJYNPX8Rx87UL3VxntxFRlUMlXdt5XuTmDrp5Uymjonrh3KAsolgqmEuOxZBle1T&#10;S780PUvmL/a5ylYOUB1n5ud9XDSLaaGbltucNl66pmpxTfooqSdre8LcY3NC8cE197zFfPi8suge&#10;PVx9QAsqU5Z6kCgTFEbb1EinY236MWLL7wlUXxwL1lkPgpVauC7QDFkUJ2rSNt+vNi25Mao+1r+q&#10;kTcDcgFcF9eQAgQCjntx2KeP2tJY/6Y9ncT5iWdtV9uCF89HfMo4ZgbmUbbvrqkiYEOANqTblK1M&#10;zU9HgF4YF4VOW0gIdA6HEvGST318OLxQz88IOOA7l9nqAbqPJZ6L4p3thUMAwDhrTTUzBYh1BREy&#10;rvVPu8P52P5K8QVlXOMvHy6JUurPYR+t93X96Ww6F4xadx/+j9y7yr3iVlKI7uM6C7W8BMdZJpRA&#10;1BWJm6BpeNXt4tJaPVHBxOrhBrnxGuN4S4nxQllRnJidl+yTyBTIJLC4l56phZYo07VOIuU6BL0W&#10;vVBOOTjisS4nUzyIS5TprM2ihTtLWQ8qAhWBAAQepF9HR55kTOCL5JrmQgAL+L3YoNSzRCiyJV6O&#10;4jyZI5WaK/jSmMg+3hFYBsogF85x38WB8h8/Xhrk/OAbUKqnNgT8W6SNQvl8ovw8PhyMjHQkr+Pb&#10;yXg9JtONiftqDL+UOpNII0xYvP8u23Wrh6XIPjiJrICpGKVxS6udYtFt1SXqpC2CF3NYagS+VOd8&#10;E9o4qRC15SgOMHrRylTON0+7xvBrw8KXlq0c7bVIGvQlTi/6FOEYRDRyKLLyoE3yl5re5D7btnUa&#10;MvNRTK77t1RZl1qffnhI3nrSrt3rSdzW0k1tZ1D0iq/gbTnf4kVlXjrxJgJpM2eZZQVG+rZPepEd&#10;Hh4PfccSkxk+JYLtnd1X88yKKOtEaPcZn/iojj/SvfSj3OPkWaiJDohY9aE+FBRdeAuy8oQDrppH&#10;5b764d7D+A59h2iwbW9N5RBQzmJBDiode3QOhxLqS7yjw7F/7X12qF+uc41TLnprohOiO1sa8xwT&#10;FolOOIQwEfBop9zr8rFAyRQoVklRJqeN7tvTXzTyUMqjyOT2mIphiO5NP9zOrBGi+7g9hFpeguMs&#10;E0qsSNQELeOqbhebVrNEBROrxxllwlpb129CKDfIav2tY4kaVJk22FVmUmnZbWk50i1HkktDWaJM&#10;F+nqUUXAjsCHPBrbPers9dQVoqwQEa4mMwIMDEVfPQQwUNuHygtJ02CFjK/iUJbDcQT6LFKrLbv1&#10;SjK/QYsDZjyVnOI8+SQOkLzANelirnnJZaHw29Ph7ufxdHeUxcii9rmwXecRAC8EINoTohhtHign&#10;YxYL1jjSmhL5bxJNN+fYZhVRXbBeNYlXPK+0NCzyfpWokyzErCZlsFNpXHNhiZz8LS2xoEb05G7q&#10;YooDAQ4RKYOWinDLQnOG+UrLqRw6Ra7T2zHZuQp9GZtIRIUoGSW36NCviN+rbdcam3Hf8Dj7dHMQ&#10;59wHaWe5Uq45BIxccxaR7R6lDH2gJjMCbNdtvYcwV/HOZaH/tOgI/J4jumcxb2BuvCBzlivSPZHQ&#10;9fg3BpVqY3LfSvRUl5mYH2z3tl0eTHE8q53eXdSIZvkhUceO4oDVjC1LGKe7esQcqwidog9PFWHO&#10;QDHcytdR9z7SKrgn+KYcbMNnb1Mr4HlZO82W1+L2ODQRYH3vN1oLmQzVga57mXZ+lHcm4a2hQ3DD&#10;h12sNqymUbVQ3SlP9MmhA7+RuMqUGqFMWmKMybTdHO8kTfJFimUitbo8dN+W/q02Hkp5FFmdPX0F&#10;DtWde9eS7xd85c5RLlR3N0+hlpegm13i1RWJmqhpePXtYtNqlqhgYvVwg0xcY4n6jcskJcYLZUVy&#10;YnZesk8iUyCTwOJeem6tkBkjyTVfmET9GVlb9SsnUzzW5WSywrDuCxWwdduvSl8RsCDAW9so50le&#10;qvMlck3LR4AFosPj3npvQlSCnBFEeeGCs+bYNnOhyNHmeJn6cnpTDpCx8xLy/fZ8uPvr7z+TnFmQ&#10;BxnUb6wwPRDSHH96pAJPGh0aJbRegSQuxQXfnIs1SPUkW9/mTCr6pLRRm5w40bx8HHOyrLRaBFgY&#10;+baX8QjD2gzgiVYGEp6carG5ESCClym1o1YTdVI1iPhWQU0cEXycT0yyDPOIB4XTG82cds/iY0qT&#10;Rz7GZxKzT3OkTrP/A+0UWZ0CtcSH846zzgQXcTw6iJ1yJe3omoMetNQW3RZiOBZX50kzOPQ9/VGE&#10;uUR8Lk2ZqIBF+0uUeEg0kjyKjFColx0I7CxzFlWA3jfqpGZBO6Mdu8ZlnpFweMORbixR5v2ejw7s&#10;Jd8kYrLjsr1ivTI5AtwRqPuXwUcmY4LY7Es7KnuXMSbZtq/v8GD2SjYL9St3S0GZ8cLVt/u1b+us&#10;i9VtaR6v7YmPRFoHfjcVQTcR4J3MTfJJt5tNxNVEsSI41irFEfAwqkeR4mLOxQDdfWcaZKQszpM1&#10;DRFYVytal7RDrMuebxebVrNEBROrlzVepV4RKI5A7QHFIa4MJkagtunpAF8O1suR5IL+EmW6SFeP&#10;KgJuBHgzZfZIcNRTL2XlBRqLNCEP5A6S9ZIFAQaYlEGGujieub4gfZUtilkgyWVL2ThMOUf9PB6z&#10;RfBC/j99+aroERXs++GgoqZYYLNmax3/8uWLyPh090scMT3WGI30jm/NouJeXjLZ3jNpfkYCV5mU&#10;bmqE1esTiqlLX+bFOHVxHjlHXlPE/ClSkgXhf7z86gsVeEa71Vyx/RdxthOhpDPYekO3xjgz9H2T&#10;iBx7i1Mm0ceUs4XokitZJVQXrFdzsQ+iU1Iatut+lIhH8MiRSsrak08xSuOWVrsnTfETZF1Koi8+&#10;OAZqnKG1U2GqzESQe5SoqDlcwBljNI5ETD6JI0q9b9IW0sjo8/l/cTzhL3nhSKYq5sFcbRJkoPUm&#10;7dzmRKyi3InTTE6HzfktkkcCHXUyD7ULFe5R+PCINqPvVy5XSx/Rf3Qf0r8DnpbsQal6WgABHCfp&#10;k5jA1DbU3GC9n20EGpqP7aZfZU75Ivetw2tdFU5S5mF/MPLtluOWGsfio8xLpqTGQ9na2yS/qXzN&#10;mx8BnJu4V3I982spXW2I+WbZ0XS1Fuv8fZTON36f0bFQ53CosekSH6/We4EhUs25CS9zye3lpujO&#10;PMD9Dh9H2+cE4ZDCpIX8Qd4RPMreSHzCaucVZp8MYoUxXFDpberu19a2qbtf44rRnXvCXH3OT8py&#10;pWL0N0vTUspH0MwmU+5KxMykbRiZ7WKTp41uF5+wdjJ1aXAfHXcnNs7E7LwgrzJ5wZTjNtyPUWqp&#10;GQ06I2sjavT/ojJFEo+sZtQxV+aiZVqicLmAT6RToUkEsFafHYEHacTBzpNv8il7jTo5u+28BOAl&#10;CNu82RIv1/kbvWG3ETDlC7HvT893f/spkR0H14fng8vGUxZxvj8/3/3nb9/VXQU09rI4xNa/yqHO&#10;WMucqfXk97fD893fX17l2/Y4x1EcYZAFjOU9rzU5LhnqXEpfjgzFHFkx9Vg6xXmShPPk+ZtjRSyM&#10;IguuP09H9ZI9rKZi3/sHfJ9loRjnyZyOKMiFcwtOUjanLJxU0CUn355y3RMUvVf/dHNnPS4hDWMR&#10;/fbYtrVZFazMV4EADh77B/ttSrOlccf5I7Ev0d/Z6vBpJw7bCalZvL7IhTMDHzL8Op0SqE5btcQY&#10;cNYA4ld3COersx3goPhwv798QBAhCdt1v8v8kjtBE4cL25yFk7GasxaIa24sfOjRxHBa5h5NNTef&#10;SgFlGme2/HZuRPCUmGKeRQNUq0UTEOD+mSixtsScZdoOecyM3LceJZocH2y5HK/Ux0EOR+uuXGo8&#10;kWd66nQT58ePi/N/91o9Xi4CfAh5FNtz/2J7/upb2qwLNCZ59jGz33wuc5I9dSzUORyWd1xqoiG7&#10;CgyJ3cj5LUOSQ/d3mSuIoP+8M81vwiEHk7Yt0kfuM91HZxRrdT1lm7r7tbVt6u7XBNHddg9go8B7&#10;Cte9pa3e0vLz2t2vrS0Fg7y6L0WrPHJsHptEBROr5zHSBFTWqec6pZ7AnJlZCM4rh3qJ4ptlMudm&#10;NuhqyIFG6D2bn3JCuULtB1VyqeUAvRxJkkGtBCoCC0FA1ktkkLZ7JVjEVC/V5Zrr1a+las2eGIEn&#10;cQDjG1IG0OGETB5RTHInFlxwEvnD85e7v//6qfhfMQ9gyoucPwmtT3lpqyeCk0RDOb7jGBq3KA6d&#10;nXg88gL4d3FmGWLjIx6Li9AZLjoO68bQhkZsvZi6uPhoPfQvdIwNR12w/0PUxj9JZM//9e9/ixIp&#10;Wkh1AfgvX75JZE+x82BxtycBhghkhfVwAn/amUcyXiLijEIUn1wJMUmBojaVNvDvb09pTkk2CCLM&#10;byPlzleM0ril1XaLl/vqEmQlgtc5Eq5BQRXhr50Zzv0q0U7OscYgwzDrXT5IwAGzmxCJ+eok8xaO&#10;lWdZu4UWeFy0DUA8ZpIpiBPzH2P+HueTSCNB43K3kk9Y4KK9HyxzFv0Epy0cQGsSBzbBg6iTpRJR&#10;mNLGCtUB3OLZipBvu+amWK8WRuBRzVncV5oN1I1Kay5hF5B79Rdpd9/kntiVuGf2TXuZl3CI0Ynx&#10;qzrPaTTW94tz7lF2lDg89uewkLaGg77JwXd9aCxPYrbrNkcG7VioczjUwHFJFeXDTu4xa+ojMIZb&#10;v/S2znLpzi3xkXtQ9eFp9wZZOORi0kKv7melr/TeSUWYJbNYERLMV2WTutPsPBTzKDKfYQpzjtW9&#10;Ok4ODSNIxoI5JDXB+YpEnQCNPovtYtNqlqhgYvU+2PUsPwITG2hidl54VZm8YFpPoRkNOiPr9dhH&#10;JF0iTouWaSHCLUSMVbX1KmxFYBwB9lcO9IHU0ZS6r8zGGdUScyCwky0c+TMNoOoFqDgIlFwc+Y9v&#10;38Q5USIGKuVNUoyjwsL0n2W77mciDw6Kv4qDgPhTRieqfj3s7ljI2FKaXRux2R/FZt8OT0mOBdj+&#10;DxJx9LfnNDou2xLJi0hdpkT7GHPcMtWLzlNtOaFBRzO2V8wlDXTYapIoYLloDqUuRXfIJ4cCk8l6&#10;JXx4xpyyssDsijqJk6J7a8I46W1bI/ugh2OM66MEPixgjI6TzEeC/GXWJGsO7bkvwvkkdtGW+y5b&#10;dMhU+ZivbHMWtHH4dzkbp/JfS33a7EEcJ3GgLJGIwHTqOJyZeSCF62/k8q11PDOIq8pVH91I/7cl&#10;+i7P0bpV2MrZ8mnNb+IchYOULTEGPIrzm29qPhRqPkRjPn19O8rYZ6fvS7eWmw8B5rDX91MbiTj8&#10;fmMnzlF1HslvP/rvddTJzmjQORxyd1w6F6XMy+DDnfPFGz4Al1tNuXXn3cxL795HOORm0hpLRZ9M&#10;uIcrJNYqmtJmdfdQzKPIKmwYI2Ss7jwrlXpeitEjpk6s7mZeQi0vQTObTLkrEjWTxv5ktotNq1mi&#10;gonV/Q2xgJLr1HWdUi/A3IEiCM4BUAcUDZQjvvh6ZFqipPG456hZBhGhWoZwDpU3QeMC7+VoE4pV&#10;JSoCFYErBFgd8V5hYUhwOQVcUa8ZEyBgHqjvxT0Dx0VbYrtBtmQLSWZOdgps0fv96Ukm7dCaDU1e&#10;0P5RnOf+IlEMOR4mtWViYISlIRUWGL8dDkPSqz4f6piuTBhFSjOo/F+//Xb3JE6vzTJxmBSKhkTO&#10;wXHWfwEvTE4t0UmcZGyJhS4ikOVOVknVBevV3GJ40cshDS9kv0vUydIph6xeMqrxaDJuXiKVLDSX&#10;pm4nRiLH9uewnpy9E390HsXxJTT6AqxwinmVKMZE7HIlIh7j1BUpnov0Oq8tFAgVvet0VG0sxoly&#10;L06ypZIrsqSasyTy3a0n5hzuQcs0L5wH2NIY6q6/1goeRW7dXlvRv/ng5lob3QSGc9Z1Sb8cnsWh&#10;OUzcL++l3fsmaKjxTe5pjuJsp3eW8K1fyy0XARwoX8Smr/KMw4cmPEd320z3eKgF7xAOD3UeGeKS&#10;et53BsMCrRU6h0Mejku9osz9jAsx9ys9Qhs7aRHemFZ+6pTSnV07muimwqEUE1GR+Sz0eUwjU1As&#10;zWKxv1X3xZqmqGCxdm+c+v3vG4sqEUk8VvdrdlCSv3wEr1lkzlmRqJk1Hye3XWxazRIVTKw+boBa&#10;wokA+I/aYLSAk0XwxYnZecm3RJm8BL/xQla7WS+UB2xG1lblqkxWaHoXlojTWcBFC3eWsh5UBCoC&#10;CQjg4+T9dpyXZfWlbBjajKO8lCiWDAzIYtHYvC1UI0npLdnQma19/vX6i7efvSeDsbmF5R0Wbv78&#10;9evdf0r0So5NdeBB9JXD46dT10Zj878sJn3Z7+5+4fQizi9FbWUWYfm5hjY2JjRe2QdxHvkff/jj&#10;3f/373/d/TweVTvwxZdyOCP9U9rP88HT6c4ipyX7rAJjGmObbcGZxa53cahi8TFnssplvZCT+3S0&#10;UOer2HAvOHJcOk0GXyKjxOqlYZydfuPEaH+ZT4RH0/1ID1dOAlodC3XMnbYEP8YB5iQS5JlDcLQz&#10;yaIKGf7BeZK5izq+Y6KBzKRZPVxzcxYcGjSXhQZS0c74I5Ik91RdZ37Xwq6OQOeOjBoHJO0GmYgw&#10;Z0osNvPnilBpqrelvGe5r+MBBxvmSQ0lWuhR+m7PrvmY5BG1UpkFAd3vhs1Bn9NmQuYJlxLqAziJ&#10;/vU8cMRXkWcds8pRO1fpoVaE01Em6S9573JdGtRrpRDQ7U3Tx4nyXcYs7lu68xfXuS/nXsuUVHv+&#10;qNt3m7CJyWvuCQaz0tBYHcKOS51Sl0M1Jsh9QU0XBEIxvNRc91F5veUDEnlv9n2Cj4/ZHQZ9TB9R&#10;m6xUXncT1+Xk3bL+t6p7qt7M9byqX2tK1f+id0spH8EL6QJHKxGzgOZ+JLeLT552ul18zO1jafr6&#10;yeNXyqzxNnKnQUC4BDAKKDqZEZYok1n59Uhqln8tuYJzhbqosS7wXo6KMvQgvhxJ+sIuVa6+lPWs&#10;IuBCQLzUpCHzJnc0seCDM1xNy0eAF/QHR+QhFtRzRT+xoiEy/O3nD7WtYfM+hiHzMmz2z5orelHx&#10;y+5w999/+4M4Tn6XOmbHSc0XR8sc0VC/Px0cy42aW/0NQYAX3Tgi/Y8//unuP7//1jjPSR75l5bQ&#10;bRV96izy/fPXy90vcbwcLvj1S6afEcnL9WIex8pp3ysOe0i6jikUuvYKoUO9vUTa+3bY9WweQmPZ&#10;ZWORabRKqz0tMlPKSl+zOTOjNX0Vh2f/5Cd9PyrQNXXGCfjy8QF/zKMxDjGMJjhQkvwku5Zljpyi&#10;siriRTkkQYaDEbbG5vpvbGvvR+aNQitSOE+65qzGiSpJ5dVW3suWs/7O+rQ5n78GDu5T1ZaV3Sqr&#10;RaoKnhMB+pxtBKOv0mdzJp7JcZjSSTts6/Ph74c8+zXzlTjuy7H6k3FNJ+Y/aNS0PgR8hiOevJoP&#10;Pfhwo/mjDbnmkemffdaHva/E9K/zHZ82mKGy45Kh9CWLeakzHFwu3OBRLIY3CFWEyoKu/P/+wXvh&#10;aT46bvrOuKjY/ZbTLet/q7qn6s0zqm//WmLfStX/olNLKR/BC+kCRysRs4DmfiS3i0+edrpdfPza&#10;xzpKiZUmNtTE7NZhhiplFALWtmS9EMUmqNKMrK1yVpms0JwvgNHScOrJ0zs5iz35wULEMOpd3y4b&#10;YamZq0JAWrH87xV58nXkBfuq9PYWdp3d/FkcJ10LYK+y+B87uFJvDBVexPw6nu7++fJicRz4vHsS&#10;GVmjY9sf6LFA8ySRCr/tDxIJ8nD3IA5XrgWdrglPQmMnfwdZmIjVCye/Z+H/S6KyjOnX5e1z7IPZ&#10;hc6l9OXocnW+ozhpqEVb/A+JIvoH2YL95/H17qdEK3g9idORLN6BNS/tbOMLEVP++uPH3f+Q7b/9&#10;UqScsuKEUxTRMk3pQWRkO8bcTsdWaa0XTNJNkxcjEvbFMRlnMepPlWJkjZJNKaU1ixs5JpM1SsF+&#10;palkxQmFSH+2RD/su2D3S/bk9DQP45Rrm/DG8eTiaNLnGHaGSMw5RJ/kY4aevGGkaumZEcCh9rAz&#10;z0+0qZ1E9co9b6Ay7R9nLNv24PQfIorhLHVTSYZh7iWbpDu/RkCf61+dbyk+uMwI/9r22bjRfkCw&#10;nq4eAd2SlLOyZc6irZykH/o+0/iCgiMv985f2vbO/GVrl8jp8wEk9+M+5XxlrOXKIoBddRuM4aTm&#10;kU+ZR+71mNmn0swjD+pZvX+lnoUg8Cj3Ao90ToexHJdGWfEuJeyDolGSqy2QguNqle4IXlZ/od5h&#10;wMfL+4e95V1fR6jEQ/rPh/x1PxYYkuyINby0+fOq++ZNbFQwh92r4yTQtkjmANRoqbyZKxEzr9IB&#10;1LaLT3o73S427gayPr2nl3h6jm6bcXUamYRLAKOAouMKZiqxRJmuVVuHlNdyrzFHsK5wT2S4CvRE&#10;QFc2FYHZEeBVrvmNeUc0FvdzR8zokF/wIYOhbSlqmWKz9YbLAYSX66UX01kg/KtEnaTdXDlxyrUH&#10;cRr573/4g3KYpKxCWF6KKlcZ+SUvdJGRreh2sn1QrLWo9122FrY58aVYO0WmFL5LqktP4gXdH7/g&#10;RIl9uadrbI+zLQ6S//Xj96sX8Fz7cTre/Vsccf/w5UtwuwjBACcYZMRR0pT2EimOLXt1hFRTmZg8&#10;6yijLlivxrCatA6SP0tfZ2Gf46nTmpBbk6yl7Uifd81hOgLgmBw9TD0aoIsnvHI7lDDKsOXqj2Pj&#10;kNmTd0y5Ga9rKGPnNafoCoS1INFown0Of9x7mRJOVSXmDXhxL/co26ra5qwdc5a0L+ba7aVrnchh&#10;zlFOKkOduXhdJQgWFu5fJbpXkbYfJEktPCcCw2Y0NmfRbko9Q5+kPRJllY+/bGMQWDVj0Ljzv3Ly&#10;EnqMaTUtF4FhG0yRlLb5eM8HK+aRjXuj94/TRueRFOR86vKc+6k+olDzjwHiHLZU0ZB9xNl4mRxY&#10;rhmisvoL9QEDFYlbxo+vEzzn837mQ3gNRFDmMuWt2Y4hslfdQ9DaTtkcdmfO555vbSmH7hedW2p5&#10;iV7IZz5aiZiZtfYjt11sOpp1Dv1QqaWWCJmXTF6Fqn2TEVg5zksU3yqT9UKyFUcJzMjaKluVyQrN&#10;+cKyMRLpFiLgQsQ42214sHT5hvLW84qACQFWR8wrvp3SuZ0GOqTrYWYEnh7NEZBgwxI6USdLJuXs&#10;JtEFf5e/3kJMO2Ly86fnL2qhj9c1lKEOx1zzdZocDsAsTqZEXYAeL2aneAEsrBafhvjG3Bhc0RCt&#10;tX15V9e1/Z/EMZKt5vX1LkDk/e3XT7/FXBPTLrGRY1eEMFop0ScnTYn65JY1RBwmlu9PEpEitxBL&#10;o6dAkX/uQ9BZmhL+8pTWsnFitLcaVx8datGTVcYR2xMOzmcuxxO91emQfso50jDnsMVwTetGAMd7&#10;Vyo5bxDRzpaaOavZHt5WZnn5up+O/baSd4oR4fhJom02N5NyvXMtVU9GJD6uyf3xRKpctf50COjm&#10;NOSIg7QrjY0Prrpj15CJdumSAefpkOej3QoX08dwqtftCNCG3j7sc9g65xG7vtNdaT5beJB5yfZ4&#10;APapiXd01dk5FcV117fNTfm0srdUIui/yRbeJRPUeVe4RkevkrhU2hWBFAR4B7G2lHekaanlJbo2&#10;SKu8a0EgoZ1SNaH6WhDajpzVWBO11zCgw0pvpzlm0aSClwXGcSICdCTWkdXGRaolKgIVgYrABhBg&#10;PdD55NxEKqwRKNZg6/3DTjlj2GQ9SoQStkEumXiB/18SRdA0a7PozHbdf5bogyYnuVS54he2m1sF&#10;/v0q0Sdzv0yKvRGJrZeK49T10ZNt2/8iW3ubEi/MX2Sr73/8/HUVmdJU3pTniyXtlwg9pgQN2oYt&#10;ypepjm+eWz6uukv48slRzkcSynzZ72T71MdZJfeRNQcmOZScTNYsCpchQt9im2NbwokxepHYATCO&#10;27ZEtRDHExsdWz59RCeHiLrIYn6LyaoIF6NeBD/ubZSDlMXnF8fcEvMGyrCdvKtPKN6LcYbCrmN/&#10;HRONFR00k4P0Je4XSqST4EyUvzLUS0hcaeZAoNsETfRG56wpHJs+ZTtTh/PKm7TbkGcuPmzK/Rxk&#10;wq7mhSOg22N4TXcNtn0mqrct7WRL+t4HkbaCNV8QaK0kPzhNmu5pc9mRb4KIhlzTkp6Sp7UGbals&#10;ajlYGHH/y/bdUyTuZ4f3YBaxphBndh5V99lNMIsAOezORzK3PacLigCZA8yJWsGKRJ0IkYbNyswY&#10;iE1r9UjjM19GVg2Usxb3RWDcHuMlfHn5lpueo69ktdw2EJi3hc3L3WzBJcpklrTmmhEQCy7EiAsR&#10;wwxTmzt8dncWrhcrAgtGwOo8yUvZGnVyGZZzD4psCyURdzpOGEOpebl5lMgSJQcuXsL8QyIEvryd&#10;lDxDGeD9H1+/qQgpbn2GNf3OWRykvaboyFftbN9dQj4/LZZT6hqD65xc0tI+/yjRJ78dnq6whysO&#10;EX9/+XnH9uzjKU1OHCRsd0PI4XK0GpfNXsIqtfWCnVbpK2MiNf3oIAv2pSVZEH2lbJrCabWnw6KU&#10;nAdHBK8mepZP/+/jgKxnedXB+UwVxHHbtYCAU1yI40mf+/jZozgluPQep7DBEgY7LV1LnE9c7YSI&#10;qin3Ji79VRu1FGDOKhn50sJWsjHi8M9e+qpov5s6KjaXmHMODsfrUQIjBXBQsbsWjVSul1eDQECL&#10;VToxf9gS40FJx3v40r8fRYYXefYxjT/KsdvyQZBNbvJxniw1Xrn41mtmBHS7NF/Nk+tqq7SzfcHx&#10;NY8Gc1NprdQx1rAfdS5lEZbdRNh549bTrSJQXm/hABMHI+YJ9XGJ3AOXTup+VuYmnRxi6SKb/B0x&#10;ySZ17ip1q3YHgxy602ddu210sV7Kcd42L9RyADkROHl1n0joidisyIwRiLTtNEHJW287CdBF2CtT&#10;lYmFnpidF0jTyCRcAhgFFPXSMUeh1ci0REFzGCCSRjk4hHIk8chqkQj4VVuiTGfJFy3cWcp6UBGo&#10;CGREgI/iL2+hBoSPsuDCwktNy0cA5wucMGyJF+ymhTVb+dB8XsTw5fnfxXkSR85hohV92x/u/vDl&#10;uagcOE++JbRZ5HzeScQ8wbO2/KEVy57zUvy/fftmaD0NXxb2/vbT3L5ySkb0FdciIi8cTZFEcspw&#10;RUs1xnW0SKT8diAK7vU4cKXXBBmToTYZowlA82CRW10V1fXe7ojyZnEO8RC1P5YrwRvpaaGuvjyF&#10;8wvy8+GDduDMjasPPrFl1iRrrI6+9Zq2Ynfuxb6PhZxPuE9/l/5hS8xZeRfKsPzYX0easaIZGtKz&#10;RDoWiLMnSB7VtpQf1nuT7EwrwUkR6DbPEMb05wfLcxfthvvIks9dyMr8xdjCtqmv0k6H6cSz3zDT&#10;4xz59x0nFY8qtUhmBGLbZawY7ExBdG9bor273jPY6m07v2MlfdgqTL/UEVzpmTH90IUd8z47ihSY&#10;9lxsF3VtAPmiZCstTO72dC2vcAhgMlUEVO5leV8UINq1aivOuVW9MRm636r+OXXXfWgt3SCvzYVa&#10;XoJFYVyRqEVxMBHfNjZ5tIPKrd4j5kHQ1PLi88ZlGi8Rz73WrAjMgcC8bXpe7nPgXXmWRKBpT8tp&#10;VcuRxI36WuR0a1Gv3joCH3JDbfS446XsySvK261DOK5/6cGCxTui4dn4EBGJBbSiSV5k/u3nD9m6&#10;8nrxDr40sv/49l1+yz/Cjb3AvcJpkIGERJ80dgyUWUEaqJRH4giiIVVYZP6y39/98dnsYMtC1L9e&#10;ft39OL6qF+dWpUKYWojYHLU06b042JZoyZq+RSzJHi9hr5v3ik2SgyxsfBM72q7nlcKP2mSyKEZp&#10;3NJq++GRq1QuWXG43z/urWIxNrgW9a0VnRc+71Q/lnHFlo6l582WMWObK3K0Tb4l5OdqA1e6KMLF&#10;qF+xy5GhtpVn61NLk9rJRxks+pZIbxJZ3OWo5R99EszH/loNxorp6yUU7oiwf+SDhjJ3bOyGPNWW&#10;lAVhqqQHCOimyW9Mohe7ok4SDa70c5dyzpIxhYQ8PPt0o9C9y7Mff7GJBXZ41DQtArptTsu14aYc&#10;fh1370RQrgkEOlbqHHax0c7H8T2wS+36+EXe0cWOX9fU1pdTdS9ls7ZBBwLMXPPq+Ignl7SIVep+&#10;L5eMpegEmqSUGLPQrbrngV3dNxZ6XsojYUkq0opW1JBWJGpJoxlpbxubVrtEJROrG3GvmYURmNho&#10;E7PzAm8amYTLNIy8dI4ptETxjTIZM2M0Dq8zI2ursOVkEsqRxCOrWXXMcWFpMiHPWabzQQ5NK42K&#10;QEVgLQiwKmJcceRr9jourMOMT2wH6VjgOr6fsioybBfw/ikObf96eTHKwYL+H56/3H0Vh0TZ2DKr&#10;LCZiODCwhVBsQkIieT4vzAEsVp811QP7vzi2dseqfxUn3c8x+xqamSHLCg1t1hV9slm0LrOIGCKn&#10;VYGJLphk/f50WOSCu0nWIjApRmnc0moX0aoo0TGnMpwYXY5hPsL1MJWTZgHBHuky1fHER6ZuGRU9&#10;ul3Q6MnaLXRrxwqIFaEhoro+OuJeyeVwlWJembLk4xV71DACAdPPmkd/MLX9tVLYLnfzUwTOVJeH&#10;mCf5mKFEgjZR22sE/hLoTk8zZ9PFGdn13PX2dir+tLMbtPtP4dh19M3hvKkdwKa31u1x1O1zTs1p&#10;Q6PPPoUiKM+ptz/vjpU6h8P6jzLXMz5QJHdiXmo+io1/z5FbpqnplcB1ah1i+ZXVvaUeyQQH/pL3&#10;S1osnt/yRlOPtcZ09bTu03FcDqeqez5brMnxGLvns71Qykcsn0EslFYkqkWDctnbxqZtp4lKJlYv&#10;Z7yJKC9R/3GZxktMBF9l00EAq1TLdACxHJoxMudaSNTsisAKEFhOm16OJONm491VTRWBtSNAn7ty&#10;nlQRMxxbN61d6S3JzzZarkgQahvrMUezREBwavnrjx/GF6Y0sJ1EBfrL16+T3nkq59+EGYWqRM9j&#10;AeSW0zWE1zm58TnIgvCfn2kvF176CGv8PB7v/vX6UtxB723EaYKodbzAnzQpIDQak3K2MtPS8Pss&#10;2w/zp/OslWa6sFS5ZoIjC9tUTFlgbpy6zOI0Tox2pzBzrfHc/YPd4WrMgWCcelwJ+o5OqbhqOlP8&#10;FpVVES/KIStEautTR8RS11a/8YKAD9FZxdFP3bs3581Nlz5uovUohy+d5fqNF2bSmjhO7grNw29y&#10;D8KW3TWtE4Fh886lBX3osY34aKLJnMVHXCXvDnEcMW2h3GwxL2OBOFLncGK5RScVk01L5ul2WpJH&#10;CG3arqvt7OW9g5pHQoiuvmzHSp1Dk1pEUt8VdDBlRno55b8nNumyxDzgv9VUVveWegIT3geO7f4S&#10;a7uhWDiB3co4NNQ9FsM11qu657Ma93OTv7eMFD+v3YVaXoKRWvlVW5GofgplLLVtbNLbKfhsG6OM&#10;jWlCUuM2Sbd9qDrjMoVSTC8/jUzTY52OTJ/CNDj1ebrOrPJYL7io5bk2I2urAuVkEsqRxCOrWXXM&#10;cWGJMp31WrRwZynrQUWgIlAAARwne86T+Ct1I1cU4FlJZkTgeefe6nS47Wju8Z4Xl0Sc/CEObcaX&#10;mNKg/vzlm4oMpHi3AuSWYwgpDgzHRAfgnYRq+ibRMkvLOpS9e/eTwjul7rVMbU4E0dAqvHz/09cv&#10;0mbA/ro27exvP3+q6CglF6fR+CjRg4ZJSwRvl+PysF7IOTw0n5B6c5VFVl7Ist19TYKAMl6aBdNq&#10;T2uFFFnpQyw22xJOzLkScvKnHE9Y3LYIjvPLB9svT5xYDCTSlxZL/04sRhS7orIq4kU5ROlsqkRL&#10;xnHJFSnV5Szcp4nOPn9tLSmqooZZqpR26ujLXv6MOYft7lG3RMIJwGXHEjwrzTQEuk0/jZK9NtFj&#10;7TNW2//t1ZOvwNs1hvw6nZzRA0MFWFOkolDd5iyv2+qcMth4u6KW8gyGA+XtpHaG8TTYg7w7EIiK&#10;JMiqj2JnuD8tolAg0dYSgbW2Ubys7p02nggX96BERs2ZTLrTF27hA2eT7jmxXTKtqns+66j7xpXM&#10;23ntLtTyEsxnFAOlFYlqkL5s1raxSdcunUJZ+01FfZU4rFLoqSyak08Y0GGlc8q5BVoVvWmsWHGe&#10;Bme4LAfr5UgyHfqVU0VgbgTod2fnSR6siTiA40BNy0YAw+F0YlvUwpb/P3tv2h45qnSLumxnpofq&#10;+T3P8365//+33XN39+7eu1we0nbdWEhkIgkQQwRCSuh2pYQghkUAkggF2G4QToRSSdkLvSSFI5tt&#10;pQCLztj6+tf7e28UCyn5EH3SFz1jji8wvicHPtOZZa4Oz3Ug26Xzkc65jF84N/3P44NzgRoO3v92&#10;2B0nQp+IIEQ27kpYwC6+dZS6W1L/uMQqng+n+4fdrdruvjjzSIbFkGNgxEAiEp304imyou/4IvSg&#10;77HPYTSo+pyeMW/5tl5ORyis5h31IzMyRAquYZz4S61JVn7tzxRx3+G7j+6cd3HrDcR8f2ea3mKa&#10;BBXHnPXh+XAE/e2a+t0WEqJOSt0jdduiuuf+LeC3FR20+eNXOqHvIHqsK6lnaPXcJWWZ5DBC953X&#10;X9x9GM6TeP7jSuQL5nzW5OJxSXS0vdass4qg7HkXpOYRKQ/BKoDRrUS/+jBArs6x1N03A0h4i2Bn&#10;GDz/yo0uXvaLXkQzXGKKML9EeOJsfI4J5FUfnswVDLg+pzvegZrPSwEkV1UE+l9immv3rWMi0e54&#10;7sS9XO2JV3eixktQFL4ViSqKg434drGBZvTX/9h0D8nbLj4h2tddZr5t5ktwa1ie47wGxWQqxmhe&#10;55QStYnvlMd5IUXruDoLsnYKKipTIvHEak4dOS40mThQrI9Gje1aH0pNojUgcHrLCze7V4+j0BqU&#10;YZWxsl5uikOb1ZyjOVqUxsLHkRbQRd+T0MLJ3y/P9JL06OTz+8NjeeeyHo9PehJFhIachBdNiD4p&#10;imOOgCupa9puiMhwYPp6uKOt0w/2yE9ke/9QxNNXWiS2RjwFEwtTS9asOIh856vnc8SaJT5TwMnX&#10;eWGGoNDl2xuK0kqO0mtJ5eADp3Lc1oK/lnNu62xsQ8ydsOj/xXQ8GTUP5s1RFrcIXnqIpLK/OUef&#10;9Ba+pIuqUZZsmTiwYbvDqIWQ/fwHx3vnfcW52LlKBHtE/vEhtYWoYVg0Rz+RSlJbT0rJe4l0dTcp&#10;qbuv70Ae38c2HHJizPB9cNA5bn90ziu+QSBCGLodV1uEO8erCFqXXpSpSYrAOHf/5bt/KyKgGBOj&#10;lYzDEHa3gg6l6H9dNOQQSbZVJrIZtqX8CrXBxyfSc6GGZavRJ5vN6xa+rF+JdsfcsYZ+wqs7UeMl&#10;KGqIKxJVFIdGvCGQg0DrRznobb1u3JwAW6rNnmqTx20x65HUrcNKrjSoCzVUAzoH6PYOOQe9VrcW&#10;BDAKqNVHOCC90dfsw8XeWsRscpgIoNH2FHHHF3nkRbgtu5f47uh/nfPb4eqng8P5zVQo8XhuCoOM&#10;xw9EYZor6RYANe8I6wM5OqRTib35PnM6H7llLH+ljFQYk/54fDxFFTC5om0R4efP708ErnmFHw0s&#10;Rvsi0anoeWQf5RP0ltU9RCdIAMfJG/I0Xl6aEIkLlmEAhIFEMYVjZJ2LgAen5ZzIwTalEaHEuuDf&#10;C66iLdGcsWSCKJhvzIWOGFyXlB28RWUVJZ6KHISa/uEeqNv6VF/r6fen+ADm5vrWVjVVkFM98PZt&#10;dz8XPe9EqOIDbNct8SAOmmpbVE/UtYph2bxoujfht3SCw7Mvaqv60Eb4fnSHaKseBy293TLmTs4I&#10;dWDZ7XSwBPKlW5qfn7ZbfspyFNWzj+cDFhVB+csSzz5SOhutZByGcsP9JTCRSpcaDfmSRxx53YmD&#10;EJOXd3zCnJ5C63bjkMTdYLrsuTVDdc/lU2P9pjt/q+DezXffyM8xniJfu4MS/fERjFcmssaKRI3U&#10;LL9435r5hKqk0NtppgFkVq8SmYsSqjVgtcP1tu4sL6pXVaWsXBdPp5xeUw7aqmWCcJUIWIkYcobQ&#10;KDcEKkUA9wTqTS+2GISj2eJJaDQQIhsMFyd/RDbY05bdrgSnMvxJph8kw1/kuAa7sd1YYoERUSd9&#10;L2s4MXHp+oNmubBoqm5poN/jfn9y4nPxqjHfrVW4tBMak4xwWjEl4QByT7j/cndvdeqGbf335fXq&#10;29ub185ieLrKIoIC5NHpfNTlIPqkz9Z1vZTfMa8TDeeFUwnxA4iA6F/YshvHFYgUrHMxWRWjPG55&#10;tYMhYSkYIusXmjVuPXMYFu2xUMydwFP304mclNE5nE2ucIsxSw+L8NiS2EzLS2VKs+RxSSTAa+7P&#10;wGJU9IPmjc8PyjTzjeKSC1q4NzPnLIOtOvRGvhwXrux8T05swA6wcqduW1TZ+2dumbdOz9F9iqqN&#10;ecMX8RF97UP4GbpzznI7q6nxxpg33+j43bhvzQWsc1KRcw7Lla/G+tp2a5QtRCbch/nmkR2NxbZ3&#10;ACG06yljtJJxGCufpOMkZHl5p/uJWKFWXh7NcalJVvfe0AWZ4GM0fIiSMj7EiiXd90raYKzuJWWT&#10;5tV0Z0aY7v+knfo5JOZr954SH0EO9bw0ViSqVw+Ji9vGhrRjUJCBhETTLUKzRizmZZovwQ1meY7c&#10;GqTQI61XrniN4ttlWhZru0wpNlN7nWVxrh0dXvnqwfpy7Ju3BRu1hgAXAmolBA5mcDRbPKW8ZQsQ&#10;WohsAOeuCCf//e3O68iHaCOSCYuIT6+vV/+hbZO1I4rJDwstv9zdXT2Q45tv0cWsI3kMR9Icx2D0&#10;CjiIIQJlBT1EEipR2knYkS39TtEnsUBnSxizEH3y01gwtpUz85LkID6+6JN4OelbWDf5pxw7ZVYX&#10;nFdTWEXVwbj2daWOxVGK5hZerolyJRepryJ4UZ9xpeNky2NXybB8wA+H/nEfNZvl48eH+hggjKJs&#10;KciFOeeWormuMUF+E1tWHRThXOpawrnfXvK5Yvq6RVEdCc5ySd0/+bYBttUJzcO9lzf6JOYsx7wa&#10;ymOJcnC8RtRJqfSGaOWEXUvLIKCR111Kny8jzZnrnKPzscAzNKJO+tL4ozkdfdJXJ/YacGhpHgFt&#10;v/Ml6y6BeeTo+RhT+tlHFh2jlYzDFJ6IFG5GC0+h4auDdxhwZF3nHaFPM/u1zOawE11RLvSXSz11&#10;WSbKVvE+MvZ+KkWsNTiIhbRniu4hdNdQ5lJ1h96SuiPgQs2JT/eeEh9BUdgg5kpEFcXBRXzb2JB2&#10;DAoykHDB3/JLIVC4EQuzC0KxyRQE03oKLdigC7J2tk+TyQnN4ELVOFUiXCViDNot9GTNsofq2Mpd&#10;BgLX71gspIWfluQQ4Bow8HU1oty56L3RVqf42lsyfRJ9OKy51pfh6Pb7w0MVjpMah1fCxYWZKuO9&#10;2D3jft3T1sSVv4TS+m7lF81i2tO4meC8+0yRJ/9xOPKyvJ3owcTCNKJ5udKeFrbxAl8qjXU/8VEX&#10;nFdPxbgPwPGenFjwZ3LHsXnOzZeTXlE5XQNmoEJFZQ2UyVXMJ6tabPc4baGPcd+PoFciWrOtd3ay&#10;9s7R6sQnvUtjmfwDfShhpnokM6Va4NjbTrg492fIPFdU8TLKRx7ifmns1GSSuKG+cP1FxiEJzhbg&#10;70pmJFZXmdry9zTfSM2zWOTHPbRtnKgNhy3Ko7ua/q1Fx27Ocjsu4uOdD4+DGYceN9f+cQLR0eEs&#10;aSbYsXa6MvNzjhUWQuNVjly11EULDFuhFsnS5cD8NbYtk9r65hGjlYxDU6fYY0mnYnRr6Y9iY/WV&#10;LL+1/hOLlaz+PXVZJieVP4nPK0VMDU05YqkPHEIZVVYOeufoXpk60eJcqu6SeoM27tfw4WiNCfLx&#10;6d9T4iMoCtlKxBTFwEd82/iQdgwKMpDwNcHqrtWIx7xM8yVW1xBVCkw4R0AdUbSYtuuRqUZJizVT&#10;QUaEc4NaFO8zvA1rUaAb8YbAyhC4fn0/rkzkkuKeh86SXG28sBB2d7u3XVJ5KsoILfzOpRyN4KyG&#10;iJPf1VbJU06g/dv9g3JUmV5dLkctihsvcFMwgOPkIzlQri2l6DrWcUpjmjOuw3XeRTK9v7rb7ewO&#10;udQu2EIekX+knR580SehLxwoJZMTdecFOWnwUvbrgaLLyrEoQrms/Hnc8moXgfPExCWr2uLe01OP&#10;H7z3I5ADESfx55IJY8fJOUAVcpU8qVfkAJEnsUWxKY15XESIDCaisiri+Gf8Zwg8vmQ7N4pLHcKx&#10;yRfZfScYSfFI9z1Q25XQH9eSMOdIRp2Eg8rI/2wt0KxSznF3rFUJOIf5ki+6rK9e6DVEW3VFXweN&#10;uSizL7DrUGYB5TAvSd9rB4hRRZG12HAuWD4bhy1IRVDOlXtYv28ts9GGBZLO5qLSJhE1KmFnmNjo&#10;fRUZckIAAEAASURBVEb1VR1yjlOrUpyE1WYpJzdxkGcyEB9jA7buxoc8vsQhFnhJOjH75M+5Bt0v&#10;OV2q/tJ6q3nZ86HqkjbHqztRA0FeomLwrEhUMQx8hFfSjD4VPNdIOwYFGUh4ZGyXiiFQuCELswuC&#10;sUaZggRvhewILNigC7K2Y0G5TSYnNIMLNeJ0ErAS4SoR4wRL7AGeSVpqCGwBgeu1d8YtNEKIDtiy&#10;DZEnXQkRc7CIJpUw6MHJ5K+n787tuu/Jwe2X+/uzI4qUMJF0ITte4OYsQABZ6Lej7VTlUI5UbKni&#10;hQHAl9N/PDwquxuz1nb59/fvhMZoalaFxzXSQVNRxMiOkGxUER3I10fTOYfUtEkUUi++DDg97m5V&#10;X3DVLieNS4Lw/GKyKkZ53PJqh2MiURJ9A33ElbDN8MmJ0VUoMh8jgm+7U7UtZd+nT6QZ2ulEK/MA&#10;zmJwGjPTmmxAVFYQ9/2ZoC143Dk3uaPvIPKkr1/kiI45yxcVr+uT7vvKHN7cde8Q3ZmbKNFD78Li&#10;PqL0tSSLgNldZTnxUJ/rH3NR+TikQHRafLjmSthW2TfOflD4Lzz/uCm4KNvzIcsanVTs2qTlajtO&#10;q72+WtjRwhdBGR+n3FQbkbRvLYFGw72Z5DMf7ofRdy8h+cawresvrztxkGfibCZf5FROsdAXx89L&#10;TqEquMCpewXqRIkA3S9V/xJ6Szv1RzW2UZhXd6LGS9CQlP9wRaLyKx9Acdv48NjqtjEKMBJLkRox&#10;mZdpvoRF1U1llUGAuEQwiiharC3WI1ONkhZrpoKMCOcNQV2jKmeZzkcFG7ixagg0BCpGQGItsmJ1&#10;I0WrYcwkGbBYhW1HXQlbnfoiQ7jqReWTDH8/f6cX+fbolpDxD9que34hYRlQEfnpjSKw5CR0lq/k&#10;QIlFSFktztTPRzmS11E3VRc4n3y9u7v6uqdIhxYHYdjev1+er56Px+kis4WpJSsYIPQzmwyaQLc9&#10;MNcytaZ6/nXKri44r54JZB6Bw44iDyEKq6UpBtTlpRmwW8cJQzutBdexnL4od+hTcM7nTuCJqMGu&#10;EVv1ZxrNx7Jyy5FKT0Xb09EjahUyVbkLqoet6H3zBiLLScVzU5EvPYP1rSBvribGQqDUhytwmXwx&#10;IpNzydzodAhg2NJ/a8IEswacwlwJswb6lmRSjop6/LcwUluGB8jwRvbN+WEC+uOanFQs0EVlafvV&#10;v1GVN1J4bh7xRUddBoK+tQQbDe875J72aMvjmfuGZXDl54omutQkrztxkGfibb535cD/OekrEmKt&#10;xbFfQndvI1R0seku2xjSTv2p0vO2O1HjJZiqVlC9FYkapA93oW3jk2+rwGfbGHFb1HL05tsp3x5i&#10;tZuXKZZiK3+pCNhtqbxNm/jbZTJLlD9uMpXHnIPjud2WtWlTl7NMZu66jregw7oQb9JKIAA7bs6T&#10;Esgy0sQC3YEcQBCdyJWw9bqk+wcW8F6Ob+Q8+Tx1TiOh4BTw9XAgh6qD10HAJX+p/CM5mSLCUOpi&#10;BzrMgaIfIQKS7CRwlvB8VAqlOvkAh/95/Op0zsUi8l/fv4nb35yTF6Jk3lB00kWSMkpZy4RecJzs&#10;HNIW0VKEqTxqImJXT1TjioV13xymnRg5FcK85VvQV5FkKWqXTlpWda5OBjm6WPHfPUWf7D5KqEOe&#10;WADWKXWslv7ywMDnHDznJOWn7r+KOcsXNUxFvlxqzvKL3l2lfoz7LqkUsq2kFO8t0oWtm39r1RHR&#10;YHE/50pzzmSuejH5nVO1u4ZvTDFrwXGS20F4LU4qJg4xx1uw4Rh958p+Uq/2bb+LecTnbDxHn++6&#10;bjmiiEOhpBxU1Ic5/AzwvKuiIV+AU79gE/E3DDNFed2JgzyTIFQQfdJ04JcSq1bHMRMkKd1NHrUe&#10;N93lWwZRoGt7d8zb7kSNl6Boo6xIVFEcXMS3iw80o79MBTOru2DfRP4qsSksdGF2QXZVRibiEsEo&#10;omiQjhyFapTJqtdqBLVKv6JMAnpDWFetStXCrchkm6gNgQ0hgGdr98rQhhTNU2XJ0fMHOU3ckAPI&#10;TqlgkwQLeL6F8Tzdu9pYfP8XbYvsWjiBY4feVnmWn6GEcThbjasAIrDk8EWn+aqcx7gkkqeTo6+W&#10;bkpjmqPLSvzCBg8U9fNX2hYex+ME55Nvb29XT6+vVgffcfmcc/Q5cxFgTAvR7qSiiIHXVPuxBDLn&#10;4LsnJ7j7W4o6GcgitFwguW0UU6DkIZNXuzSM2ObT7fyknBh/nJ0YuaRDP/RFxzpaIhHXiCvmnMMo&#10;+liNcnK121bpYPtsOPm70i05MPrs1VUvJH/O0asOpxe7JnvC5ZaiHUsk3EvgnlCGuoTEddPcyrgE&#10;e0BEVlfC/d+H8DbvWADH858rqfGEtlMOTXC0/LDcO4fWH5fDBzRb+4hG67gVO9b6cP2+032a7flL&#10;09957FWXkf01Ws44lOAp6TwM0V8z31VI6Nxo8iEgbJ4kKHGQZxIMCOZMRFLF3Cot1q2QU3Owsq2g&#10;FQHpdrcyrSSzlO54hpR6XkqFkld3XmqpOoXWW5e0oVq1cqUQaPZTCulSfFqLlkK68SmFQLPpUkg3&#10;PqUQaDbNjXRbZ+FGtNFbCoHmPLkU8oF878hRyfUeEIsYLxR1UjLhRcw3ckiDU5ptYR8ywKHtjhzb&#10;fIsqEjKmTG3vtNgYGq3FJjN47shZ9B762go48mLKmq+W4+o5mEtkLyEY2dpv9w/kTIzIn1MBYH9/&#10;fn+yOPlOy+ZBQlsMq2ivdiroJzvBSFl2rn2uUpVb3442JoufyXFYyI/Fq1aJizKolZC8bh7Kmdg1&#10;iZHoiDpp6c5ZSsGh3+cQhg8OPuYcTwT7Uqxy2LJ4HEUT4q3FZtciZ2y7xJY/GpFOp3Vp0YvmNqmk&#10;+pmDeBelVY63g+1sNuQaOw7PVgosgAd5ROPzfQgRSOpii+kxSP9uBYhbun+D7bnSO81ZtntQV/mU&#10;fJ/zJvCOfY5BnZcjzbWMSdKBjFHMIFLahvHbkh0BPGP55jA1j3g+lLFT5cjtW69QI8Jp2PY+hEMT&#10;0EDfdn2sysVjaTq6qZaWYwn+8mMMcZBnEg3dG31wgC28pRPGoVvPbj3S/H305bX3cV/u2qXqDcRL&#10;6l6b3fPq3lPjJSrWKVYippj+c4SBzzYx6jXLVHCb2MxZRfj1GvGZlWm2QLj+ay1ZDIIIRhFFi8He&#10;ZAqD+qJwSlQW1RKrhjVCQqna5IEKTaaEhgysUiO2gaK3Yg2BAQJ1OU8K9awsslmVz1inkNnRIoTP&#10;AQSL4YjapVIKg7N4zqMPipQEh7SxY6Rmt6dFxl/JoY0KOGnUdgFfv0/FDZcfJR921DaVvpytDW9T&#10;nnCUzVrdMepiQfmPB7I3S8IL8+fj8eo/4+3lLUwtWRaK7iz0iw+yI1fCorJvm2JXvdB8yJ+rQygv&#10;lAOve7L5w+4mmm9JOWN0spUtJqtilMctr7ZNe/48tZWjZ0tgRM9CX+JOcNhEsmEEpxefI9mgzuCE&#10;W8pwenDjwfbdbneecFpLlawEyqXUV3wReRJRIF0JTr/dFu2uEun5as7y9DXwlXQISZH8gC3rPU5s&#10;KTR1HSziv3mdWXXJ9msigH6s/8z8rRxjq27fc5fUnGXih/tc/5bh5Lw5fYgxSViP1VbAnjHAWsmT&#10;ifFizQ6U2o7b3ORp5NElfHhyeu8wuoZT2INk5P0hy74FdUMOL4qdSdo8VIFT/5bTJfc3ed2JgzyT&#10;JPPEnIXtu0ukG3rurOl5CU1SabNkNEeYRmGlMsSouGpJ3RGt/Jq+bi7J0wc9rxw9NV6iPvGzrq1E&#10;zCwdcypvHp9MBTOr5zTNKurWiM+8TPMluMEvz5Fbg1R6l6t5KmJp9QjnBaFekLUTLjmZ5Cg7lbnI&#10;C4Rzg/oiW74p3RCYQwBDQ13Ok0JvurLIZlWeawL3dawXd1En7QJ0W+DIvoSEM9rf5Ij2Qg5pOB4n&#10;vAj9nRzZEBFrTfOM3j5orE/MORY2H/Zw0FmT5jEaTstONZ3mTGvx5sDmfqZIpw+7vRV52CmcfdUL&#10;+qnJsgrji/wDObDF9SJJNQtv29wQltiuPmG9XkHAK40sqsVkZWDEQEIUTPQB90K634kxVTA4vvgc&#10;l+e2MAbfIa44G+akypZaD9yxYG+ba5eVLE6jNckap1l4aTif+ByfJKNPdhHz7LJizpLkbefqzoVj&#10;FsYPKZt5QfRAKeJutaq+Ajjm/qpWgEG4uYiPPudnBvbqWcvnvImxw/fhzpwMajtgRrvHFqnCt9pz&#10;KkVdN+07qmIrfEJg+WefvhV1Y54kkz9QzqFk8xIJVNE/PzY8MTEOPRJNIEpTXnfiIM8kC6MjPiBi&#10;dOB3CYO+JOnk7OJry6+8SWwis+U13dmg9BLq7F1mXvIydlzkbXeiBoK8RB2S52evRMx8RRMpbBsf&#10;0i5Twczqia2ynmqrxWe1gvPZRhkIiEsEo4iifEDMUGoyzQDUX64NJ1F5EoknVgtrgMRSTaYw4GrE&#10;KUzyVqohsE0E8JRdl/NkjTgvNHIhctYNOYHYEhrulbYNTt1uMEQl8MACyV/P352Okw/7/dXPd/de&#10;RwCb/DXkvamonQYSxqFPvlMxWtxAJL7FHOR8QlquneS2XFtbFpw8/nh8dC7YKrv99uRx2uLRGNFX&#10;fIuIN+T44erDPBJ4ng9Vg/O0OhbrH6mv5y5E8EjDhZyfTjFZ1SJpMW5+pZmvdlH07HMYWMEJJXUO&#10;c4kKNw4dddJWBrYM57WoVFHzIPpkXfFUopBshQmBORvsorm5+00OiOhviJznSjryZQ0mf4etk12C&#10;5uQTUbWAT1tIitDPkU24LtrV9yfMvnryyv49EeXhtMg9Z41BgeMk7nFdCfecOf0TEWjfiAZXUk7X&#10;5NhfczJtvmY51yLbBz37+O6j8Nzj+4AlTU+jFfVhGqHkWtKRVuE0+UaR+dy9P1n0KirmjFtVKJAh&#10;hKzufYeQZZKh/bAqPm4tISrm86X7Ugk9h+jWc9Z0L9cWytY9943lJPG8l0wSgqxoRYa0IlGTWiO3&#10;0nbxgWb0l6lgZvXc5qm+fq34zMs1X4Ib/PIcuTVo9OpGgCxsISPDff1CrBdqksvSdiGQO6tqUIvA&#10;v/SzuIhSjehFIlD3isfGmiR0PMYL+sPt3qm92nqNnP+mA1EoByfp8wWS4S+K4OeKsoJ3NH88PiRu&#10;88go51niqCNI8JKwfdAY80eKxjfOixIkoPDyaDmEVILFSxdfY8gfzieIPPnz4c7quIv+88/L89X3&#10;tzej4pTrNMcoHnh4xCIAyeNK2NZeOjm5Oy/ESYRod9imnolcHPMFSxfTVzFK55ZeUw5cjIn7futs&#10;Gxf0maPHictWJyQPUcN8jidvH0dvfzV5DHDNbCOTbs4xtjA+7KaOdQNZcxgUqLsmWaXg6ByH3dvV&#10;z9lxjlzvFNnKN2fB+Vj6nmZO/p2KsirzeALdU+795mSu4Tr6lu+vBhlrlSHI8Z7R6dCGg3LOojnM&#10;leD46HN+dtUb57+OPx4bF4g8x4c1kL2mZPaDmuTaiixzTry++784DHRLUi3jMI4GT2k4qEgmzEvu&#10;uwJJzvK00XSXmmR1J+oL94vYdv34xK4DfA78Pv54f7FUkm33pbQK49t0D8OJoxTuvKTnplA5+dq9&#10;H9T4CIaqkFSulzap7qVUWklTJjRHr1mmgpnVE+RuVYohULhxC7MLgrGMTMQlglFE0SAdOQqtRqYF&#10;BQXrBdlbm1lOHqKcSDyxmlU/rswmUxiSNeIUJrm91Nb0sWvZci8BAdk3wZeAoICOh9udWoiyDTTI&#10;e3k3ncL4BYDzyTM5nv1DW3bbHFGw+IyIkw/7g3cRnl8yXorKCTVy+6Bxmxzoxez9jrYz5hWtUQtA&#10;AFvG44WhDXtEB/rX07fzNVuhAB5zRX4QB0QxdSUsKPsi4bnq8eVD8TzlfyIHYThtcaQ8STgk2CaN&#10;2nDF9r++yENH6jM+B66UVgI/90LZF9oKkbZDzBnvFcjLIg3u0NG2ULKsZHEttiZZ4zQLL+36MAUU&#10;VDQ3oUVfzFlL8Q5Ch6aaAznrSyTMYoi690mL92tMkNr8gw7j8zXqVYPMNzcUpcpzn4M+g74jmTBv&#10;+tK7517TV298DeaP7YE5Exyel06tL5RrgW4e8T/7+Lafn5dUtyaVNA7n68mUwLMc13OQTcJ3ioR8&#10;3Gg0ZDTfpSZZ3Ym6LAOxZsP8Ix3FGcJ3/bb83LTSZslub+h9qboDvCV0xzsBnjd0ec3Pp3tPiY9g&#10;nmKtdjYCm2/KTAUzq2e3T+0EgE+tGM3LNV+idvybfA2BIQLL2vSy3IdItLOtIEBWVYlhVSLGVhq2&#10;6dEQYEWg/BslVvFLESs3jMEpQjlbkfPXOOHlCJxOYh1AxnTmzuHU8idFnbS92IRUWGT8/YG2TZ6K&#10;OEd6cp2BxIRmTAYW0nNleGB0LjvLPpRqeHYuVfpoIscko4xEYHsgp9Xf7h/oZmcqBF6YP72+XX17&#10;efEuiE9rxsvfRRFzU9rRVru+Rfl4jtMaTu7OC1Ma4xxUPZDsd8xRJzNEGosofl5MVsUoj1tebT4o&#10;YetuJ8YrNX9JRZ0ktzOrIljoP3I4izC0k1XAiExoiH5pS7XYgE22ljdEoIsi544zha1PpeYNbLlq&#10;u7/TEkpGvtQ8bL+w3z0tBN56nNhs9ULy0G+wLSq301gI79Ay0N/3F0qnlYtDAP3M57gIZ1vfNsVx&#10;3Oyl8exnc4rXpef6rC4X8ou+gGefd0Yn4iWdVHSfCdG9leFDYM4md5jDHPdkfinQopQqatg8R9BO&#10;Hde/UBPRYLeY+pbcomqzOsnqTtRlGczql1MA7xkxB5VIN9dpo1CqbCtullSVVb1L1RvKQ/cl9Md9&#10;F/6WTny695T4CIpDsyJRxbGwMdg2PqRdpoKZ1W2Qbypv9fgUVqAwuyBbKyMTcYlgFFE0SEeOQquR&#10;qUZBORogkYYcHEQ5kXhitUQEwqpVLVONwoXB2ko1BBoCBRFozpMFwZ5jhdcfdxR10pWw2P36fnRd&#10;ZsnHIuJ/yeHsiSJPWhfuSYZfKerkgbYjTp5nkiuyqDgg0m2BnvcCd0eYrWFbYznY5SgPGmt0gpfv&#10;v1H0SURqtUaxow71r37r+e7Vopycb55+Obcd5Eit5FOnduqC86qTH8Vhuvppv09a+nQSbRfcCMQ3&#10;0YQWA4kJzdgMOD/5lqrwAQB3gtOJb3G7W+R3O6r55AGmA1wHJ76actf0tsYViJKl5Nrlz1KeKiOS&#10;nHXuomuYs/i2Pp1K6otih/4LB8rS7aO2pc+5t5yqOcgpFe1owNQ4AZ6+P6NoOyyIwFzknuMn/5w1&#10;Vs/nvIkxwhctdkwr9Jx7+/pbRO8MZZ5RzuxDGWRa1UwE0A6+7XfxDsH3Ic2Ufd+yuFXDYSUJ95fk&#10;fyWSQBYYcjoyiwgaSVT30chqmygurztxqKh/pDYaPmjDBy3SSTn2Ux8ukeS1KaFFPI9L1RtILaU7&#10;5o7bQnbtswg+/XtKfAR9Ymdfg5grETVb11QC28Wnb/1MBTOrpzbLaurVjs+8fPMlVtMYVQvacJZo&#10;Hjuq9lwJ/pdNs+Fcrv0b1tJYC71Ckxa70W8IDBDASFHmbdKAredEaOzKJptNwKNzfwksEHHS5QCC&#10;Qef1/d0bLSj3KR48sED35/OTdUEfC3hwmsR2ybZof70qgT88oOZSgc5vc7iONBrzxPkDRUGEQ8v4&#10;mlnVd80sdwnHHFiABha1/iB7tE3Kus/8/fwd+6CKwoooYug7Li5wRLku8JLTiau64Lw6wQYl7yni&#10;5J4Ww8NrTcg4M0BTgq6TYcaFonIWWEjKgGK2aufE6N56FBEnP350ToxcuPqck9Ef8dHBkcZ43sQl&#10;fZpU0AtzsS3ixLKSpelzqbVgm75I4pgz0KckUhf50v3hCJy5pHjb9IHdIqKqjLbkoEJzNJxUfI7d&#10;Nrli8qCD7y+GVitbBoGuj9kj+UIC9JNP+pNM6v7Qc48K53+Xk3WOXNAN0b9c962xtNF3pRbzzX4V&#10;K1crL4fAxw+6p/P0D7zTuP7iG9WNlsWhbFeLBkLdXwrNwRDmk2aMmqMhRwPWKggjQJ0E/WQDCV39&#10;9cj9bGYHBvOS9YNwe/HoXD2KRVfcQIWNmGNSSyypO+5dbe8AkhRJqMRr80SNl2CCRuFVlmz3cCmX&#10;LbldjHhsdbv48Nhd7fgEyRdUiAcvUCnMLkjwYjJFMIooGqQjR6HaZHLK47zAgYKfBlgvyN4qnKg8&#10;icQTq1n148qsWqaKhKtIFK6mV3S2qhcrSI1Y9QhgvUR5ObxjAZcWUGJSzmKLs6664LzqXeAxOyUW&#10;ScdUxucxuipitLCVRaNn6KIB6l9212qBF7rgD2WxuI7oiFic+H58pfwffjnUApyLSy9ET/t81h2h&#10;1p9PTxR58tX6khG8/+fuq/KbfOsdYOY5dbSx8Kf0oVO0T6dEVzuURkdp+m9qfbPej+Oxi/ppZk5Z&#10;nXK0vaHvABBUQ8S1Z/qS3kfCd+1EXB+ofdGHNYZnuiDfr9JnhtxEBmWsGpGZysblCR3jWughILo7&#10;7K925Lz67fWFHC++qL6D+pAIfef/kk3fHQ7K2Qg2PE4ccoDmB0WffED/cyyCYwHx7UfKQkEnM8YC&#10;m/zB+igy89qimIoAtrs5jUdjHhzniDgBndaSsPzrkhb5sDWW5LCfUNrzLeympPWDJmqcdhedXMEc&#10;hshT7/3cMClAGS/Ht0GkkRxZNX2Mu5BbO2XqfPwiX0X1wRidaWuQ9STv6eSUA3bFEsUrVLJg4eSV&#10;HGtsaRnJbJI48npjc7Wdo1a12b06yuZ8fWCsAOaNO2pH18LuF3I+wf15yNg/pj13/km8D3Tf6bIV&#10;OFAe6d4I9iadbml+/ELhvWKwC5UJ0r/RvZmyNXjnMKrDSCpUnYH8EniFC8JUsgcRQzR9IsZEdJ6M&#10;mrPI7lz3IZDkleYsODjFpa486rloa3rofVgEd5X7pPkUH85J9H/I8ET9G2OP67bDnDZtc6zWQ/9C&#10;c+jCJW8s8loO1+9ZH3rv4blXcdWvLV/jDL0+CvYdE4eXD8xhezNrcIz7FPv9ZN+6+DEOURnPB/qe&#10;rdyIMBBbnWDrcdzb9+JNCwTm6HcFZnHMu4j+Wmr7YpN3yvEJA2ob3/POqVwKk5J1+sEA9vWD6flN&#10;Vvee+gwTFc2x160UnDMiOcVQ4wLd9+1pDjRpmMc+W3MStlwATfs4ZCkckWXK6qqGMujveBcqIYOL&#10;7zgfcmA8nn/X59dKzzuY6/NHx7GU7nPwgz1IRSwFLnrecUtxvuJH6VyO+wj3bHgnZbOlk0w9Vty8&#10;Qe/Eg4U4UfMQ1LaGIjZ9WUSIJOIRN4BSV3tt70DnFDt+4r2Ubq250nVe12MZdR2HrfUtn2EAGVWj&#10;QdMf3WHcrKXvzCmh8cGv+W4K5/oa5oBP10PrHAOm67hvNOWbkiVptcDTi4NLaBs/LQsBS9a8TJZK&#10;TFmwMaTxPY68TH6cbep5muVUHHIjYZzmej7oKE7/DZFnWis8B/Q1j9B7HHu7ERVNKJw9W0ndJqYI&#10;S49rpiypimqs0Xfe1LMocE6nnF4zVYNhPdwFYDzr+k63RrW0TEMJDTMGzh7hzEtc4/RYFn1u8tJ5&#10;3L+aB35LvnvSfLn10X0Hv359SAIpISxKpbJCPfQdjNOfkb55FjGKZLl0NfOl+04JRfX8o5wnMVjr&#10;jBLMnTeI2mIcQjjrUXnzGm7gzAYDOfO6g/xstiSNbrvu8wstkxcWeL6/v10d+4Ue89qs0I4CYxo4&#10;RwTG/4+2OVbTHCYTI8FGHmkL34fDHTmAna+547UYlY1D0FG18U8vxFgWo3jQYWp9sx4WMNRXvPQC&#10;NyTpUqat7W5p69jjFxq83Q9BJs8QPuMyufVB79x6HXWTpqnPmLd5rvU/55lUzrm+I9SIrzWliJeI&#10;v90/kvNk55h1okmKQlc4Tfz57enqf3/+hRiOtZ/iMeUQlvODIrC8kjPKnrYRt6XuK3FyLnM4O9nq&#10;mHnoOUbXMy9Njk8YTK5Af/dVFEeJr/udejGrHrKQKZD0g7ZfGgHGiSRtc6Qpe2jfmWWPRlaETeqz&#10;tQYFUBN/U2sfFJucaI4p9wQ7WgBDX9TtOib+RlsUdw+Fwyua5zA37Azj0DUtbrt4wvFER+2ytV8Y&#10;l3Mp8FPy6m5kcXA/l5Y70vPo7Q3mGzjoTHlpEadX6stB++XYQV0ahY/TkBvj+hs5n7jmDbwfvoZT&#10;Id1XcCe82DjSnLWjKKa2hGg9H/SHPiTZPrDVHTlxaru2yZKThwdqvGyHDuDhS/6rvprlr8F2ogf5&#10;8mIGcyytzzU5+6NvKb4WKRGxOMfBbs7WwPKGoq0i2WSALeKeEvOYVMI93jPxuHOMASZf1zxrlsEx&#10;xixsQ5wyZpTqf+AT0j5j3Wo9h/3MDG1ion/Ssw/mMOyeYUt49vny8aXvS0YLq0aw1ejaBlbvKWKv&#10;yJironrBlhOBNe0ffcfQXPUNfBT7XCjyHiMsXZtYMNFtZerNyVeKFsd9h7zuxME0IA8YoeO0h0TU&#10;pRzdUff57Xh1Te8c8Pw4Toq2xdbG5ULPQY/zeQP0YhK3PjG8UVbz98994VqpUS28eKy4k/KQG+0n&#10;ZeOhY4HCkaSbWuxEZPYM8N5RX5mTVcnI2He0IrzNTdQCCc7pq+WT/A0UNUiEGvQJEjSwEPRZ+p4t&#10;UFRnMd2f0c7T+75wW3Uy6C9w2pGPl18fX81lr7nwqUkfl4wdcvO2onVBecxnfnph7cFBI4zTtJTW&#10;BzKYfUdeJuIQySSkuEufqeb5OSHy5HLR+oTamlUmgfuJGL30mzCtC+qathZDi6usFadI4lof0Or0&#10;IU0zCGdUjZTcXvysD33s1AuztEw2SZVMtgU0o7DWBVmhfceoHn0ojZOpT+m+I6Gb1gf3n/7wVMRd&#10;QgBHC6eyCtfHwXiBbJeuWheIVKLvSKuuw7OpN914QWwqKM/cwUEJ4ZbEfaXrD2gYJJs+vroOac7Z&#10;qMyI0VgWRKS7J4cryK0NUD9Uo+wHDeyftHh9S9eRxvVVpv5HlfGW0CUHdFDj/748q5cxms+pIB18&#10;ocWP//36U7c1tXHzFMaJ2ofqQDeUP70gDdHHFMJxHCrDuPq4HhYyEMUsJNlsDb3oZ4qC+PczIoTa&#10;05invZSR22Okc6Lr64ozv6Y+M0XV5YkcKmOS6yWF0nE17ORA4yfC/bf7e8KetuimpE0UfQp/iEr5&#10;cry/eqQIlDyPqIrN6R+th96+Djxt6Y4iZD6/QQKXhUxr6baBfTnITirZuZvF3CV25FDw9QDnSZl5&#10;QeujMXJLYspbx7FN1rE+LJIqRjZu4dRTapvjtG6fEI6wlLvdXvU1W3lghOh5iGg6TtOccQn3Obau&#10;9m0Tiu0QoRN4xOjj5kh0zItK+BwNTGLzx9rW9FgAPO9pTPlOC/A2KWx581zKlMAYrcdB3BMMcC0j&#10;AisX3TYgGmtr2BYYdura3hSOlZ/qAT983ghVDnPWjsie7sv6irpt9uQQ80PQeQsaHei+K/TeK1Qv&#10;XQ52djQcT3XfcSFZc58xddLtE2trmkZNv7rvAPuxHcrJ+YXsjhw2rCNn98yCvhGLL+wKfRlJ25o6&#10;sfwDXXdKBstFysJzXzcuyFolnjEhsW1+NsfpUCx0X9btatdumKv7o6ym3bPBlvoO7APYle07w7bD&#10;mZpH6PHZ1Z8ONIe9vL92kkJgR4PDZpQ+1DeUTiC+UNqrLcfzLFL3AVvfeUkYXxaCQrHVtoaTsT7a&#10;BpeUL5a3bpvcviOvO3H4QVLOmKLWZ9w2sbjElof+uQnO9nf0AbJJS0If3GtiNwKTT47soXR038m1&#10;tRxZURfywj7cNoISM4ZGJfDhFdLcPY4qxPwPZA/FPZR1rK1x8w+VE+Wgv77HstWDbLA3JHc7q8tJ&#10;//DpTpQCxrVa+g7A4tBd2xru/+d7WlITFa2k9ZHol0UVIWbK+ZP6Dtpl+DyEls9vLQ77icEEbaMl&#10;H+oTQ6VcWR8+uGbaWn5rpOvlkzOUKrc+HDKFym4rZ7O1IjKBSaAxxMhj08emd25ejEypvMAjpu/Y&#10;ZUJuINCpgnrqgbteJzD1sfkseMiwXrLjFM9iYmsB90UuLlwyueiH5J/1+ULzKM99UwjfmDInnGZM&#10;2rQ13OPMFI8RYVD2JM8gl//E1Kd035HQ0X3Pxo9dDMVUXXXfkbS1GD1Cyrp0NW1tTfq4dIY+eFel&#10;nCdxQ31DznExKWfwcNZVF5xXvQMWjO21D2+6I13QSGYanplXAo9H9AJrWYuNZXkgp5Ndv/WoroCF&#10;iM4jHJG8aHGbXuLrNK6v89VvhJyaDh7gv7+90fZ0tIWjxXkQLy5+u3+4+pWc04Cz6cGlaQxksJwg&#10;XCvqwtZOzi69rKE0LGQ7lV0XZvInfEk+5J3k89RHJCN0Ikw8pq3B9rAQ+Z2wtKUJT1uhQd6wxvBs&#10;UDD4ZEwDE49qV/qFPuPrNsKTMipjkmuresqLK32qNjkAHfz979evKorWs4oWRG1JmdhGGNdgw/8h&#10;x0o4WcJBBW1nJpThSljw3jmiT958oX5M1xCFLzQh4ixef8DOYl5+OHVSF5xXr367u7s60HgzxihU&#10;Xl850NRhtaGL7jtuaXzUyl8by4l+gz/kY9wYX8+SUBHLoxhbW2+HhXYJGQe1fnCwMucona9/Xykq&#10;kY9erJygCxl1xGbNx/zFHIo/pFh9TDq245O86uB0ZivKloe+gwhPSGbfuacFRzjW4YbOlspIZ+Ps&#10;z8OophfgbrBlMxWvVVa/Jt1VOBhinMYMCn1iExwod30UumldOCfvaH4LnzemNNw54L0fRZ7rvhal&#10;eza6J7y7It79/bWbStoV6sZXj6QbbNpuwWl0da0XyG0QxvwPnmtOuu+k2lptuiNeCe7R8CyS0ndS&#10;9EG0Vd+chPuU7n4rzlhgat1W6t09m77HsckIhzLfdTw3lcLjkyIY3+2m932wNf11sh6nbbqM867p&#10;jal+Jh9fM8+Nrmlmix1vre8gMqqadwr2HVfjYGuzW0f0STz7/LjZUwRlmsPQpSzdCraAj2zwO362&#10;dvGUyoet40OynKSfD0BDPVsbEw/6NhT1jUE5vCXqqnvqfpw25S7dh7l0Qxtg3sEYHPsOVMsgrztx&#10;CFhIgx76PQ7mLcyla0pdO+DdbSe17js4ha1xaoP21s+GORjFtD2erTGPgjfeEy6VIPMtjW3dvY1N&#10;inmkQQPvpc/zznwdG6eUPDwlwB6uCUuuBEq291Iu+nycXRzc+UAa6wW++0Y8V8PWMAZw9x0+3YlS&#10;wLgGJPQ4DX2W7jvulgm/gh1YMN6hD7r7YTi9JUuq9YP+3cANdp9hHanLa4Z+0/Ud6mencRpWTz2v&#10;/8mRiq//hEmhbW3peSdM2g5iV1lgp9felu47s+1IdjTXFXCPo3fyg63lzqKzMrmAZcrX9zjmOC0v&#10;E3HAPBKYYuTBvIO5FLZmPu8EsgouFiNTMNFRQfDQfSfk2douE+XaL4y4yZyarNEunH0nVWJTplQa&#10;qAdbO5JOGKf3eAj6cfb5iKXLJVMsX7M83v3hCQG2hrGtBplM+XDcyUT/zgwfGKf1u0zo4rv3HvOI&#10;OS+Fkeo71D5Q2/cRVozsoWUldNR9B+O0Xx/iLiGAQ/lUVqrvFJh3HGInZbt0LdV3koROqKR8JL58&#10;nJz4E0hcWhWXaeThgBsyLDa4qB/J6eSDnLHM5CrblfFfNenoYxj3v56eTi9edb7+vaUXNb89PDiv&#10;63JL/cZr7JYU23fn0EPdR2x5TIM4TxpKMzxL4yBCI4FoQhWnwqAF549fycmXzHmS8DD3RA7C/3l+&#10;mb1RmlSOzHinmxLfi/lbkpPPPtzCWWDoCqsL06vIuSPnnQP9Ta+6+XBcKc0vVWbIWUxWxSiPW17t&#10;MJRgy64Fc1DA4v7cVvUpcnZbRLrHWcydKXRDtD7RVQens5CqImUQgbOldSMAB0bvvKGiYMksuuIe&#10;07k1ME2o6N+YQ7kTes6BaGMMye1FqD/+w0uCVzic9vRzeXDr3+gtgwBs+cb4IG0shXISGj13jcvk&#10;nsNZB9sZuxLuI/FsVirhxTpeQnEl9GmX46fZT7n4NTrLI3D0ziPYavSGXtjyzyMSmt9qLy4J4kTz&#10;dYXbddugKDdC2bgvmyerez9KyjJZFkCDu3rJLvRxkMFGHWJBLyf1LZNDYrV1L8Qcre1TQ7vjvgp/&#10;pROv7kRtRYbEq3vplpPlpy2R78lBVt546r2hZtprsyE/8mvCZ94U5kv40Yi/Wp6jX8Yy7UlcIhSP&#10;KOpXjvHqemSKw5oRIkVqPTjlap6H8+XglI4zMOpwysM6XYJpzRrbbSplXs4l6JiHUKu9FgTcKzdr&#10;0WDFcuKhE5FH7AkRJ39cvZADiGTCS5j/vrxQ5MlX65IGvo78nRzSxlGJOGVaakC18YUDwZG2etUv&#10;BFL0xKILIinZ6KfQa3XCEEB/+YWio96RIxHsdpLI1v+i6JPmFp66jKW0vpT064ssCdtC1KNFk1J4&#10;qDXWCr/u94uKtRbmQ+TWIrWMnHBi9I2Xb+9hc1gMpnB88Tm/HCm6EcYDn1xsaFj6EhvtQEL4CMP1&#10;xRXEi8E2kKVIsbXIKaI8EYXdWueunqE7MmW+RLjvcSU1Z1E/507qS0FntM3ObrX9zv3aZHslnS7d&#10;pmy4XHoeIvf45gYVHU8QJDiQdc7/diYYA+A8WTrB0Zizv+zoplLjbPbf0no1fuUQGEQoHjW6ikgi&#10;MI9wa6eidQk6qGBeQnSjNSfdtGvWIUd22dbrqcsyyVGfvS7mCYwd+LJfzxnsTHqCGIdSIwltpUkQ&#10;NfL0H41FuOeY+8Mz9VwZ8eusdyjhFlZLu6fabbim05K8uhM1XoJTgRlzViQqo9bhpIBPc5z049Vs&#10;6MLwaQ3ub/B2dX0INJsu0GYE8srfC4xBamYzRqSdNwQaAmtGAGMa/2qoICIQOPWlWk5dpVI2gSkw&#10;WDxzOoCQotjqFNGIqNC0sisnUk68rPzr+5M1qhBIYatIbNeNF2L8KVJYfgGsFF8pesbtj/TQzIDq&#10;YXerIh69FngRbFVikcxl2tPkiheLvz8+Xj1Ztk3H2PFGi8N/Pz9d/Z/Hn0Tf36HfYvEbUVtt6Zac&#10;v96v/REqbfVi84ANknXcNIDD4SM5cu8RdVKkrysxvP8Y4njLXdRFBUoeMnm1/WgjehZs2ZXePzsn&#10;Rtf1cX6orHB+cSXYbwnHk4Gs6mSQ4xJPLB99F5HDluq/XIotiyKXFml00HaIAumK5Iotp3HPOI5G&#10;nsZtWAsfjiBCrK0/o010pDx1TzqsmnQGmohyjIRjzqTmetrGXm/Fx0m70Vo3ArBj53MXqYY+ACcB&#10;yYT7Ql8kV8gAx4bS6Z36DJ4JXY74sfJ0ET6vWSNaxsrQypdEgOavH3iuwbaw9ns0zC8fdF+IqMA1&#10;JswdGCOkEsYWbMtjfSaTYspIt85WY1QwgJQsBj11WSYBWi5TBI7Ft3u5/qe1wrsijEExz0tbaBKM&#10;O4gQ/J837fJEWgUoNi7SbQeLsZIcUQUdzXV7mb/S92cmLxyPdR9fL3UOm/XdN0rIwas7UeMlKKHy&#10;ieaKRD3JXPIA+GweowwFM6qWbMZFea0No3l550twAl6WW5jkZWQiLhGMIoqGKclQaj0yLSvpstzt&#10;DS0jE6imvxmQkcmu/1pzzxjR0flkUXUqEWNRDBrzhsA6EKCgTNRhV+U8mT6l5ExHfXPmMLdYBF6A&#10;uLbaBCssjiNiF70qsdTmyYIM/6ZIfIg24noh8/vDo9pazvWCEYO+nIQ8esZSga5Y3LjPiA6IiJ6P&#10;FMXvjaJ65qchysOzNOoiNBKIJlTxKoyXqj/f3V39dDhc/fd1ij3s/O/vz1c/H+6vDogOSuWlEqKI&#10;YRHO1bfgPP35+bbw/VvXAogA9vUgi0cIztz2EMLzEspI4Ipxfy56Vorz0pyscJyEE5krqeh9hXrV&#10;VNZpjktO7nwVxY8+tHihxUfbnLycZPGarknWeO38NeD4e00OJq6t2eB4BUdHibkLvLHVrnvOurnC&#10;ByFzCe03l7AQ6Pq4YK7u3HXyAeu2654r2K5fHAI+m0Ofkna8R9+68Tj/4x5WWgZfo2P+2HnuW311&#10;cW3c93EPDCeV0g4Pc3K265wI9K3e/xzpncL1Dm8vhnci2jZu6NnnIzAiOaeUIbSUY3NIwcQyeLcg&#10;MXcnihNVTbdfVKWNFZbFoKcuy6TqFvmg+0t8BFbCIQ/3oINIuR5kttQk0OWDniEmk7VDf5vuJ8dT&#10;+tB8OMo7iKw026b7Eqqo+0ay11KJV++eGi9RUShWJKooDnPEt9n3qfVhAM0I5po/6/r24O3tJguV&#10;dVdGm25zTFh3u6RLv6xN1zhGyMiURzWvdrp1+GrWKFMnL0lWiXCViOFrRrZrmBcuSV824BqhihAg&#10;K6b/yz2JL6x6dofNJnAGAKT2NztaoHbD/0oLC4ql4y40Vxy8iHmh6Hx/Pz9bF8rxch8OaPhb64v+&#10;M+IRRz2wevsgV805/HEdUZXuEMnPIGIeG9ntkBEBdJk/vn7to4dMEcdL439RtNXxlfF5rkhYLPa9&#10;mMeism8hP5e/Wd+pG11QfZ0cfeF8VUNyylqDcIYMxeQEI7Kl2m47YbtwtHIl2H7q3OHCFvOWKyof&#10;5FARX+nDg0WSS+iCwuCDDEQCaWm9CMCMfM5TcKq0RYfk0Bj91RfVEvesiNqnRyPX75ws6Md3ZKsS&#10;lgqaiKyD7R9bagiYCKDf+BzvVcRHNdeatXiP55yz4Py/ZMIYAAevmGSOA+N66I9wUmlpiwjolifd&#10;cNgncu0fzGFGKVUCUSkloztqOWJ/MbeKPQcRbTiGvZFz8trSuP3WJj+HvPIYEAd5JhxQiNN4Pcbt&#10;WJAqEPq6735A00WzbCv1thag1PZ0D1C6L1KT7nAmlnhesqHBq3dva7xEbWKz5a1IVDadYwltFyMe&#10;e90uPrGWYi+/RnxmZZ4tYMciNbcwu1QxBeqR5hHKRxQVkNVOcjUy1SioHdL15yZinVhNFK+qZapR&#10;ONHWqIN4g72OdmhS5CPQVjTyMYymAIcT37ZoWMDD4q9kwgLZn+RAhpf5tnRNi12/PzxYHStt5beY&#10;lxI1zcQBL7oed/vL8VA2lV/wGBP0/Wm7+akgeAX5jSKCfn99dUb3mtZKy5nbAhKOYOVeiU51AFYH&#10;ilZ3vxs6+U5LthwbAmu6GeSUFWPb7toduFptAUzbN3In8PT1lyNtB1k6DXBVJ4OcouKgXQ40prjS&#10;cpK5JHLnr0lWtxZpV+DA6IvUBgdGOCBKJET9AW9NHe2g/8BvzvkrRCZEtpNy8sWog60ftfwh8rQy&#10;20cA9uD7WAU273oe4kIHjhq+Dw5Uv3c8k3HJEELn7eOTsAgbgUNKwUmFRqwQ1q3MahAwWt441OK/&#10;0/0ftp63XFJFbj33j5pG6V/RaHc0viCqqwuP0rqG8lubvKF6tXL1IoC5GHNQiXQ787HZJdt/072E&#10;Bc7zwLNejR8bzEu+Pgtan8TzrcBdYrsYkWYMyjGQ4G6yquitEZ95medLVNUITZiGwCwCzaZnIWoF&#10;JgjUbTV1SzcBs2U0BBoCVSGAEaQ5Ty7QJIfbnddpCxEhOR7gXKrhRcy3t1fa1vjVugAPx8pfaevj&#10;+9t9cuQwF+9BfuVzGCIX+SIHDnSxnEC9PTmmPWB7aMv1uKx8CnH8wkpPpZrmhFHKKzXmChvGlvMu&#10;J2WU9zkP50lzrg05sIWdKyHSyY6ik5ZIY4zAExPA1wM5+Fa2rm2TtQRGKTyKyaoY5XHLq31GZ6ci&#10;J7uNRm2dTbafk8a14XRyQ+OpK32Q46S084uL9yBfCT6WflBC9ARzji/S13KSiaq9OeK+CHQ0bVzt&#10;PE6yc2DABpx/mLM80e9w/+iL/jrHG/URlVsiYUR6KxS1SEL+RlMOgVtEOkXHcaR3snncr0mmHUVr&#10;9smQ87zBKTecV149Y4A5doTyvfXM3aE0WrkaENCtT7IYh2PJ0JfePDYER2KpCMpjWULO4ZyCj0Yl&#10;EkYdfJSAdwruEUiCczpNT9OmE11pTWAhm4iDPBNZFZip4+NlbA0tnVQkdxqLbEmeu42rZB40or8A&#10;xQKKSAq6KO3adMfHZqUSn+49JT6CpSBofDwIbLc5eTTjoeJpgJVfavisvAE94hdr2whGEUU9mvFe&#10;ajKF4XlROCUqm1gtrAE2VKrhtKHGbKo0BBZEAE/j5Z7IF1SUj3X+8AunBiyg2SiphV9abMC2wnnJ&#10;Rv1MEVub/vX03blQuKeF7d8o6mTQG7Yz2U0eYfu6nPe3aImH/e6KO6KFv4XDmoKDxoRTAtGEKhO2&#10;tgz0s9/uH5x97fsbtq1/8S5m2+jG5iH6pM+pq9tKssySmok1ju92txSpjsYjdcG8Gqslf/m6pPHr&#10;V0zWCtpJLTZ5HCFg71xb5pq4+qK0Ir7Rko4nppx+SylzFc5pZUYUWX2Aa23Yymp8po77tA/P9rmd&#10;s8e0lTVmvt8zF/sR5iv0Y1cCb58TmKseZIJtSm2N+g6HHZK9pYaAiYCK+EjRWl0J9u67R3PVi8mf&#10;c846IipdzsNGjDAzZTGqHCnyl3L26h1OzfFkprr1cuekMh2vrIVbZoUI9BYQYQhdBGX3eIzok75I&#10;4qVAgFVyP6ObsgMBRJ1cQ9LNuwZZS8gIPOSS0afkmKySMubCV3x4WmDKQBT0MRvZdl+iSXqNAhQL&#10;KLKEAkV41qZ7t7X82DploODTvafER1BG4RHVlYk7kl72FNhsF59es0wFM6vLNmAF1NeKz7zcVGK+&#10;EGsLFGbHKnsescvVPA+32NrlbTpWwtLl5SxPjnJpjOrm12y67vZp0jUE6kcAo3VdzpMXMH/cUTRH&#10;V8JX1m/vFHVSMGHB+++X56tn4mNb/MYLSzic7SmqUcnmKMkrBl61fZDHiSCEFhZlHsmBslYdQ3RY&#10;Yxk4VP1yf3/1QBGHXNj/+/n7IDKkq1yu/nORvHKiiKXKhsXsr/v9edFAKS+FQJqUdUmTpgN7rUxQ&#10;MquriHfTpaazlhJOjPjoAM4nrvROTmYYq5dMA+7qZJBTVDT9kYaL6XKSuSRq+TYEjnTvYbYVjs0/&#10;OBSb52ZZG72YPF8/xr0jPk6ITbgX2pMTG6ecpgzYrrsWBzRTrna8LAJzW80j6qRsQn+5dbKAzSJy&#10;ck0JfRQOX5hXufor5qUybgA1Ibl2WdD69Nf/xGoz9+yDvrl0Sv0YIERu2Psb9SNp5+wQWXxlEpvX&#10;R3L114CJXErvU3Iy1UX5HQ78Hz/E5wzcz5rPl7LtvgTGvUYBigUUWUIBcZ7QuzbdMXeYdikJAp/u&#10;PSU+gpJqK9oQdUXiiuMxZrBtbEg7BgPYNkZji4g/b/jEY7a2GkXaOIJJRNFiUDeZwqCuDSdReRKJ&#10;J1YLa4DEUpCpNrlqkycR2latIdAQqAQBtzfCEgJueFUFgzccEn0vQuA4yeIA4pgpAC8WxP/9/bu1&#10;dbGAd7/bX/1y98Ajh5WLTKZD5Vlm9nrDXCx85LQLqGHrbmyniuMh9VkRqy8w1WeaU0KJCVfKQESB&#10;3x++Wl++f/nSRav76/nZ6kjMKbOK5OWJIoYFRN/YwCkLcMLfI0Wd3BE+A9wGJ5xct0+rLHR53FJr&#10;w0Z9Wy3C2eszO3Ly1FbmHE98UfKm1ORyBriqk0GOHGMLZUT4o+7tTMtJ5hTJeWFNsjqVmLkAHcd/&#10;uO+A84nOH5OQ3PoUcxbuF20f2UCOG3KCjN3m9EAfMvhscqxfzDmi5PkcPmNotbLbQQA26ru3wtyR&#10;c38fgtSO7v1d/Qj1Ybc1jXFaFvSpN3Jg8UwjIeqfygADOFC2tAYE+lnHNfkEqoD7Qd/9GaJPYh5b&#10;Ko0dp7jlUB/F0hzO1Ye45ctsXm5xqqGnx0AZgYi6LAMZsQtTBUSIPlkCKuXYT/NTCV5lYew1ClAs&#10;oEhZ0Qtxq1Vv3LfiI2fpxKd/T4mPoLTqG+zvvJCtqCkTFCftGBRkIJEg+zqqAJs14zMvO5WYL8Ta&#10;WIXZBckOmdY0UwUpdbGFytu0CXWN9m3Kx3u8PW3lx4GUFljWplMkbnUaAg2B+hDAiL3cG+v68BCV&#10;CC9ADrc7Jw8sVL9JRz8hGeA4qRbELZJgEeGPx0daEC859dV/44C4K4holJOA6FdyTM1Dtn6scjCS&#10;qEu+J1df7w5XPx3urBGpYPP/eXm5en578y5uc8j2hkUACORIe8/44KiSlA0JsFDgjobqljGJYWal&#10;uqTxK1NMVsUoj1tsbYxd+ADAlWDbvihDrnpz+Wq7bs/iunIu8/SrOfrc1we4MrRTqnzY7svXXqA7&#10;kDWVUaF6a5J1DAlkn/sb19Hnc1FVVVQ9amvuBIpHzFl0b+pKPqfmcR04kOFPoh1B8+VYV+S+sf7t&#10;vDwCsGGfjWLOQv+STGq7as+8iWc/bG+8dDLHJ1OWFxoD3COAWTLsGPeeLf5kGFblSxlWoA8ZhEBk&#10;V9+zj6+PMrD3klBOU94SeReV8xewrCwxNm9lmuWLI9tcRF2WQT4AlVDA/K0/iuG/wx0qiSbBM9O2&#10;Um9rM/aGyzNFtgWLoU2tepf40IS33YkaL0GjlWQOa217GW0b1SECPK3PQ2UoWTtbEQLNAArdOxDQ&#10;EVhHFC1mbE2mYlCzMhJtt0TiidVYcRkTazKNEWnnDYGGwNYQwFuiVTlP5g7MufVjbtzGxnJ3s/O+&#10;mHtN2K47Rh+8iHk+Hq/+cUTZw8LG18OBHKr23kWOsV44j5HDVn8NeYiohpe4qa9WgREigd15tpBe&#10;Aw5BMiYYREKVIFFUIbLt3x8eptGHFFNsl/h59Sc5FfsW98KZuUvCCdfnXIZF9hKLiLDhr7SNvPOL&#10;9h4Xtyblr4jaR3l1eDgytFMMrnBi9EUIgvM/dx/CvOXbHhh91xfViAfodVJB2+4RfbLoxxDrxCpH&#10;auCs+5E+Hv/m0Edd37bC3SKbzNann/2c5brv6RzD5nmjPqJOSqUjfdzyXpEDtZSejW4cAjcU0dt5&#10;n0Ok4DjJPWeNJcS86Uu+vu2rl3stdIwCPtyOybfkRN1STQhoayCZjEMuCfHs47tPw30lIhlTZ+Ri&#10;GUQHzlJSDlOY8zrHL07X4yC1vIUEmtfLb00X5bEhDmVNfE3wW2VFP8LHy4jgKpU0ZUT6u/F8qCfF&#10;X4ZumK1p3WVkqJtqzbrf0twkmXh1D7M1SX1iafPqH8u9/vLAZ7sY9faaoeC28eGxzwx4eQTIpDIv&#10;/3yJTBEm1ctznIiwQMZlai0NtB1VyrVfkBZH0V+QdRH9hkwuS9uh7iXPlrXpkpo2Xg2BhoAsAhi1&#10;V7WCIfsqQQ5svJDbkRODa5qEQ5VvYYFDMiyA/fn0jV5A2l/kQ0ZEnSyOsQsUDqWZabzSQqsdvXBG&#10;2mmNQ+1aaIRr7y/JoY+NA+je0bbpv97dTxfK6SKcT55eX6++0R+OpeSAbEtFEdO4QLcDORTczznx&#10;SoKghdno7xahm3NinNuaMbWp92SrXzyzks8ZOZUnR72BDaiTQQ4HiyAamM/hsO9Ly0jmk8h9raSs&#10;4BXy55aW7wqchD/pz5Uko0/CAcS3rfEcb2CIfizlpALZXujerPi9q6sxWn4VCCinYrI7V4LdSD53&#10;we5r2DLc1N8cz8z8uWPsVvDx+YOtj0k6rc3p0q6PEYBVUNLG0Z2x//vxSRFMHe8fwGxH23ejz5ZM&#10;eO8hlQBn7o4VnLIJNy+nqIvQ6nuBIG/iIM9EUP7lSOPe9/jhvv/NkWzcJDf0sVnZUShHelfdMFsb&#10;6+6itsX8mnXHBz/ScxNPmwLFMFvj4cdDpea259Ewj8p28eGx1+3ik2c3Zu2LwOgilDRbdcHjCKwj&#10;ihZTqEaZrMqvRlCr9CvKJKAb1qLt1eAVhbcRbwhcJAJ4PyT35vgiIbUrfUfb8bpex8GpEds6SSYs&#10;SMAx7Jtla2JMLpDhl/t7crLYtbkcDeGYcfX2QbqtHMX0ZevvjhauYtR5AABAAElEQVRrHne3LhbW&#10;OmvInGIxzSmhh4srbPw3ij6J6Fc4PqfuGP/++fSkolBKvjgHH2zf7Up4aeqLtOeqF5qPseDrgcaj&#10;XkkTiSkN/9VpedmcuqTx61pMVsUoj1tI7R1FBXLNYUACUSe5ExYPbmlB3ZU6R2SZBTUXz5j8EFxj&#10;6KWWxZyDSF+1yJOqh67HoQdozP1pfrX8zjkKS0UtBk4+3hgX4EDpSpjT9jMOvK66Ifn4qGU4p4fU&#10;amW2jsDtzJzls+l8bDpHQ9+9HGxWestw6GGOczl6vTJHllbbJesb0RzBWt1EBHrL0AaSSCW0Gtj4&#10;7F05O3vu90L5hJbD/aUvKm0oHVs5PF69kbMX3hksnQo179JqJvOXx6fngJ+W0hCgeQLvSX0f8aQQ&#10;tjWJtONaipzhdcJtzaZ7OJ91l6xdd9wbSSU+3XtKfASlVB7QXZm4A9lLnGwXHx573S4+PNYFfLaA&#10;0bwO8yV4ED1TKc/xzNt1JC8TcZBn4lKPJX894i8r6bLc7U0tIxNRzSCcUdWuJENujTJ1auVhzQBN&#10;I9EQaAhsDAG5J3QBoOoYnMOlQEksaGMRz5a6F+z+aAy2emF5nZzggahF//r+RJP1VHYs4GFh+/f7&#10;B+v1MF6XUUq1l/ECF+exCS3wQFEQ4dAybY0Qamm1QiizlqlQTCxk//7waFUTC3cv1LZ/07b2J89C&#10;a8n8zA+1BfyHkxDGDEQs4k7K9igCLiJPms1jHg94qgvOq4OipU7qksavdTFZGdrJJyts0eeYhehd&#10;mGO4096z3Wm3DSS/wya3DidcGdooR7Y7wtLnpwLxTrLmMKqgrtbF91uBmNEizEXKgzOIRLQSfQ/p&#10;6+O4x7XNWWiDO2wdn3KzNIMQSL5TNLw32tKxpYaAiQBs0efQOxfJ1aSVegz+vv6IeVPC6Xc87qXK&#10;P673Ts5gbzTPc3Vl5aTim5TGArRzJgR6C9GGwkQ1hMzHD2y/6x6vVRRj6rsQTTJ1jpr8z1ha5k/S&#10;QPqjWM3L9btA87pEueD83pKlDfpCEObsU74mwbyNMWJdKdzWfLqvS+d4aWvXHVG5pZz6+XQPt7X4&#10;FpKrwae/nIxLUt48PpkKZlZfsmkbb24EChtDYXZBaDWZgmCqspC17ayZZcRfkLVTwSaTE5rBhYbT&#10;AI520hBoCGwcAbm3xxsHLkQ9gHvwOIBgC22JiF0D2ehFDBzCXt+P1peBeD34G0WdxKJFjRPgQJcK&#10;TuAi9EaRjuCJkooXXo7BgbIlGQRc7QLnk58Od4T9ftR2fY2+r/giQ3JJfJxx+PA5jqXKALv7ut9b&#10;q7swsxZumReFwN4TDQh2IxHBSzljfXHfnnRRJ1dmtUrcZWS+Je81bJ28DHf+7qL1wO/4j59bPRRh&#10;91p3m1S3nvtNW/mYvLktjhGddpzwkQj+JBJwwGK6Dw8Jvo1m/QjYbNGU+l0gUrJJ/5rmLt8HB7gX&#10;9Tkjm7RijqX7AhyVOT+TuKV70rW5qMS0R11lYR29hUgbikdxb/RJsoa9ZR7xkEu6JG132K6bO0pe&#10;jKILNm+MmJdRtjUGWztj62448eemuSbBnIQxYnVpTjFSKKDI6tQOFbh23ZXdCT4vheIUVK52MEdK&#10;rEzckfTyp9vGh7TbtoLyBhLAYSsQz+sxXyIArlYkBIGVQ12j+HaZ7LkhTdTKRCLQoI4ELLU4Ad2w&#10;TgWv1WsINAQsCGBIkVnVtDCrJavkOLqnbbB9kUfg0CgRecTEGo5g/37+TlnTF4HA4mF/uPrl7kFc&#10;DlMm13HJtnHJEJJ/JAeGnIVPhbslAmAI73GZtWA2ltt1Lq3PNTkR/c/j43Dg65mih6Bt//pO/UX4&#10;xfknOU4fqW+6EsYNV8RaVx1fPlR83O/ISTrS6VdhI90qPsmn1+qSZiqfmVNMVoZ2sskKG/TNYXCc&#10;5F4khjuF3/GE+o6w84vZhrnHA1wZ2ilFHrC9QyS0mXFtIGsKo4J11iQrFyy4X/TZPiKW+CLu5cjx&#10;SVHnfI4viPY3HisOdJ8jFcHnCHkYI+HlYNPq1oMAbNAWBVVLCMdJ7jlL09a/6IO+6EGQgevZD+Og&#10;/tP8pX7VB38zH/7E8JaOABgjy3bLGtZhHC6lL5593j99zz439Owj92oK/dLXN3NxwbsBbNm9RKqg&#10;eZdQO4mnLFY9dfy0xIrAa+azX2iTqPsIy3tTVmXYiJFWAYoFFGGTqDZCa9Ad857E8xKv7kSNl2Bt&#10;pnJx8my7OXm046GyXdNq+Gy3bZfTLM6q4kovp1XjfMkIpFtpek05vJtMcthujfLUC2lrGjZ9LgEB&#10;2LHcG+oUBAuMwqU6L17O+6LHIYoPHLUkE17C/EWOk+Bj0xt5v8ORTGJPRUnFFqaNZZHXzLZD28CZ&#10;zdYuC6uXzH7afac5ycSZKmLB+oGiLyIC5Xnx+iwn2uU/Ly9X39/exNvmOLNt444cT2xOzylQ7G6u&#10;rx53t6Szu7bzkrrgvOomKHilLmn8ihaTlbGdtMzY6t6V4IAyF43OVdeXD56+xW1E/oV8WkYfrXbt&#10;jADGtpDokw3XM2Y1Hn2Q/fucv9TWp9TWEmluq2E4PYMzbAhzjpQTDOhzbuEogVWjWR4B2J7P8R73&#10;fD4HYA6JMXd5501yrsr5+Aoywv71H4fMMTQw//rGnxhaKIsxwjffx9Jr5TUChoUYh/rqkr9qHnHc&#10;weE+ZUfRzmVmsCvl4A8eUgnvBs7PllJchnQra96hcBWeAS+51FOXZSInfuWUPz5/dLu/JMgZ2yS3&#10;dA9bfyKtAhQLKFK/qokSrkF3zEi+j34SVQ8xjQjSYbYWQVC8KNp+De0vDoSDwbax6e01U8nM6g7k&#10;t5O9JXzmdaES84VYG7cwuyDZi8gUwSSiaJB+HIXWIxNJuqCwC7J2NrOYTGKEnapc1IUzvHR0Prko&#10;DGpVtjVHrS3T5IpFoK43Q3Lvs0+4ZHfeQAIHijrpWhACCRV18iRV+oFLHED59PaqHMFscuDl/s93&#10;2MJ4x/Ki3yVHmGZ5tTWPVCr2evZc8AK2cGBA1KPUBOoHchK6h0NbNJH4GtEsOCpULCachl2RHbEw&#10;/OfTE+v2hDY40QffPFEUuq0f4byWD+RXctS1jQNjuZyc1AXn1TGZdr4UApnthOq6lTsnRvctAiLg&#10;cS8Sw0Z9Ww9//EDUX9mPDiSaTmOqaGe2UY58e3LIxhbeLa0bAV/0SRW5VWjrU/R3n/MZnFJu6L4G&#10;FnZ3eysCMmhj+2AsorfUEDARULbncYxSH6yYFQSOOwdi9xjr67sucWDp5p+rnHz+F+U4iW2JOdNO&#10;MNIgp5zroKUthaQ1DmuS3TuP0ByDqG83AnPYzRei6xkfcjHCOwFsLVwqVdq8pdRP4gPM5BJRb40i&#10;B29PGfNP7LNnSrvjeXQcTV1cuSgGvb3N1EnRfYbkai6vRXf10RsjqtCbV3eixkuQUVs7qZWJa1dC&#10;MHfb+OTbK/DZNkZ5xtXwycOv1fYh0HqeD512bY0INJteY6s1mRsCDYGGgImA2zPCLNWOoxDAyzZX&#10;1EksqWHxTHq7QawrKwcwh4MfHMf+eHg8RQmKUvAiCrsXP6E+boEQ+YjWeZITqj5SFETJxZxk4VZe&#10;0dcsuHYgx45f7++NF/DnGnAAeaLIk/+lCJSSEUoAMRxRfFGItAPbWbq4hul0JSdd0jeVxpAjD5Uh&#10;zbSzeiSZl39NskIbLBr5Inhh+06ZqJP+iENvo63u14TrQFZ1MsiZNyKGEpjVQpzaykvGoNwFkcAW&#10;2r55A05kIc7yKZCh32PrVVfCveUdfRQixf+Dbrpyt250yd7y14sA7tV8cxY+isFHT5Kpc/q6dt5r&#10;4X4vNGojxmD9JylzCm1En8z5eGzMUzmpUPu1lIOAYS3GYQ5FybrYuts7j6goxrw2If3hyMvo/lQK&#10;vxU0r5TqWXSBm1wi6rIM5ERfGWXMoTEO/DnNckvzEu8oxAE2NJq3t74UB8NV0shp95IKS9z/8One&#10;WxEfwSLQrkzcIpiYTLaND2mXqWBmdRPqTR5vEZ95najEfCHW9i7MLkj2IjJFMIkoGqQfR6H1yESS&#10;LijsgqydzSwmUwbhjKpOPXMv1CbTWR46Op/kqtnqbwKBZhCbaMYalCBTqst5ciO2fUdRJ12pe+l3&#10;VJel1MUi4n9fnruthy0LUvhi+9eH+6s9m0OVS9vAfCkgAtnbi/mFwstULOJjETHnxSpezD4i+qdd&#10;iKDcnLpBDAoXKqEP+sBv9w9XB409nQ8Stcuf3797HVQG5TNOfJGIOocA99bJc2wxwH8lB92YNELi&#10;XBUXnBfPxUoeVSaOV/VisipG6dxQc0dzg2/JaOzE6FU88CIcT1zRYEEC/cTmeJKuaaBgUsUy2ylV&#10;LGyT6ttWVtNdLa5agY3/oj+Mpy1TZZ8jmVku5fjdE3kO/fhxf0ghG1Qn96OVICat0OoQmLP343v3&#10;3CWpmE8GFW3PEzUZ4635JyknB230Q86E6JM5z1KcsqyLVm81azKeHuB3msNcCQ4liMbFlXDfI/Ux&#10;HOy2RDRk3cRcmFwKHXnciAOYtFQEAdXf6N1bSPTx3GbBmIF72npSb2szis1crkcdIUnWpD/mJs4E&#10;3XnupXoUVwQmRF2RuJzNHkxru/j0rZ+pYGb14HZYa8HLxOcytR7baBkUynAZ63Z55w3ncZvLIZJO&#10;Ob3mWDu+8xpl6rSrVzI+9NdJieeZJFX3ZbmnSt3qVYgAmRLvE3sBHesYFt1SYPHM5wCCiDlwupNM&#10;iK4Cxy/bUAHOiLoHx7HYbW8kZV4jbeD7pqIwpbcnamLr7vht69J5SmI9lWqaI8k/hvbNzbWKvmqr&#10;g7ZFFJF/Pz+LLbhpvogg5ovih22Mb2m7uR+RrwSB/CNt130gPWOTv9X8V2N55ZavSxq/NsVkVYzS&#10;uMHWfHPYXOQ5PwL2q+hvrmjNqAGnSWy56kppmrqoyeVDzhpkPdD23VKOBHLoNcomArh/+6DoXa50&#10;TQtyElufgh8iz344+uMd2dZBRb6Mn3dcuuh8zJUlt0XVfNtv3Qio7Xg9C9CwVZvjPadWattFcrRw&#10;Jcyb42cuPR/UMCe45Hblv9P2Bvh4jCthPuJ2IuCSrU462npIOgQCXqERdfOIP4oxx32KtANUFw2Z&#10;ry+M7c1o6fGldj6DgHy3IA7yTGa0vMzL6kMaj+pczQLnSd/HhB4RmC+F2RqX3szCFyO3Jv1hW1xR&#10;+qE3n+49JT6Cxdq/MXIjsPnm3LyC7rZtV9IRmDUbFJgtlM7fVrMwO5sIg7wy8hCXCEYRRQe6SJ6s&#10;SqYFhV2QtWTz22lvSNkaVRnINDixN0fLLY9Aa5bymDeOMgjwr27KyHmi6l6aOhUpcGCXAi/ofVti&#10;YuH3laKf2GvziA0Z/nr+TlEQaFHdweiPx8fKvqTm0Z2VSuAoryKJZi4g4sXZV3Jy22RSOAaCyQzA&#10;HFcsZP90OFx93e37Re1hDbTLv8kJ+fVIfZaOJdOR+ut4YV3zA++5SIC6rPmLqKYPZFdDrcwSiceK&#10;IDvVRGG6anVJk6UKX+UEUGBriEgMa7dVh436IqWmCg/Hk2ty2nQlbHfq6h+uOqvIVyDbkJaVHmPD&#10;PsCpurxksnpvjfpcv5hz6MrBQ/E2CMBW4Py0p76M45Dopkb12UPQfKGIl80mZ6G6qAKYq27JYdeV&#10;ujlLzrEJfDFv+qLkYXti9Bck2K/+Uxkr/gdbp3LOyyo64IrxKCO6YT3GYRne/Fywfbf1wzDoRnei&#10;u+vbbKY31D+lnuBA95X6toRz9gaaN7vtcggoE8ohMFuXOMgzmZXiUgu8qw9P7c7XnM2i7jECnpdk&#10;2yHM1jj1ltWHnzp0X5P+mJW4Phjh1ZuorQ3MlbU9v/XPU+S1kXl+5Ur0xpqp4ApNvhzExOly8ck0&#10;rIRWKs8xQchWZd0INCMr1H4N6DJAE84N6jJQNy4NgQtFAEOM21thCVAC3m7XMS7apUDkLERAcaXX&#10;j6PouI4FPDhn/u2IlodFLmyn+NPhbrLgZdfIpYlcfi1yxGh4pIUTvMRNTdAZTreICJqqf2q9scxc&#10;dMZ0Y89LyYEhB87EcJS0LeChXRHFlXOB2IaFN7Ie9VtEAvRFAxzTpCpXXw87ilgZMKiOK/fn3jZQ&#10;F70lHFRbdlnU4rjBxhAJQdfSv7rVEP2Re5FYOQfT3OlKcDw5eiLs6XpjWXV+jb8DWdXJIEdcZHA7&#10;EOYhES/KSiau+qYYoG18zsxoX6nokxgHtEMYQMVUg6iTesbBOOJzKItpCNDMvc+K4dfKrgcB2LfX&#10;8d4S8ZFbux3J4HPPgu2ir25tLMUY8PqR/uxja4f4KPw2KlvMMyzIOFy7pri/c0Uxhm7o3773KnP6&#10;Yw7kclCx8XqnPoAtuznThpqXE5YoWvJjLXGQZxKlsy5cqVhaPNbf1+Pww1PoLqE/HLBDnpdYlTsR&#10;I40ClAoocqK4tYM16n5LDrn6eSmnPXh1J2q8BHNUC6oLcVcmcpBenIW2iw9pxmAA28WHx4q2jM+s&#10;brMFeDCumUoZCIhLBKOIosWgXY9My0q6LHe7OYjJlEgY1RKr2hVkyK1NHqhUo0wMUDcSDYGGQIUI&#10;4Jnd7em3hMArHgGxeAdnBJsKauGXFvCwgMbxosTZNMT8r6fvtBBhX8zCi78/Hh/Eo+g55dvoBbR5&#10;7vZ1sIuvtH13XR2SqcFsnYKJdC4ZiHZP0Rl/ubu3OkjCsevb6+vV09ubeL+BI4rPMW1nOKb49IZO&#10;+9vrq/vb/KiTFTfdBII1yToRXipDgRKGDMYgW7Q4XVs5S9E8xp0QWcjveOLemphblkuid00Nju27&#10;W1o3ArjfgwOKK8Eh2te/XPVC8uH0oj8s2BMfOKno8QL1uZxWoB2i3LXUEBgj4HPQhW36HLPGtFLO&#10;8ex344hKhb6AD3Bcz2Qp/Gqrg2cf331rrLyc21jG8q63vDGqGof1yhsnmdrSfjBzDOvfej6uGZac&#10;nnHNQVPKXc4LnLdcFxPyOWklsG9VghBorRQEU4FCH3Be7t+tSreK9Fhih4u0klbMzrjlCiKA9/HL&#10;OeO6FGu25kKm5W8XgTa8brdt5zSbb/v5EnM8Yq+X5xgrYSvfEGgIhCHQenMYTgylGtQMIDYSDYGG&#10;wBwCm/TVmlM6e3y1EEDUQNeLkG7h9zgnVtZ1OHk9vb1e/ef15ezkpeTshMUi4s93d1cPpy2Ks9gJ&#10;VLaAKsBFiqTaPohe4KYm2Ai2u7zfxTi8DTEbnqVKkl+vFjmgSagsv5NT8f4LHImmNbAw/BdFn+Rc&#10;ILahjD6K7btdCYv0tzTOzCU4wf2039N4NFcy87qCaopXJtWLqF4jajsVidB9S3BE5GSyUc6kbNrh&#10;eAI+WFSPierLKx2nplNaA1nVySBnWoE5B9ww57gcf0x2ZSUzObfjEATwYY4r0a3h1S5g3nDV9+Wr&#10;OevjXX0UhKiT44T+jXElN73SvCg9/+bK2OqXRwC2hWcfV0JUVuYpa8IKH7Vge2GdMFae/ujAFxlW&#10;11nzL/ol+idnatEnNZrakujcONRX8YtsPD/id61JzyMu+ZWDcsL23dLR4nQ05HPvd2kwn+9o3vmK&#10;rcQEAdm+QNQrbixZ3SdQL56BvvdG0Y8RAVY64R0vxpRyqbe1AIby2gcIsUAR6L1G3eGIm2tJvLoT&#10;tRUCuUKRi/YSXhspKnoAs3ybbfYzD3PDaB6jVoIBgWZoDCCGkMgfN0O4uMrU2MxiMokRdqF7qfkN&#10;6Ett+aZ3Q6A0Am5PidKSrJgfIvtgy27b0N292HsXjTwCvljA+vPpyencgugsv9P2xJIriTb9V9ys&#10;0aK/kgNDLgaP5DyZs9VytNCtguoSWIT/7eHB2n+wOP98fLv6z/Ozd6GeA0o4i/miFGF7SJeTNvjD&#10;/uDEgohyubao9eGio+lJ/jZZLegqUPzIwMZtUSc1tfcfcU6Mut7cr3J+cSwhQOIUxxO/pnMSlb1e&#10;g6x3gc5tNchatnXWw+1zJrqdiuYm5E2P+eqWaLu2VlWLhBkLzogsxL018HpatknqQgBz1g0917gS&#10;nol891KuejH5XZTELtoqxsfxGKki6hVw6oiRmbvsyXmFxgGuhHvcy34O6q1JG9XYsAygdREja5WH&#10;iBD7SX+uhPvTmAjKsEvJSHHAHc/8uWkr7ZeLA0d9eSyJA5hUmioWTRQx5cDP0BdDhORwegvhowwt&#10;sEEDi4WxXVGpteqN+xvfe7yQJuDVnajxEgxRIbvMCkXO1jmGwHbxgWb0l6lgZvWYplhl2R7lVcoe&#10;IvR8+1OJ+UIhrILLFGYXJFcZmeK4xJUOUjO70DpkqlHKbOizCMghkk45vWYWFN7K9cpEktUonBfN&#10;drEh0BBYKwLNeZKh5Q60Pa4r4aXe27t81Ek4dn0nBy9bFBZEdfidHMNcDp4u2deYnzp/2uvZc8e4&#10;6FL48v0tY2tJ0IETAhwoNc0xr9WeJywgl8QAfeSX+3vrVtedHF+u/k3RJ7G1tnR6o2hJroQXrr5I&#10;XhjQfzrsHe5oLqrz+c62UBecV+cJC5SoSxoBBVNIzrQT5oZuYdqOHsY1+5UUYbo6cDzxLW6/f15G&#10;tLkTrjNtlI60vybmnB1F/zzJ4S/erlaKwLuaN9yteJsQuStE1S66F95d2Hkrx2xy+k9NarvuhPuH&#10;VH6t3joQ6Bzv3bL6oni7a4Vd6SydHPwcH82BCp79StwvhkksX+qFOfokPvjLjcwkrzU3B1gW/fU/&#10;3NRrp3f0OE/i/hQ2EZpwf2l7HxJa31dOOQzTPfHHZzcS+Mq6rl1oE7vgyM5Pb4lQ1sRBnkmoMK1c&#10;j4BukqPqj3wO/C6A1UcbNLbIJWgUZmt9STlRKqas271iEZ2i5UbW5tU9zNacyix0gReDhZQQZLt5&#10;fDavoKBxBJBu8AaA1IrwIRBhcBFF+eSbobQqmRYUdkHWMy0ocHlDytaoSo0yCVhRI9kQaAhUhoDk&#10;G6DKVOUXBwM3nE58DiAv5DiJyDmSCQt0fz1/p53jpktNYH1Hzni/3N1bo+pJyhVFWxaiKFHOhad4&#10;nq9Nj9SCCqJnZLQ3YLjf3V7t6eVslZBM1d5MDhbb/qDtu79YkFdti372XT76JKKIuRbdYRNYQISs&#10;44Rrj/vdFV7MFrUdxawox7Hqqz0Haksj1zkxuiOVdk6MvItS6E/7G/dHB902jumOyjXgmmSUyhjK&#10;W8Qdbes8HVGmGpSXbCpDy7Ej0Dlruftp189DWtlO35V7INtBf3XNWaiHOQtbr8amd5oLfVuSx9Jr&#10;5beBAGzZdg+ktUPEx88f7r6gy8X86jlFj4HKuc/yzAWamN/gvIl+cSnpnRzJEIkPunMk0PE9W3Pw&#10;qIdGb13ayOoRrKgkH9RnMea7Ej4ACInYBdvxjQ8u+qH5XTTktPvTC2/iUIijysmOskbfjJKqFZZG&#10;YNzu6kMbaaZEX0WfdMz9eex7jcaKWYgGFLHU2kbWmnXPtR1e3YkaL8EiBrZCkYvgoplsG598mwU+&#10;28ZIW0La7yVgM68jlZgvlAawo1Zhdg4phtllZCrDZajZJZ4RzgtCvSBrZ2PLyZROOb2mU80NXyC0&#10;GmAbbt+mWkOgLgQw3MSvZtalQ7I0+WPtD/US3xd1ElvGYdtR32JSrhyg/df3J4p4aOeD639Q1EnJ&#10;hQSzEXL1MWktfxyvDRZLc7fywuLQ131o9MChjMOzNARroZEmfXottN3j4Y6wP0wWvYEJIg788/J8&#10;9XI8ikU00dIj+qRv4X1HDitmgnxwmoTzJEf7mbT1Meg6aTsv6NplfysTp6zyLm4KlCky+ADAlWCD&#10;b0a01WltV01/PiJ2+RbB5+zfT319Vwe4OtpJUitED4QTXEgayBpSoZUphgDuN30fb6DfcSbMOYha&#10;igTevjlrH2hfpnzc0exM2u14vQj47Bjjk8+RN0Zr0NJ/Zj3MXb4oeHAAgwPnJSU8ayJCtW/8icUD&#10;jgbbfUmhLYt+9WEsQBss//ZxJDgIEMeLk9tr90c3Gg7loKJPBH7hpOWb62wsWxPbUMnPA65yqacu&#10;y0RO/A1TtjUJ5l08rzqGDlY0MMbwpnBbs+nOK0u91Nasu4pamvARmW4NXt2JGi9BLabo7wpFFsVj&#10;THy7+EAz+stUMLP6GO7NnTd8lmnSi8Z95crXKP5UpmnOMpZ+IVwb3KIN3eAVhbcRbwg0BBwI4P0S&#10;99sfB6uY7Pkhcb5EDL+0spABTidwOnAlRJ2UlBUvYrC4/M/LiyPqJJzBDldfySEs9kW/S6eWb0fA&#10;bGdESoLjbGzSNPB7uL25uqNoTTovllad5ZfRJobrF3IW++PxkZyN7dvDISrkn09P9AInhmp8a6C/&#10;+iJu3dAL2N3IPuA46RuP4qWIrSGLybql8UtfDDnF6MxtLiLckbbOHs8d59p+nVxXMW/Bdl2piz7E&#10;43iSK6tLRon8qazTHAm+oAlOe2qTG9rCOySVkyxEmlbGRKDbvtvMOR93fY/PgdJ0uIVN+BzGlMOZ&#10;Y149S3g+wiJ4zraoZ0rtaEsIdHOWe5yC/Y/nrBj9Ycf6z1VvznnzKPzs55Jr6XwVkY8cy9ytEy+h&#10;z0k1nlotNfoZdM7QahG3oBxdBGX3/V8XddZ9/4h5RvJjUe2gFQpJa+JQpOLL9b0ovmJQDaOPBpVv&#10;hUoh4Gt35cBfQBC8a/F9ABgnQrit+XSP47m+0mvXvYs6mYY7n+6gRH98BNMUiqzVSx1Z67KKr6xJ&#10;Ixqn1yxTwczqEfKus+il4DOvJ5WYL7TORo6QugwEcVziSkcou6GiToycF+SVX5C1Uzk5mdIpp9d0&#10;qpl9oUaZOqVIsnqFy8a9EeBEoBkKJ5oXTYtMqULnyXU0CZyXEEnH1R2PFHXEt5DMoSUWCBF1Eo56&#10;tsUqLCD88fBI12xXpxK4dJmWlM2pRQ5n4wao/0IL/zl6oMW+HvaML2cDhDaK5MhukBkeJhBNqDLk&#10;GXkGftjC9pe7YfRJLQecT55e367+S384lkxwAlBbTzr46Oh9kO1Ajk/3nvGIU06NxYSmuuC8Oile&#10;IqMuafwaF5O1byefIxUsG7bnc+D1a+O+CsdJ35yECHacqRiu3EIXFhzDDJz2W1o3Argf9G1ZDGek&#10;3LkLpmlztkXEP1/kOdX3HfOZiTrubUttwWjybcd1IwC7vfU44MJuUqJOwp713xwC1/Rc5XPO+qBn&#10;P3wAIHt3OCflMtehM5ye3xm3TOd1UlkGlzPX3spCje1c8WKOYEMqgjJtA+9KGANc95D8EeGGUoTO&#10;S27ph/TaWRoCsvj21GWZpCl+wbXQHHNNoh34S8DEM9aQRiGKBeheQueleMy1+1JyhfJVTv0Bzz42&#10;eny6h9uaTY6WVy8CfDZSm469ZpkKZlavDRR2eRo+7JCummAZeyAuEYwiihbDvkaZrMrTu7GWzgjI&#10;oUGU5YifFSh0VKMqNcpUqDkam2QELvGNfDJYraIPATKl5jzpA8hzDdt1XzuWx7Dl1Ctt7SuZsIj4&#10;7e2VnLherQvhWET89f7h6mGHbXzjoyBKyu6mvZ0pEQ4M7x/puAMJbIn5EOQQN8RteOZGW/pKLXLE&#10;6om+8xttdQ/nEJsO6N8+p+VYfq7y4H2kKD6uhJexnSMaHG1pPCp4b2DDRcmpLjivulRp+aURoCba&#10;0QK0ew6DE4TbiTG1heF4srt2R77DBwcpUXtLwyfFb4rrNEeKN+jCJkIXBMtKJqn19mhj3vC1zy5z&#10;+27MPTZHW/D0OT8rh22P85tuiVe6d/I5Yepy7feyEFBOU54FaJ/tmUjBTs0/89rcsS9qMt5Pv3vu&#10;2eZob+E6cH1hxgDPQgVvbwWaobc2bXQCHLZEEk/OiHruStf08aptdwA4NfNFg5tyf6N5CZEnfak1&#10;sQ8dnmvAWC4R9daIcvAmUg5tc8wTR9qRB06U0kk5xNGYk556WwsgIK9NgBALFdmC7qHP1SbE0JtP&#10;d6LER8wUU/x4pWKL46IZbBef3mYzFcysrmHe7O8l4TOvK5WYL7RZWyin2PpxrtFM7DIhd7k3KHaZ&#10;yllaUU4ZymZULapiHcwIrQZYHU3RpGgIXBACGHZy3vpcEFRDVbGABycD17itthtkjLwx5N6dYfvg&#10;v75/t25PB7mwwPfr/b31uo1ey+NH4BXbB2aQRV1sxXxLi8U5dDJEuNiqcJz8nRwoqQOdMNBHcAB5&#10;Iefof15e6HlE9oFEOZNRJB9XwgIibASRJ7V8rrKXmr8mXErJikUf33aYcGCcc2JMkXXvcZyEU3Ko&#10;88vF2LICOQXpNIQwmt1R9MnQUa2cZGn6XGotRJ5EBDxXUk4mGYu+cJx0OamoscNz/zu37TKcJn2O&#10;2y6dWv62EVAOU3Sf40qhc1bOmIUFcMjhSuhzn+pOLHQEdVFadz4+HDvOOJnFaKicVITvtWPkiSvb&#10;W1yO4cUxXH1p9B7Vl2bmkXH0STwrSyU0H57pW1oWgdaNlsV/DdxhI2/kQCk3GpxRwJgjzeeSbX4L&#10;ui8fPXu9KK5X8vMYIXm0XXx4NOOhItmCy9Ju+CyLP7i3Nli+DTYvQTOyAk28LZBr1KZGmQoYVmPR&#10;EGgIVIIA3ve4V4GWEnIFIyOiTroSFq1f3+WjTv7z+nL1/HbeOngAGy0+//74qBwoB/kuoVs+CwJj&#10;rOEE8Br5AndMAy/d4Bwn/XKWBYAgImMNgyplF4rlin78893d1b2K3GphT+3yNzkv+yJDWmolZb1+&#10;HJ0P11jM/50izC6RnJiqC86rS4i6Kp4lkNvRHNaNKWNunaM2Fp64Ez468G13ii3CpaLNjbXk1o2T&#10;3kTWSQYntyEtsEIb+aKrDWu0s1oRwPbFcEh2pdQ2hn3sqS/7EvqyL/kiX74c32kc8NVu1y4RgdsZ&#10;p+53h2MTTEn/5eAGF4lbT8RWzF342KWlDgFsb8zZjXGvu67noN7qOIzvQo3K9zHNuD8q+xB0nsSz&#10;/IdnYmrNLG+knOPJVFqjv04vtpwFEUhp9yOzA79LfXxM63uutdcLt7UU3e0815e7Bd1xz4K5KTbx&#10;6d5T4iMYq0py+RWKnKxrSsXt4sNjs9vFJ8VaWp15e6AS84VYgSzMLkj2IjJFMoksHqRnTqHa5IEu&#10;dpkoFxcWenlilykH+fy6TaZ8DBenUGMjLg5KE6Ah0BAogUD8E30JqSrmsb/ZeV+U4QW7lAOIhgWO&#10;LX8+Pdm366ZC97v91S+Hu/VFndzgZIgXuL4FF92mrl9Agq3XEQmxdBJpjgSiCVXyoSKm2GL4D3JC&#10;1oOkKQeeQxBh9q/n79Z+mC/AmQKizNoWESHPI9nG/e6WxqTy9nGW0HKkwDIRs5QpmFWPJAWVdrDC&#10;i/zhy/whOrC1D0/EH5PssKZ5ZXiM/uJzmIKzsrTjSaisQ8mXOYOsQ3mnOZKSIbJgqB/CUE5JqRrt&#10;GAR+wJnL48SICHq+6LMuXiG2gTnLxxuLzbYFZ0Srw99C7/lcKrf8hRFQ9uKJ+AhbM5+79GjJOTYp&#10;503PoAjnTfS5ljoEsL0x7pG5EpxUhvctXJQ56RiWpw85yV8YrbkIyrAHzGOYLyRt45OcJrFl93he&#10;0k3cer28YcpiTNR1Y8qr0jgEIpDbJHDgL5G6cWg8Org495bc/7hKIT+giK/6qq9tRXfcu+LeJSbx&#10;6f7ZseUjGKNGVtkVipylb2zl7eLTa5apYGb12OZYZfmG0bLNdrn4x2keV3rZNm3cLxUBstINGWqN&#10;qpxlOh9dqrU1vRsCDYHlENB+QctJsCDn2OEXW4ftb2+dEuvForjXJHHzLV7C/Pv7EzlT2V8Kgvcf&#10;X8nhi17YnFKsoqeK6zxIVddez54bigwiP+Vu9YU2/UrRJ/1pKOfwzF9T8motcqToiIXwr/v91U+H&#10;w2lR3NQH48F/Xp67CLApDCLqwKFtvDC/oz7+uO/Goz05Oy2RTDwm/NVFb4lJFcmMeiSZ11JSVp8T&#10;I2zMNbe4pA6RFRG7XNv8gi54ju3bxS8nP0TWHPpidQsLjrY6eKKsjfUsLN6YfTt3IPAx068QDTZm&#10;YQ9zDv5C0pGi8Pn69DjyJWzoRSDibYisrUy9COD+1xfxETYGx3vYj/7j1gZ95OaL+x4LzsLYNryl&#10;MwJotzdyXjGdWs9X047inFTSeKTVMizPOEyj1WqZCBw/EQUdoNoSHGpvguckG4WQvJfRPNqaOAQ1&#10;vjKu1s/n0FoyH8N6KWBO5nTg92ka5rxN9hZocnI279Oijmtb0R3RkW0fiflQ5tOdKIEYH0Gf2KzX&#10;Vigyq/5zxLaLT69ZpoKZ1efgX/114HNpGM3rSyXmC62+7ecUKAJBESZzml7C9WVtusZmFpMpg3BG&#10;1Usw4pGOhFYDbIRJO51HoBnNPEatRAgCiJERtgoaQu0Cyuxpq1OfA0i3XbdcB8ViFLbq/uflxSoH&#10;Fqng6PVIkSd9i9bSTSWHgKzkwHeSIpWxFUckJTjWhqYxDZwj8uQ9Oe6Orw1p+q8Oy5Y7m0o1zSkh&#10;TTzXrgaiT7pegCIiyV+0fXc87RiNv6gF6DdjW0rwg0PtzXW3zfINRV8ZO6PEcMgpK6t7jmTTupcu&#10;K2xk4Fh/guiHiqoDR2/MI9ax8FR2euDDFQsIPttElEvpqJOmxD5ZzXI1HA9kHZzISweH7BtyGmpp&#10;vQjAZGxRi7VGcAqD80lIgiUcKMpxaMI9KBwoXcmMfAnaytHKsy2qi07L3zYCNx7He2XfZGOcDno2&#10;NPHBgW8o9PUxG71LyUO7cEf/CnNSkUYYlmf+GafSrC+MvnKOdnwsCijwQSvezUglPLubHxSh1Vsq&#10;h4A43robl1OpcQpAgKvdcV9J05B4wrth//MSCREgB4oEFBPXZwkGW9P9lt7PxTxB87U7UeIjVtQU&#10;Vip2EYyAzXbx6TXLVDCzepF2XJJJw2dJ9OvmXcY24rjElS6Db5OpDM7r4VKjRaSjV6M2NcqUjnCr&#10;WR6BmCex8tI1jitCgEypUufJ+WFyvgRvQ8B5aj+JxIS4glfq5Qgcm6QdQMDrXxR10rZQiGtYVIKj&#10;1xaGiNLtC2uR5Int3HPpP8JZzreCCyVaYkUAbYbFud/u75VD8rgN4XzyjRya//v6GhXBK1ZI9Gm1&#10;NWXvhHtHjk0P5MhiLgpgfIqJIhYrg6/8GJdTWXXBefVUrORBXdKU0xy2sfMsMn/8+FA2ljp/uHBF&#10;//EtIby1aHNhRlC4L8EODtR2ocnV/qH1WzkZBBB9xxcVD1t3+z4K0lLBmfY28v5jvJ2ypqV/d+S4&#10;Cd4fyskKEcZaagicEVDOvTfnx1SMMeYftvX1bQ9/ppR+hI8NXB/PgCqiu9qeydI5bqsmIn/FfDw2&#10;pz2egZZ5DjItj6Q0T3HckhgCiD6Jvm5LKhry5N2MrWRa3gucr6iq/kuj0mrFIiCPN3EAk5aqQoC7&#10;3ZUDv/HhqaSyuJe2Pz+H2dolm+PWdFfOtIFR+mGTfPqH2ZpkP0ihDf35MEiRoNVZDoG+5TMNILP6&#10;cuo3zqIIzNsFlZgvxCpjYXassmcRi1A8omiWSDGV1yMTSbqgsAuydjanmEwZhDOqOvXMuVCbPNDl&#10;LBMdnU9y1Gx1GwINgYZAEgJ4x3NelUoikVZpduybLZDGN6fWweZ00svZRdc45pCfrYtFxP++vlw9&#10;kaOW1UGKFp9/vX8gZ4edY24JAzWs1Ky4GQWWl2AqfL5McA4wo1dMecznYJHoYUftS+JAotX+JciP&#10;ZbPi+mo5Vd+6V06U6OuIhGL+oUH+fHpSi/iSMn4SAnDCxdv5n2g78XHCuDB18B6XWuAcoKjWW4C3&#10;g6USyXGtpmxOOVX0LI9yiNDB3U5wOvFFtnv3LIp7RM2+xIlrtjAzBE6y4o5NDYSnnJma+Zd35LiE&#10;v9Bkd28Ird3KSSAAa3mnxWP82v7AE9siu6wK+VgIPNDCsKsMaLiSLyqfco4jB0rMa812XAhebj7m&#10;LNzwaLsdI3FUc9Y4l+8cQ24ng50mPp/zRVe117q8XO7ok3gWQtvIJ2159GscJg2E8sJumoPt+fmW&#10;7k0wh+DP109TgIF9cTv+pshxiXXQ1WRT359lmTTqkQhItTvGjo8CUc0xZkw/tAizNSndI5tgkeJb&#10;1D00QjZ059OfKPERK2YLKxS5GDaa0XYx6jXLVDCzuoZ5c7+Yk4CN/tucgtkKlbec8hznQSojUxku&#10;89puvUTDuVwLp2OdXrOcdvVwamjV0xZNkobA5SKAkSg8rBAjTrOLHrMFGIWZIQWQ8FLe5wCCqJNw&#10;jpMSG3QRueOvp+9WabGAZ0bHsxZqmYsjgIUYvFALifJkExa2+KiiDf4gRwPXjcTQCodnNqqdP85t&#10;H9EQi5JjV5kQGnbK59wJDVrsik2hNd6pL+r+uCd9zBRK41SnlxOLc//Pr79c/b/fvnWLdacC3YHa&#10;opQi9/2+PyjHytHlrFNs+44+jq25EXHnkaLBHWjR0GYBiHyAxfzPvj2zGEdWhjzR+EbyuMTiHLgi&#10;ehZsw5UQNfnDs8Wuq944fyyrb0EbfQZj4lJpLOtScoTwhaynNDg55Yod3CkHpvB2Ch0D4Ih+/aMr&#10;jfur0HpiimYSxryOkRpRVkMXzjJZRlW//vLjCpEerYnmkxtqADNCHOY8Pe8cKOokzlMSol6CrhMT&#10;ovtONp1GPUWiVqd2BDDEYc7CnyvBrlzR6Fx1YvNv+siornqIeol5rCU/Auj/uI/F/TgHWhiLMJ6k&#10;0MKzASrax2mD4ulwNDKNTk3NT1XMTOFj5XROOqmInJ7+IiwGC3ngpz5Qo184IQ2elUnHLzSH3Xw5&#10;z2HmnIL7W9zHcvVHPEci6mRLZRGQ70PEQZ5JWdA2wE2ySTDk4wOdB9q9RTph3Op0oX/VQTdh/KBb&#10;GYxNtnG6Ky8tGS99jMJKH9I3JxJ0DbpDhhsYCX7H847KjfsHd62DuctRnU/3nhIfQYfE/NkrFJkf&#10;BA/FbeOTb7fbxsdjGIGXgM8lYxSke1ChQMBbMTcCK8e5RvGdMjkvuJuH68qCrJ0qiMkkRtipyuVe&#10;aFhfbts3zRsClSCANzqLOE9i/POsP3R3+t4CMgja5MILkINyHrDz/KCtpF7fj3597FXDc0mGf2i7&#10;7hfwoeNJIsH/eHhUzjFcCwcTHheSYbMB9eRpgd0FiZUGFcaiHZyF7gK2QnXRQPv/dJhGHTzJouQ8&#10;C3s+OpWYHGCx6o0WNpGwuDl+6RdCY0LUkjGgo04GOZYaw6zQ0lioVc6TVGFvcRYJpaO4q8JdjZ8J&#10;993umvrhu7W/AzdspQ0HVLQfV1LOk3jpTnSxberNNTnp0LltLICkiD758vnGxT6Kjstuuz7EiUqU&#10;WNbCTlmtpdebqW2is+KpHpgzjohoqhJQyUNG14ZDHBx+XQlbMbb5yoXONB+4npNG+ZwjdXRN483D&#10;ddytosvWTBkxRuP+CQlOfSF1zPq1HWPegfMkYqKZTh21yAl8ce9hmzcg4z1dwz2m7pNjp/0cPRD5&#10;8uZ6R8hMW/lFfVRyc7oHyeHT6q4bAYxqemTzOfvDRmFTkgn9xCcD7sGktwyX1K80bdw331LkfNf4&#10;EytP6hh7Te12TUaGsQj36sOlRRqfYIBI06Gqy3f8q6s5LotmQyc8G6RiIipcBHGFIemCX/UhH+k0&#10;SHRtd2u/p0R74tkH72NSk9mGrzQvqefIVGKtXjQCJv7RlWcr9NRlmcxK0QpMESjRJNqBvxvzpzJw&#10;5WDE2tEzk5pADMW+0KPOFxq/4GhoymAU4RKhCB3Ijfsw/V4qlWkN+mtdoIN13klVzlOPT++eEh9B&#10;j9S8l1YoMi8AM9S2iw+PzW4XnxnDiLgMjEZ30RG111103j6oxHwhVhAKswuSvYxMcVziSgepeTmF&#10;GniDtpaDI51yes2BaqwnVctUo3Cs6DdiDYGGwBoQwFAUtyK+Bq0SZYTjE7YuhLOHubiDhw68HHKl&#10;1+NRbTco9XACuvhi+t/PzyTXVAq8vHqkaHc/3911DlXTIuvKgVX2ehqH69LBIS3UwvZBeDnnsylH&#10;9YvPXsQeDKZov18Od+Rg8u20wG82Chba/nl9ufofcmSmt8rmpaxjUDKpIeISoku6tujGAur9buhg&#10;i+VIbFuF6IJY9JdMoG4ZqjolrBckpdkGbd1iPvgwb2FcGc9hQMA33mBMOtkEGDkbMBxLtZDtcRJH&#10;xDDbNozhHHhKhuDKw4mZimojhoZiFkuTq1cyLeHl/aJN0OcQpdyWlLMYjR8S/bJzNPukKO7nqGGQ&#10;QW2L+vGpxqcDOVaZCdMUxgnMd9qh07zejteNAOwRz10qwuRVZxfqvH/QufY43iPC3GnOEoIBtmo+&#10;C47ZvJ8+OBhfaec2BHD/+UZ9/Y6i2KLtl0+QwpDEOJyTLaLoHKl2PQKB7r7x3blFNyLF3lwjinr3&#10;UUYEadMS1LPSkaJO+u63Y2i3svMIyPapnrosk3klW4kJAiWb5O1IDvz0Eaxsvw63tZK6T4BfOKPp&#10;ztEA4bbGwY2TxiW3PyeOq6XVDEC86RrE4hCvnkExG4lgFFF09fjnKGDHyZ6bwyem7rLcp5KKypNI&#10;PLHaVDnGnLplqlE6RvAbqYZAQ2A1COD9kX0VdTUq5AuKxbG7251ynAQg+AsdpvElMyKP9Gt9WcKA&#10;p+uF3r+/f+/5TEtg4fH3hwe1yOddYPYxyJL8UirzAIglnSMtItIumTJpJOboNIknB40JYxGiEy5M&#10;GZ2w+Bdb2D6SY+LTcRrZEb3z2/vb1eNxr6J4obxUgoMLIvvB2cCWbM5yCNhC8WlUxCY4rXjHCxtR&#10;jjxJUBLk61o2oWJFVWABO3KIUlsfO+zBJa5yaiJHlGnKayhE7LJFmdN8jsJRwzSfrf0O7FWdDHKq&#10;UrdeyaqCqagw3VbHFHnNMU5gDNFluAWDw9st3fjocQH2geheOk2c5WhgoxmOHGW67cThrNbFJNM1&#10;2u8aEejGBYq+RE50sDckzEP4D7bhsk2tK8riIxDJBBngiOVK6CM6aq6rTMsfIoD7FPR3jAE523wO&#10;qaacwQKN2QmHESmyeATlVjQEgW4ecd9f7ugZ7SMi8r6tPWGneFa3P12FSNnKxCBga4OY+v6yPXVZ&#10;Jn4R2lUrAqWbBB+4qt1f6PlUlHcA8YAiVsy2kNl0Z2zFFYK5QpEZG2ye1LbxIe0YFGQgMd8QKy5x&#10;6fjM608l5guxWkBhdqyy5xG7XM3zcEuo3aBOAC2lSgM6BbVWpyHQEGgIrBkBjPxSLlyrwAULd4/7&#10;OxXBTb8kD50OUe6VHKUk777RON/JSeufF0Sd1BKeoYXz08+HA+mwX8YR6izK5CgUx0nFjWegTfdi&#10;npMbB4/UW8SuDKbohb9S9EnX4i/6JKJPkn8sezJJgk+KAxrkx+IiIlPaHCy5hDZlndL0X52Wbzka&#10;gTFycDi6o7ZEm9rmCF3P9YvturmdaCGTb7tTLH7jw4Oa0hjXmmQzZYGcA+SU4PVKX69kJqqXcwwH&#10;Nd+8gTHE13dzkFJzlhGtDxHV3wMnSkRTRmRKfCzU0voQwDig/zA/oC2142SsNtium25/RBPmU1+S&#10;3jLcx3vN1+D4+maMAeV00dZHvzjEJKqzZoTQxfTvTPF2WRiBuWef7v7T33+1iGjTcTrSvSk+Tpu+&#10;cRmXbOccCNjagINuR6OnLsuET9wLorRUk7xRRFk4UcokohtAOqCIjHgVUG26czVCmK1xceOic8nt&#10;H4LhtvHhsdltYxRiJf4yDR8/Pu1qQyAGAfSn2vqUXR57boyuOWWX5Z4j+WXXrbHdzjKdjy67lZr2&#10;DYGGQA0I4N1wxSuR8wPmfAk3zFggvqftrrFYnEIHi2dqayjBN+xYaPrXN9oi2PGiDwvKv2OL4JYm&#10;CKS0qSZirWvN1DWmv67ie7K7ucg6mpqLhr7u/k2v6aaZf2Uq1TQnn8s8hRyuqLsjp+ufaOyw0UHk&#10;pGcaGxCZUnBoUEpigU+NQfMqT0rABuFAmerAMCFoybDho4qpC86rFkqyWfVIEqcnnF/vMhyKPhE5&#10;2RXB69RG8eio7U7J+u014bwlGzUsDsVWuiFwWQioqHmufk9QYE4IvUeJRQ5O07if7SIAfUbNkbhX&#10;P1CU+BvPds6x8rTycghg/Nd/mgvaDo6TKY7+oIFtezFvSSZEnPQ56WK3ATybtRSPAO6JsXV3qNN0&#10;PIdxjZEFBjabrhVYfMy0nQsj8KH6oHscwDOab4zR7WsT85W29m2pDAKy/aunLsukDFAb47JkkygH&#10;fvZnUGhEfwGKBRTZWGuf1Wm6n7HIOwqztTwerXZDgBMBnt7PQ4VTr7poNXxCpuHy42eN7VJGpjis&#10;y8gU3mdrk8cteRzObjppV2rESU6mdKzlZEprt1XUaqCtopnqFrIZUd3tsyLpyJQqdp6cdz2aL2Fv&#10;DCyO3e/IcdJ+OSgXC8wqcptQf8Ti9T8vL1ffXl+tiwBYgP6Ntus+0HatQiIE4XBZhfKQ/v/Ze9ct&#10;11WlS9CZaTsva+37qfqqu370W/dz9Rj1BjX6T49zzr6dtfJiOzM7JhI2kgBxCRDIsHcuSwgiZkxA&#10;QhAClOmeyit5iIOphZdApMsbrhbL0pFYvesHWvEVjrCm8PfhNcnqBmo54P5jm+Q3YVPj73dbcpQp&#10;+DGggk14rPKaUA2LaGCVjkS2CeI5Zag71tVHA0iBPNUhdyziSE5bcIApMYyxlohRYhpgFSeDGJms&#10;iN9ykRVBzyIg4MBsK5ddon4KnjW4Z8Ws/rODwzjJaKE8BlCn5N8YHco9tl6h/sT2eca4xue2lVfx&#10;3mX84GAsqJ0bGcCqs+mCrIH0qxxab3g9GJk8HbYmmYMBlNPcCspwoByHufLFdt3pVqUbo7nuc5RF&#10;ukDS5wo7nfIm2cJA2nK3KO4voed4xOqTjquez0tsdW2eo2qH+1xMm03DW+f7+jartawE4ICXh7Ls&#10;i0Wzbn76OhtZASKzxxZR8fkbP8UX0fUBbJWSvcwbpeyUXq3AEuvSBFMb7r/a+slneKtEfFxeuSSq&#10;SsKTCzeqyc1qcW6AyF7Z1RQqfhyr56opkIjVaxBMacTFmX+k88r3w9tMSr/L0mI4mfz7+zfKTCt4&#10;jVY5Ae4Hmtz+6eHJcwUU5JQazLjg2sLhTmXi1xR/QeSG85J+uSMgnbenY10627mk57Rojk0VD47V&#10;c04cS8jiswWSLm2HXEA2P9Hqk/98+T6Ilza+UfvF9t2/PDyy8inLB0ikI26cjZ1DwyutlJkiDFlT&#10;6hZdgBPqp8JpCv0+MsdYXfKq3KvHLnlj0oRu0z3Wuadn4QuV/fgZg3TCHkGK+GecdXKOOqnb7lTm&#10;xoofc05bE6GMEcIeB3mwwzWtgzi2JGNMg3Oc3Ih/2PTlFjSwJ7dyZn2l2wIHETif7A3bE2OFwO3d&#10;La0S160Sy2GP+syCA9xN4Oo/kLMl3G+nY3CpcdgTrJw5Ywm2uGDgemZBzvvnUfvMiqUWsk2OubCx&#10;c/53sfaCxC/1JV+pRxz23N6iFXM+ZxVUyuEchzKp/J1LX/r1tdghebbZgxWU4cisfqwj8+H3Drs8&#10;0HXpDGmThfTon76RU1ULaRmYK4d47aQhvZIgmClhjWWPz4MAM2fywaSmVY85IEHeKznwP+27seBw&#10;mSTJERySyaTyN1xvWTnn7Jm7vrQ1Kj4cq+ex2Phk9ZI8BXomjzVXm58TA6csLdjMkbCnZptU7Opx&#10;R2MfM73gzTKDiCp0eoPsM7jw45ImVH+OfCp+HKvnUr8uTl7rfinFfKJhlsgzkzo1Xj2OVOeUPbU+&#10;zO74Bv8cvhrC05eCTY+DYvUXzgarl3Gsnp8TBR5wygqBoNOviwuRPczTSw0U7prNNd0QW9hZDl2+&#10;OibpJxFhtobmUtXjWD0PlSnzccqSMud+VZ3q8Vy+2Os5dJl1mK/E2mXKH6sR+WNlmLBxx5twqvE1&#10;2WPiR9qwxQG20sNfztBNncxodFhdRpUjC0lO+OqkY6VGDKa/09ZhMqgyZJzrL6QcaBIa2/XGyIG+&#10;Lv+nWAkO23VjdQ5M5I1X6UCns5O7hAAAQABJREFU9LevXzZYOwhbyMmcFxk40gShwA2lWyqNDiVK&#10;dcBE2UAmJig+5ibNFZwxOGLywoxJfgWXrGtiC0wkngmY4EEeW900iZjgMCVU40dtx1WG7T7gKkOF&#10;oTseyOknUXXpTHHIP5AxSkhVTAT8YrLbFGwypnko9YhTlCmtg7R5xhbdo2vI/6/3Z+FMdk+TeLK+&#10;TOXOx0jHNmxX+UF6IGtPurFwwjvTKn6QmWo7ZRPPJ9yDb3AHNaWY54Y7RSiSlPyNbdyS49En1YMj&#10;2zMbsrASFFnfNx48IwfbowpiLOxQeqwqhtLUrSyJnHB2OmLFKU1bGdvIdX5uO2N7ZhRYLJ3Jmefy&#10;CeVEf8B5xjo9yAPGUcsZ3jk9Wk0XbM8dmab0XzlYSBtTbz7Z2mY6q8E5nlumlYfhSIZ7tNgq+XNa&#10;ej7IUNL4eAS/uLeQX+bmhp794hngI0imJThCluX5LpOOf0+f1Ce4VL3x5arOUedyr4QYQh1W+8dt&#10;XzoyTUnupMKed0cFnd1x9VLFga4o2oMJI/r6b0dy2lQzaY47RF0q0T+LbDsaFZmjLhaDg8tZGAzw&#10;fHu7jei/aBBoonTokAx9ApGcfgd9HF2GCuJgD+qceLeu4LkzR6ksStEnmOkrnujd63G3F+1WK5c+&#10;Aji8uznZv9J23Qfu/imVjQwu9si0xf729qDOhbx/XNhIYWEv3UNJ6PtBKHoPaP4qCq9rvrbLskG+&#10;FO8H4kM+unHKj5r9CO+tcTBKJlHv0yFtxw9f+tSyfOS4lEmjtN90vbR4+V4Ui4vP7l6S0r5nsSlZ&#10;cr8fjLFx8CBNFx/gBrzzjTEtfS7tQV2r/vVAIXN6X6PSRwWIqAQRWRVk/ofd3J55/sBfYpocc/zI&#10;62JMd27uLQ1EVqnSHrQdXenI62allGI+kTl7wBUXdanmX0xwXTCZ8s7F4z59kHPsjoock82pZr0u&#10;MaHtvBfSdiSmoaEUq78wSCaTcPenca9cMujm1aWtvLh6qYHC7dku4zjYASNHsOOJQ4BRNoxLYQz0&#10;3XVQt1c5xNWfDSPjwEXknvZxIoRR1iXNgu5cdQ0sJbOV7s9dXbP5F/Xak4GAhcMQqkqOFYg+jnxZ&#10;GIou7szFVu62swQJsmy2chXGJUCgslvDzMA58s7KGCiAg8eub8AuRT3IrD3Z0iTQgRxPeKR1k3dw&#10;xvr38/fzCijqdBUK7oeHh83X+wfFSeWiHUdmTsxXtMZFRl5QXQTp4i5Xp0d2e6bpk8ZowLjYA9b3&#10;2zgHOn+7NGAdhLjY4yDGPYl4MKSrl3zPHT0zP9PKki+YUNcoOpF34x8vz5v/+vKV5f4gEPR6sLWk&#10;HpE79WpKOMrY7hxq2pBjawlbL4Zoi8tTGJyJMXBEQeAqf6zQs6FJ496l4KxvUKehzLKyIZxOsE3i&#10;IM9ZEia/aDAFE9MImrbSXUj3r9p20mnJJ1nyLIqF1Io6ixP1i4V8cJw0Say6xOO6p0tTU1wt9sCh&#10;+YGcT3Thjtr0lvotwuGZ4W5zB6dvRQ4+Kug+/tFpn4/DM8vrXi0Ti5vBvPyiU0hbAJLZHmZxgsbL&#10;Vtgu0ufTQJ74MIbxWbK92wkHTxOhR2orav011Y8p+mmMKW/p8S7222wAExhzQPUNk6VwKQ/lr0Wx&#10;TCJ/ZVL5HJXnNf8K2xjbw9JcuNiDSS30K+Uq/Cpm5McKx3cOTvoY4D9/pJqIQxd7VPylH/u2HWF/&#10;UqNIQ6CSHGUTCC2IsRz2uALjsNu3rrlieyOH6S31c3Ufv9plkFUOhpmSpLLHjjnNVWGj4Z5psj8N&#10;Ej6pseXDazdJixBoKBo+siySImAbpS5pjxFU4AXhdJKCpEA8sdmGZdMbFmFfRNZYU0T+pfW7GOGD&#10;0Seti+6l04ztGZ9P8VGK+UTTbBExrupc00VAOWfNoWt4LzirNh7kwGRUbrggMclfQ7Js0XocFKu/&#10;YMTlmdwoBxcgi1OeVZnh4lj/+NyQzT/at1IrGnwwhY2NKcocD30wOYqcJOt0+GkapqYzRAwjJ3py&#10;RcS+G4xxLm0Wtz1j+9TzHLaa7em15wDRG82hymyPyuzyxy621mKLnU26O5Ox28fdvRhc9p1zV+fu&#10;7IrMV2dleDhPouCkV+sOWwKa1Wqv+KaXQrY0MP/xuROrPoTKkLLwC5P/9foqomATJrB3cG7pA1ai&#10;/D9//GnzQHGm57gVhwOnUGWVIcHM/KoyxJc7BBj24G82KGkcUmvFheaTwrT5e1zii1FKCIeAubaD&#10;L9sflTKU8l1/tThcMjtyiAEc+SUSVrWz2ROMRcE7kaHgVJJZDycylNTiC0uqaxC7pZVHTMEmQ5tH&#10;gxMOIIfHp81fh1dqM1OJmODHfelpR07bpgarVXaJxCpzyCsmAika9wDohYFTjZd8Pke4Zz7QyoE5&#10;gqxruA/4T1rkQOh+/8M9GvUNQdgjjtL/02ns9ETXASqHd3KSwgoSsu2gjk3u00KRXhscIi4OMlP7&#10;T+8H2l7R/7k8leQXY7VnRpTe0plMCS+jzGXbGXN5xmopo4TQvERLrHjuyFVKsU20jPcSVlBi1DX8&#10;h7vypO0UhHMABZWK/vBsGQc8c+Cg+Cm/IB8n8DjH/QTO1eKh3Oe7p9N3euacv1D3kIekEKf2jW3Z&#10;hZn9Ks03K6hreOTQN5ZkMlYO9Ws54KK0gLom245Ln+CWHPl3N/TMEhzEW4N+/D0+IDFw+d6vdoP7&#10;lEvo+gTdLgJ+peMiPW8a1Bf1Ph2jHe31MaifKWttzyZOJbHyVwNM5lIvodVgBU3UMzjO1B5Q1/CH&#10;Z041zx0D6Sgvubqpy7t1J6azXb1vqOX+tL3fvG4O1vevwxHbf7u1bQN0Y7TaZzMmquSCWN2U6hq4&#10;9q1rapnwmwvp1JY9lYg+G9mDZ6jvc5TfhjiJMF3WNfe2E6dzLrdncQzEne/TFAt7UtypgQ9/e6+2&#10;jxzzdW1su7xPo56t4bkzHpciUgZhbP/gYmEnwMrVdnjthrT5ujam89x2KOtS79acPJzrWsBzZ8xN&#10;CeewR/TZaP6I1uQvAVIwBpTzdO5NqbeB5nHWHx/j5H0asDEuXnJw4Qh1Df22NTx3YC/u0/jVve/M&#10;80Ep5hOxFrlNHe7T8rkTMm8dCtSGKVQm8p3bDjWeneNYCfKlwgPZoQGYZNvR1bVQuTH59DxRrP7C&#10;QJWwp287c/O8g4wzJw6qZySEXUZdQ/kgoP+uPmbSYCKpnzToHBCAZw5TZ8+HuE/7tJ0AOOcsc5jO&#10;CQMO0CfAnRrvOq7jplLNEFd/NoyUSbP8Ynx60Mchm7jCEmahP4DnjujjRPim+HKQylbRdsge3Kft&#10;43iEIBUIDRmhqkTboTKCLb7jbBoYWaJMtqZsO1kMGynBh/bYWVB4y6AB+Q4cctw6ZmU43KCkDNwM&#10;ZPC1R8qQ+X1+8chGp1d2gH3yjtOiDL6/vW2eDwcxWCiXCZcPHlTCXx+/bL7s78VEgIkeqz2mTCMw&#10;VhmjtKZTVQZubgiIc6prCk5VjhDi+E9oPilem1/BhXR4tbbZgxvfE00WqhM7Ur7rrxaHS+YRVqMc&#10;pe3M2WOU4YKnTzORMcLpImoiQ8mk3gtsZWOToYi7HIoMw1w4+4VWgn17P1FHHq/C43Cz+c/hTThP&#10;2rCMcw3OR20HTmqqrCGiQc6iToDzcpfu7wUSoTCiFkskaBh0sQhtPJcFqh71WEHmdYhn2JFskW0H&#10;MtU6dhamaatwvNqLlUvPqQYH2DYKzy7I48A6ED5z4v3cUeTlxqqo1h5eatr0OTrAKk4GMVp5S0VK&#10;ZKgTMixRN6Rurl+0HVgE+7Rth0sRsxys/vhAbXgcsHEIYvfkGH2i51tMwGq5Ok7gSPX+cTzfd2J0&#10;zOWVtQ3lI+vgXJ6Sr6v22HDKdDJNibarGN3w0SAJ7f1+8twORnKg/kIfnl/mPjoNNFEb0dVfVY48&#10;Frb09zbIds0n85f2K/sEwBXTx0HXAe0d70RqeZvtVVNR5tGpOd8lKfgfh/FzZ3y9tvOYPk5ptqKI&#10;5YZVc++iKna0TzynZFDL/ZYcFNC+j5pnGNKJgUpaGT1FO1XrGnSZ7zESedm/qj0+fKFc1TLhtbKX&#10;HqBkVW1H7U8TwT7lw1seF2kokuBA9pzvBQnfHU/0cRA+Rndrm+51bWy7fI6iHZRQNsHlIjMa+jjS&#10;7nTtXQLg+5WYIdHnuaNDoMrSXXePI0lyT2dPMsf3ac/s7hAtKfl4oGcH1TUpbw1tR5YP5o9qt0eW&#10;C6oCdbX65zwd4EJExVPlWqoZ+yUxik/1DdBLLhtneg33aXbiMghU6wTKRi0fJz6cEvEZMquuLxto&#10;hC0RzcUZ9CwmZ0nThOc+DinBe5drAKbSguCpoLZjLDfjhSGjKsexfRwp2VG1TM76K+zpy0dtO0ti&#10;Mhmocm9Kc247lCCHw5QLJhNWl3g5YxCymERqbC741TTqzP74uaOmCzle2tYcdU3yksrW3G1H2jP3&#10;G2qvbDu4T+csnzl7bNdNtqZsOzY8qa599u/kKJuCg6k4eCHHanHvItpxY8UFbNctbwRqamCE09Qv&#10;T49qdNHHsbwubZwWv/KyM4cP+bHSivqCN5dHd12LQ5fwiuIW4USjFFFbcgz54b5zaNYVwev7cfOd&#10;HChTvRprYOlgLB5nxSkuWlMsjr9UADysuT7FuhVdxcsqDfYg7G7tK5aqk9Y8WPOURLVYBfBy0ZeL&#10;LE+9Kk0LVpWDg7MpiK/fyLkSrT104MB0d8GLoVhF2aS8xc8ygPZk+5sVUGmCkP4UHCSwihXepfAH&#10;p94tPb90K69KWuCYJSc7ZVz79WcAK89iC2X7/V+tyaRjdGrT6pHUJqZdq4wBlDscIPFFsCmg7uE5&#10;hnc1rKaMX9wHyGPK0WnKJLnFzzGA8kkXeulplaSDv2LJtRSJ+xw/WQSjHAxzSLLKkr9Wu2Vh8tlP&#10;kviESXhZfgG7UujZ+MmiaBElfb2NrACR2RexPKfSxk8I2421ENb889TPcz0W1IPUvx6VlIN4blSX&#10;VCANS2OgMdAYWIwBu9fDYrBqU2yaGna3A5N6f748i1UnxRfQ4wc1Oe39+vTUbaPo4cDnjqCl5GYA&#10;y1Vj0mZclNx6zPKgOb5umuWHXZmimsaESfbLxaUV30T/sNtvno8HWoFS54Rys/mLVpR9pK275Sqy&#10;fkjXkxqct8DPAFddNiHDRDMcTeDsdINJZ3FfIa30v23FDjhOjj8GSI3VZENIfLVYBfBy0QNZC+Uw&#10;cKTnFtq3qbdwT6t6wYFMtnUco13DYeWdVu65rAtisMkgGPVgTysIHj5uaAXKVit07OlYQRz+DLTq&#10;xFx1nHCYRP0mTwkfp0vUc45dBa6afDIeDir3W9uWR0otVw5dePNM7iKypamAgWG507ZK1Ne82+61&#10;yPHcuu+v4Z4p8+K5hY9WP+jZ83w8avO2yHAGJM/hEmw5SXpaBTbl7ZqBgdqK5N5pZxj3ulab/YZi&#10;9I6+VrslUXz2u9c1qbuUXz4OSrGIF8e6+UG9jX8jXTdH8fWp8TPl0IkTp0RT2aExmdU5wWyYnGhq&#10;iSploNVvt4IrkScr8uoAW61pFxdhoFWiRWhfoVKaFhI7VFRtWgnNwWdVErxaYiBf/OK4P8fk9e/P&#10;L/TuOX35xAD/Azle/fzwmG0FlOV5jUcQL8HQNNByHAIGZd2/arcLdNM4khGUaSRjdJpA5KITIP72&#10;6HNg5aKf7vWrwqJFH2llr7/JgXLS9unatMWPSHc41aNyyLhAEiNWccF4dQGk16PS5PyEleYeyDEY&#10;f2IVXarn4plFzyThhqJ5XknW8FxEvdeFVso6VuLjGq/xHF6jBOEkpnX8v7AhHScRg2M4pGE7VPRN&#10;cW+wPcdsXSZxj6G+0rUGtFnb37XyMme36Zml5kM9heMvtvRFH83HcRJy4JDl836n6m7HHQOo23ty&#10;nEQ7Hwal1iuHwzTTMzUpjlu4LgZk+Y+thhOkbQVlmV6tM7gf4APHn2hsBX1cnrcxqem6f1We+Zkg&#10;6WkV8EO+Aom1FcmOPtzBirTmAIvc61pt9pvtbldcGehriGvymXTudW1GUPbLre7bKV8vP30L6H/s&#10;LJivRmY3C17JlcZPTEGCvRayMOBBtUfSLNChpB5MhHRBsAuqzlYXOkXL8pzZ2DLVjYcOy0TZUBXN&#10;QKtERRdPTeCoKl3vjCVTQWFizbZdlFQjmi1NHr2djpvX42nzQr/YDg4Bk9BwMsGfvnnfbP7x9EVM&#10;/rWJPMno/K+ey/l8agp0EEPk7KhMMSgrO5ghMlQcHMehtnDoTiFjEXs0SkUZ033gkRxAvpAjyTda&#10;wWRc3pjE/w+tTNmtdCJykAMKtjy+IweUO9q6dCtW9euu2Nn6oElCXdBA0yUrO24VRixDcQx1utUh&#10;sa0pHMDD7oCbzWHG8SQGb06GgRNh3Ka72IL/FQSXy7LktWAGrwoa+qPoi06dnOw04NmGrVBvb2gF&#10;SerX6soVW4ObAtKjv4Q/bL+6tqDjY202LmEPVouzBdTlHT2/fB0mpUz0s+CQ1UIcA1iBH07Wk5F+&#10;e/FNlHomn+RvEXUz4FL+YvVJavc+bR5y8Qz7ur8XjtKmZ1jd7OVD71JO4Wh66WmVhMO74py1FQne&#10;57r3W1Ohude12mw3WRwSD9uv1X5eu0kar8CQ4gzKUynsIFtDMq2bn3rrbUhZtjxlMTDftvLXz3lM&#10;+TnMgymPllTslYjeiMl4IRU7F7kLqr6AGB01TCNCDKcl8mSA2qIbA42BxkBxDGDsaPt8fBWTlr7b&#10;yXI5EszKgYfRTEAKOH+89atcvZNDkm4CGA8N4aREg+tcAY6TwqFRwNRjxcD8KzlU/U7bcn+j1eew&#10;DdwkJaWZxBFIyP7h/n7z9aEb2HfBDTt1srq89qsu8mtJs5Sl4N4+KFsLg+lwTstmGpNOexrJKPef&#10;9g+b55N+tSK05b8Ph5HyztESTpRf9/vNDzSBh7sT2DAF3Ovwp7vHmfLMxcNJwLRK4Fxen+uw69A7&#10;je/pPmy0weG+76M3Nq3pfopygMMPrs+tvhaLQeaHU8iW6osuhLQi2PCpODdBBmzBil32YNaGuu6y&#10;CpBdfrsawsCgVMTJICZEZLI85SJLZnKxgjvH/o/NLbX9kID70j19PPBGfV2UqxpwP5h7Zj3stpvj&#10;2/j5qEoZHvs4twHP6bP7WGl7Y18lc6hFfza2T58qXSy4fN/guXOz2ZLTaulBOOUyvnehPuHPFNCv&#10;2Ec4/kMu2kMLsQx80j0BDqw9l56UeiaPBdvyF8iATx3ALQF/Ia8Pe1qF7qHv8+Ij1xb8GfApq2Dp&#10;aZX4w2o55N29GiZQhbqdYUxv9n0lc6hrDkmq4cUXaLPdlzFdeve6psu9dNw11wEX7tfND1nXtup2&#10;qQZRadZdh6KomcncmANBeVjAvWCmOJTLHkmVXO3Qi+RGVyQDfnU6Ulny7K3NJae4KWgMNAaugIHt&#10;kRx9aEnDzUfAxJZp2MmHt1kZDqPgkCGcWHqnnNs7vWMRHhxI+3iL7ZmGQV4bxs6fYXUtW8Dk5h/k&#10;NPmvb986p0myx+gwRIKGOD5pJaC7zW+06mSHnOHRN1Rgg77sNQWncrgsJgftwIpVVmxl7CBGm0Ty&#10;IJydtCk0kaOZJF17ExPx/UT0O/1Cjy3oZNjSm64N5AjjpIWmHNP4gYz+MmzAH67hdy7oZNjzTHFK&#10;GVht9Ikm7f98fRWrmdjl9FdJHFb9eqGVKbG19z8eH0UdkshFmcCO3ibowgormOiTaaQenEssMs7l&#10;F/KkE6BL+tA0wCdX3IU9WJVIG0S04Zo2Q/pIHRq0HekMj+u6NNzIsOLWdm92cPKtA+9U91C9ZJBO&#10;UPLc/qvXJlejQ72yBX1uW47lrlWLVQCvCf1yZXzNmtFm7VsYzrOD1Sex2t8B7xWjAGfqbgW60YX+&#10;9I7035Pj5ivdj1zuo5DnujIgav/ZmZuEmx47OmTIW1ro+myd8+TmtkSEQ8aA9z7gHXMo5XKGcrf1&#10;VHfCCcqlFl1kjo/w7rW9o62A39vqk2Nu5s+7OomPMLCi7KSjahFQfm22gG+XWBhAHZB/PgLhMB3z&#10;7g1HX7wH7WgMaa7v6oPrGtKmbbe99LRKrqGY2G2ssUjQ19xvTe/Q7nWtRtu5KkCznYNJ97rGoY1b&#10;xjXXARcu180PWQcDI4yMyOpCf/VpGj/2InTixymRXY/P1czqfKC1tGthYMFKtqBqY+kBU9xon1F0&#10;8IUSeQo2pmVsDDQGGgONgTMDV7VtNx6uR5qY3W8/aIvc4WotIQ9eOM3A8cQUMEH7r+/fxB8e7Zic&#10;9glwaPmZHKkeaDUf2yorPjLrSltil8jOoBiUpRUsUgTUnm6FQM/JXKXe6WogJrbldpk3dOwy+aST&#10;42vzRIaImMRaxepSi3ZJdsDsG8cerE6OUbFIPMyhnj3d7Ta/f7wQp25OIKqe1+Np850cKP/r6w9i&#10;G3DAR9nIlbs+ySjoQhl1W6WqmjtJvq0GfEkHQBXLosfCCF9LFkWcTTm2wIUDKrbVNgVX5rq2f3mG&#10;4Rm1J8eTrpaZpI/j9dqwHf07tQHosAV9bluO5a5Vi1UALxM9ULWwPAN4nvj2UXWosSruOzn0oe2r&#10;AX3lD7pm61/c04Q2nndz9wyfVSdVDLrjVv90rPDG4ZmFvisc82MD+kJnR1iNMNQ/Wx3TZDFGbW+3&#10;hJtWUp15hhkFXNWFYUtCzxTO0C6Tq8OcV0VaM3bEQGhdwL3FtCL7SIXxVGwxT88gtHeXvqtR0JVd&#10;CC0zN5p66WmVuEFpqQYM1Fok3WrIA1P6E/e6VqvtOqt945rtvozp0hOLlRJZKWxdISSLWy9HvWXS&#10;wOkQtBOnMrtT4itM1PixF/o8P5RiPpFdiefVzOqc0OXB5Md1HkxO9JwT1YHJj+ezce0ggIF1cV1i&#10;/XYulKrBO1vZEiZloFWipPRekXBMB8XPZFVH2CdtoX2Y9Kl9mxUG199OipyRAExC//nysvknrTgZ&#10;803E26lbXSfw/XTx0hnRsjieEABaGwyTqXAY0k3camV4goHL5DutOhcT4nLHaHbIGwAuIIsDkJkk&#10;GqUyCu3+QCsVwfkjpM0iPxwZ/0lO1yaHRujC1te2reUknhlLxCTh3Oq5czJCr4Mf4DRiFReMV0PV&#10;BucrBwnKX781vK9xWHladQzBaluYhPa3VZejc/D1xdTSXx8DutpzfSwsZ/GtcDzhex3Yaj4gQRnP&#10;reaFj08eqA9lqw+dnKFj5hxzyGP6m8vbrvMwcOJ6Zs3IuYPDHlNAf4zD4ZMJToFi1FZF8JRTvAuh&#10;PZuCktSUpMVfEQOyPoSaHOs4KfXi+YM2z3kfkbLX+ItySxdIemzFSAfuqiWnLfd01N5R31SshjxR&#10;4V7XarV9YnJARLM9gLRJlr6uTeLLj7jm8nctnfVy1FsWaWBkdtdiqDZd48dedI0fOz/Zr3oUiEfS&#10;bGY0TG5UXxVPEcZGZHUrCM9UpeHxhB/jQuOtqmVYKwPmsei1WtzsSsMApjX4ZkvTYEwiFSugwIEy&#10;NGC7uNfTUaykopOBCbc3ckrBVt0xAXK+vb1u/nh+pofHFTZ8hic+gwhLEQ6lY8IFE4apAuotbbAb&#10;IH6YZ3gWII4pSyk4mMwRYlBG/3r5TtuFe64OqoBAuz/Qql2/k/M1gq7lixUDZxwoFZHaQ9zHcJ/C&#10;Kl7FBlFJyqkppSDpnPftK2LNYcXWuuMVvHROT+51Y6oR90TU57kwzTmXY7nr1WIVwMtFXy6y5epa&#10;Ls3jldhj9UIeHDLHAc9Hm7M+6gC2U9zemu8ZR+p7YyVDNSCf7U9N246XYQB9FjxzVGd9XyRwwEQd&#10;MgVsG6/7eMmU3iW+OU+qLI1a2ehUpkQZYAtlNRiSqkna8RUyIOtFjOnoY+LDH44Ah1+smMr9TOTA&#10;VpoMlF26QNLTKkgHfcWSOdrrYvRQ237QbtftXteutUpWXe4MFY6v3N3rGgPsJiIzA3z1JDPwWXW9&#10;ZZEGRmafRVl7gsaPvQTd+KFUbgntyjyuZlbnhCwPpjxanAxedSLiuVGdqYTDiQ7Pmcm0pqYx0Bho&#10;DDQGghnAPX46u+khLs9DYl7LfIqpUVgB5/nwNrs94DgnJgBfyPFybgUdODxi+0EXx5GxjsE5Dfb9&#10;+fpsnXAepGc8CeGVUX11osQWdYlQY8IZKxGWElrdmJYE2vp/aMvtN7q3+G17rJFFEr4dDuSkbV5h&#10;C/UBK1DCkVvnkGArI9zHsEX42HluiiRPjA1rHgT1aYETCcp+7EikWqLjFXUFTizjZxhVX3bHE7QD&#10;bmcW1b527MmArkJ4imjJ18fAncVZMdRacpvWZj3RM8u2ci5yPYwcryAIzyystoznHqqx+ofrLZTP&#10;AJ5VIQ6Uov9L/aoj1R1biH7f0giHzNj+nEZshVGjh8foVDUIDtDq4IIlqZqtHV8RA/L+zWEy+pj6&#10;p42/dODa0+p0W3z4wybVH0fpOdK2aZKeVkHp9DZ8zAygOmHFyRin6FYlmQulEnF85c4naQnq6kaf&#10;nrH18tNbFmlgZPb0Bdg0NAYaA42BhRko8T7ZMC1cKZr6xkBjoDHQGFicAYw1q/MbiwPKDQCOQ3Cg&#10;hBMJVmFDGA/Ay3Ncx4Qv0mPy1xSQHluhfqN0oatFqp0UIY+2Af5OTlkpJgZNdrR4BwaUgtrRShWY&#10;bEkVTuQ4EBwisgbrDM64DFh/rdMcWG3yP2j3k7tIGBlwEcF9RN6DxlLgTII/3I86h25al3QKa5AN&#10;1+GAgJV33+n+V0UQNs0YltGQcpCQQxEcKA9HUaZzZQ+KUOYo+7HjJK51LiKm2oYULmHIDqS5Ok8i&#10;5zC3i75l0tSCE+xMsU5jlmFxqrVcZFOsa4lJ5Rxma/d4ZqmOkCqXqAPoS6FPhWM4zuGZhfS2VQdV&#10;Ge24XAbgQPl2JCdYKlPdRx9j5GK1Uir7OcdJ5EvgA0xS6SkW+1gcG1XNuWiBhJZ+lUPNQ+VskViB&#10;n9qvmvx8sR00BogB1A3OwO3kiGfXw3bn3HfltKVkWXnaNGnhriAlk1oRtpqLBaNz95NVJ/sa7WCY&#10;Q5KKStIParPdjy996p7FCskE5Aph64shUex6+SHLWgVIVGuGYtdbh4Z2hp458+OcMBTJMF9mdUPl&#10;hrM8mEiLhyKPpAar+KNLxKS1shqgWvQVRRLRgVwHZkvKTYmYvA1ehRHeVrcMrAy0SsRK5xULg6/F&#10;cF+tBchAdbbOS80miAONiTw4Ht2ebuirZNqqif6wAhcmlDGxB5LgcHKkv/mJPkpM28ZhK1xM9HE5&#10;O4IfrEL3y+OTs7F22uxXnZVcUUIbYygfl1UnbTJsVMJB7mqcBgJICshio9vt2kgp6sAbrRIpVpt1&#10;k+CU6oWcBr5+3hvTYhWuW3IykatyHW9OdA+j1RXoTzjD4WaG+xj9hzqEP6QtMYwoHUIUF60phukT&#10;n5WDBO95WEmSnEtk2VOZ39Bz6PwMQwqXshf5uvqSmL5ViC+pDswROsAqTgYxc9mzXi8XWVYaqlc2&#10;1/99R7+G7ltwVMHzClsud35q1Pem/7Z0K3qmfjQ+cprve1dP11UZgPKFA//pg8qeyv0THSgKog7Q&#10;b/fu5d9fmatzQonnP4CGP9yXriOMLMWp46L3SAoHFdH3uA6ympUeDIxqlkfOvEmBc0erT+6oLp+O&#10;tIOIp3qkx73s84Y+cOvzprg3ecIKTp6v3EhTPmXBfMxlRJ9GLW88z0p9756zRV6vvVj2tJr58IOe&#10;3iIHwxySSJpW99ts5yhS97rGoY1DBu5fsr3IOoB7WHsXm7Ir+ZleqTMGY8e36pdo/fMrtOzXxg93&#10;qTZ+5hl158g95bzWlqIxkJcBfe3Vx+ZCtqx2vZUlYtIjbbHRDFzXAGw0XU2AjoFWiXSstDh/BujV&#10;eHnnSX/Y+hyxD1IMCmBlSZrNFQrw8ogJvpDwShO+rIEK6kiOWXB8uqVJ5msMKAnc+kJCTN45fagj&#10;+7vxoOxcLr/rPNt1D1kYnvnh4UxdCo5om+huCgdr3EdC6+kYA+Sg7PFnWtUUg1m4L8jr0P9B9x+5&#10;ShNkgGMELlydtDT/1lQfJK9pmPCXirqA1byOlBVlrZY9pM2WP+WHo218iCvFuNzx6H0kNKw+bLmn&#10;rYlXd6uuKyXKEH9zQT6zqPMtkqr3rRtyPgmdsJnT264vz4B4Zn2Sgyx9xIZj4UgLJ9rAgLp0F5jX&#10;lM21Hpvy1xE/aqmjU5sNMil+5XbHMs6Wr127HgZqrA94Dt2TA+UrOtSOAR8BbOkDXDhOdg7EdD+i&#10;9zMEXEP/+h0fBPT3O0exiyXLW26kLa9CVl5R5ndyBxI4TyrSYdYnlTne1V1XXFayL35YcbEI7tCv&#10;2FPZXIJbXavd7ou9YUfXbD+f7b0kPoFhhemSi9qJWPVfPMM6B3AVNvro6GNjfBEftbVQ9SNrUnzo&#10;o2DHB3zQpjr/I6Ese5T7iebJqBo4BcdkTrLWmKjxM1+qXhx5JZ7XPZcis7o5OOJ6HkykxUORR1In&#10;GzkSlYiJw64mI5QBvzqtaimxLpWISeWsHTcGGgONgdoYwH118ZUnSyUt1HES9mA1y5ige+BBJpyo&#10;7unlVnfdSx8EqCO7XplbYpWBOzEom64Z6VYKDCq+oEyqpdPjBCKnSjLGxNiD5oSVtDDANB50ijEB&#10;A5WQaQuoIxj00jVpe06b1AKviQKKKaUCbUoASdaDkLIPyWMzAfJCZCKPtMMmv10LZEAQ3FgOZG9V&#10;2eaeLzpjXdo0nl0hQc31gJW/3stdLTnEvpYnHQOBVc4OCELVSmlPXdHVkVGj0zlDxsnh8vpAq3u1&#10;0BgAA+P6kZKVmPEaEy7gx7scVlJ9pY9Xbf1RpMNHlNi5xBSQHyvC327JwZLuKfhYF7ualBhyll1n&#10;P2nMr5SN+h3d97ZU/qY6ci57csaFc61wPuo/1GYDkUhQxcVyZqRbDVmeutW1NdgtLQ75vVb7YTef&#10;7SSJT1hIMTrnwRjivVidtft4SccDnnMY80ba94+7/hkWN9/hDLDAhJUU7Sxzwrl8uzt/hK/LoJY9&#10;dmk70A5rcw60a+FHxwdHXOPHzqI/P/457Aja1cZAPgb0tZdi9ReyAFtQtdG+EjEZwS50YVUcrcqY&#10;hSrE1attlejqqwATAbSmyyZ8iQ8mECWJiW5aQkC0FC0lkJpGslZdQZE8VvNImdJyL1adnMabYnxw&#10;IC3PqpMmNPHxPva4a/OX6p/DHY055VTrNMacm+sKdLrUkyWwhdhoxSkuWlOEqAzOUw6SeRPmsMLZ&#10;KdThaar9ou2jX3lnmmYdMRdLy7dngFWcDGKKMqBcZEXRxAJGbffgfe7PRWnsR0TQgfWbMKHX6oIL&#10;4y0NVvfiDqjHKZyzuHG6yVNbNuUYndpkqEnH7RHne3Iyw8R6C9fNgKwnOVn4+ODsu3bIRbunPjFW&#10;rLPVa6w4eE+OBzbHyTEXnVPmjlZ5KsvZeImyEzeh8Q1lTFih57jb3e/2ohxd73zC0Zb6NHuqM6WH&#10;SotlQOuWHFaxmloXyCIHoxySDHSs6QS2X6v9vHaTNF6ByaoZHLof6D6GZ5lrgAPlg3C4k23LNec6&#10;0lVStLNkoxwfqezl7kWzGSgBdkB72O/pGUbv5vi4TBP0sZqEVxrV+OEueGI0M6mZ1TkRlgeTH9d5&#10;MDnRc05UGiYjHuOFsynJDhZUbbQpHSaSHCg8MJvRxnahMdAYaAw0BsplwP1NuVwbikPmOojqAxzb&#10;KODl9uoe0oUaDFgok13CMsGKgoWa71N1/dPWYrSCE4f4epe77WOiBX9zQbdC6Vyekq8r1JYMU2Bb&#10;E1bUI76ACe3wVePWxCsfp/GSBryKk0FMvAJGCeUiYzQyoyjwqfvDChIyngMOJlTg0MIRsBXwjv5a&#10;aAzMMSA+AGB9htGK4szy5mxIc11p3fLQo3miV2BLvr3tVuizpUljV5NaCgOyWi2BB87NHM76Kna5&#10;qpLYXYIcg3VBrtjk43SiyoHzJFYsXDosV3akueKbxp6cTuB8EhK25NBXqgPlcvUhhEl7Hnx80wW3&#10;ulZxdbQT4XC12e5A0mySvvVUQiYcJ+93u/PYZY9+1kokEB8BUN7Qe6CTkgITVVK0s8yh3wKnWZcx&#10;Zp0wfDQCB8pxWAs/Y7u4zhs/80w2juY5WiYFlUzlhVMP/HqQLlMXubSui+d1WUNlPD8FzlURmpzV&#10;MtAq0WqLNrNhn1SVwkb9FKB5btJ5tChmRRx2K+VECJhmJfPvxHY/0cU1ld1inBlQa2G3IpKcUFGv&#10;OIuzJoTzgctqglYhk4tDnMOzSeJsEaXgiDKYymtHA1EYjOKyB3LgMG1b9UTF7FJfuLCpelMdG7GK&#10;C8arqeBY5ZaFxgrVelE4UVFd5upmHiO3plsLr1bSF7hYE681YV2gKIVKcOTyZ8InPtSgds8VhDy2&#10;JyGt7mRwXuHC2+SshwHp9MRhEZwx63SeHN0N1FMHYjyTb+7JEeiWrdfgALAlKYoBvidHuFnYCplr&#10;hVi8f7+/dx8SwTax+uTISQ59ZDi/wYEyJojtvum9cYkg2/kSukWPpYSKE2g8tuqOdRqCAyVWRSyJ&#10;hpKwBBbNORtWQ96K5klWORjmkOQse20HzXaOEu1ZrIRMPLvgXCyfYCGwkRdOdKEOeBys55QRwlFO&#10;fK665K4Osuxd86npwIW66jbO18KPaifncePHzmZYHaJcmYnNrM5OWn+1YXKiqSVyYKDVJQeSKEmJ&#10;PLkhb6kaA42BxkBjwJcBvDNFj9jGvHj5Aq4iPQ26YzCCc5VIPJyf6OtOGp3ITsGaOgZctkAOtgI6&#10;D5x7CnZJPucI5yJjUlmCMk2kZIpYBqy/1i4H/sUXuFiBhy3gXkITK67bqbhO9PvbyGaRtyAjVnHB&#10;eNVbzzVlsLGGLbYxCc0RIKtzZLFpnNcUl3tePlcK4KwF68BmAbpK5AMz1noi65XtN9Z2yD7S6pMc&#10;ofvwg0eWxIMPE+DA0kJjYI4BODtyOTzGOv/PYeW9rt4hSPLodE6XZ/KzOPRPS3MAOoNrB8kYCK0v&#10;qQBh5cm592ZX3YePEzUfWNgFvNU9jJ4/d3QeuuKklCt/t/TumDPIssup86Kr136h93KpkiNsW8q1&#10;5TrKPtYBl4u2iotkQoFYFY+cJ4VNDoY5JJnoWEtEs52jJHsWKyITY5by3hMDGzLQB1x7iOGoNG6w&#10;m8N5DiMGXO+ACxFr4ieGElPexo+JmS6+8WPnZ/mrVEKVF1KJ8PWY6ud6+frqgqDnWV8ILgJamtQM&#10;tLJJzfAVyG+V6AoKOY+JVJWinSc5quOsjNkEefhy0YIBd3yJ97TfUyczHLia844csn64f4iSN8Wu&#10;aphe5YzJp4kTtV4WbJFf6+pTxMcKJ7iIuhOPwE9CkvINEBqQxc9QXWpFKQaivuzvafs4JVKXxzEO&#10;g/9fSZ5PwOQhnFfWFIzWGC8sY31hcKwk2LAeTsdo5xPUwbfTqfqBFiuJlV8c1AFxMogpyrpykcXT&#10;BNtsf/Ea3CScyGmaw/nkQKvNcj0DJXLwg9Un5USfjG+/jQEdA0d69sT2g+D4jw8Ayg/y7kFI5SF+&#10;HYJn8qlEMXG6/knzqeHXGyPrTIkMoO/6Qf/FhCM5TuJZOA74YPLsJEzelNjulCvc0ccBLI4MDoAc&#10;bw0OkkKS9NqXBRECfJCHs+yxAhhWoFw6VF4kA/pgC1adFJ+yOhjmkGQgf00nzXaO0uxZrIhMOIDj&#10;PgbIHLDhTL7m9zMOjjhqGocMjC1vqby4Ap5fd4z9IS5cJclZU/1JwWs4P5QzPHOQKZnVOWHMgslD&#10;CZJ6JHeyMTZRaXhgjx4TxeovxFLglH9B1UZ8yTBFCI7IarQz9kKJmGJtavkbA42BxkBJDPC9PZVk&#10;VQFYfnl82nx7e4vu/2AC8AdyoMJqlr4PRaRnXAevAFbLgCBXQPItD1f0HA4MrrpaOkYG0Fbv7zf/&#10;oXb/TqugxLQ9tPun3X7zSCvO+tQH1Ml3yrulwTFbWM+9YT2W2MorxTUTc4h/PR5oYP0hcjAckigI&#10;RSZtXZK5f+Nyz0nnvV4T1oHlDOU0kMd8Ui2vPQ/AX3ygZ0dMwEp9XKv+jXFgYg59rxdyjLM/3cY5&#10;2/m1MYCP2OBIhW11Q7cThEPTsXjilPaqHM7B9khqFbUXE/DR32BadbSL5TDAVW9SWYSVIOGMFhpO&#10;5DgJx2tTwE4AnWPlDfWNeev9/m63+bxLxzCHZKzuifdL4XwRZD8HClPp+MdvxceGm80d9S1uPXaN&#10;QC3jDNx1yRdbWaXii36afktNE88ml0HTtdk+ZcMc02w3c+N9pTIycc/DXYwLNmQ90Jgln8RLCZw+&#10;PsUHeXgHZN3d56LCeMTFj6pg19sDW1AO+QP6L4x6MeZM99sPpt0r8vORVmOKOpQWcV7pjZ+8fIdp&#10;a6UUxlvLVS4DrU6XWzYKMs6OqiK2HV4TA60SXVNpp7T1k6pSc55MwLBwfKKVJ399etr88/v38JdU&#10;eiF9IOepf3z5KgarY1dSGZiKPgPju/NANvtJB7YEyHIC/zBZmYIHHRzluFdtGhYHD86hzPizMlH5&#10;2QUb9vT17a+Pj5t/Pn/3y6ykhhysQgI5mM/BuU+A8wq+Kued2vNBwJ/WWD/EBeNVfiAzEstBMgPU&#10;chmPBdyD4EDZbUXvvyoKJlexEsEbObBcwhrYuVizhqNWIjylCB7HfzyS80nBMwdbkYYEOKsdT1i5&#10;crpiV4g8U549rf51+LihSRqw3UJjwMwAnmFvx+NmRytQhayKIp9hZW3dPar3o1MzG/79SJssXMPc&#10;K1aDbWH9DHhUs0XJ2FOfM8R5EvcK04qTqkFwdsCKdu9xi1uqIs/HuN+EYD8LMBzIsuMa7sGzHlj9&#10;HP64URiM9YwW79dEDMZ1WJ1JvHFQyRMG1jE+RwyyZByTV5Dskz6y2Ynxjznb5q5XYGwwxGZ7MHWj&#10;jMRkhWTi4yDA5oTe3UO5njQXmm9vwfFn9vs0uOG3hp43ZM8N2YNdxbgd8S+s5T3C+EFznpxyztm+&#10;ptLrj4nmJ1qAH4eZ1TmBKxGTE/ArT2QsN+OF9IQtqNpoXMNkpGZwoUSeBgDbSWOgMdAYqJwBvBMW&#10;419Tyk0/GkcvAIOgvz193fz08Bg8IApRPzw8CAeWJQZVK6/fWvix5ftAzgXawRRPwbrkiMOqDq7B&#10;PaUiUWS65LwcKWkWOpximcbkgOavVc3xSVtt74UTpRrrgxv16x9PX4TjtEd1OKuAXt22c+cE/UEo&#10;vrGcMs7LsaYcJPMlY8KKOohnDpxP8AeHXFNakxaxlQ9NCIqAzL4CRoIjs4+kpT2tFqsAXi76JZBB&#10;59xf2tqURzq2cNP2bSzqcY/Aswb3iNSOk4CBybnmsGUpkHZpwEC3AuWJ6udB1FPf9yg4E8OpZdmg&#10;3n16JDLKAZhHUgdplyRYhW9Jh6MLknaUioFUdScFXjy/bFtfwxY14N6Afu3h/Sg+FHJ9Z8Lqx9jC&#10;u/RQTtmNmS+dufz4UjnOzlmyvpL53OzIiQd/c7bNXZ/jrubrzXau0iMmKyXzhhz3KoXOVXhNDiMD&#10;eBdo7wNDQlv7GvIxPovnJ17CGFNt53kYIC0eijySZqO7REx64+tBqsdfSyzx3Kiuo7BaOdVRTkWj&#10;bJWo6OKpCBz8ctrKkwkLDHNu/+OHH4SH6l+vL5tPivCdhvvr5XXzX1/fxZYINTf9mrHLKoJtKeAQ&#10;lMoWrDrpO7krsS39C05863YKzKnKxopVNZ7a+DfatvtA25f6Trqj7FHHsNIsHDBj6gJWUsHf3GCW&#10;Ct1qYwEXjVhloZdQAXuejFgL4HEMYQ4rnKLw1w2O0oqmeLDhjwLq6G6L1X70YUfbpr6T48olzGm7&#10;pNQdxeXWSUwXVxPWAQsCeLnoOZFBVgvdSsdGxxNq3MJ5mtq6bOjy+fJJK0Div1wBmrC68/H2g+5J&#10;CZb/ymVI05OVAVFfqU9Gi6OKZ5f6vEI/Ddt76wLS7ajPf7Bs5avLFx83alOjU5t8j6Q2MdZr2GoQ&#10;q1K3sE4GctQhbuaw0rkpoP2/ndR+aDdvEvKOhf4vHIePha5+XFbZlYXGVD9KiBevVBnpyqgqE720&#10;mhtpcnkurc92d4qb7e5cmVP2LFZMZsXQzcXCeKXxw0jmFYpq9cde6HH8IDf9Yf/EjCEOc0agC6oC&#10;R3lLZUFjI1Qb65LxQoQyx6wLqjYibJiM1AwulMjTAGA7aQw0BhoDK2AAY3U02hx/y4WE9J2leS3z&#10;KfKXGiaZ/sePP26eyBnq9+fnzau6jakYLSVMYlJ66liJST04Yf1OWwD/9x9+7NJ5mlAiJ54mFJP8&#10;3jI504EMZxuTOHBQyBJGMHFaZBjhLBLjCBRWL/nD4iit5ZrKHttsw2HyF1qpFiubhEzqjaAI5xLI&#10;mgs10WzHar86x8M1X3dhrnOY0m/Le0+OFJAxDnDIgsP5eVUfochF21hSnee1WCrL7tyPW0E5SZvq&#10;rDl5UWO7U1NA9xT9UI5nkkmHb/wD3W++HYbOML4yWvrrY0DcE6hCD+4Nfd/b5DyMLb9vbz7oY5TU&#10;/fMBKu9X81HupIV7vzN/MJFUcROelIGcdYjTEDhO2j4Uw/ML/VeusKeVJ3EXKcmBn886LpbKQ8Rl&#10;WQo5qZ8uKub1lQy1RjIKq5JjzNUW1me7zdrhtWb7kI+wM2KxYiIldHsrCWNmDbkkP2uwpdmwDAOt&#10;Dtl5Z+EHQjLexFgw22nxvpoHE2nJo8jbftcM9cCvB6kr92Wmq79Oq7yuvtbgPr96I9USbcf8DLRK&#10;xM/p9UqkGdP43me8BJcCmNcyn8JFT2SaEQh5v//p8XHz9f5+80wTvt/p7xWD+VhpkNRh0B/HR43z&#10;HBwo/6TVJ3+8f9g8BKxGN4ITaVx49jgccbnDUXc5UUZwnLyjbU5ShZImYVLZuHa5qB1/vr1ujuRA&#10;iXaLejOuMdj2Ha0eA/1Is725pe25t5svO9rqm64hPfJxBEwWol5hNcu5oMM6l6e468KIciwpB4lb&#10;SQFvSDjSswzbGN5SXdYFOGa9v4ta312OLCeJc9y2dLpb3DoZkHVgndbltQqOJ3gWmQJW3SvJcRI4&#10;0RfDRPkrLSVoRm6yqMU3BoYMnOgZdne7H0YqZ1h98u2Uwr1ldCcbnSoQtIeeybUyvCKpT7mjdodt&#10;UVtYDwPZ6xEjdRg/Qfs0BXyU+E4rp3MG8FWKA3+ZZVcmKs46wC4LgwKJQ3oNiQ3Qiier6H+X1ZDX&#10;ab+WlEnktdrOazdJ4xU4KaeUESp0jA8mHNJOaUaTXSADqFtdnbruN3K1jRVYTItDiuMHuekPP9dd&#10;zRYvRx2AuLLVSYyPqwfTskiX1a4v54ZJz0uLbQw0BhoDjYHlGDAvN7McplVqxuQzBvl/eHjY/ECO&#10;kOj9v1Mc4rHiyRtNUP/vP//Qro7wTiue/ItWn/yfO/3WcjUQVmInyJU3DMrek3OQGrT2IDLghQ71&#10;AH8hIVBliKqWx8IAiv2NnCb/pi27dY4oaOdwnv4v2pIbA0woNwxc3ioVBnFhtcAMDBOHqL86TOZc&#10;ZV+x1nlx0Zoiq3HlIElr9pGeX/fkAKwLwkmYHC6Q5hpDTXVggFWcDGKusfhWbTP6pFgZ1hTw/DiR&#10;48ncaj6m/Cnj8bHBAU7ZgX2nlNia7LoYEB+aiI8A9K/EWBkcK1DyOGHhnqqE0alyxXgYkMUoy+cC&#10;nuVYZbqFdTCwVD3iZE84/yvvUWPZh/fjOCr6/IOeiXv66A3PILz3Bbz2TzD4PseWKDvcJ/EHe7u3&#10;2IkZ4ooutsQ4+S4Oe3zKkPt9Gv0s3/L35XOJ+uKL0T89WdUbtqd3TIzS6ezUxfnrqjfHtdrPazdJ&#10;4xWYtUKNoeOes6U+LWfAPWysh0O+fO5AVopPmCTGFNilbPVXPHfEs1SNzXcsnnfUl+cMPO9GnIjy&#10;y8pVf/JbxqMxjp8+d5yQIEMWUDmLMw8m0pJH0ay9q0/QeM5UxOF1usQiKhETe0FehZHsrDWBAwZa&#10;JRrQ0U6CGaBXN2zb3UJOBtQBUkxck1eTUP9IjpE/0+qU/yYnyfEG3kiH1Sr/Q45ZP5LzpSojJ/Zr&#10;1bWnASbuwXLJJcrynSZfWqibAQwZYrvujw+aWFLGpOTjGg7S2JIbQbT73lx5vT9l/4F8MUhqcZCR&#10;SpFWgS6ji/xtWNMUS2h9FCucwlHXsCIVJrhxn8OgsQiiAONKMS53Gv5MUhtWEzMtfkkGMHlmuufj&#10;mfZGDmWm60vihu7uoxasPnmdTtlL8782/VgxHA6Spr4+nIyxdXfY+xeeAEoYnSpXtIeeybUyOCJ3&#10;9BHZljq4peDhsOkaZayl/NDftDmAHMnJ8dznZCxofOyIe8EDPgpicnyDkyfe1ebCkmUHfLAd98jT&#10;pK/fI1sS4Bx5o+uHvuzQl3DZoUFm32931o9OZDrXX+w8kzJUVCQeNJBVvWG4D2D1WZ2dujgPJVUn&#10;bbZzFR8xWTGZOui4l+MdbzzfEMoY+sXPx0Ng/9iuFc9YPMcxdppq1XMdR3ZU4Vfx3IE9sCX9h4m9&#10;ZYqBeKd/3N9v8FEYR4BovD/xSONAlF+GQm9+5RVojOOnzx0npAKWCoPoybdn8uTGloYHBusx6WOT&#10;E9QrWFa73soSMemRLhfbOFqO+6a5MdAYuFIG6AXqmt910pR64NMMAw+/Pj6J7aF1InD9d3KsvE5H&#10;Ox0j4cXnI00MytIESYoAHBhASTtsbkI+ZGF4ZsqTPn6KYxqTHoXpBUevGRNJ38i5GQ7OdDgJaLs/&#10;0qqTS63Yc0Idoz+X4JbKRdKCaYQRZVlSFhp72YRi7bb31ctGs9iNV6wKVaSoYBChSGuHEwYEwY3l&#10;CS8riBCOJxan+hOt6ujizLEUFaiVWG0IdrTQGOBg4EjOwqaAiVt3BxvUTvVvemrSI+NHuWX0Yr+w&#10;H31Y4GqhTgZknaoT/RC16FPSRzmmgPcuW3s25XONh2Nm58B/G90m4Dw396wtu+z6u8KV3BxO5CjC&#10;ZSrqKVb3ThW4cKbCFyaXrJKG0Y3gnvqBmqGXc5IwHXXnkvTUbUUYel7blboWBmexXODBxAXGBPHR&#10;K1fA8xD3stqCjaPabBni7S3TGIgolBdXQN8FdUl3D+bSUbIc8NmCmYE4fvrccULM4GauLKTWiioP&#10;pjxarIa2i1fJQIk1r0RMV1k5mtGNgcZAY2BBBvCeU8ys42peugINwYMZX07/9vS0udEMQMBB6/V4&#10;3Pz19mpcGWXBujSrOpCWWbmpE9xTmaTCjmKGY1sLdTOAia8/X161g5SyXf90/0CjmMuV9dzEXI0l&#10;sBybNbLlhzmEW6zEY5sExApBU0enEE1+tpSSuiZLB1jFySCmFEobjggGbNt1o7QPFkeyCLWsWfEC&#10;g4nzFhoDHAygn4TnmClgZUp15XB9uv5eKW+Z+JXH+gyTWM/kk/wpInZwVNZ9HZRCWZPJykBAFWTV&#10;n0IY2uLdjXkIK7UzB7apPNG9AmMEWI01Jhw/zE7bkFvi/WBibxUgJ6iDIvCMwIfMcaXeqT5RP6tG&#10;p6Mg4lgyUUVT6hpWb3P/qIEFQPFCFHqKx1o2wGFdKxurP7ojrdrPMSwJR0ysPNhCPQzgAwCOFY9x&#10;r3k7HesxnBlpu9faCWXhh0WIHWe7GscAioijPxyHosbcxNyC9XtB1QsU1rJcL2DwOlS2G8s6ynFR&#10;K1olWpT+lSk3jzxnNvS6HuB6cjEA8SM5WT3Rdgq6wVQ4UP7+/XvS1RT0yMqJzVlP4OyTclAWX2rq&#10;yrkctv2Q5CwbGzLgyIUFbfKv1zcxeKR9NBMQbNcNp7FcmHTcYKs1/LkEt1QuktKnMWIVF4xX0wPT&#10;aCgLjQYgQxRW+rHd0/bjlYIYyukaeGUoGm8RjVdvyqrJIByZLY4nckJf+0wryErUUUyeYzvhFhoD&#10;HAzYJoHR39uOn2FCKWpi/6cc+nT61GwcdnDKuL292ezpfQgYW6iLgTWWGbYanfQllWLpVtVK669g&#10;HGsAAEAASURBVMyB16kDOQ3gnvCwM6+AqcDSHqLPbPq4Td4TtBmLiSSUa6xkM/zaym0m6/kyHDBt&#10;z5tzwsCD9RXLsK5R0zPu6LE+290qwbXaLdnhs39Y16T8Wn5deMBz8u093vGt23XERWM57AFtXYh9&#10;uCPLZgzEON0bLchhG6+b04jxAcjgXMF0TmdJ19dbf3hYjuenr8c8cLylxOP3VjmbIRsmD0UeSWft&#10;40rQMHExuSI5gZUiMFtS4krElMzgqzI2GYtXLrhVoiuvAGzmY+y3zTiO6Fx6sviGJoL/8eWLcXWT&#10;Iznc/f78XOXqkyOq3U8XuOehHqRc0QiDVrYVbtzJaSnHDKDscrRj6MDEx1+vtBqs0DisqDh7pEm1&#10;r/v93DjW2IQk5z4DXENLksBJL1QYUZYlZaExFwFwhmDFQCwG0k3hVjg6jVaKC1E0UsAgYiQxzWko&#10;r2nQeEgVBNfCsoddV5gUzy2scm4KneOJefU9U74l47GdcAuNAQ4Gui10zY5X+BAGzoSX2Um6L8ob&#10;u8ctUs3ikY3DRG8ZD9S+hMneOVuGpRiQ9Wsp/Sn17qg+wmnRFLBqcoxTgEnuOF5iEA78dF/wDfhI&#10;wbS1eNn3BFm76LdsoL5F4pxeOJ+Q86zJ8dVFkKw/Lml90sjS8clTdtreolFd21M/drwa8vpsdy+Z&#10;ET3uGVeSks9+ksQnLDu7PtBvI0ZLMYnUOc+Z+8vZjXdQ6MOPg7jCkpB1jga+0wrKr8dDVF/J3Asr&#10;jBZmOI4UM2utR1wcP8hNf3FC6iGrOKSN+DxFsmwdL7GU02FKJzlPXWlaGgONgcZAY2BxBuilx3+0&#10;d3HUaQFEP14jBWBA9mm/EytQ6gb/sWXcX68vm+fDIWLIIy2HOumRtOhEJo3DoGzYVlxulopVJ8kC&#10;t9QJTF1MsactATiRJSCbJ7Au+Z8vL8atijGohFUn4TAmQy5cUp/6i/uJjwOlmrfkYyun1oslW1Uv&#10;NmzdbXMM39HKXdNJw1ZQJZb4oFTEySCmRMgN0wwDWDlv2v4umcR2XpgVqyhgAj3lxy4VUdGgMjAg&#10;VgOzNAE8w0QnE2ks6cZQZHKPLGMR2c+3eBeiPmxNmLOTVJBCWccKgsQKBWMgth0hTp/v5NCWx5lD&#10;Xf3S5/mDd7EDrfgFJ081yLIru60RujqAqtQmOUY5YstSOMGG3CAxNoBVwDlD2XUnwtKRYbgPYJxO&#10;jVaPIzRVmfXabeexH1Loj0fYIvXIBzrakOjLBiDFTjYv5Hh3zPSsDYCozeLDj1ZA0ZH+dRfO/y+H&#10;t6A+E7jc04csd5ZdLIqmKwAcbF53HQogZZQljp8+d5yQESL/04XVawHnwURaPBR5JNXalCKyNEzA&#10;UxqmFLzHykzKUaDwwGyxVFjzl4jJCjj24rV+oRHLW8uvMNAqkUJGO4xgADXp4tUTIahl5WbgZvMb&#10;rT5pmiD4+Pjc/Pv5m1NnbD0P2XyW4Evc8aCsroRDEWHQCas7cQU+SVyIlpUDPlJzgpvnK62w95+3&#10;t4sjiqIUkypYcfJxR6tOMpZ1LLPvdO9whaOYE6s2eX47VvvV5OBGCspCMwI3Og3Falt9Eo5bk5Xv&#10;hKJQbR3ouNwjwxOfVouVoZwSU9vEWxjoJsvMk/VYiQLOzzW+ZqLPBvtaaAzEMoA+2+lj6NgkZOL+&#10;R3+09uTmbsbppU8q+qLyOBZX7vxoTT5OYbnxNX0XBmqtYxcL3I7ExzeWJ9TRsvK5mwa3VMBxqzgN&#10;YLxmbtwA7/1YafL1dCCHu4uDZ/llJxHSLw5buDBAZYr3HazgFfLhiVhF1VKfL4rmj9ZXNH290xiG&#10;55L6EZAmyTxhK0nRbOcoyJ7Fisn0hb7f7qgNuXNHo4dipV04jL+Sw53tI1l3qflS+vKTDxmHpnDr&#10;0C95pQU5Qp5huAff73YcBjQZK2AgvBbC+D53nJAVsLiUCY34fMwT1wvSvaDqfBQLTbD0eqzNTG4e&#10;da348vC8ai2tEq26eHMaR1Wp7XXHTbjHQIRJNSbu7mlQ49enL5t/f/82SYaX1efDcfP32+vmJ1rZ&#10;zuacxQBnoj8kohQcLtjHg7IueVzT4Pa9xtX/XO1fSzqU4x8vz8IJ9jyAj8gb8Y9wfP758ZGmRDDc&#10;OAxdimFcrjOgOZGDzE6Z9LPpXhKrDZfumhGruGC8qhPV4hQGQpjD1+zvNDl8Rw5NuoCJ58lEI0M5&#10;hWDV4csRVxPWAR8M5TSQ106yMTC3ysjxdHHoyAaKSREcJ7F998vxyCSxiblOBnCD2wgnJ2zRfWP4&#10;xhBOLx+HD00Prxuq7aTUyyDwY7tuOIUdFEevei1aH3KUkfxbn3VTi9AeTSv1YYwBKzlyfpg4RdDF&#10;4J1v8gEQXXoghy6836Nve4DzNRUOPkgApq145xq+D6Lsyg4KwmuqaAGFAkeiw+mDnhf03y3+peEA&#10;qicYn8MvHJV0QdQlqje2D850+cZxSkmNL1V6brYI9wG1/ZlTVmq6B+xmuwdZxqQ9i/ipabBasce3&#10;HsgVxRURg0P0+bCCc3cnw6OM/qN7WY7n6wAI04kvP0xqM4kh6yIN/CCkH1TmWHUfzyS8T8uPEVHm&#10;GDtQ77mqYbv+fiyedeqFlR1HUrwyNqbmxPETX4eniMJi4uwI0zmXKxsmD0UeSefMY7teGiYjHuMF&#10;NiqMgqC6tG5OUjoChQdmM/LOcaFETBx2NRmNgcZAY6AWBtrKk4WWFF5Cf356El/04VgXfv/+XXwF&#10;WlonSIe1tDg9o+RNPBqU9cZtEtwLglORqTy9dUVnmIItoS5NUU1jok13EGDSioGlb/SV7vfjSQwy&#10;DURRJuT78f5hc0+DTSYZpviBrEQnqIO1DoDOUWLkVVwwXp0Ty369HCRupoXgxUS27V6nnUwsrJzc&#10;2Fl/qpDyXz8rdVmICWf8mULnzIwplHrD/s5uY72WNeRpGcAdrv9TDm2r2GFSGRPQMshs8rz23zs4&#10;/FB7sj3Da7exVvxrq2uu5aBukz3Og3eaXFuIwpFAOpWoONBm8PGlcOLEB0TkfAJnhO6dC47WXaij&#10;/Hq0dYBVi2HRYzgZfYiy75xoUfboW+FjMlOAQ/CN4weNOhmyXumu1RlntwhO/TLYU8pU6/xttnOU&#10;K7EIIismMwS67VmKPh/6vuLeRc8w7EZQ87hhCD8cNSu9jL7iRho4zo7yR3mj7yL7L1ht1DZujA8X&#10;MTa+xtCzvEbTWGyK54ckjCshC7ImxJ2BVgbuXMWmbJU9lkG3/K1Ou/HUUjUG1s7AOvumay+1Eu37&#10;pKpknkktEfEVYULXCo58/6Dtu3WD9KDijQY3fn9+xuft62cmU18T226lCnJAIpX8tcid1uZpTA5b&#10;dVoRh0GlP19etBBQxqhDPz08zE46Z6rSWpw+q58uiVMLPjRSGFKONeUgCSXUng8DrRh0NwWjM1ck&#10;MZHZTXCTxFeLVQCvCX2S4qtGKPqQplUjYASeW7a2Wo2hBBSrf7XQGLAzgHuX8qccqvnQ18OfLiDL&#10;HTlR4f0Lx2sLcAKTK8+szbZa7ZHVtFb8Mbjx/FK3yR7LOtJKj3iOpQ63NC5jWv0SumnRQbonmHGY&#10;r6RG7iq/r2X9j2uuls7OAFZyM9ZPeoaEjj2VX5/svEyvkkWGuodo3Ae2opFdr7+FgZ4plSuNgf08&#10;gSTxCeOB5CklBH73LNWNcHbKxYevtRPT8xjCj2cRLJS8tyzSQNfseHYd3vW7OkDGHTn/z+1ssRBR&#10;UWpd+YlSUnHmeH5IQrwQNgYLgnK2qWE6U2E8AEel8WTEY7xgNI/twoKqjTY0TEZqBhdK5GkAsJ00&#10;BhoDjYGVM4A35+Y8yV3IjE83iPrx/nHz5X6vHXTFV35/0tbBcKIs/Ys/RlqSdZD39PU/HFZ9go9d&#10;cFjzSe+Do5S0HPZNZUxjbPaahwRtuabXtFqpzf31+tq1uWkWenu72fxCjpMYSCo5wLHN5BSgw63l&#10;QpewgDgrVuvF/OALg2MlIAQrVi+wfa2+N36tHqLtAj8u90VOjqOasA74EMCrRT8wZe0ncFS2O568&#10;W9tpTfzI1cNbzayp1HJgRY2Qf8rhTEU5KSsoy9xqljVOGKINwZlHtTNHCTUdegZkvdNfXX8sxjds&#10;7QxbY2OFpBxhf4tVJ/VBfDBE94sHOFWPQvll2CMsH+iI2TpOP6mO2j5QuaP7rW1lcJ2VKKp1BbLI&#10;YhSc+bHC2TVXUQs966oKBmv47CdJfMIMaNNGh8DHsxTjLqaAccFcz1ITBq74EH64dKeV01sWaaBv&#10;9uOpW4FUZxtkoV6t6YMrX350vLQ4GwPEcCPZRlCma60cMhFNapar8NC8nPZ8DHeaWp3OzXgyfaYB&#10;l2QKm+DGQGOgMaBnAM/Qsj189LivKpbGOTa/Pn0hZyz96iYY6MD23aZwPR0lEwNu8d2AEteKRVPW&#10;xTZOhlUxpqndMEen0ijWREWriRZQCCj0395ogg7OkzpnZXyZ+7Tbbb7uyNnZ8RVlSdN8nXmXxOpb&#10;h+xY7Vd9dcWmLwuN3RpfrEh/pMlkU4BDl3YVH6HIV9tQS1zuoazUZ7VgBc4BVnEyiElNVZPvyYBw&#10;PLFMlnUOH3kcTzyhByfH6pNrmsQJJuLqM8o7Vn+PGp3O0YPkcMyC00svYZLljj668nV6mQgpLAKr&#10;TrawPAOyui6PZFkE2GLUtAMHkNn6mJzI0Ve1tXVsG47n6Y62u8cf1qwtuwwlOvqVh5yENVkDBk4z&#10;H5Pt7naD9KaT9RVVbxF+LKFbDXn0DmJJv7ZLM/SszdyJPXz2kyQ+YROcOSJC4c89S7Hq5BpCKD/l&#10;295bFmlgaHZs320a376lXprNMbd8bi8IQ/m5SFj3EfiJ44hyxwlgJ7gwOMK+LJg8lXgmZy+nscDS&#10;8ACfHhPF6i+MTUpyvqBqoz0Nk5GawYUSeRoATHly1canJPaaZLdKdE2lndJWbCzUnCdTMswgG839&#10;iZyxfnh4pE7XtPFjYvw/b6+b74c3rUMXA4SCREzt5wAHqfdiS7B0nzecNGXHgb3JyMsAtus2rdgI&#10;Z41fHh+qaYeo9yZb8rKaWZu4jaS5l2S2pAp1J3I4hgOKKWALKZ0zsil9i28MNAbcGRDty5I8l+OJ&#10;BQL7JTyL28p57LRWJBDPd+UZPzp1MUTJ3TtPqjFDCbZV8YYpyz/rtkVtQwNLl5S5ti2NLK9+fGBj&#10;c1iEY3OO9xiMDqBtmIL4CIGwyABHr3QjClIL02+rbExE2sWAZqxkbAq3tB311lLHTPmuIR73ADgk&#10;t6p6DaU9tZGv3PkkTVHmiQm1AG3ItruSGKuhBRlqD6H8VGP3ggair4V6og/4cIRWn6R61kJjwMzA&#10;ghXYDOpKr/iVhV/qK6W0mb08A62iLl8GDUFjoBgGqhmNK4axBkTPAG0w25wnx9REN69oAWNEOP+k&#10;1SefjIOqGLT/N60+idUNxyEJnLESh/NScOigYlXPXcKX/XcqH5RRypBWekrkaWSDD05OUH+fj6fN&#10;tze9kzJWnfx6f795pJUnceyjnROnL5sYCOvwuuVcEqsbwkuqhvXCBedRCK/YvtsUxMp4mm0OuwYc&#10;ou2iKS73RU6Oo2qxCuA1oc9RmmXogBOhzfEE9/8cjidLsAHnlTtyRmjhWhjAPUj+KYeOtyaZU/6q&#10;rKGPZHN6ucEKyrpnmCqkgmO6XdC2qGYHsQpMqB6irv5Vb1SEAbaVssBVLud/tG84cpoCcMh3KeC6&#10;o7R7aks4Li/0taz/KQ/fehHB8UQ3VicthvOJ7WOyMuuTRB/ySxbN1UN6/qIt2VafDdFcU571lbs7&#10;+3y295L4BLobwZQyBrrt3gK5a1h1MoYfpiJKKIasYzAwVsSBxvNMMvDGfb91W0E5IVFRok22RQld&#10;UeY4fvrccULY2SwMjrCvREzsxF+TwAULdEHVxhJOhylccnhOo5ntQmOgMdAYaAyshAG845hHgldi&#10;pK8Z0Q/OaAFTxBB5T9su/vL4dB6cV1NhoPX5cNj8RStQ2gZd1Ty5jxPQwmbC/cxgdYwi2G3+SjNG&#10;cstrYwA3N/xxBbgl//HybBwwwmoRvzzS6rCBYan2Iernh592v9SBhKTOJoxYhSWpmWKRb/9avVvR&#10;B5PNk9CKaEJJi2gMuDLQrTqpfxKiaR2NK0i4aig3He4mD20Vp3ILiAUZarH8Uw4dnxsyp0vydzi9&#10;WFZQxpa+pb5/uVKN1Vq38KBsITsDsi5mV1ywQrxX2Zz/4bCY+sNE0IN2vaP2bQpYWR0rYKpliGPs&#10;aIGPM8sJPUIVaDngrgaJzeFX1DVDvwXFtq5AFs0Yhcu4D2DFvJmk66JGseaa7eazvZfEJ1ApoTyH&#10;MdDRP7WtOol3wRzP0pRMxfCTEhePbLIu0kBkjxQhTEE9gQOlrmcD+ahntlW6efhII4WDnzTIypAa&#10;x0+fO05IGUQkRpGNIg9FHkkTs3MRXw+mEpFeeGxH5TJw9TVH19Eot7gassZAY2DFDOB+rPFWWLHF&#10;FZuGl9WfyTnrASvb6eygAfrfn58njnratLr8NcQxGwNx3Us+czNQcIqV/WrgdmUYUQRKMQRbBxmY&#10;zMCKky/Ho3Gw6OeHBzFYdNZ5PghWnS0jJv58B01rMc+KU1y0pshWBlBUDpJ5s0OwipV5LFbu6AMB&#10;fQjRdpEUl/siJ8dRtVgF8JrQ5yjNZXXA6eTO5vBBzh42Z7Bl0cdrR208b0FM/ecW1sIAylL+KYeO&#10;RSxzOiY/k4b0c04vmKD2lXtWsPABVqnFh2S14l+YvmD14LtxPqUPq8ztbk19wo14Z4HDYo4gVr80&#10;OEGi7EwrMeHdESvmLR+UWtYq2+LF0a34ba67ulVO11dsZJGTUaW0oWWqjRNFy0BLqpXX7r6u8QpN&#10;ar8qHLDDoX/SkxRtyP4stfVtVSylHofzU6pFEldf+pEGRmaXYM6/2E0GY8emgPpWk89Dz7LJnBZP&#10;DMTVoT53nJAk5VAgpCR2ToVer+VTLlLGEM+N6pQEK7LDuS61iGp6jioFwXdYasHwWdgkJWcg/L6Q&#10;HFpTUBUDN1SVmL3GqrI/DdiETzlMhv/29EWLG2rxMovV8TBgL8PlSMYs81sKDtV6YMLKEKkC5utP&#10;mq3UU+lrcvkZQB05vX9s/nx5GbQrqQl9OtShH2nLbrllm7zm+7YEWUuFNdfTJXn1Lc81Y4WD7vFk&#10;njDE8w0rjEyCICWOmbjcE0RJI6rFylBOSYm9MuHYos0UPmkkD/3FawgPmDRU+sTXYPO6bMSNRf2b&#10;ns7ZO8o9l9x4HdutvlsctuD0Ilaaq9BZF+2kNRNj0bNfkHWSXfAKBIIbseqkpUKKj3EytDPRLzV8&#10;hACcR7of2JwI4MAPGcuEvpbJyobfFopgQDjcWuqv/JhMFl0RoNlAkFUOdRGuOfs7ei9crP2wGRwk&#10;yIGiILmlZ+K1262ulc5JDD48g/BxjClgu+7p+KUpdXnxvPWlPPtc7pW5UWMM4c0yhnBLO8nsaPvu&#10;1ZdNbuIX0hdXjv09OE5IEssLhJSpzfRl4sjq9fLkSFCfrPHkxlcynpIJdrOrpWoMNAYKZcD8ClQo&#10;4AarRAbwiFlqRLdEPorHhMGNr+Sk9XW/1w50wGnyD3Lyej3RCnmWgZLiDXUAyNE/Sj2pkWtVDElX&#10;GCeXXJcjKXG53ymWaUwWdPSw/fv1dXMwbG+KZ/GvtCLsrW5wPwByQBYWGuDYhtUwfMJSWH0wyrRG&#10;rOKC8arMnvW3LDR2032xHj8wSG+uZ3D40vZvCywnOzPXc9W3DlwPM8tZOjdZBifmaym3u1tadUXn&#10;lL1c8TTNswygdso/5VCJmhMhk+KXM5xootnm+QEHSvLW5VSZXFaSFfiTo65TgayXdaLPgxqOHugL&#10;mtqu3CY7BxqsOjkOsgzFRwjifjBOcTnHneBerPqV854gEZJyE4kXiO1oAQYwnncyjCsADhxubSuH&#10;LwCZSSVVSIc6iSTdasj1ruYcShhsd6AoVHzR+fjs7lnkE7gIbzHw4ZvdObFNn2HSGIz72e5DMl2p&#10;vzH8lGrTBRdZF2kgskeKuMAZHaHe4M/Us8Hqk+JjslG+kk5T8lOSnTFY4uoP5Y4TEAO95W0MZGNA&#10;X82Xrf96TNko0SpKhylccnhOrYktsjHQGCiKAVMvtSiQDUwNDFBVas6TNRSUghHN/7cvX40rGWAb&#10;xn9//651rlTEXP2h2E4r4YS6WKEGI1ctVMsA2tobOZn8+faqdUbG5MeX3W7zaHBm7gz3rwP+OXgo&#10;xuqTvlV2KawhFhuxigvGqyGqovOUhcZujhdWSmxyRIYWMWkuJpo1Or0UTfMje6SIqdBEMTVhHVAg&#10;CK6F5QHy1Zygb6NdwbW3UEyWWVbPWw0RiiH3tHXq2j8oUsyt9FDe9fr7x+h0zig1eS9hLkvQdXxo&#10;YptshsPLHb1bpMQQBNyQCd/ZPRSxtbAB4EqiZf1ciTnJzABPcFgkn3djyLVq8pbaMpxPZBiXoevq&#10;l1syZkcr6KUPPUIJFL8tFMsAPrDF88QUxMdkq/kQWqmbJoP7eMkIdvW40X2YOpO/5svS9pptCMXO&#10;Z3sviU9gqElR+Tjg41lqeZTSeEy9OxBw8BNVQMkywzL6izQwMruTdYf3oxEm6p1tu3gnBQkT5eAn&#10;IfzkosFPHEeUO05AUhtLhJYNk4cij6RJy0sVXiImFV87roeBVpcKLytbB7Zw6A1eY6AxsC4GcDvK&#10;MZq7LtbmrEn8FIb4J3LY+unhUTvoekPDJN9e3zbfD4eiJov5aOGRdI8JzoSD0tVsg8xD56BVJBC5&#10;yAs47MBKrqYVGbHa5M+PT/abqCDDnxH/HIMiCDqBTtuWlEFCa8m0BOG1cMOME44npjYFVXD8Mm8x&#10;1QqKuThYxA1KRZwMYlh0NCFuDGDVSfQDTcHm+GXKU3v8ta5gVH654T4h/5RDx9uHzOmYnI0OrD5p&#10;2+ZwD2dd+i83rhADd3gXujIHlRCeQvPIOhqa/6rykSMZVkFFH9DkUwaHM9s22Vx8wdkezmsIujLE&#10;h6o+z1I4KKdz4O8R6oByEdLksDOAZwgccE3hlpxu17FlNSomhf6nO9H/K5PgmYS+rPFGoM9eday0&#10;vWojAsHz2d5L4hMYaFF4NkCPhY/8eI7aPqQ74lnqueNMuFW8OWP54UXDKY0sg3GRBkZmdzbo9P4h&#10;Pog2jThgJf4S3y9y8eNMZGEJ4/hBbvqLE1IYI2uC0womT2m2NjDmOU3Ng9T1cp2Gs3HJFHx+9QQU&#10;XDbVQGuVqJqiKhwoxqaLcZ40vXgVzuEi8DDg+uvTU78VlAYCkfnv5+9a50pN6quLEoOyNJGR6lb6&#10;/vHpzX0qLFdXuEwGY5Lr+XA0OiGjvH66v9887MxbyzFBySrmne4tvnXRN31Wg0bK7FjtV0ei2qnC&#10;gC9zttUO4HQiJ60VFd2hUOSrbSglLvdQVuqzmrAOuKgW+MCK6k6wShZWyzIFOMfncDwx6V8yfkd9&#10;vm4Sp1XOJcuh040yUMrhg07xp0R16fT/jnLrEyWMhf5u+269ErFVIhw/Cg/o52JV1hbSMOBYndMo&#10;r1Aq6iNWKjKNB4FPm7MZp8lwKobTvakM0Yc1XdPhwMd2WEmPP/QofMDwg2gSAxl4p4/JsFOJKezQ&#10;Hqge1hv86yfsfbDcB+rlwoz8mpsvu+3sAs3lVuoV3DHuLW0IE0C5VnDm5qgVr53R3PwcTiea89Bj&#10;6urhrvJnmN62FtsY4GTA0IQ4VXSyPBR5JOXHaZDYMBmIGUWXxlNSPIHCA7ONmE57WvPbHwszV08A&#10;C4tXLqRVoiuvAKzmi8/qxbAd3qQDA1eVjJGjrgKCbXDCrdkYB+6d6IERMcp7JaoIODSNA7ay+fHh&#10;YfP//edv7Uvpt7e3ze/kQPkbOVlqso/FWc9jykUKlhbg17ZNkUzv8huK6564kxhCZUh847YD+w7k&#10;oKDWR5l27jcWC+SHyPhUBubF/HVshQnEMeYnxBbIUOuaru2M9ejOP2ky418v3zcnWl0EAVhUPFgN&#10;4is5Tzp9tQ1AN+IfiPIKqk5IkPXWS4hn4jeazNmTfb5BxWrKK8sG18dtx5QnRbwWa0A5dbWjQ4iy&#10;0cqNMIBb3hyUQfkE3Adc8X5QHTvcnIyrImCimR5slklFUVhz5pyvI/W47bhiPQtZ8ABY1bLR2bMg&#10;vLPqIaf2MlLtSdF2zqAyHUh7liwbrHgncYzNRp/klSY5fPsmS9oztiH0HDbgiQbnlcMprH8WqjtF&#10;PrWMx/e1FPp4ZKqoSeLoFDoQZbJHkxxZFgtw4sJzSjyrNCiw4s/x9GG0R5Mle5R05jJxDkCp+zi5&#10;jVbrkc3uEFyq7JD8MXlsbSdGbs68cPy/ow8AYIuwZ3STwCR9jl0d4Px8S1joSaE1HxiO1IedC2pu&#10;1LUttu6mhQZ56l0vXVUyByjyuqqKx4ZIQEzZYdeS9ryejvQh5t5oDdrFG6WxhUHZIGHA+5tNfti1&#10;HpUKTiNofBnb3GPVzY/eIwdlM3y30AgpPEraiN9xXZPXCjdBC09njzahIZLXdpIWIFDN8gEBaoQB&#10;d4poqOVQjfqFVVvxsRieUrq280bbLR8tTtsp7AuVKTnB76mI+1qoJcN8w7rWWymNHSZ1PovM7qxH&#10;TYhVuFGfdnf3NNQ9RQBnePzl6LupuEzHU4SXlHJ8BGlC5w8u0so58rHHxs+8RZQ7TsC8CkoxfoY6&#10;ZVISZYCoaNMfqhjy1TW/8lEx6q24xMq0+E1pj9Rz0ZzmSOpxsUemHSDR3AsH1xOfaDGRTozpyPtc&#10;YggD8SY8g0SOJ2r7F8eBwgOzOaJ0TyZx4HfcduQ1d2nLp5SY4Y0ztmcOnczbpaOzYcRcdvbraltB&#10;XeOEwynL1XC17fiWjasOXbpUtkq5+DXb06eSiXUAmeNCVcl8uE+b7WEGGylOYh6LGdc1U7pxvlLP&#10;xTsbvVDf/N//6/8pxhbdC/6ZQMXB6xw3OrDmH6W1nUbJET5Htk0TbZqH1+Zw4Ib+v//4nVbIm27R&#10;jULd0+DJ//XLr93WN0PR3RlNELiEORwuMpDGTZuDtL4uhOCC09sjbXsuQ4gMmVf9lXIwOHB2qHOo&#10;s6oMjmOJw0vWCGeQjJHCJDJGOEcqtafA4YsFgzx/vDxv/vn8jfJecssjtLv/9uXr5hfaslvtVGkB&#10;qJFCgJSiXrAf++ewy3O5KgZePfleAqeLLaY0WrznyPOBKXu2+HKQuJnsihft7GlPg62Geob76Ovh&#10;zfyiIhS5aptiD885lZU6pjasZ7w4MJRvas6uTT4m2B+Uvs3Yfjie2FZ8Hadf6/nz8UirBqouYWu1&#10;tAS7+tdL+ZYpf2egyWTydyb5YpfhOPlocXrBFsNvVN9KDHBO+bLfKz3cElHWg6n0ulo6k3jXeqT6&#10;iNUedQGDcC801sE7dD3UJMsQz1HTCs5I83J8Ozt2DSXMn8Fh5YV2NQgPEiVJUA7D5ZWTc2XmOBML&#10;u+/pOSK2qTbkeqF3ofPYkiFNWdFupTlOhdb/hbjA8+kawtj+a7BZ2shrO0njFShhZvnlhI4xlS+W&#10;sRU4u2HewGv8MgsLdiXrfWvrSz+yEkRmt5M/cxXdti+7e+PHZOi/fcd4Hv0uFZbTvJTFfnrj+SEJ&#10;8UL8QAekLhFiHkx+5ZMHk18B1oPJj2s/FuypwVFpPKXDA57DpIflsnOf4motOLlsH9rbn6208ze0&#10;lYvBMuUsbyshyAgio6rFC/x6bO1GoMXKk7Gscw1xlSKHA0esDLUimmRh4u4fX79u/t8//6AiHKbC&#10;GVZGweqT/8ePP0W9sA4lh9UWF3t8JXvjord73TYm3nII6NgeyMBH8sPBbaRyl+6e0sxUqAxpD/KH&#10;ylBRLSlD2qLicT3GBB5WFPnz9YWOhlbgDLKfaGD/p4dHcTZM4aLFr06MJfrrG0twO0c9viPna199&#10;LunV8nFJ74bYP5VWtwSnvTjVIZPjimOWqRCHmJSyVfUc9rhixSAqnlH324szu4oFju7bu611e1Q1&#10;ve54zh5XrDrZueOAVdpTE+4OdV2Ic5dtrD48q/aGdgTZWMHnSI5cLXRb2b3TKhkpnXCum2d5lyIW&#10;5KH8tRCjS1L6XQMrlMNBElv8qkHaAges0619W1Y1X67jTyIW26K6fNAmbQG20svDhT8ue1Q5S3Kj&#10;4qi5fLA98R29o+vsQVy3XXeaFehUnVgxdtye1XqF98NPep66ci1ly/Q76tceaQXKd28H/l6SFKiC&#10;ynSsqpb2cKiWcjlluuCSepE2t+4xPmyhi3ce08dk6N+9Hg/0TFVRX6SMY5e1Z4zmglM9Qqoxznt6&#10;57sjx0lVwjiNKqOW47E98rxW2yR+8O9rg8zrm09f1r00KVSfaDZWzc6Da1blOYGq+xwZcbBH3270&#10;LFXF4UO6JZ3YVCyux5Kj3GXjis8nnbQFec72qJE+wvq0yH6WFZA/Jgt047H0RuN5T7f6FZTRt8P8&#10;yyt9TLYETld+kE6GJXBK3Vy/rva48mPGpWoyp4q9omqpvXxUW8DLmuyp3RaUh1o+JnuQZnqNYtXM&#10;EJYx6DFdIE3xZgTHqKqj2P1dnFE1uyi1uqyhfNZqzxrKBpVXls8a7JG2wK5mD1goJ6hlA1S1lw/s&#10;wbuOcJ7EgB22dwgNXGRY5dCLly3gqza5jRK+3jatXmCTIa/ZNclUlt8ZrJac50twXsKWwXjhNA/k&#10;f25+e/yyeTucNn+9vWhtfjueaJD+XayOMq7EritCRfNBVmFFRpTRluyJqWuCoJ5fX1x7rMxEL+/j&#10;4CsH+Q+YQKFfTISgjHAC5wSs9nkOQrC7dPeUZw2TgxAZ+KBDbt8i7gU9vxPhHhEhOHTiB3LEySBG&#10;l0U4sB6prt1RUrSd+RwXMUj7NzlO0qZtmwdssaYEKee/aNVJ1KPgwUchSEpTFBgO0XagC+1G1DVD&#10;Ou5o6AppqzbL0GbkfRp1LeY+zWGvDWtXcawpxD0N5YNUmHS1pw5HnEruGBGeO1gmHOWC8gkNrnix&#10;xQ+0mLY+xcpYLweLm5NQZNYmnzumumzOGWp52nxq2zFNsqZF4C59wK2mnFDPsAIGApyMBund1RST&#10;Em0HS7rT9HfQfTPGEPR594b2invu++eR+l7U0jxIFs8d2EP5cj53Yngw5QUHcHJDwOT8hvy136gP&#10;V2tAf+Cd2g6cZkOe0Xx2g1kljE5d65toO/1zZ1l7FFscD2XfTG1cKBsRT23niVZjeTthxbxyAt5b&#10;niyr1KpI8d6GewFCyj6OqjPlsbQHz0/w4BtKKkdgR9ngWcrybu1LBlN69Dex2iPuZ7hPg2M8r2Qf&#10;553i8OiyrcwXCkUtT+jA9sl45ukC2vTm8+SMA+nVd2tpD56n32n1SVW3Tt9liJuuzifWi2CM/ejr&#10;GuyIeT9ghBQlCmXT3aeXe44OipXqi6mO416F9yXZjxkbPq5ry7xb99YMjBojvZyPkwHzlz3dB+j3&#10;fJ+m5Gt47nRjuhiX6trO2PYLK3UcndsO1Uvf9wMe23spDMIgQn23ztl2GOAPKgyw44NUtB86pLLB&#10;G+kloL+A88FY9eVykUcHwgx70MdZy3NH2EPdDJqtiuacuw75AIJuzIcg4PmEOmdatRtlhzSwPWfw&#10;0Ya+NNoISsX0LM6JPVYX7tPgWz53TPJ8OBrKoJzhmYeiZs6gBvdp/KIu+T53ID4TVKiaDSgX+X6A&#10;+7F6n57N7J2ALPcw3iPpGYns4+AZFPJufRZkOAjBZBDlFO3ybj3FRDHTSCd9HIlMqhGvzlvX3McB&#10;T7hPHz9Ogus9jen6th0TTxxlECIDde3Y+3zAV2EcSsM7xjc+R13DnXpH/U/fPtvQVjpDRHw3aQzR&#10;+Rz3adnHQZ+As+0MbXWGFJVQtB0qH7QZfNCSK6SyVbQdaj94PzD32XrtqUBoSAxVJdoO1Tk8Q33b&#10;jgZGliiTrWrbQR+Hs+1kMWykBHUN5SNaDRqQ74NHlReTV8qJlaHmx7F6LnW4/sbkjVJsAGjGQ1MN&#10;dLP4x5cvm2f6Ih2VdBwwoPr78/Pmf/4Uvj2bWf9Ym/lcRcYhT2pylYUGC4c3XXpdnJQ/94u8+EMn&#10;AfzHyprTN3c9RL+aB8fq+Zw+03UOGZAdK8fHHqR9pS9nv729aV/K0ZZ+vL/ffKU/HMdiM3E3jkfb&#10;ke0nl05gQAcLXfgQnS55kMYlHbCkCrH61fyp7VF1peJDlRurzzX/CatPGr5Wx/MNL8bG7YbRMG7E&#10;Pyp07bENj+2aVtgCkfIeIFWXjnkOn3odx+q5tLHW35y2oG+DNmIKcFDFoGYopjWWzcOWVgQkTnR9&#10;ZhOPJcWr94LQco23R0GhHLrItSVfzh4X5Jo01E/ChM5O0wZhJz4MECtQ9s67GglZo8Cv6V1IB0Qt&#10;Dxyr57r0NcW52qLWV9c8S/BQMjYbH2g7mDoc78wk7UH7ksc2OT7XZJmqcjHwCmcTU+j6oe7vflIH&#10;5EGP1IUBUQwkygF5vb4+typEn3CRWGnLIsoTKF3CHhStqhfvQrbJGawo93Gk0aaZOgGZqtwEdJlF&#10;zmCTGce2I/6e+mVwiBhfW9QeCZj5d7HyYbYD4nxsGZdtFBzHuuajI2ddY+WiNxKToXiCyWepag/0&#10;YYVbn/Ly4S5F2nER14Tdzgf6EfgvLqSoQzGIUL92+6nzB2RiPO+BHHtfsIJyphDDT2zZZDLRWY3O&#10;Htm+dNfmBcvc8ym5UwBvGGZuJOHyJH5ZR+V5uMRycq7JFrCqs0eW25B1pFyuXQyx6M+AUGePPnWZ&#10;sSr+NdijsqzapsbXely7PSr+NdS1sT211isdbtW24XVcKfu+PMTb3aPN9oxTl3mu4sexel4mYjsq&#10;gZ/+oc1RyjClriptITezIXDiuqcVG355fBQOXRNk9LL67XDY/P32Kl5cJ9evJKLzeE5jLIocE/GT&#10;kLkuQP8CKidmJ8OR2DiI//35RTgN6ozCikg/UzubnbnQZVbjhB2JjVH1BR7j3qKt14HySsxmLYXC&#10;ysmKtURyHTGhjmFlIVPYYjLAMqFtytfil2VgUF8La0vLMsOr3fylXafnRJMZLSgMUF0UDqc0Ud+C&#10;jQE0Wsufeskmpr/mmdxBYjlJ4PTySU7KprAl57AS3rRRBns4qNCbfwt2BtZcX+2W572K9yrsEAC+&#10;xwG1FNt1yxWqx9dDzmW5jvPimaBzgJbpgMG06p9M4/MLRzE4E0xDj9AEdJqhxVTGgK1oD6ej0RrU&#10;UTxLygxkFQxzCLpkuA9gnE53zUFkNUnWbp+tIPhsJ0l8wmyQk11LAR9O+aZV/2AI+qmcz9Jk5PSC&#10;U3CUGrOb/L7+fuie/84SimsCsAYfamJbeFPAKsK2OmrKFxK/3voTwsY0Txw/fe44IVNQCWNKhJoH&#10;E2nxUOSRNGFpDUWXiGmIsD+b+7JJm6lF+jPgV6dV+dXUpR50bXhVrttxY6AMBsLvF2XgbyjKYIA+&#10;eqOqdIutkkrwBQ1/heSlMxpHtAB/e+Dk9MvjE02KTbcSlnCw+mTM6kP+qIY5gIOvA+AnKfWgLNcK&#10;Rn5WDfmNOxtqHp7FSebPnQYdJrG+k5Pxy/GondBCG/vx/kEscc2CQAjxk+SXmod53DNgu2/wz+Gr&#10;gS99w8rHpSrJh1d8rW5ySsazY0fPNmMQiny0TSXF5Z7KSxUDnLVgBQc1YU1VZinlom9zp9niQ+qE&#10;swdWEG5hyAAYuccqY8Tf9QawYPvrmZFJcCqP8TsT1KQOyWeklX/5hC2EDAH9yxKcXrCqFxxUWtAz&#10;oNZZfYoWy8mA6NsZnMGoqoqVgY+WD2t8sMiyNeXBhL7tY2Lj6ucmgTPxcISDA+UlKAiv4YZ5Mfyq&#10;juaKFu/cNiddbOmGulNWIKvmDOsBm5Ll3D5sCe5gt8n2JfDk1MlrO0mrnMgU8LtxEszn6IO6fZo+&#10;RVmxKTgqw8L1Wib5RV/JtqvDfkcfkyV+hq2fZcn2gr+N5Cjy89BHWvIoiuLClrlE+HpM+libbZzX&#10;ltWutyQZpmSC9Xa02AUZKO11d0EqmuoIBlo9iiCvZe0Y6HZGucUKFLu75ScQS3kORuOIFhBWQe9o&#10;Quy3py/kBzu9OyDmjZzC/nx51l4P01hPLkySpwoYIFjSKTWVXdcmF2X4x8uL9h0TTRoTzj89PAQ5&#10;EnJyucTt5UjchIQlsIbgtOYRRpRlSVlorOw5X4SDl62edSsqWPopDOW0Rl6dCyBHQoYyygGzJh22&#10;VSfFysG03WkLZgYeEvYNzVpzXUGDs/31OGxJRJtV0s1AV0XNJF3d5dM7bQNv6SthxZWlnV7wLrQ0&#10;htIK/prr7NJlgXEL2zbZcJwM+XhLtUuWrxo3PkabsDk3i48QLG17LM/1XDjwizGb/kbrAtZVeEtX&#10;HAN9Kc/iwjb1xnpP9cW2QuqscPYEZJWDYaaqjXiMQW/basjsJVOCQIeq4QGTpPEK9NDNkzQFfMjE&#10;uyA+jjEF6z3FlGmh+BQcLWTKSC1ZBuOkgebiGuUbnsrsw9hyzvDssq0+iT5fytUnS+dn6ZJSq6A/&#10;lj53ZSRXBte/WJhyNJ7miTRyZLwwLzM2xYKqjdDTYQqXHJ7TaGbyC4HdhOS4simosdCykdMUNQYa&#10;A7kZEN4Ie2wpZnnpzg2q6fNnAC+rP5Bz19NuPxh0lc8clO8f5DyJF9rqy1oaNUMTku3ENiYWp5sZ&#10;GXOXxcp8lMgR0py4Za5XDX6esjnz0B7+fn3dvKFtGMRhu+7tXedxbkjiHy2AzaHzF8udQzoIh8gt&#10;37rOKivOAsvJijekoBLl8cGJ1SeNE4aEDxOG1meXj7JE9uYSW5OpA6ziZBCTi7LV6emcscx9G64V&#10;sVdHnGLQFpP29FdnjQRq219vqC0Jg+GqeIXaqzzEFsPmYHfQMufjuYJVVneDle545NYopdXZ5UsN&#10;fbn9rXlFcbECn7U92W2QZWxP1V0VY2CGhJ90j4XjCX/oEIrVJ33A8gNpEjMwgCJ2DXDCR//NFND3&#10;W37V7L7SOhhmSwLH5TWvOtmzZCrKVcfbyt3fcJLGK9AfQmSOVPBtzv8Y0xT3k4hnaaTZXtlTceQF&#10;IklinvpbCz94F0IfzhSwU5p1PM+UcSa+Fn5mzEh2OY6fPneckGS2NcEaBjzKyiOpRlGaqBIxpbG0&#10;SW0MNAYaA42BNAyYvDvSaGtSV8wAVSUx83pLX/y2rbzqL2gMoPz25cn4QoqVUX5//l6/oY4WoHKn&#10;HJQVTmXktNpCvQxQkxETY3+9vmlXZUXpPtAgz9f7e3LsKsPOJWCcSjG+jCJoKBIwgElqbPdj6uLe&#10;ii2Kzc5iHaS41hGXOwEpKxHZeOUtSLSRnWW7bvRNTkkcPnjtKEEanu9zd5UScHYY0JL6P1ujUpKl&#10;wi5VpJJfo9yPzw+aMDQ7Wt1hy9WFtop/IMdJ07O1Rq5DMduaTajMls+fATy/bJPnmHwPLSuffGiT&#10;+DMFrDqJds0bLghTf+DJi7tJy8WAqP+W9+4iVp+8VGMjLbYkuIaxZ9uKeUbB7cIVMUA1xVaRrogJ&#10;nam4F2D8XxdAG8ZVaqCvBow6jufjeCzjkTKPliuFbfVJ1Fd8tFKbTVzcVCunFRhL0eWhMY8WFkKq&#10;F9K4VoswHRskOVB4YDbVrEWOa8W9CFlNaWNAy0BrRVpaWqQ3AzdUlbo5QxqgwwCu6eXbW/I1Z9CP&#10;X2RhBKt2fdnvNz8q2wurcDBR8ffb2+b58GadtEgFFreunLcvfNnoUqdDMdlWBrhwGCr9IiHP0RDn&#10;8CwPAp2WCY5JhC6XX9yftF03JsjUtiIlIO5XWnVSrUesEIQwVokSOusv7i2njzCcYblY4TsJs+IU&#10;F60pnHRwJioLjdkyH5zv5OBvu6/OrpJdYDmZmYm7AlN9uI3Txpj7XEZVomckIlwUthi1OZ7AcRLO&#10;yC3MM7DFJA71FZdnCwjm/hySMBsiEYFJecysAqJXE+acXmyr7aUiAVs6bhdy2kxlk4/cVm992Eqf&#10;9ta2bSPdj/H8svUDTQhlOZuuj+Pxfmf7cDjNqpP93VMB2xybxyWzrvO+xL2Mwjs3niWmgJUnbVvN&#10;m/LxxJNFDkbNJbkTH+7XuvK3nUnYPme/XULdV3ls71nkEbYooalMwLMU296bAsY2Q56lJnmp4lPx&#10;kwqvu9zeskgDI7O7w2VMibpnW7Wb870E/NTIESPdVlHx/JCESgkuDXY2PB6KPJJa6xnnxXowEdIF&#10;wS6omrO43WRdlbFulLRUjYHGQGOgMZCHATyCxBu3OKAB65Sr9OUxqQAtSz/YSf9vT1+ME2XYvuPf&#10;35+t26MWwGI0BPFVY8LJwnca2LZtMRttQBOQnAFMnL0cT5v/kEOxzhEFTfkHWnHyabdLW9binuF3&#10;40BqvxzxdGILFqxotuZgtc56cRlWCoSkJQI4XbB2k9XmCUO0UzhQpgwuOFPqX6vsAa+Dk7VanMYu&#10;9G2w1bQpiO1OadKiBTcGUBXvic/0qx9Bk+2vx2tLgmvMwVVdAtXMlpQhDn0k24orN8LpxbzSHbcV&#10;dLugd/t8+rjxh8pT63WojJYvDQO2j2DwXn3wXDVZlrUvWjif3ZHziSmgHfO95/coNWDhCLejNopL&#10;LayLgZgyxW4xGLMzBTj+6sYuTOnj45U6PCPMxW6MOefFPwO6XWZhwKXs5xX1UniEzatLmCKlCWL7&#10;Y+2n3/S2QYptfdGEJjuLBjcp+XEGkiRhb1mkgZHZk1jmKvRwOhrLV4zn0TMgNtTMT6ztc/kxzxHP&#10;D0mIFzIHtV1nZaAVGCudTVgBDFxnncY9vIXGQGOgMdAYKIOB81sLHklYmQJ/NXylWAZ95aFAOWIw&#10;5efHp82/vn+bDEziZfU7rTz59+vr5qenRzG4Up4V7ohgr65jcZ9wUBk64aDgFEwAnTKHJQpSGZTJ&#10;ji+BSLtCz6sowT9o1UlMdusG8LEi1c+06mSWUDpZRAIc21Dvb6lt+YYKzDubZMdqv3oW0g6CGZDO&#10;X1vDVopbqn9YmejdtJWiKKK4corLHWx6UMZqsQK4GJHVPcGDqLiKTFit4Ubb6+nMt61WdBUEBRgJ&#10;h1Q4mOFjivAgKvR8dsdk84LcUmRW5wZqxalwN8OKK++fcMjVO2Ztb7eiL8XnmKUnFGWPdyH0Za+h&#10;HlyDjfqSricWY0xwFtQFtJ2jaDsfxraj5ospb9zz8Sw1yUD/Eu04LkB6r+HT3s9BOxXOcvB4WSCI&#10;jzKIE1vA/gz4cBTvyztaNbCUAMaOrmMymUBzlCLeueFI/GBqL30dzuMgJevxPIEutguHYYNd8xrK&#10;TeFie7no45Dx2e5e1+IQp83Nx4cep5yz0V+leyKtXPtBzzHb+6Ipb4741PzksMGsg6xjMJBBhBli&#10;hisYXz/SRyiYl9IFjPPJMT3d9bm42vmZsy/2ehw/fe44IbEmROUvDXoePKTFQ5FH0qiy8MlcDyY/&#10;rn04cElbD08u1qRLUyJP6axdmWQMNbQCXFmh5janVaLcjK9WH1WlydsMXnBOh0N2m8sZhs1uOrtC&#10;TMj98vREK+q9ioHXCbc04Prv5++br7Sq3m21g5d4kk4sE1xuxTYm/g5ergUB5561r8DnykWt6TD5&#10;8x9yIH45HrWOk6hdPz480Cp3tKWUptNmrn0xjPhL9c8Rg4+chomMO/rDRJtv0NDoKyJbeiOv4oLx&#10;ajZ8qqKy0KjIpseuWDHYerfDqipTGYjBKj3vR4sD+7mc9PldYl2xushKnaYmrAMuqgU+sCLbCbZo&#10;uzM4FQMEnD1a38S/OFANsYrTkVZ6sn88hpQOwTGZgyRjEqlC/hoTtgvZGcA7mJgw3E9esQUW9D8x&#10;aZja0RmrqcIpa811ZM22Za+4GRTuLCuHy4n2ORgcZY4Je5tTSXzb7FFKsIa+rLQVbRXPoFfq++YO&#10;gAj9jzT+J+HqMHx80Ad0dG+jpMbdTXT5UscRLHpuY4UrG/rUKC7yOVG8U5/u9IEP2/VjWlg9tfuY&#10;jFPrxZbuqJftoMIhiRD5YHCmGWuu6dzV9ppscsXKZ3sviU+gqwms6XLA3293Rsx4lsKpeluQk7sR&#10;7Oou8JQ+j5TlyT2QEy/6W6ZxY6xE/k4fCfja65t+eSbyIgA/4Rz1OcMF5DVWo61i6BprWlR5DCxb&#10;w5bVri+NdJhIcqDwwGx6AxeIrR1/NGVXT0A0g01A6M2jMdcYGDFwQ/ejyef/cgA3970qt74RF6s7&#10;xVfdv9L23bqAMXy8zP7++qx1HNPlqSnufqefsOSwgcajxOT6zDxIsKrWDlyoi2cJDrB/vr5olUE6&#10;JrF+IudJlHe2IHT5K/TPEWeR3bkkTnZJuY28BpZTSbYticXIqwJKTKJ/mCeR4UBmmkw8i2nldKai&#10;pINB+eMk6022JCb8sZhWb4Ak4bDlud2pP4J15+i2NxaVEoxq/nr7dZfUOGaaVNHjY2ZVTRwHA+Rd&#10;hH4SnJlN7wpweoEzdMqA+myasEypN7VstQ2k1tXk8zGAlR5tdb5bKYuc8wwqZbkbLjtHd6vemccJ&#10;jljZPHglwx6lJ1gk31N7vVvQ2UVCru3XueAzJAR33EFsH28QirayS+qI2FvkYJhDEmEFxleWrOcG&#10;KqOiXW2PUlJoZj7bSRKE8QlchLEc8OFwZuvb4Z7RfUhnepouQs1ZaQ6OzsqyHvSWRRiIrBHZs1rr&#10;ogxjE9i+2xREf8zzGbYmfky8xMTH8dPnjhMSAz86b4nQ82AiLR6KPJJGl4mrgBIxabEDaDVgtRZU&#10;EkkkB/IcmK0SXhrMxkBjoDHQGMjNgHbmBgNbtpfyFCBLeb2PxhEtgIddvKxi5byv+72YVB9LxYoL&#10;f768bt5ogKUQyGOIzudq50gMymJZhEQBk6GqPlWNKV5N046XYUAtG6z6g7p/OJm3ZPuFtuvGgI4t&#10;qDJt6byuCaH+kv1zeKEaJMaAbOjEYk6cA9DcJ4UZUhgcFrZP1D67wX+9OEwY2lYOErkEMeHshOfU&#10;Y04ZWy3WyDJKyWlJsjvHE3PfBg4f6Pe1oGMAvMz/YXtj8DybVKciMG4eVaDglm1xBk70kZqtRcKB&#10;MlXAlo54H7LpT6U7hVy1naSQ32SmZQBjSrZVJ7FNNrbs1j3hZNlzIbThwOqFR8uHO2YMPcoIsLD9&#10;3tOJwIynXcnNAIo+RRAfxlhWJMWHZHfot7AHssixPrvajvEXOAmvKbjaviabpS18tpMkPmESXvbf&#10;HCagDWH3DV3AM0Q8S6nvScmKC+AnB0f5De8tizRwndxgC3l8kGIec9/f7ZznHdfKEVedjeOnzx0n&#10;hMuUJqcxsDgDaArT5jCNWRxoA7BKBgrsxq2S52ZUY6Ax0BiYYwBPfq13kBjcSjIQZ4ZUSjckGke0&#10;ADNHvlfwwP3tyxfjCym2Sfj9+3dNp9BX0wLpNTynrrfCaYycE1pHZoHyZlKJssMX2X/TlvaoL+OA&#10;SYovu53R6XicPt25poKnU+YtGasqhTrqlG3ZkAo7VvvVoaT0Z0BTFiKzzS44xSQ2TQCYAibjt3fa&#10;LowpS1C8C9YgwQkyVYtVAK8JfYLCs4jEswrbXpkC+ib4sOO6A+qP6U9hxpSkr37Y5ljXN1AkeB3a&#10;1PUqveS1xHUwgN4ltri1tUt8oDP3kU6otd0qqqG5y8intp0yEDUUoQzAUdj2sUu3TfbwjijLP1Sn&#10;Lp9wNLOs+Aoc7u82EiH9ykOdUo+4Hd0TdtSvhbgW6mEgdXlha27rx2Tot7COTvV12qEIfGxf22rI&#10;PrY7UFlVEj7b3etayQTx8WG3EqtOmto6MGBRhFxY7EiHV0vENEQYetZbFmlgZPZQ8NnyYezdFDAc&#10;b9tZQ+ZbO0fSzpBfcBPHD+WOFxICnTVPHAesUM7C8mDqy++s1X6QB5Mdw/hqiZjGGEs4L5GnZJgC&#10;BQdmK6F4G4bGQGOgMdAYKJQBo+dBt62K8XKh5jRYKgPoODzu9pufaRU93aArJojhRPbt8MY6Waxi&#10;yHm8p6/vQ1dMnetk4frp/SPQnDnpgWLZsw1xDs/YlTkLnOCYRaFJAABAAElEQVSYRDiL2nxSnf/j&#10;5cW4ciLqD9rL1K3SXUd0StgXYGNAlmCo0AXHgNCAnOG5Q7WG5TPiFBfk1UVrTJhhC+eSzNlgYMLQ&#10;tsqpWH0So6624KLIlp+uMYiY0XCdl8HrufQEyY1pXU3AaoimyTKk7xxPdDnXFIe6YftTbNUlQ/cN&#10;f+cKp6RXDu/ofnLv4ZStU6XGKaLb4ZUxgKomVp+09JXmnMp8KUPd21P9xcqTNYbWdmosNTvmWzgE&#10;0vu5KcDBuOvn3Qzu8Kb0ofEY8xArCxsEfNDql+hzzgdZSymlcjifzy0FVp8MHctw09BScTKAKpA6&#10;zH1Mdkfty1a3/fCRRY5GOSYT6sX2rJaPgPwwLpsadvvYvixafu18tpMkPmH8hjpKzGXCXBvCh83v&#10;NFY985rjaFVL5sxAZAWIzO4Mc8mER6qbWIHSFPAuZPuY7Bo4MnGTPr6xm57jpqE2BvStgmL1F7KY&#10;t6Bqo33pMKWTbDSmXWgMNAZWxkB7I1pZgS5nDlUl6+wKHChnZxqXg980OzCAbscvT1+M27fh+u/f&#10;n8U2H/8/e2/C2DiqtAu7Ey9JunumZ8656/f/f9q9993OLL1ksZ30Vw8SMZYBsRQIycVM2hKCWh4W&#10;ISiKAHIsSUoMhbDgXfIooDf66Cdfeyz6C5FpEMDC2dN+T8bCe6uxMLyNfN7tyOB4E1zSZWtEPPX4&#10;HOllgUlam1F2OsW55qyJ+jhGbUnjlzdE1oPHiwIMyuCFYTyAUwg3N6W83G663E/mIif0zi8VbvTa&#10;owfDE3jLcgW1WEZ98TKCrhG2X0ND22MzzkiacgkPGBhTIphkbdcp9CXP9SCAcaXPuPmGvOBxHrkK&#10;o6u5Hf1rtqvrqRnXo+n2xj1Gg1HYvvcwjnpQMsCAE+3NFfa0sD8uQ59CV1oXsYx4NZ8RYcCfwUqy&#10;ZiIwXl8yGRjZvZvJSJDNhjzS9eMWI1vEZV+pA5TqU0bQhmcxan9ROdpMHABPm4IzScWnP1HiI8ak&#10;XTyZWirgi8Q334GxpvLu19g6IfCphVF86eXmIM0ylcvMnqtAtfyolvvjwenZG893641VnmvByKp8&#10;QGQePn3uPCIBUpZP0qIKdWQiLhGMIpKWL7SeQ2syQR6rTNbIOjBNyNqpYDmZiHIi8cRsTh2nfLAk&#10;XabEUXhfMwLSiq659Fl1p6rknceC54q5eq9gBWrGxDCZgt3ov90/0CDksvPAx+rTYb/6+vw0a08H&#10;mFDyVuaMMgRqRwt2GSSLZ70s6eIsrQxakQPCwdAPXifRJmwBRwB/ub+zthNb+uJxSky7rMV5BzLI&#10;8T4ZyKKJZM5S0A8+6IsmxF2UEK/kDejVs1v9ltqtb7e6AuPKimdO6p7Jqm7OYhZVl1OU8XnsAlLw&#10;bDffAA3MP4cmZhJcFw4YF8OAsgKrwpoI+RYQgFc9bMByBRhH+zzLuvIN41Ffcez8nLzWSRsbluKy&#10;7uERzzc+gycifJuVrgdoE75NCGqcSR4w/aGXsrSwJAQ2L8+pHftxW+bTCtXgAji3If5PmgPDJuLM&#10;cUshpTC/giPpC5G/wEkiyiDAV358lMpoGka1phZh71L3ODNMI95UNfHhlTyEGmmXqWBm9hAhm0qD&#10;sZ7eLGMTbOhZFfhcG0Y2XHxxefj0ufOI+MSTZ4LAghCQhrKgwpyFKpiPliAICAKCgCDQBgKj9mY7&#10;2iksHXcbhZUiBcoOxmK/0lHEd9ut3XCMFhX+eHykD9qxhYMUCcrnUUa+NDFbakgLz04ug7sg7UoJ&#10;FsRcEgEBeGP4RkfUP5EXO5tnBpTvl7t7MjTOXHgoAndcBYpLnScwjAJSDShrypmn5UhuKNKYMo2J&#10;4wUwRFYsGLqW12F0gnY7GhSjEG5uSnm53XTliSBgQ2BssQyeiNr2/osW4/vrtfYlYWp0mgU46mvf&#10;74bGlFjwlyAI5CNA3iff3EbOGJNuyOglN9zewBNz+3XWbHe5Okv+dhFQRuiesRmOyT6MGizy6Icx&#10;ou3bD9RRH5XHLiervsbqiutMx/dAe5AFSwntITBVueCb23W0PGTC0adpm94pd6BSgcnOCm3n6QfO&#10;EjZ+k6J74yoFiQe9+XTvKfERDNJhzonUKRueMWLNd2kojssu3nzt8imElkRb6dSGGc9mMmwAkHXH&#10;sDJjqUMsRMLkvbZU1aCNYBSRtFpxtSgTlJd+yF8FipZbIvHEbH5F5akgIAgIAoKAIEAIjK6yYAIX&#10;ngslzBsB7Ob7x8ODdfEAg8PD8XX1JxlQzsvTQTdEwhF1pQa4ZFNHHmPqDsXqcjPq9WSMDRmCL+OE&#10;hQHsn0/PVuqgdEd1CEd2ZxnJWqlnRkK4OFUzGcZnx2JOSkCbnYF676r5i2FOmryrNJsLGIhhwtUV&#10;8H5byzjlDB5/fT1LOvnNmazq5ixmcvmmEAD9o2/sjXfVsZLhiVt/lJPvr8/pS1KgqLnY3VGfUmps&#10;6cZUniwRAXiefPW0V2Uo7TlSOAQT1NdWv+HMNhmii6SZPwIwWHTVR9QHdUw2PrILh1tqVz6vk90m&#10;hOF3jFFj9WVhOYfkYcC/IYPolsJEUDQDQQv6w3OXa64CtQUGlHGBtIJiASEw2TslpIcXVRj2zz3E&#10;6j53fbX8vHoTNRDkJapFrfZbUwXwwreg610Kpfc0h+/qE6qBYjCaefEamtguSbvMCrBsfGyYneJQ&#10;T188J2bc0HitTUcGJx1auMqrQ30FziPSAgzvMixIlXedwi6uV/MwfBhTTQj1hKwZAQwldV3ahqJy&#10;lenm/+l4lcXWltJSidoqjxlLQ1Vp1HgS6uGj3bVjn0t9qdZcSNrp4GP103a3+kh/tgkWlO/fdHT3&#10;4+FQZbGYY1iENRc1KUuylwrwiuHyeFaKp9DlRQB1+y86rlst1FlIo/Z8Ic+svqPlLNneozjq8jsx&#10;50Ucl7jUTqZBD2DYlmpAGcSgoUROXJ0PphO+QZGcYITIeiSvsbZ3lyaqPAvpG9evYhTCzUVgXms+&#10;eZq6MSjx5EzWs5sS3NqnCWNg32KZGptgEFQ0gL7vr2fuS1JAxFrshkeIFYVaiC8egaNnwRDKxxu9&#10;nCCDtzF8qxdobicmkVdmO43MKslnjgA8Zbk2tKBe4JjsWsb/Pq+u+L6/9ArbtyJdgScqC3ybYnNo&#10;K6FHpRVxqsvRiv74DvJtJsO7AMb4YYG0ClQsMNkZ21uaf9lt2qnDZ8JF3KToHkH+SpKG17WWAald&#10;F9CGfO+wmu/SkHKpjU+ITHxp8uvwsvEJQxobVuDUwBaAD+q7b/7Dlu+a4vLqUJ87j8g1wZ2kax14&#10;iUsEo4ikSTqnZJqPTC1KmoJ463kEZ7OErh6NqwfArA1ynYYAVSKpR2nQSS4Dga4eBRlP4gNmR4sy&#10;JYPU6TLomrhiIv6fHz86jcRgAPWvx++z6V/UpGxfL009uZB8JY+TsUdilpCDS5+p6EyNyQsZXX19&#10;ebEagGMR4uN2Q3+OI+2nAs3KNw7JuNRWhsGR6mj74NSXCWvKesmdKUYp0ZYmbUnjx3lMVjxHW3YF&#10;jFPWIQvNitEYNxeXLj4vt5/2NT89w7W4YWC7SMPg3+cpC0e0uY5uTNMKyNv+DGq2xzrOSMZ1qUnb&#10;frl4hNDZrctvHguRQ9LMHwF8T/gMKG+ijF7O8bijetpCMNtrC/KIDNMg0B29eL6xUdcNSHTwjOU4&#10;JYYBJzxPugKM0E6bcnoJTUFdGSvFa6PoSuyEjQMBVImWAt4jGAe6gmp/NI70B9IqQLGc5gA53K3P&#10;L10rTwMgakVUVjlyyv1SEKK2ACCnUMF3jDHk8c2LXJZD2Zgp8CmrkUmdtMtUMDO7Kczsr/fHw4UO&#10;Gh/MgWzXm4vnEpFbBfs6rIFeCKALUyewVPqyDEwtycIQuKxLGEdPi/WlTGG6lExVVKZE4onZSsIk&#10;tAUBQaAFBMamQ1qQUWRoHIGuEgXPacGjRapnthAkWqnT2XJkEwhBKzyNKQ4GFXebzerL3b31+x8f&#10;qz9e9qvvDkOzcK51UsLrJGTmCsNBF3bz8oUhdT7KvJTO5Ty/4+UUQ+1CjosIN7U/yOvkq2GIY2aF&#10;wRXaQ24tMmm6Jcl4AgaGDqGUisvVCwI+rl3ErckaKo8rnSoK30Nr7+rKUD6+Vh3g0GRMVhx76vNy&#10;6jsm8kw+xWiM21mO2d5Ay/lqOm/pUyvNmLf3Ax3RFh40hr5fg5qZDEMgfW8k4bjUZF2/HDw4aOhN&#10;OpBTgiCQi8DBc+QqaHcelONGpN2xqMGf87kqXOQ32/DFQ4m4OgQwV2Qa/+v6oYGA4T/v97WmfP6r&#10;FuBv3F7vYHyG9vj+khsKek5usjsYRnPOdUymyEwZt/juh0w4qtcVMG4x2+BlOqIQoFhAkkvSfQz6&#10;gS0dPZ9Dw0m8wgPIPVfZc+Hh07tHkY9grmrJ+adQAcbzvnaMd+mbw4NfsqKJGafAJ1HUyGw8dXi5&#10;+ETC2SfHXN6eNtG4vnZKrzumST1trrw6RLnzCEyrvIN7iyqJTI7CGkS3iNNAxNXqw7RSTsv9Ag0V&#10;UU4mopxIPDGbXcGGYl3vx4ZEFFEEAUFAELgaBKJWW0oeH9TKSy9bjmwCZesePCx8ebhfbWlCxnYc&#10;NcT/1+MPZaDS8gsbniTwYV0qwBAs1utkKVnq0j0v9fO7upKY3FLkwLFxP/Z79WfLj7bwy92dMihu&#10;vNkaUMRLGp/DYBdxiYmw62wzA5BqAT5g67ttUCSnuGOy2nara2Jo5zA+qRHG5KwhwxJ5nOF6drNE&#10;bS91GhqeDFPgqNPO8ATghPz1FEKSMuI9xm6oV6v30GNLxitYxJQgCHAgcHxze1CGkZTruGMbb3Uy&#10;xAReJ832bZNL4q4TAXMMpuuIiQS+uy6PyTZT8F1vyHDSbXSIo4/h+YiktAnKJ0Y2JRjCwUAaYkqo&#10;i0DLmHebyV6txieQe2M1uu0re4BiAUm8hVFyztjLmOFhru4MIkxGgk/3nhIfwQVgEq6Cepd6TtPA&#10;u3SvjP/DaZZKuYAidkDDU4eXi48DtsBo1F89b2zDaCfeJxWSwMaGTyDMXe48AuGsJGUFBKgwZ16e&#10;LYpvlQmR1gcVivnaWAjOFyUukFxAIhGCgCAgCEyCAL7Lo1YDMYG7uSlnsDYJCgtnanvpbsm45Hc6&#10;vtsWUCmeD4fVX89PtNsGd20GHCNfSjqaj/J6N2sTkUupbGV/mWoYc57r/G6Ytt59rByoG/A2Ca+T&#10;mGA0A+7wh8WoL/d3dHP+3Ewbc81DZYRjFSYjMnge+7wCerK9P2pcvXc5ceGX1f/0jJDcRCGAiVYc&#10;tejq/9UxjSGGTqqI8sopL3eU2tmJZysrQzllg1eRgG9TCN5l3bG/g9LE7dgfsw6V2TFLH0cOH0o4&#10;vluCIMCBwJi3oFsam8IoMiTgWyg0bQg9XxqzzfvSybPrReCW5oiwuRF1xRYOZPyvF8ttz7ni0Cbc&#10;Rsj0HqXNXsdXcq3sEpRLEAY6EBHvH8zBSaiHwAyqBhlP0bHzDkiwgRTzfafQp3RlOCV00jSSOC9B&#10;fkMeJ9c386yvAfA4dZ/7Az7de0p8BCeDdioV1FwGvUtdQbV9pvlLF4+Q+KnwCZEtLw1PHV4uPnno&#10;IjfmNF7gjd9BCptJsSHa9dyRbVHR+boThXwiTWLaoloiU5NVRYRaMAIttrkFwy2qCQKCgCBwlQjg&#10;XeP+KndAAg8sMn/rAGcm0Vi4+GV3v3rYbC8My6ACPDX89fiojrPC5GupQUkqXRjwrmlitlTAokqq&#10;bKVkErpxCGDK/uvL8+oFR4LYOixqA1/u79VxOPMr63iJ43PE4a1Tw2A19wihWrJqmYv8KiXa0qQt&#10;afyoj8l6oHbtW4DfkLcGvLtGA0M5jck6KkPFBHOS9QyW2Qp+pkV/A2Xsf7c0rrkZLpbppJSrM7qi&#10;CB2nf21sMuM0addvJvlZZQcGG7WI4zYKmpVCIuzkCHTHBdvFwLtrfWb0Yk+nFhYLG/Wa7d8uhcQK&#10;Aj0C9K2Feos6Yws4Jrsz/rc95Y2D0djlCPBUmzGGnFOALnP25DcnrCGrqw63pge+t7GZzDUxe9pM&#10;Rhrp6j+iRK7unTdk02hzhGFDj3N1b0iVaFH4dO8p8RGM1oUjA8SfSgXMW/pO0UC7r/UudWE5JT4u&#10;mfjiSTsGBaeqP3w4lKUEfDAW822839J8Xq0NYmW1jaeeX3+IQj6ReMElR0EE4sq0xeKfj0yQdDpp&#10;p+Psrr7FZKL1QwmCgCAgCAgCgkDLCERboOEDRrxPtlykYbLd0I7w3x8e7IZlRAI7Wv/48UgTsmH0&#10;aqWCONszw0newRYMcrojMZk1ihQzMjmfsJMx5lMBiwh78m7y55O9/kLF3Waz+rTbWY2HGSUpQ0qV&#10;UbsFdbiiD6DxUhhPUaaSLJvqT5rM8BmfwPMRDNGC0FeJglIuG9TGtLsskcuYxkS2iAOZh3+WZH3U&#10;5gN5N3Qkf3uD10laJC8cNHuwwbWEDgFlvFLQ47ngfF0IwJAMx666Agwj8R7zBXij86fw5R5/Ju1/&#10;HCNJ0SGAurKmjY2+RW4YedWoU2r8d3FKyokz5ED7m1vovPkFjmvnplxD8p5qSkNCeUSBEdXwhA0z&#10;uc+buZkO17m6Iz9O9fD1A0Oerdzn6t6KHily8OneU+IjmKLO7POgzfrakM/j7OyVX4gC0gTCChI4&#10;+Y6fRzvAO0VCLAJSA2MRk/SCwBkCaELSjM4gKXMjILtwbcwMwyWmxAsCgoAgcBUIJK27XPMusLnV&#10;CtdLFxOtMB77fHdnnXTFx+rf5Lnvcb9vyn4SO3GxqFgqHMhAQcL8EcCx8zgezuZ9Dm3id/I66ZuY&#10;TEWgbu2J4xaXOhUB+s6kvgXeW3NCLVlzZNR5nbI6H+ic9X8bFMkJwpisY0efwvNQuTfFudhjsp6n&#10;nvZuTrKeIaUEb0V6yBHyZ2gwknxzA+8K7hp7fD0Qx3z9R8QwBJZLEwHgtqaxJ7zv55eCSVmurxWB&#10;znOQqzb5vU9icR3eUF25UzEFPf2XSkPyXQ8Cuq7ge8q3sRaGwkePsTAnYpijOgUtYReDDZLKU98p&#10;wWyulAE/vDDNRuL5CYraMrfQ1Wk6ZcMq+E9lhA/D5rHAoTuOlj/f4DzGtY3nHLq3oUm8FHy6EyUQ&#10;4yMYrwxTjilVGHuX4j1a613qgnNKfFwy8cWTdpkKZmbnU6VRSsDHxAjzeb7NoVj7uSm49tMiTCY+&#10;8fL1ufOIxLOtmKNF1VqUqWKRBLFqESO7TPbYICUZEk3L3a6AyGTHpWRsi5iX1FdoCwKCgCDQKgKY&#10;Z0uag0Wm88npVlUUubwI0Bv5H+R98taxow/Hgvzx+GOVZwbllSDqISaUdmdeJ8+z5w4wcGzETwZv&#10;FLlynGu1jLsymFxSRd/0dDisvj4/W40jkePzdru6J8+TPk8NzaMORS7VHxU7IcsoTVsC1ZZsDyLi&#10;askaIZIzqVNW9cD51ElPHnQI+JDDM5/3SRx7BQPKIIMzKacmqxyK5awOVCknzdX3a8BlJsNgybw3&#10;r40sw0uMbXC8oiugPw0xSDfZua5dPCR+HAFguqNygoGABEEgFwEYvfiOXsRioa1f6Iyo3P1FrFxm&#10;XxGbV9JfHwK2+oLFbYy5bAHp4SmrRug8duFLUEt54grpcETknL/91nRqCLwwQTsJvAjMGVMYnlye&#10;mkIa9UqpY+wd7RMocumOo+Vd/QBvafFR49KdT6J6lPh0J0p8xOoBYOE0tRpYX3G1Icjm89JnUYc9&#10;amp82BU6I0jaLVvBM21butmrsZldIrQHvFuuJeRVwT53HpGmoW5RtToyEZcIRhFJmy7v+sLF4Vxf&#10;vvocy9WldKzLyVQfX+EoCAgCgoAg0DYCeOckGU8iIzxerD1ecmJVt0+5x1KR9DEIoBx3683qN/LC&#10;Z1tMwMfqd/I8+Z08ULomcmL45abFgsGFHIwjpyMtZDKSy1V3UflrtW+UH47rfqWytAUYPXyh+g55&#10;7ClsuVqOi9ciPke8/uBxfM03u64ha7x29hxOWdUD51M7sYKxkKQdacYV9ckKgzLf0adrmmwdO/r0&#10;XQLFyMftPaX1AjnTc1tJFouci5z8AOhS8v0aXH3J9DMjeeqlMjxx+A0CTRgJa3a+31T+ki8cgW4T&#10;jxivhCMmKX0IwOjF9v2l86zJI+3Q5gXfQrkGvGY/onnJryDgQ0DXmWEanAbh82wHL1k1jsnG/EB3&#10;RDEkvQwwLpvaY9elVPEx8H58W+ujOl68Weaw15j5qAJDfBifnAJpZCiFtuFqo0ayU/aEK3jmxtHy&#10;cwpcus9JZy0rj+6gwkNJyzXl79SaoA252ilwwXjxbcITkqbGp2zdIO0YFGQgUVbNCakDGxc+GJ/5&#10;NkSjXfjaxoRqsbJ24RPGpM+dRySM1USpWlStmkwRjCKSVitJkSkM6hZxCpM8IdVVKZuAj2QRBAQB&#10;QUAQaAaBrFkuTu+T8u4sUyfGcMWi3Zf7B++Ovn+R98kQr0dlNOioYnEGC4b2MKalPZcZC/18C5hm&#10;2vTrfDnTecfk5JeTnyLpMyCKxYFvLy+rR/I8eWFki+RU13+lY+qxe3WQNQac0bQlaV8wV8yqcrwQ&#10;wRWBiTAs6EggBBoup7mXz/7o9mj0gQzStrRBQMIlAnNqmWeyWtsSIkP+DBwikxs5WS9h3HtDiwIu&#10;cQ5keHLpUYhVBCEWiQCMV+ABTIIgkIsA2r1vwbAzejl5XFHGu4keWMw+JlduyX9dCKDuuAKM/10B&#10;WxJ99duVLz7+p5ojwJjPFc6Ny1yp2o9HH4D5N1+ZtK9FGxLqPrENadKlQK1X3idpvKjGwpbKsaE6&#10;g7pjBksy83HU9Xbj7geiCFVIvJRyT4WKr9x7SnwEU1XKzteCChvPfAXmMKf0OtkCPtmF7CRA2mUq&#10;iOyZJJzSLeFBCDao3755Y851xxYxDcHILTflBoE8Im7yDTxZsGoB6F639gEA8SURqPmw9FISoL3w&#10;0MPzL7ax1PJcEBAEBAFBoCQCWcaTt7R4iF3+8uorWUTlaWOn6+8PH6kcL0sSL+1n2s3+F3nzsxmk&#10;5Up3ydFOEUcllgqw75raOLSUbhx0Q8uIg5ePxpgcONr0Lzqu25YOcTB4+ELGk6aRrC2tT4Ymnykl&#10;4jSJS52uNUe7qiVrupannCLrCQvOKx+u8GiEoxjt4ac69tR29Kk1vWLk42bNdRaZl/uMVPGb2cr6&#10;Xk64GGiho8Z+i6PbMRgTA95RXQHvqjqGJy4JJN6FwJ2n3Fx5JF4QsCEA78lvNH51hTUZp92QkTX6&#10;kh2NY2Psds3+x0Vf4gUBGwIhdQdjK59378OIZ1Ub37i4TkrI4PNK1BmWudtYHM/pU2Mz6XpgCDe9&#10;VCLBtAj8XL3Q5tHhkFjLhPk8GFDqgJbDFTbYUDKT+sipNxd+Nenw6N/1u6qu8RCsCcEZr16Ts7gp&#10;brAJwedRHIZl5vxlTRlnXsQeqIx67Ek19mi5+IxpHvY8FB9lIOycz1utOkcap3dYGPd5pArF6FIb&#10;njp8SbedmF7DdgQyJEkvN4NIyGUEo4ikIZxZ0sxHpmklnZa7vahFJjsuNWJbxL6G3sJDEGBFQBoS&#10;K5zXSeynMmbPMp4EcJjAHe5kvk5A29Q6ZMcCPlY/k1HZx+3OOjFzQ1Xlz6cnNSkbQo8bCRjowsDT&#10;GTI7xCUc4+XEZvEPusKHYe9XMpx8poU6ax2lOv4beVjFxIuEDoHMZhMEI3YQu45QDyLQJ6oha4w8&#10;SWmVEm1p0pY0flR9ssI7n29RYexY5DPODOXkk/WMl9ykIwCQbX/pFKNzmuxhlqH/zHgfURiewCjK&#10;FWA46avXrnwSXx6B7ojKcpt6ymsgHFpC4PBKRi+e0B1Z13ngR//iC6H9j4+GPLtuBMbqGNDBd9eW&#10;jpV3BbWxhd5hZUJfy/sfr/fLBW5CwHfubkae/srUgXSquo9Mp9BmTt3mrPMgJDLeI7e9p3MuDdAP&#10;lNzgzCUn6IT0a5z8WqLFW+evGUn+UlXehOl70BWwORwbEaYIyy3pXrNMBTOzT1GkVXnG4oN5D2wo&#10;cwV4n1zSuiPwicXoAptsAhcUJaIpBKSA6xQH4Twh1BOydsJbTqZ0rMvJ5IRBHkyFgOtjdip5hO8M&#10;EaBKJPVohuXWmsgfVj+pHrlXbQPlHfvgDyQjyQohEDrAQEX4B3mfdH2QwmvDH4+PlKpu74MjuEpO&#10;ynIZdwUVX2hhBBELS5TEMilTmDwlUqFG7ql+/kVHdttqJ62brR6229Vn+qtliFIdQsWwOteg4kTf&#10;wSEZB40ggTMTeeVUD70pMrlfZ3a0a9/CAoym17cRw50rKqI5qVpTVvAa+8tpbVhw9hl8YBHct4CQ&#10;w1vy8iAAL4AoRwmCQC4C+BbxbeS6pYX1h83Gycbsq5yJ5IEg4EEgtg5tyAjL1/+VOWJUS0mK4JJC&#10;ZxDmHt9hc43vKMiOyvz+3dC4dhMzrp2fikUk7qtNEdrTEDXaBAmAbyFffYeXSF+7jdVhLpvol1fu&#10;4SXFqztRwwoCL9FwZRhTtqICnAT42uRUJxC0gg9jkfekes0yFczMzq9WYxRT8dl7vE+infjmThqD&#10;wCtOKj4nokQhn8iJXINXLatXR7a4Mq4jU1xFEZni8GolddFyK0q8FQRFjmwEpJ5kQygEpBJJHWBC&#10;gKqSe7Y5ggc++m/Eo1sEYu0lRbcCA7Nf7u6tBmb4WP26f1792JOBWsXF4i0tDPiOMclBEjrbjhWW&#10;LjYH1cp5+8L68/FpBSO9YcBR9DAI/v3+3llvF1PeSpE4beJSD9ENuwcP7Jq/puDFVT30pqgKVTuS&#10;jKvtkxWLC76jT3FcXdy7y8ctT9bx3HVT5Gk6L1mha8hfaa2U4YnV3L/jrLxOlhZC6GchgGMqMUaV&#10;IAhwIHCkBUPbBh/0VzBQwTcaNpSZQfdlZpxcCwIxCKTUIXhM9i1gwxCYd9xvSGlcqoV04yjiod7K&#10;KPl4+W04TDfXe3hhooHtXMWvLjeqzrICaWS0B+jm2kymk6HtwvskR7i5oTEQGWO2HpZX7uGI8+pO&#10;1HgJhivCmBIqtKIG1k/WdGS3LaBnx7vUNldtS88V1xI+XDqd6JB2DAq2Un9OerV1lYMP6rttTl9r&#10;iPm8uZ8klYPPewXOI6LhbPIXqi1YvSYxv3qhpMJdfRVoDQD5um+tREQeQUAQuGYEWFb90LHf0cKO&#10;hPkj8PvDAy2I3NIHy+UIEvZP/3r8QQYql89KaK68mtIHcgy3mLRYVPHtzi+hUwzNGF1i6IalnZa7&#10;S8ahVFg4ezwcVt8PDqNeyvB5t1vdk8ce26K0i89s44cABSiSkCWA6nkSTIRx4F9D1nPJ0+9E1nTs&#10;fDl9uPo8Hd2Q0cnWsUBh5acY+bhZc51F5uU+I1X8ZgmyQoexv+JABjDwLZYhOzxO8hqeBAglSaIR&#10;QF3b0RjV5bE9mqBkuGoE8N11tBxzjHcXvJzewuiFjHXNPu6qARPlsxDQ9SiFiG8shXrM5ymrl1IL&#10;i18jYBOCr/89wCBZtRgj0wIuNRzYXCoG/GEFOqg6YZmaTkUaOZRC+3sl7+U6DJPB6DZuM5mmdP67&#10;o28qlonkc7Ksd0PdWYlfDTGgSH8LALM1FdCGXAvkmKP2eeErUf1aw4dXR546vGyM8hHnwOfleKB5&#10;Y7ssaC9q44j9cfOxDrUC5e5z5xEJ5DVNsjmoVk3GCEYRSasV7HxkmlbSablXqw49o+vSNgddQSoH&#10;PckrCAgCggAfAvj2YJvzUsdiivdJvtJhouSakLGRh3ETPkZ/u3+wTpDBucHj/rD6+vLsXayw0U6J&#10;U4vSKRkD89TeyRsoliSLQAB19s+nR6dB75r6pC93O6rP9Yef9Tlq4OI5x+fQvMJ/jxOUQbh0ZVI6&#10;cVUPnE/LCLMgqi7kYHDm2q2OPPC2Aq8rEuaPAMpz+DcXrWDw4QrQyXcEvSufxE+DAHoTjFUlCAIc&#10;CMBw+m1g9ALDSXg5Rd+wueExeuGQVWjMFwHUpdSA7yqf1x+MwXg2JvZSOoSF0eTas3EX40G0pyUF&#10;QDGEA15pOQzhloST6ELjyP7o02F9ATaYG/R5jg3Bb02G/Piz0Q/JL2nKImDrK8pyFOqxCOD95XuX&#10;4luQ510aK9kS0/P0VDxUlohvpxMXPqj3vk04a5pH8Y3/louwaHY9CHC1putBLE1TwnlCqCdk7YSr&#10;nEzTYu1UWB4IAoKAICAICAIeBPBeZLUigCeCGGM9j2zyaCoE6GP1VzrieLdxeXz8ufqDvE9yLu7b&#10;BmhYnNnQn+2ZHZrwlMjP5QnPLsukY3CXSHHxcXAG0eYmicWiby8v5Hlybz21DLZ6v97fKcOGMd5j&#10;z4MUbCVRo8pgIZNjErhR9Vop/WQ5loKr77hjbACI2q2uQMlDJi93cnEmZZyTrEkKNpAJC2W+IxNf&#10;cfy8YTzVgMgiggcBtBl4/sKYVYIgkIsA6pPpfXJNx6LuDAMVjHthQClBEEhBAPUr5z0/ZnSlFryz&#10;DRZ7KUeEhfGXz2jQNxZMwW7KPD4oYEQKA2sJdgR82NlztB5rtA+PqPjmPtCfK8D4BF7QUwM2jbQ8&#10;57u8cg8vKejOF4jaQsDkxSUPYbQdnwdnnndpnIwt4RMn+VjqXrNMBTOzjwkpzwcI4DSZN887bLve&#10;NP0OGqjD0I1SDUQlXGhFXLBqw6pwFfctVtMWZbqKyiBKCgKCgCAgCAgCM0cgfdbMovgtLfLgyOeU&#10;0PIEXIo+c82DQSUW9//58Ik+zi6HmFiowBEi8PbnW7TI1X+XWI9C+MJbISaVJXgQaLhB6lr5+vqm&#10;6mHnQ0HH9jpRGWNi/9fdHctx0R6kvI8GUnnT8j6M5xyfI15iLm+vNWSN186ewymreoB/nCnsBAvG&#10;tiPJuJIuWbHgcOw9rtio4P0WZeikGLm42ThcxuXlvqRXMmZOspbEoQRtvFY3txsnaYxNDtmGJ07y&#10;8qAgAmK8UhDcKyONcdLrz85jHr6Fht9a8LbiO6r4yuASdQMQwHud490Og0Wf9268v/AeSwu9lAHC&#10;4gh7n9cheL9cwnd+ABQKasy9YQ5OwjkCqTXxnEpLd71GAYohie/YemwmS5mzBd0tGeviyPhWQwA8&#10;rYqeLRev7kSNl2C2fikEoEJranTvUncbUsb/ye/SeJRawydeA1eOXrNMBTOzu4RbTDzw4cYI83kw&#10;oHQFvIM2Mzn5IQ+bHt08Ii4Ym4ifk2p1ZCUuEYwikjZR3lMI4cTI+aC8lBOydipXVKaixJ0qzfaB&#10;e4Q4W5XiBL96AOLgktQ2BKQS2VCRuAQEqCqxGk9CBBwflLKoI+/ShAIMyJKCKxY+Pu12q8/0Z1sE&#10;wULeX09Pq2cyUCnRHXWLAOxV8x2t49vPmO+R93w8FyklwsM5ispAzMFtFKkSiVUdfHmiSZVXZx3E&#10;8fNYTJpa9kn4K6bxnONzxJXuG7W9V/q7tuDU2PlgOoQaFMkJhktWLDpg0tUVonerK1Juei4+Ei8I&#10;mAh0x8a7R03Ht6N1zGXSkOs2EVDe0g0PgW1KKVK1igDeLvoPMmKTGsav+KYeBvQguUeuDmnK/TIR&#10;MOtUrob47vIZLL6Sx2TTa2ocP5I0QljfgjnIYAw49wA9QgP6BGwYlHBCIAa/U66Wr3qNAhTTSeDF&#10;HIbErgDvkz5P6LZ8MFixvZdsaaeI07pPwXtqnry6EzVeglPD0wx/vEs3Hm/BeJdynvA0pvjiizlT&#10;wczsY/DLcwcCGNegHfg23sN7a8q6o4OlRAsCDSBAPU5EpxORtJpuLcpkV34+ktrl540thwYol6PO&#10;i0I71K4esasHoJ26OF9JpBLNt+wak5yqEruFmpoQsCz2NKa6iDOCAD5Yf3/4SEf64OoUdPcDjw5/&#10;/Pi++nn++JQw8Qr1J8nrpBZshC8MajApVSNYRbJGlpVmApZFFUKVezkeVn8/P5888iglO03x78ft&#10;dvWJ/jz2UxcyLg2n7hslXqv4HBdQuiOo8I5ZnmlOpIvKeWJT/kopshhtyuMVwAFowuOKK2CidU0T&#10;rlEhs5zmVMJzkjWqDCdM3I2N3XUOi9w1F8smhGKxrO/IeGUwZF6srqJYPgLoZ/XfkBo2rq3pPeX6&#10;xOqMXtg/4YdiyP1MEXDVqxx1sEjtrpEpBotaSvrFZWCAASc8iLsCxn6+zTOufK3Ea1Ri5dEG/LH5&#10;lpg+ojrNRP1eowDFhkkOx1dve9hGGt227HVyqPtMCpdFTF7diRovQRYdY4lAhRbV2I28S7F5plZo&#10;ER8e3fvSz1QwMzuPKg1T6VEuKuGe5vxdAXMr2BDdasjDp8+dR6RVaJRcc1MN8hYPVZiU06JF8e0y&#10;Uaz9QTlwDMoTsjakqHQJZa9K4Uq4ChtBQBAQBASBagi4Z58zRMCOZBypJGF6BFwLb2OSYXxzT8Zn&#10;v97dWz0h4WP128vL6gf94ZojgCcMJ0vuIPTtXuTQQWiURwD15E8ynLw8kq0blaP+wOukb5GvvJTn&#10;HDrJzuPq3U3LfagnpHmNsWodEjDu29LMEMxy6ZVVPfSmsFAsF9WOJOM6umSFke5lH9HRQx54Lir5&#10;rrFJ7pLVlnbquDnJOjVWIfzhKc43VvIZ+4bQlzTTIwCPTOL9a/pyaFkC9Kv6zycnvqN/rnB8t7sn&#10;VsZsPJ9fPlHk2YwQCKlbKeqoY7LJS50r+MZbl3l6KbWw7ip+kRXvUJ/X1Tfa2DlHr5MJUFxggwi8&#10;f669S4ioTlYM24skjXQFGRHOpjvOWvG1CXwH+Ty5mixhtNy9m8zYNq5turchWXkpeHUnarwEywNg&#10;4dCqCmhDPg/O2ETnmruwqJkV1SpGWUqpzL1mmQpmZs9Xo3EKdVxR0JzxyLgOJ5Zh80hrIa/+8NTh&#10;1jAx5cnDx6RU57qOvHFc4lLXwUm4CALnCEgtPcdD7gQBQUAQEATmiECxL43YncxzBG8OMvuHKyNP&#10;adEO3ifxUWpLibh/PT7Sjvb8z2fQWpPBLXiVCvj4DvVGYdO3lFw+utPKMS13Gy5YOHs6HFbfHUa7&#10;8Nbz6+5u9aB2obYl/yTSgKliHMc9LrWtpPxxMGLO7zU6HqVl9WsS91RkjcMrNLULV3hvQJ9gC1hg&#10;9i3C2/KktKUhHbs0w1RyvyQEsDgNT3Gu8ApDX4ZxlIu+xNdBAG0bG4BgRClBENAIoF7oPx3n+8U4&#10;d0dHOuLddXxzeyC6oW8mX7/i4yHPloVATP1K0dxnXIV6ug86JruXMkNYGJ34Nr34jMRS9C6dJwMK&#10;q2h49/jKypppQZHAc1mBNApQaqwe4ehun0HWhsanvs09GlO8l1oMARC1KDaLTLy6EzVegiw6xhJp&#10;WQVsenGF8Hepi0JYPPBpGaMwLVypes0yFFw2Pi7c4uKBUc0vXczn+dZwWvM+mVH9CNk+dx6RuAKt&#10;nHrBquUhGQFMRNI8mSJyz0qmCYWdkLWzNFuUySmsPBAEBAFBIBQB6dxCkZJ0TgR+qm+eYsaTazq7&#10;ThZ1nOi38SCgI4Ex428PD1Z58dH8tN+v/n56Cpp0tRIxIrHozPEhblOrW4TkMtcyhJbLqgjAq8gf&#10;T496WuGMN2ykNrc3qy/35C317En4TWq+UA6l6YfKEZKutKxYzOEKpWXlkhN0nLKqB86nnCIE02pL&#10;Gr/YNlmPZJAGj0iuoI5/jPWSzVBONlldMk4ZPxc5p8QohLd3sYx6hLkZfITofM1pWjUwuOYyqa07&#10;+k79F8t7R+NYbYA75oVozKNtLG9JPy8EUutYjJbw6OM7TeRAYyx8Y/tD/3wsmYcIjIV9G16wCWFO&#10;p0tkQOFECTTx/vEZmDozz/xBCTyngwTa0B+jUniXuELn0dVvGLmm99LyvHu5EJlHPGP1IIV569tU&#10;CPJiwqsF5tThedIV0EbH36Wu3BL/XodbrgQLKKYp4IXhJOZKXOtEaFcYH04h27BI82Toc+cRGYrU&#10;1P0cVasjcx0upSrDvKSfTtrpOLtLvpxMRLkccbdC8kQQEAQEAY2Aa+Con8uvIDCKwAf1KnN/wY8S&#10;GE+ACdyQnczjlCTFVAhgEgdHd9/TUVDWCR3ycvAHeZ/sPmjTeyZMyGJitlR4fcPBRRKmRiCnDHAM&#10;97f9y+qZPE9aaxrV1d/u7lYbqks5fEpjNIlsiukknJ1w4jjKN2qXEgwEGiwnQ7rZXaKf6LxPug3n&#10;4SUbfYsEOwLSQu24hMZiE9GNx+skjMh93hRC+Ui6dhDAAmmLRgbtILRMSdBX6r9UDWE0iXeS2e/i&#10;+8r1BYN3l8+gLFUOydc2Arn1LFQ7zOH4PPrg5Am38b+Wkn71ZShjS7oNjAIt8YhC+9gf3cZhjmyT&#10;RDNA4ZUbo9ktYQU+1xBK41kfw77kAgowRncYF/sMKPEeuXEYdqEfwJHwLYUY3VuSm0uWgOoRyKpH&#10;ko9gIF/+ZC2r0Bkou9uQ/13Kg1Vf0jzEmqNC2jFUAAYSzSHDKdCU+BzI+6TPgzK+nabeOJKHT587&#10;jwhncbPTmqNqdWQmLhGMIpKyl+GcCNpxisN6Tvo2J6u9AJoTUwQSBAQBQUAQEATGEHDNQ4/lC3qO&#10;D5gtLRrLezMIrmYTYTcfju/WhrBmeSrjFFr8/5O8T6ban4AGvE7mB1OyEzXYZ8FQS8J8EUAdgQc5&#10;eDmlinihCAx7d5vN6vN2R0a+F48lIhGB0lDCMyBXKC0rl5ygI7JyonmiZcMVhml7ekdd9hpdPiwW&#10;3sYa7itGNm4nWcau8nKPUZfnrSCw9h3RRj2BzzNqKzqIHHEIoK+5w+axuGySesYIcPXnMFAZfpi/&#10;0jjJt2CII1fhlU/CdSDAVddC0ILxv29zidsYy5DSuAzhaUuDeQjI4iLVbULg+56wycAR55Kfg7ZJ&#10;YysG/CYc87suVFE6Q3w3HC4v6TjVQ3tDdueWJ7UQ4KsePSU+grUguODTugrYVOUz7MI8RUkdStK+&#10;KIzqEaQdg4IMJKprXpPh1PiA/wsZULqCWnf0zLm48nHF5+HT584jwqVKEToLVq0IXkJUEJg3AtLi&#10;c8tP5pFzEZT8goAgIAjwIVB8tUUm3PgKaypKMEz7tNutPpNXP5v3SXys/kVGbc+HfdJiMXa7+44x&#10;ydUbx3i5vLbk0k7LP5PB5EDMwW2a6qm5qI79+fzkNIKCPeU/6Ljurh7lSZqXO0zBGjwuJFFMJ+F8&#10;IQoi8EEAw7Y5HbNnVYQ7srFy4lZvCnpYWIcBiitgwdBnIGDN105TsorHGXlFqnLCpjzC+RbLDseD&#10;dUzFKoQQq44A2gvGIvCUJm2nOvxVGaJ8ucoY3vfxzWyjl2r0UhUMYVYUAc66FiIo3l0wzHUFjKns&#10;xv99DWYU2GXUBdkwL+E24nRJXzeeEYogwfF9BQP+JYfamNbBkrSCYgEhMNkZJdVWaNzpCt0pMOf1&#10;5uaGvE6ybHB2cY2PT9E9nkubOdh1ZyfYJm5TSoXNLd53KW0OxzyFhBQEeCowD5UU+eeRpxV8MOb0&#10;tZXOSLn48uZFobHgw0LkQjSJaB4BKviIso9IWk3z+cgUhzU3gPPBiVtzoZeCQIv1JUUPySMITIqA&#10;NKRJ4V8G85/KdqX410WLR734CnBpFv7j+oT1JijH3x8enEaOb2Sg+C86vjuM2qkEsDizi/X6dco+&#10;eqWOBvYYzYwSyExgxcMamcloJPsELEckCn+MOvxMk/3fXp7fvZ+auWEY+5E8Tj5stv3xp3PW1tSs&#10;wLWCJg6fuNTxMqONcvHgohOvRXwOr6zqoTdFPMOMHO1IMq7EUFb0H93iunu3enec1vmC4TgnpBhy&#10;C8ulU+Xl1lTq/M5J1jqI+LmgTq09C84YM4nhuB/DuT+FwYF4a5p7KV7Kj75Q/10+TY/xHYuKjSbu&#10;45E7Y1145pOwPARK1LUQlLCxEe8xW4BMl/Wxl5RZYLUYTsborgDDSdvGTlf6mvHMUASLDr7KgN8z&#10;Bgkm1mBC6Le8QFoFKhaYzArR8fWtnyu5fAy6qt0bW6HhxdTVD1xSKB+To3t56cpxgN68uhM1XoLl&#10;lB+h3LoaaoOm510Kr5MlQ+v4pOvea5apYGb2dPFnkrM1fPavR+q67FLhXYXju2sGuyShEiA3/eUR&#10;CWU2Sbpew0l45zKtUixVmOQi4c8/DxXmIaUf6bk8JawF7rkUlsgpCCwbAftU5rJ1Fu2YEfigXmnu&#10;2WhGdmon80yOFFvae55LHyxM3K03qy/k3c+2SIGP1e8vL04DN1d1wqSszzOTK5813qKs76g7Kw2J&#10;bA4BFOufT4+rN5y/bglUg1a/3T80NblvEfMiyq7NRbImIkrKiv6Es52WlJW7MERWbkTd9LBg6Ktn&#10;MHSLfhepAswrxbzcbn3lybQIDBegh9Ic3tzGvMO0cj9PBLrNQWLQNs/SO5ca/bT+O3+Sfwe6W/IS&#10;t3YsrmsOR1owhBGlK3R9juupxM8JAV3X3KVdVhsY3vmMceH95zSe6qXVQjOKhrkF1GtXeKPNkZdG&#10;nK7U9eILQJEk/I76lZYM35KUGGSaqk0MxGC+Ja0CFQtM5pQPRie+NoNxC76H8G3ekgEu9M7V3QnK&#10;VT3okVwAmHOoE+pd6nASgPU8dTIGbaYrEeaAT7repB2DgiAhwY1Ai/hg7OnzNo4NN1h7rBHy8Olz&#10;5xGpoWYyjwWrloyJZCyPgLPeOR9MKFN51k4OE8LhlEkeXCcCUhevs9xFa0FgTgjU+bIgRLAw5Ati&#10;EOxDp+Az9aYKfF3RRCqM1LZkRGnLgbg/yPskPmpDyvOWDGphPKlp6V8ubeHVybfQOMaHW54xfq7n&#10;08oxLXdM4v/Y71eP+4N1AQiT+7/e35Fh7/pk1KtEzpM7L7erJC/ja/E545yIT0lZ0WfktNUz/eim&#10;pKxDXrn3TlkTyylXHl9+p6y+TBM8g5w2WXFMsit0i/Qb12N3fIPl5BY274kL1zyqy8sdZ3iyPP1F&#10;oxMC+Pa5pWMvJcwPAd3f2d4lnNrAO+kdfQuN1RLI4TN6AZ21x9CMU2ahVQYBXefKUA+jinroM1iE&#10;8RUMec8sFwo1EmUQTPXaFfbHsh67XHxd8S2UnykbvqExz7KUUKiaTQwPaRWgGGfdGjPY2tCcyi15&#10;MobxbbWJYk8pBMDjyT3vR5zl/l7RFgDoHFTAm8vnBQ8mk4djmY10c8AnvWWSdgwKMpBIV2EGOVvG&#10;B+3GN2+MtSr3yLEF8Ps63DLILcA0oQx1iiaOS1zqeuC13dbq4SCcBAFOBK6pXVl1tUZyIiy0lo+A&#10;VKLll3ElDakqqe386thUMl5JDSFVUg/29h7DOi8dz+Q55Da9IcJoLmenvVeOMZCQ+WcWBcUBixOK&#10;FBmHHTLLxivNu7y6hPwKAtdf7u5W//b1byvG38j75H/9+L76x8dPZ2WCD1ywesOiS6/PZnN7oZtX&#10;Vr9o3VOjnqhjUIhviaCpou3gzxesOhly+vLqZ1Ya+mHgbwiNC32UnCf9QmiMiRNKA3UNR5v+O9Wn&#10;F/JyMswHqbAo9LDdqnqk+wD8Ii2e57adMV04nkPWoW4mXa0X2tCR8wj6yDqoZfLJqtOE/KKumRNf&#10;uOdc5OOS06eLbhn4PXnh8eVwP7PKqyKtT9yEMp7oUQD00f30kFw9aYac4++1PviFPmqJ4nBYYWHQ&#10;Gki5n9QuXmOP0GIopxhch23HqkvByBhZXWJwth0Xj5rxpj43tDEEHrF0nCkHdXOrp8P+bHxkPm/l&#10;2nzv6OtWZMuRI7efTuENY9q9x3A7lqZZr6bQJ1besfS6n0Y9m1IfE9cxmX3PdXvB+EZfu9KD5/1m&#10;o74j0K+PhSPS0DvK5VXlhura2/F8bDVG0/fclGjKsvHJGPNM64NycY1xYuhxpdVyxdKDHngfq++D&#10;jLkCk682nHy1fm98WD0f973xZJ8rVXiT6YCUagtUz/Ed6GoXMAB7gRFnQLuxsGKNskFgxqHdfphI&#10;zhsy3sdoxHV6A+S8oVr0Sqc7mDIPAdIjGqiBtLWDi6OaV8J4KxJfnV5/H9TWp+Pn0upcmrFUpurq&#10;+8Bbkh3tRxqH3tP8CbWyc2b93XZLm8kI15x5FCvhgEitL35b6qcDRLcmQf8MlGPfOxoHK9GkSKLI&#10;QPS97ZBerPNSgTpBBQY1Lrih7bjeNxeJAyJwXDdm+NS4zZL+hb4L9jS/yR0UPvTPEtoO6poa41CJ&#10;d31RX/KZFSAze3KR6baj+mnSrdUQK5mq45X1+UnOFe7oHeYcA9L3UIxxstYZvyHvPZ0+rQwpdx6B&#10;Uba6ruH9E6LPKMHIBNzqaXq12o7mF6l2UPJ32nQR00+/5wviUicRZNJ1Db9T1LWhppc4Ucxl5DDb&#10;+z3aDAJX24lg/S4D54Xmr79F9T0njxOtnnohJq9GQaKu2b9gTtK0fmV+HwzbTiEIi0KibVhS2s65&#10;vnR3HlFUbhtx3a/hGfrpHPuiIf0pVNP6gPewrg3l47wvpatuO/66RtxLCeAAKZUdygf9GcY4P5nm&#10;dB0iskW7dEWZ6IC6hs3ccw5Y10U9UhYEUM5UMFaxUCi6RR288k5gmry8dAIA1/nVxIdRYCaPkGtN&#10;JyTtRRpkxoT/xYP4CNAAUvYFjHB6XlnAQGHrTXViRrjCWA3GJ4/00TpsCGj0//H9B33M7qyGUJhv&#10;Rw3Y4DgF4nug9CZnrh3uaKQcnY4p2wmE01VIuxmjcaJW9ipEDtV2TDHQjoy2F0LDzO66DqGDNP96&#10;/LH6tn8hESw5SLbf7z+SfDfWD8+u7eDf9MBVH8cksGh3kQVFYX4wXCSIjVBli0wh3M+Jx+c4z4+7&#10;YdvRdQ+GJlyBQ85QWbT8oelt6S7kRfX9oP6xJS8Wh358bDr/QtZi0uQRhpymPk9kPLmiOjZ8d2ku&#10;8Layj/UEwVROoZgO246WveZvqKwhMnG0nRA+NdKg/1IGuOhfLeGF6lbMRKmFRNWoFuoap8JT1DX0&#10;NRjDYFzK2W7Mfo0To6loocXULh97K+VBYKztgDc88MO4KVhv6lfwDuuMXuxy3tCmoj2l4axr4BQs&#10;o12s5mJb0Ier/nG1HfRTmKtxYfP6kwwWYQjOJbijVqDtbGkspgyrLe9S9H3YhDDWxhzkWaJjIJhS&#10;TiiLI9ifXu2e13XdQZmH6uSqHyzAWoj45ILUSnZLPbGQuoia5j3q0+gkYliqU3pcKSPXgIxoyzeH&#10;48VmMmTFmOUjee56gaE087jlXFr/HWSpXdf8EuU9jdEnoAgjhOmp8RJVNkus81IBGjGrcMaRs5/G&#10;u/SWjut21V9sRnnGfARz0JuRQNbFm5llFXLo3l+7EUHW+KNk/YkBgrOuxfAdS5uKzxR17YnGohiv&#10;uuaNEY/2gHd8TEBqlz5xlGxcewr5hGzErXE+fawZMiNLq1aj7ZTWoYO44+Kqa8NiqCPTkKv/figT&#10;7kP18VNOezqUp6NCsfYHo0xc36CjGY0EYA063HMyBovgS102ZeVRqCVjPqaMWZS5NhJjvGo+h17D&#10;zUimrjVl4eCFb9HYvvpcX7pDxHkkh2hJNFTbiRxL+BhNrVbNtajSuoK+W5+ee2khjMLOZYV2E9t2&#10;DPZVL0N0nZM+bvA6mzVlPIkP/JwXemheTMbheF14ChgCPUqD8o4F/XHkMooYy6+fj3PSKS2/yJyJ&#10;J6hCF2DUkcuSKOzInQB8IRfCB/oY/e+fPq/+z19/koxayu4ZdIdl7l9k9Pa/fvn1vZzRaHTKNaV5&#10;IE8rKKdhPcg2myKolEME4pdbD3qNrD+6rqHtjAVrioB8Jl0rDTNBwLWPhu6gLzBTmU45T1cBDB1J&#10;QmggzYF2Y8OTKTzsDHso1CYY8X4hL6hIa5aDbjsYbcEDWE4IkTWHvpnXJakuG1SZIQ5m/qRrpWC8&#10;lvE5TtKd9LnUBp9b6B9y6J84dVectIa00X/pvuCi7QwTB9w7ZX1/8H4RQC0+idYnZExQVpJ42W05&#10;UJ9QPigbU154llw7vE+qTR707BDrfRICKCYmJ5tU/jhfbt12OOqaX4qwpz5ZxyjouoZ0regzJrPv&#10;uR7L7MjTCI7PtQUslr3SLEX9BQAAQABJREFUe20O+uq6FtIX2HRtLU7rMxX28C74RhuOOIJuO0sp&#10;m3d9CBxzLMeB1ZCGbqc63t5S9dO0X13XxsoHsjxs3P2Fmzu8yL06j1aGt6O3V+prsEsyM+iyAZmp&#10;2k6mCmfZW9FH18Pc+qe/d0CHo+3giNFLr6a9tPSDY7LxRXY2oDpDOO9Gt50NGQD7PNFrb11T1Ukg&#10;MlZ2SKO/D8b6gjzUxnPj+GWMP2yTy5CT7LfVH65dodOne4r0tQL4+thhSwLqgU92m6y6rtUvG5I0&#10;8ISaUJ2QrptlA1bn3zs23XXcEe8R2kdvtiPQuqP6siXDr5sPG7VRWqev9QsZdPmYstXiz81H99Og&#10;G6IP9PfV+Tj5emqMRHXZ4FMnvLbFST1MDfFLhVM/DQ48yO/Uu/TW2i+BwzPNMXC8s4eYgLbWJ6Su&#10;DfO3dt+1HVq0Ql3T/WZiETE2gWSYdF8AFUqUf7JgfcbYdqb7ginqGmTFXB3Gi7Zw8+F2dU+bAJ4D&#10;T37QZQNaNn3y6w9RyKzDNj1dcVqfmnUtHyOXNqcxQWl9SuqgtcN4TX+i2+qaTqd/a8ikeYX+mjLp&#10;uoa8IfqE8ohNB5k4gtaHo65hJsbeQ3FIGkZj2E9Dr3KBqJuVg5kR1vn1986UdY1LLVqmcurDVZ+5&#10;ZA2ho+tabNspWGVCxHam0fpw17WpyraUPk4A6UEpXUEXffVoXatcuVL11WVTf17KV3r+Zy5dddkg&#10;95z0cWkLfVA+yngSxiqXk+WurJfxMS9gTIZvjxhCXELtpYOvZk+AMuqYZkqzIx45HZyfk0cI/WhE&#10;Vp3M94sJbuw+wCI8vC/khCB9ImX+RAvBGPX//fzk/PiHMRgM3NCpweMOXIWjrt1R+bg+dINk9YFB&#10;BPa0aAjPltm0iI+LBuoaajD0GatrVhoq0vrEqV1c6ksyrvyq7VDZIFj1MeqGi8YlN3/MGB10sn8/&#10;PaoOSh8hd07xw+p/fvys6pLuSTRNtB14NEWr2VI9yAmaZg6NmLw2fnvSB20I9WydaQxqlUUxtXG2&#10;pn6PjM/R9fq6n7bWNaKOEst5H70L2F+kyDmk4bpH29HeczsjX1fK8HinvOqB82k4A09KtB14nAQX&#10;5R3Yk7asJB7GEY/w3sGkxUWdoncX4mAoaQu3m+3qaZV4tHJmOblwRT+n2w7GBWPvHZte3HEuWUP4&#10;YAefOj6EEnO1nRC+pdKgrq1pbANPB/AmZwtH8vQz1q5s+aaIU20H71Gqay5j0CnkSuFptp2p6tpW&#10;VQl4chrz6TuuId476og0Ssr5rhznXCaFMiom0hj3ldBHjxHLSH9JFW0HY7axfnpDxin3ZDyZEn7S&#10;7PHtLZktEGa2cEPfXi/k1UhPMNvShMTpMQ7STtV2QuQMTfP+3iHcpuiLueui2U/nth2MKe7XdATi&#10;e9DSdnUMnupgolYKN3DTm1buaQzm0gd1kqyHi8nxrr7lQiNieXQRZbadDWHraqsXGQtFfKRjmJ/I&#10;0yD6JjPgDmUKvM+fmKnImwz1OZj5QJfjKpvzHPl3Pnk0daizoTHXT+WlX8eO/75/W1PSWvqor2AY&#10;T9i77TOhQ3TXGVCm+75cXd/WOu3FL8auxmYyvLc+0hwfRLzFscMb+s5N2Ux2wSg8Av002g9kQNkE&#10;wBVOfIKU3ZxuNyYY6z9jyn1cFVAj9Pqf8fRhKd7bDtWVIvNSFjF4cTkxAF39bQ1dOL6t8Q14R+8w&#10;V72F0TJ629w5ypMWXRHjHm0HfQEM3FHXXDKYeVu+xkYJGEvcUr851nZ8epSqPz6etme67aBfa+nb&#10;OgUf5Hnp3w3TjXFICqrvWF+06bChbyGMW/GdORbwXY2+Gp/rw7Zpoz1G7/w55KTWWLFB6rqGPi2n&#10;7Zzr4b7Lx8hP+33trXDbKamH1hCOZmiWWd2G9NM1ZNKyhf6aMukxDurasO2E0uNIZ8r0To/adWy7&#10;w7c13qXoo3O+D6zyvAtW5wIyoJ/GL/pplFFZufpOrhAT9NN6AyVsJCp2qUUKDHVNrVtTuewGNh+F&#10;ICyihyaKuobahvF07HvnXF+6O4/QLKr94jv0fYxD7x2O7wMt/BSqqe8DKh+0GdhL1QqldDXbjnvD&#10;dc+9lBAWEFNZqbZDdQ79dM57xyJSsSiXrmbbwZiAs+0UU8ZDuLORIOdLnjRFHqnGSjuabcH78qNK&#10;5Atqkq1PM6nxpBIzfx8uCujQG08OX6Q+HFzP/OhRrhF8h3SxCPC/P/+C79X33eFmGjQkHE/52/29&#10;6qBvSJ/bvjOIfZGadMeu9YTrWDp53i4CqFs4js11XDcWCT7vdrToTIa5vlGVqzdvV/UJJQNYo71E&#10;FfkwwQUDJC5p2tEsEz6lSDvatCNJGq578oB9d2MaCpzoYIAHA//o47tPJJKv5oTrnGRNLpDAjFgs&#10;c20KAQl4gQuZvA9kJ8lmhgDaCrx/HWhzD75XJNRBoFWkMb6BZ6LUgLEvvLPDy6QtoD/CkZHHfmHT&#10;lkbi6iLQal3UKGxuaVPke7iUFmOm0gFc8R699bg2PFpOLyktF+hfIlKDKx8PTMRi/kUbCvFRLkNp&#10;7nhfohKuUXjKSy6xMTCMxMYfvaCK9xKMR7QM2MCK94i+j6Ufm74Wn1i5aqTn1b2nxku0BgwXPOam&#10;wobakG8Oi/tdOjd8Lgp4LAIK+gAdyy/PF40A5upc8y+oNvhOenrjOfkhDcjFt9Bq44M0/CXX9SKw&#10;/LbXZNkK7CzFgveXQMkCpRC5ZgSkEV1z6TPp3lUiu3scJhZXSeZKGicM2HC81690bPLQiwHKHS/7&#10;H+T15DsdUxjjbSEXvtfXXAr8tdYqkTWSn7dJkYMlBw1TJtv1TzKe+/PpiRyL2LnBsK4zyrU/P6cZ&#10;kuY8h3mXl9ukFHZdm5+SCkwTGCdkCQIBdGE8fq2hFK7Xiif0tmEKQzaXYQnSr2n33w0ZoEQHxczG&#10;MZqSZJgRAhsyjPNtmzkowxOpFzMqUnZRUT9gQCmhDAJoXcO/MpzyqEJGLK7nep2B9yJ4r3CF7Y1/&#10;Ad+VT+J5EdB1kpcqLzV8V62VwaJdWry/XN9knJLAgGtLxyy6LCV84zZOOUxadkTMFPO53mKcQhi3&#10;HoD5skKvUYBiAUmYoSEvLv2xpvCGjD9TBrWZjN5XEsoiYGKez6mnxks0X6wECnNT4ZbmDnweQ2A4&#10;yfkunRs+cVWAtGNQkIFEnNgzSg1s5o6P8uJHBpS2AN2wOQB/qSEPnz53HpFU0avkW5JqdXQhLhGM&#10;IpJWKW8wEZnGoW4Voypytf+ZOV6ADaSoUlYN6CkiCAJFEZD+qCi810G8W+WV2bBBaV9v28LrOU57&#10;GE3CeBIGkvBkYMsNI7gHHPFdIcDgSi0kMi4MxKNSQdHqLOqhgEUdeJx8IsNb2wIP6twv5M0UhrtD&#10;o12rlNbIOAAZSMQxnCx1vKbxOcKUU94nqS5g0YYjQE4EHmodrZL/OnFVD5xPS4pkpT0nXG2owSAA&#10;3rlsRm/of9DPPJMX3OhgYxZBZO64Rqi6iKSd4cmt06OgMnK6YoPwRRQykxLwjqHGqo7NISFs8B77&#10;Sf0T+qhcA7wQfsXT9O95vO9j9NH9pJYvs9vVZLJ/30gPyAJdbGMYlNuO3ju5AWNg5UH57KjlE1Xw&#10;gZHmFB6UT1Jc79WwfraMhMuDKWRGPatybC/xwZgL9RY88TsMGLPVwrUWn6GOJe/RJ8GA/5mO7241&#10;LA930ihQqcBk7EWHb278fdrZvfFvyCDseENzbAXHsVPpzg5mAkFe3XtqvEQTtMrPMjcV8MbyeRTn&#10;fpfODZ+4GkHaZSqYmT1O3BmmXhI++BZSm54dXssxtnxN8KCch1GfO49I0zVrwaoVwp0QE9DYsbVD&#10;KlizAy0EBQFBQBAQBASBK0QA4wwxnhwUPEC5nK4fJJLbdwSUF0AyoPyPHz/e4/QFcMSi3dfn59VH&#10;Oma5ZKB1FjkSsyTAlWhjYuMPMrh1tUNMfny5u78wnKwkXhU20B2hej+kQHch38lU818YmGwzdgrX&#10;lLUEL2dJNFZO0N0pawlgMmgO5cTxufA+iWPpbKEziqOjT5MWDIfcbByWEXc9mtrLC/UHGNgDDE/a&#10;NVSwyyyxpRDAex0bitz1ZZzzK/ot6pOURyjyGDf3AF2gU4w+OfiVxAtyHUgfLJLD+5DLGJRrfKc8&#10;8RE/l6cjLCYeP8BDZauIlSyNaWjPC+mf6rhDm5GvRk8ZLFaoPxhv3TrGYpAFmxBQ30uHeZVfHBrQ&#10;Dd9V2PDK6f0sTgp36uVhTxoFKhWYzA1exhPw/rl6c7+vyOgW9ea5UPubUvcM2Fiy8ureU+MlyqJn&#10;LJE5qrCm95fvXYp+F2NDjsBDhUOSEjRIu2UrWAK0q6aJdrV/PazubuwbAG7pJJnYzWR5VbDPnUek&#10;6TJdmmpV9IlkEpm8Sn1pTSanPM4H5WGakLVTuRZlcgorDwQBQUAQEAQEgcYQmP+qW2OAzlachBEV&#10;suBj9RMZRt5jMdgyIQTPEX+T8eQLTRhxLRbaMMaiylCF4b0tn8RNg4CtbFBXvr48K4NbW11BHhhO&#10;YoEtLti4xVG4mtQKqji84lKHI4nFfu6F0lKyhmvFlHIxijDhEUFmCB08KtneXZokJltt/ZF+7vxV&#10;jIbcnKmtD/JyW0kWi5yTrJwgwDgJk/KuUMvwxMVf4ttEAH2K/MVhYJbk3LEzdcm9PtCCoSvAq7Jr&#10;c4Arj8SnIYB34Hzeg520qn7Q8e6ugNMcqnidJAFwXLdrrAVpS3tQnVf5uUosLB7e0Vqrq8ny6JdB&#10;mOoVU5FGAUohSUCyonLrjQu+to6xLv64w9S6c+sTQ49X954aL9EYddjSzlEFzGH6NvxiPotrI90c&#10;8QmvHKQdg4IMJMJFnmHKJeKD95dv3hge1m0ezYfFB2zy8KHc+USGYjV1n4dPU6pUFEZQqwe2YF0P&#10;a+FUCgHXnEgpfkJXEBAEBAFBwI2Ae8bcnUeezBABDCFLvYBB9zc6SvmZjlq2DVWPZASF47v/+fFj&#10;EeSUkZXFcLMIMyFaBAHUISyMwdDWtmsbxk0P2+3qMxnq+gydbPVPVcrMyl+y/bgAnYKnS5ax+FKy&#10;HuloU4bTLc/ELyXrGROmG7+s/qdMIgSTaUsav9imrOhP0PfsaAOALdyQYRy8SSQteihGJjcbB39c&#10;Xm4/bXmahwAm4X1eJ2sanuRpIrkFgfYQQN8nYRwBfAMd3o6rjcMITnmfvPEvKo5zkRRDBOZZP3up&#10;+58NHeHsW0wubbCoMV2TVztsjLMdC6y/D33ffppOym9uOeKb1eZhFu0SxqkIGzpK0odzitw5eTaE&#10;9QdSXHtVh/y5OOTIk8MbCO9QdyIFQHmgTkH3+E2ZY8xIo0ClkIzEoD78dYxosec7an+ox2jvwMI2&#10;DwPmOP3juOeTMxCiYnpPSZhX954aL9FJ4JmrCmOGWVzv0rniE1aZSLtMBTOzh4k541RLx2d/PKzu&#10;t/bTzvDOx8YRrFe5AvDJWzIgCgsHeYnqtahTazK1Jg/asFMm5wNXy+eLn5C1U4kWZXIKKw/eEZBy&#10;e4dCLgQBQUAQmBQBfBuI8eSkRbAM5nix39PHKDxQ2ozfUNG+7V/oY3a7+q3A8d168v+EJiTK+/Q9&#10;0Sp5FSdnXGpGuQeMB7fJjEw6P6m4/nx+Ugs5tgWmDzSZDwNdlCryXUuYRFdVMGbpTIf2TypttG/X&#10;kZSpkrWhXar0fb6GyilTk8mzw3Px+q1bvLcJs6GFReXdGCucsWERlS1M6StSVQGCemF7X2m0DrQQ&#10;LUEQEATCEUjoYcOJLzglPK7cfugMYGxqbm83dOTqy1WNn204cMTNs44aUveX2BiCd5gr1Dome8w7&#10;6it5v4Qs3MFAJIs0mSGuthaPfG/U2m4+dCZ9ylixsXmJ9e5m9bS3b3rNAiQyM0c5+OqxSxwYCGJI&#10;3xlPcs4ZEdEApcwkMLRV3xguYQvG35Jhr8YP39zYKLYjL7C2AMywYShpM5lB0NTdiL6aS179iRov&#10;wUnKYc4qwOBYtyEbeEd4xKP3WG6YM0Z+3XvNMhXMzO4XcQFPrwEfzBnje8jVHhE/5qEyvagJ4YWD&#10;vHD10ot+NGdc3RCcRwH1JBD0PODII0FAEBAEBAFBQBCIRAAji2aMJzmnLSNx4E0+a0VQJdIUQE4Y&#10;tz3Sbr7hkQmgiAnZfz39WP1KBpQ2Dw1mIcRIAV6YdL6GkFYyDMgMGA9usxnA+ORxv199f3mxGqLA&#10;M8Svd3dkoEtHwwdws6eJqVUBTJaeRMEVh1lc6nAA0cbRZ/iMlMKpzS+lF9eEciqJgFfWkowTaA9l&#10;xWLg7c3WSgl1D14lsKOdKuJ7mnBPSENu7ySCLpB7LiFP03a1VKVulD0WkX1HGL6SsQfHYlm7iIhk&#10;ggAPAugz9B8PxeujgnfRkbxPwkjSFrTRyyul028whTkt6F/LN5QNl9A4YDXP0EmO8v+wgpkfhb4C&#10;wNvj+81AOdQnLDDXCMrrJMnnwhibEMLHWuMSu/iM51xWCtQGZUhA31ghAcMfVB31i38yAnKjHPCX&#10;RyldCP1NiV99nU4NOfuahd2gHqW07iYvxKGNptZN5Otbt6IDWqEBnrjM5Gj3XZu8sZLA0cTJm8mI&#10;YqqOVmFmFgndefXnpTYzOJsRFwbFroD57z3NL+SG5ZZ0r1mmgpnZc4tH8jeEAObqsOne/l6n+Txa&#10;T3gipx7DkFeHKHcegaE4zd0vVb0qekUwiUharY7MRyaSdEJhJ2TtrAuTyDQJUycE8kAQEASuGQHp&#10;j6659Jl07yqR+2ufiU0oGYgTPtUXSnWCdItRJB47TMJ/ub9b/df3HxcfrFi2eSLDyq9kIPfPhweW&#10;hRBa26EJXMukf4NlwCESB434UqUcA8aD2ySSZqY3Opr5j6dHM+r9GrxgoPLl7j7vW4hBaAYS73rF&#10;XIAv/qqHBIUTsoyqBZpo565dxKMEHAlKyOpglR0tsmZDaCVg4gojXXiH6AwKLpMj/gaTsfQIE7JY&#10;zMdf5xWJDFBs7yJNRjEyuekH4b/IPZeQp2lbWupFZHjpQuFjLIPFsG68ah+14nmuZ562UBBpBAE+&#10;BObUl/FpXZ6SMnqh8bLqqyzssMA/NK1EWeDdBWOYEt79LGLMJmre9bR7R62pzNf07sLYJSagLnjH&#10;NDHEPGmVUS8Zb9mwxtsVY3/rd76HpuuRjYcr7bXEwxAOfyEBY11lfE3j3w3GQxmhhbI4kD4YwyvP&#10;k5n6xHyl23SHATs8QNqehcAMPfb9Nwi8nMYYT9ro44jhu822H+eep8D3D+rMS4Jn9VT9ziWQuw6B&#10;Hs0FgDpnFfCN6DsdBeOy3A0qc8bH31p56vBy8fGjF/r02vBBe9tTu8PGAFtAe9UeKPE8Hx+ikE/E&#10;JmozcUtVr45edbg0U1lEkGYQkJrXTFGIIIKAICAICAIzRgDz0nmznzNWXkTnQcAclGHy9pft3Wq3&#10;IQ+BdG0Lfz4/Ks+UpskBrjEZa8bZ8g7jYOxi5zJMmXdfjIciXIx6ntIFctvKGeX+7eV59UyGtdZA&#10;9egLeTTlMZy7HqytWCZFxmMWn2NcMCzYwciWO/BT5JbwRM8pq3rgfHoiUPGqLWn8ipuywuDN9e4C&#10;FSxIos9CwC8MEmCQck+LjHe0k927YNlgOSlFCv1j4lqIRVGymFy/2+yUJ7dbMkjqxih92avRinvE&#10;AiPc3MWyosoJcUGgMgLoD/RfZdZXxe4l0sMRejEcOYljWmEs432HXQGSuo7O9/3VaXB6f62jDSff&#10;yKgM3h5rBIyfbG9SvG+hCYy4coMu01w6kp8Hgfm2LZf+4RqFp3TxqhOvNpORAbUroN3eRhqczkV3&#10;l8458dCdT3+DGh/RHPWy8s5ZBcxc41QKV8B34OHobkeufDreKGkdtaDfvuQzK0Bm9gXhaVflWvE5&#10;kPdJ3zwM2q0eZ9qRC40lhBcO8lLVq6ZXBKOIpKEVNDvdrGSaUNgJWWeXsRAQBAQBQUAQEAQEATcC&#10;eMe7v/jd+eSJIOBE4IZ2zv9GRyz/m2XBAx+p2IH7nz9+qMW6V7qmL1e1Yxe72O/I6HJLi3ghAf4m&#10;5UjMEKTO06DR2xaqzlPx3qnJCZpAfKY6gT/UgSMtziHAI8rjYa/qwZArjJhQJz7vdjQxIZ8kQ3yq&#10;3E9RYRyKoc5sV2EeUhwkJFoQ8CKgFjqof9o6dqv7Mt/iHUbvrxcyBJd3kw+p9p/h6FuXB9Ix6VGH&#10;xIPbGEry/JoQkNFbvdLWXiThsT02wBjmbr1dvbzSO6z3YhZLY87p519POw02N2saw7iP5B4rI3yj&#10;1cACRrs+j13dJgTL6RJjChjPa+hhsJPLEQSWVx7hGoWnHAGx0mMYUK+3tHHIwQ/fSU+Yv5EwDQJz&#10;q1AWlOauAjZ2+zacYEMmtvm72pAFkuuKmnsFaLy0rhle6I7ju7EpzBa6zc9pHpRP9JaP8PI1PJVm&#10;mStBsAyuNqqCtQ2VSeIw6JHimAR6YSoICAIDBKQ/GgAit/EIdF/yYjw5QG7JExwYw3j1G00wAMty&#10;C4O3j9ut+vuxfyF+Q44fVt/p6G4VyHDy3SiOrnF00gN95P5GR3/vaELKN+Y6vtbxOmlRcfZRacWc&#10;lgul/7jfr/58fiLDSdoFavEeqLy5WVCF0SWO68YCm88bnCWrve6kqXBGnoHEGb2YG/CeJsRrHZ9j&#10;XDMYJcEDJfoJzlBCVk75TFpOWdUD51OTRLXrtqTxq23KCsO3zc/O06A/1+VT9FnwvPxCfZ3b+MTk&#10;dknDF4Occwrpmk6nZY7hJKRWHrGpn5IgCFwrAlL7py352PGyKa16h5Hx+PMK4/U8wzWTbovXy6in&#10;0KLX5Cc2I9IxzAmbP6YoH+WxyzGex7fiPtKLqqnDMsrW1Gj+18srk3CNwlO2U85qMxkZULr6E2X8&#10;THN1MHIeC3PUf0ynkOf8evcU+QmHqMOaZu4qYO7SdyrOkcZP2IiQOmM1d3z8lYW0y1QwM7tfvAU8&#10;FXxWqv1tbl9pHcG+mQwelA+0ngRv6/GhR3jBQC9YtfjilhyCgCAQjoB0HuFYSUpBQBAoi4D0R2Xx&#10;vQrqXSUKc/N3FYB0Si65baVO4MQWPwwmYQBJ+3GtWbE4p/7oqXmNiVoc4fx/vn1bfX3ZOyeckC70&#10;Q3fJ5WkFNyCyRj0AD2D/n48/Vv/321flXRL2JO/lreuAY+EMi78P283qExni5iwEB8AxqyST1GfF&#10;NJ5zfI7xosBkNOoRdyhAklvEd3pOWfGgBDjvnOMvnLLGkyqeQ8uqjpF09EshQqCP27qO8FZlBCqa&#10;WwhFSVMLAZR9qsdJLSMW02KPM9R55VcQmCsCumuTnm3aEoRBC/qxnIB32A5H2uUQaTTvcuqp1oSA&#10;7i9hzOEydIopDhg1+rxpxdBypVUeu6iuugI8dqV8+xmouEhL/AQIoFyuNcxZ9wNtJsOcmyt07xr3&#10;m0Laowu5lHhCcwGALkAFVXhjcwV4h6UGYLTM0Jd+poKZ2ZcJraGV4HMC44U2ANgCMOrm6+yGlbY8&#10;XRxy0l//40433ycLVu29UKBj+dDXk0BGdWQKFKZPNh+Z4rCOQ2E89XxwGtdFUggCgoAgIAgIAoLA&#10;OQKY7XLPXJ+nlbsFIBA2sAtL5YPjJ31R3pHnEhy3HLv4gQ9ZeG76jx/fV388PakP2yEvGFCNh3w9&#10;xnkwpJhAzCSWkZngIfDfv39b/UVliHDpgfSEnY00Fu5+u3s4JUq4stHtZjsSiF17FgWmHdGa0KA/&#10;kSORxxCfvpzGJGz1uT7GJ1e+ziOFx4Alsz3NqYTnIivGHj4vIjF1YjMTz18xOklaQWCIANq2/hs+&#10;k/tpEMg1nNRS39AR3rmG5JrW1L+6js7lXeTHS2tDqYxL5Bkz5vDTPT3t3oWe8cspadIVvgd99RRz&#10;AMc3+4K3i+EAClcyiZ8AgWW0uyFwYVqFpRrSbuce39w+IzCcBLGlDUO2MHfdbTqFxkF3Xv15qYXq&#10;IensCHSbVOz1HjlwgoX79Ak7TR27+JJevIK6JKf5FXjPcUc73A+8I5sYYSyK9hwVTAJRGSXxVSEw&#10;83rSovh2mSjW/qBKdZuQtVO/FmVyCisPBAFBQBAQBASBxhHAe7Xc7Hjjyot4ZRGgQxBW2LFO1o/R&#10;jHSOP8nwbkMftJ/v7s6MMGGY4tsJH81QMrAigPL74/GRvIi+BHsvQWekyx3C4P6Rjr69oyNwWb3p&#10;DRmBWWRgIBHJ8Tz5tPzjuMelPtfTdWfWE1ealPgSsqbIEZLHK6t66E0RwoItTTuSjKukjpEcTxaU&#10;AoYnWHT0v6vS0UFOhFLtoaPO82+6ljz8Q6jguFMuNJXhEY1dwjZ6hEgnaQSB+gjoPgac0c+Y9/Wl&#10;EY5jCOBoOk6vt3iHYdERxnQI+J3D+0bjpOurKTOulR7QpddLp2//lzSio7lVgHJ0qcsEGz84jV3D&#10;xi9piG3Wt17s9/Tth6XskOLRZZwmieQqjcDyyidco/CUpUshjz6OHsb42GVggs1CmO8zN0svRfcU&#10;5Ph17ynyE05RLyvPAlRQ+vs8PKMduLzdjYG3FHzsepJ2mQpmZreLtaBYwcdemAcaU2I9CeNlG0Y7&#10;Oi3maf9iz3wWS7ltBM7SzPtm4eqpwqmjYziX8JTzrlvFpBcAi0GbTBhTFVIuyfBJRkFAEGBEQPoj&#10;RjCvlVQ3/y7Gk9da/ox6Y2zUVaeOKJbX/nx6XP3Y09HbIasfDlngX/JfZEAJAzp89OoxGCZwX9/g&#10;31LHOAgsMHqI9VQquuRAeX8no8m/6fj1mGPfbPT+IgPMe/Jgek/Hd5uT8lPp3BJfG17F5QNThA9x&#10;3ONSdyxc/8IwwLWA48oTE88pawzflLRzkjVFv9p5YPAGAwROXHF8t9d4Ur04zbenW2slF8mIsCY5&#10;df8alttNt9aToZzA5ZY8AiCey+Njji6cRkeQA4ZMYjyZUyKStwYC6FdCQmi6EFqSpgwCeC9wBnrL&#10;rO4329W69/a/oT5t2I9z8uOi5aur8IoP7+XK+yEzXlzyX9Jxa4SywbfyOuNb+5JfF4N32FvG0aM2&#10;umNeuY9kqIX35nakbNyI2LhK3BQILK+MwjUKTzlFycTzhDHYw3ZrzYh3AozJXg4H9XxpuluVdkTy&#10;604U+Yk6pC8XvQAV3sHB96rvexEbTlLmLJeE0TtY6qLXLFPBzOznIi3wTvBxFyrG/Xsay2JOzhYw&#10;r7wmD5QwsrQHnjpsp91GrNSfNspBpIhFYNqaOy13O1YtymSXVGIFAUFAEBAEBIH5INCM8WQrCzLZ&#10;cmQTmLjyYMSVoQOyYgf6388vWYaTQEHRokmor2SM988HOsKZPn51/PrmAy2weIaHhh4Z6ih+muf7&#10;DV1omvjV1+Zz13VM2lo0TB3Maxd/HW/TBQYxfz0/JRkgGUWmWGBB8M/nRzKe/UWzjP4d0uwI2GOj&#10;iU+cYU5acMmKdl86cMlaWk7Qd8qqHjif1hDtjAckQShfeh2flH9vCtQtTMi6D/bSUoahojFELmU8&#10;2aMZllvzaucX7wrtNavz+tiObBySwBBXeTnoxy0cNIWGIBCLgNlvxOaV9PNBAO8BbADgDjB204b6&#10;+G31fWPWc5+MSEdvHvWf1osbMx56YRppHXI2KrrkxZjoJw6QcCVIiPd594bBCbxO+oKJii+dPJsW&#10;geWVU7hG4SmnLaMY7m9kcA4PlK6NThjDH286w+cYuktKy1/uRJGfaHXIF6DCO2Z4z/reYW80L40j&#10;u2PDkjA6152nDi8Xn3O0Uu8En3Hk9rQB4NZj+Kw2AFCay9Cju2CQF6zaRXHW0ZW41GF0oR9XRIvi&#10;tygTF95cdJrBqBlBuJAVOoKAIDBbBKQ/mm3RtSM4Vg8aOrYbdZpzgj4V6Gw5sgmkSt5IPipEeJx8&#10;hUcpBk8YoIHjn+9pV/uQHnbCv/m+Tnr+qFe5dWuYf3+kncVE93BLxjEReg7pqFJTC56gFhasNMKy&#10;vqcyacCIZf8KU8XV6pX00Ytx74n1xWBh1qSBJLhHmTzT3/CZJhHzCxqgBZrwPpqyk9vKj6GNMpCw&#10;ihYbOYkciml9zjAYG/YBsXiFpq+vXahkl+mcsk5UTpcSnmKcsp6STHZlGp7UlTOPW17uyeBePOPO&#10;PAdHRKGEJAgC/AigZknt4sd1lhTpOyTiU2SWKmqhl13n29Gue4dp1PN/1WYSWrx2BWy8hIcg2/dj&#10;O6i4pJd4jcDyyipMo7BUGqX5/R7Ic5frOxxtdkOeu45v+/kplilxmXIvQzVT1avPDuNh3zwUvNvF&#10;zlUut6R5NOOhstyqK/j4y1bjg18YUMKbvi1gLWezvl297C3Gz5qILaPECQJDBGZeX1oU3y4Txdof&#10;DEukyP2ErIvoI0QFAUFAEBAEBAFBwI4A3vniedKOzWJjUei2hQkuheFk6RFH9zCu4uEIr//77duF&#10;iNgJ/+LzUqE8iWH5hyeYdF4ONEFGZLcwNiSjrtBg0njPE4EV8ltpvBMLuzBpwHjy+dgdn7pb+4wn&#10;z7mbNMK4+lPZ6iaMcGFAeec4asNPsXtqo9t9bXFrECLNQtIoUO3IujRE6tSAVlzyuO5UuZrPl1BO&#10;zetUSMBhbxBXu3OFyuOWlztXdskvCAgCpRBA2x4GxEmbH6Ii90tHwNYWlqPzsrRTXkrNb1tSD559&#10;XAEGJwf61sM4zETCvHbllfh2EFhWeYVrE56ynbKKlQRzRTBwtnneg/74RocBJebm9PcU5gSRb6mb&#10;iPjLvafITzi2uLPTz1kF1F8YSerN5NAFcajfroC56hivk3PGx4XBKb7XLlPJzOwncRZ6Jfj4C3aI&#10;z5G8J8NDMoygh89wj2O9N5Tmhm7WtL6DROr9Re+0YXo/5/k8XapethKoo2scl7jUNq2uNY6QmxC8&#10;CVk7C7wpmYYf806p5YEgIAgIAoURkP6oMMDXQB6VaCLjSdvLHXGdSEqu6H+QX9M1r6MJNZJB66B/&#10;64oFrmmlgQUQeApEYZiTpYhXf++llK8RPIXd0t8rfdT6Qro2Pqqcz8IlDE/JKZ+mVZ87aqGqT4z1&#10;RmuzlN/6pVIfORzXndYjpct6DbimoyM5BQFBQBAQBEoggHePBEFAEOgQWH57WIaGMDbB8b236kSG&#10;8E2FKGUcCYw5AgnzRUBKb75lFyo52inauDYqQz6z3HcWA2k8V0Yr8CxLBmYSBIFWEbihuabd7UYZ&#10;Apt1PEReeGaVAAT6HsHsGBKAycyewHFeWQQff3m58IH3ybXDAzrmmR/IMyVGr5veeBJcsCFAGUfT&#10;+29J7zAXRtBZgiAgCAgCgoAgIAgIAoKAICAIdAi4t1AWQAgfJQeaOPv7+YUmyS8ZeI1jTA8Gl1nV&#10;zjBM6iFs6aModtLDJOmVw0zouiZZc2mojzT6WMMxAluaqOQMo7KpBKOpLkRCjj2Vwf/7+6sqDzMB&#10;4o+kz5qMHT/tdqvfPz5kYwT62AX8enQcE4Q6Fq+GKXad6wnkTGKZlCkOwgsWVP9hHIt41nDBiJX6&#10;dRBTGMYBmVKOmMQSr5P+KuUthYRy8nPLe+qVNY90Vm7bwn1dWfO45eXOgk4yWxBAebwvIlmeS9R1&#10;ItDVi+vUXbQuiIDaoEafPHP45gmA4TraSdtaan9xIVUKi9HwSOc70tRV7PjGO8LwpK+8QEX/ufJI&#10;fFsItF2TU7AK1yg8ZYocbeXBd9KeTny5648+DdEd/Qc8feEPRpQ42hjevOYe+DUgivxEJ4F5bmrg&#10;vQXPyPcbMpxMmDjG+kOMUdXc8ImuRJkKZmaPFnduGQSf9BLDeBNezjcWQ/8zqgbIcNaxI2NKjHFh&#10;fIk/00HIWb6Z3BjqzUTiPDHr6EtcIhhFJM1TPiJ3azI55XE+iFA2MemErJ0SNydTcwI5oZMHgoAg&#10;sHQEpD9aeglX0O+nmh2oajyJevtjf6DdWx3zoZYhE/TDPPoeE3F6Mk7/6mexvzlyaF65NLQ+oJOr&#10;j5ZJ/+bKpukMf0H3lcrhlcp3KPNbH/eTzkJ4fMHE6371abuN+cYYslP32tOF/agU1LhS2lrFWXak&#10;QHlWvi3VrslkSWAcm8W1Q/isMArdxMpaSIwgsiJrEEzORPqoOeBohrq45nHLy21qLdfZCBhj0mxa&#10;QmBWCAz7kFkJL8LOEgH488Ki4M0H3s12MAjQRgHYlFjyM6BGu+m+UelYWdIFR/NNE4gxE29VPqQE&#10;9Lkl4yTOANoh5a2OOszgjYVswKH/OHUQWmURYKrGZYWMph6uVXjKaCGazaCPJ75N2NiN73lshnwm&#10;A0z9XmlWUY9g/OVOFPmJejQo82iOKuAdd0/GwKiXIe+7IXKY74ZBcGiYI0ZhuvWaZSqYmT1M1Bmn&#10;Enz8hReCzwu1V4yXLx2tuHPrJzCyVu+ww/5ircsvWRtPtR5tSLMkKeKQjUtdB6cWZbJrPh9J7fJL&#10;rCAgCAgCgoAgIAjMCQGMPKoZT2JC4vn4SkfwviZNTswJ2NnLipqRMIOEbGryiRZxrK5Fe2Dw+NvT&#10;C01WrenDNe5oLxu2m5s1fcC+zfIj1qbPWFxi8YyRHX+uGJ+4n67Gs4amsNHkWK610e1mqhMqeqgy&#10;ldPZdawhRDnOmNi6nNxK1ym1tF35ED/8S5eOJ6dVVlVE4+VUWxerrDwwKCo2fYCCLcCoAosgMEIY&#10;hnHkhjm6e3hoiV4gtPAHNcgAD84IG1rkcbWLS+lVlub+Ad5YhO2OR0rx9cGrEgxAOMYjWqroctcZ&#10;5bd5BFx9SPOCi4CLRQD9/isdi7pJMGhxgYLvqidaIMSJEQivb/z9dO22pN87eM+/0nu0bui1ZVQa&#10;ZaN0Il3WN3fW8UuKjvR6Dhq7YCEZHuVSA8Zc2HDJCEmqKJIvEoFlllmYVmGpIgGdSXLojjaLU01T&#10;AvreOxpvPx/o+4jeMXMKZcqdqJYhXBXaOaqAcdOODCdzaiG8sdpOrrCBP0eMbHpcxvWaZSqYmf1S&#10;rIXFCD7+Ag3FB+0VY8/zebTQ3N1aF7wvP+3pJD2/SE09nZOsnMBV07saI050hJYgUAABDK6kPRQA&#10;VkgKAoJANALSH0VDJhmGCKASVTSepHk25XUS79GOteIv/3gQAFYlxh0lywAfot3RPPDs4VYOCz7f&#10;XvarL3d3QTqOTUxhB/wrea+4RKxDkFtnNVkGbhGTZm40pn1i6qD1ckt0/va5wJUK3VPsbrLGkzOa&#10;hK86Co6edyVpJMy9VIzOuEVTzMsdza7NDAk4Igv+xgKMxLgCFnv+fsZEVwjnc66uOo3JtwMt/uA5&#10;jBZc6c6plb9zyuHrlEksGLNhIV7144zY+zR2yurLFPgM7xmU0S3pDcP+HS3y/7KzezxG3wcPxhs6&#10;locjgC/wBN24gPSXqCAWNBH0r7qx/HOZ25Jo4ijogD9odEu/U8uMY9d2a77+xu4Ne2LQhX0QAl0r&#10;C0oqiQSBZhCAwTb+8K7jCAd6H5YK19XGem0LKs09fjm+kTfIfrzhqgNrqmc54yXAAUOqHW2khCGV&#10;hHkggHIrWJUnAmF5GpUAEihhk9HokacjzNHusWHp+TAv45MRtRIeE6ILqHpzVQF1EO+xPY2bUgPG&#10;W5j3xjekK8wVH5c+5/G9dhlKZmQ9F2XBd4KRv3Bj8MG6Atr9KfS5I4ioOUUyoHymDWYSrh0BqjgR&#10;dadFtFoU3y7TtFjbZZq2RFuUaVpElsMdayNSvsspT9FEEBAE5o0Aj5XACAbo+J/IsO3w6jeoGyEj&#10;j2eAAIxuHug47sf9nowh3OYQePL9eb96oA/PLW1f9w0MQPPzbjfqUWNPdYxMZc5RMjxbuqU5zxJy&#10;t990x4xtSPZYb1Xm5/o7L9IxJsSltlPWNGDA8oK2SclQFsDbGdSz8+f6Dr8wJPv28uIpeSfl9weo&#10;C+80id8dLawpS9yRhbx3AjEXJrOYfI2mnUwdxZiXOya2sMDCEUDlB01wwfPxe+ViIIzFZW08+fbT&#10;1+MxMIsg4UVNPbSnUMYXpBP6AGx4qBHskvBwhvEi+jdlPEn6YAyyW98qI0qbelj8WMMI1lLvYmu3&#10;Oooypc9SjLR0aejEysqD9rypwGsbPKtxGB7B8ARe2yS0iYBuXW1KJ1IJAukI4PjI+5ttOoE+J/rD&#10;o8cYIJbBdbY5Q2vjMha70PQYc3TjZutXZigZZTR5wFjZEzDaheFJShhCgc2P65s3Gp+FH32awlfy&#10;5CGAcsNf2qg0j3cruYd1txW5asihdd+Rt1mOOrC++bBakxHLHNq91p0XZ6JahjCvmAulhnkBGD1y&#10;FAGMsTB/gvmG6wq9vtemduVCFnj5AMf8Jjymn0J6He6Mpm9U2z/Ra+8KGl5rHaqidySTyOTFK1Rr&#10;8kBhp0zOB8VhcstUnvX8OExYTvMDyy2xwOjGRp4IAsEISEMKhkoSuhDoKpH59eBKmR0Pj18/9gdl&#10;/+QixjER56IdE58tRzaBGGlLpkUFSVCGJo4+kaHjnz9+jA4y32ii6dvz8+r3Tw/OUTKMkz6SMeZ/&#10;//TJ7wUDxj5E73L38EmH01U6bprGnhYWgZA6PjUSJ03jTAoVaX1ylkzfhKfUOS5/NQ1M9u17Q48t&#10;GZv6jSdBR+fsaJp3R6IDDyLw+GbGX3L3x+h3HCbp7+lvzAOKn1r3NLFGh5BuKs1keiYwdmXBwiyH&#10;ERMKBvXwhYwAHg9H7zsotRBB3/xLpcOdz9/+7Mibevjz80pbitdQH2j9/eWw2j7Yj5lEPwMj/N3G&#10;bhRgR+0SCxidZHkeDGV0yfo9hoHEO61ruTi8Huj9t7Uaz4ZigPcpp9FRKF9Jd0IAdd8MuNdx0i5M&#10;ZOR6aQjAaHtP/dj21v4OC9G3o8FjyKbbXQjf5aQxtDYuS+sHVi/9+CV5Kw+9v16OB+ov/YJjfG7b&#10;ZOLT0UdxDc9dBT2d+uSSZ34EfOXmzzmHp1q78a8QnXIOWnHLqHVHu+f6NgfN7qQazKdpDtyS59Mr&#10;IxlRLUM4X+EIClBhrmrkek81YcK7EO8wzB8Mw1zxGepxed9rlqlgZvZLsRYWI/j4CzQWH7RTrHN0&#10;+frcsUQMkeB9/fWtTe+TGNVkqGZoKZduBOIQjkvt5nqdTwS96yx30VoQEAQEAUFAEJgWAYypixtP&#10;gskPMqbCUaC+qUkMh3zPa0GVLUc2gVqaluED9e/J8OQzHcf999OTd3EFk02PZFT7QPXjnjxYIO8w&#10;3NBE7a842pvqj+35e3rUL6KHD2Ls/n0PhSqVlkf9FuLxrkPhCyALPRB+fhjBeUQWeD35cne/+s/H&#10;75QyF5if6lh31AEt3wj7xMfQPV3WvNyJIo9km06meM62HGvygJpeIufgoEbDYM7fgZznWcKdDVel&#10;Fx4gcAHcUcv61ylrFtXLzFAZhrTwhP0Ao+zLJMro8QOtf7i8Ko3JivfPnowPsoNiNMYtm0sTBFrR&#10;Um0kIMOjnfKoFd9AVH4qe3g0kVAWAdQZCYKAIHCJgD4+MsWAEoaTzzCe678JLqmPx1xv2zQ0Ny7H&#10;EeNLocYf9E2N8Uu0cSOVOQwnz76hHaLd0hg9NIRAAYMs78a9UGaSjg2BkHJjYzYJIdJQKzkyZNPJ&#10;JhFzYqZad/zCMz9nQJu/IQ+U2GTfWigjEajSXxniVSGcswp4N94aJxNxAIe2sV+dG0/OGSM/Jvl1&#10;eLnY+JGLeSoY+dFKwQfGk12+PncKEUMsfUpSzjeTQY71MlM1VlmmIHbt+k+B+VJ5Sl2KLFl8Uwlo&#10;kaBJckFAECiCgPRHRWC9LqLdpqvw2e8EdFBP93RM5jM8fiXklywTIpAx4EFZ/5M8RYYchwI2X59e&#10;rEfE4kP0CxlO3pExZqg4a5oMm2VdC1WQsUpwsTTpoMx+udup49hzJhJghPJpu1N/OXSGcJmyvj+z&#10;Rr4/lYsYBBSW8YCaObCYwmV8BBump8OrMpiLUeM60pqoX4fG0BJaw5gWGzpcAcYnL2SAgH4oJuD4&#10;uWc6Hj4ul4eDIpROLT2nR6ZCj1qRFYYjKMPYY7ePNNZ9Uvla0aRQQVUiCxR9f5XEEDaCwCwRwDss&#10;th+D5z94jo8dcw/b6SwBSxJ6oLl5m0SPJ9Oxf4e9Uh0IDTimHfUlxHCy8ww/bkSl4QiVAcYsyCNh&#10;WgRiy21aaVO5k5aBlS0wWaogTeczdceE8S0ZOnIGUOM2YuOUj5dWX+dMUHkZVKM2dxUwzxS7uWAM&#10;3G4Df7esAnzmjpFd316zTOUys9tFW1isYOQv0BR8lLH+Cm20z51CZCCW2e4Hjya9hWoM6k2qQw7z&#10;OroTlwhGEUlzVI/KOx+Z4rCOAkES8yPQYsXi11IoCgKCwBwQkP5oDqXUuIydI8iixpOop48wQGgc&#10;ChGPFwGU+5a8ev3PX381jkaw88DE6QsZNz3Sog0MnXQADRz//eX+PmohDzTOjxSS3lJjyvIbACfM&#10;V//bx4+qDsQuwkJG5Lkjryn/ePg4T0NYFqDziQQUVT4TG4VMxtjFyxXeyJvFD/Jue60hsygWCRte&#10;MwcyLlDHuHs0xLHbMCaAQeRYP6YN7mxHdnlYyKMBAq3UVxjNwgMXyn7MiPKt9zT6fCSj2Uhj24H6&#10;V32Lsjf/rhoMUV4QYEDgtfciqb0J2vpX9HUwmnyi/gsek2N9z9toMog+AxIDzQe3UyuAcoUH0c4g&#10;ko7FtbybENcZTSJd+GYRGE8an+tWVVPg4DZmsQomkYJAxGp3Sj1eCsAXuqtJurGWH6c9eJhzf3G5&#10;y6W+0L0cK6E8AQK8tbhTADRbrMsTwCssMxGQ/scPYCo+GGN+oBO2VEglYhGNeU+BhYNECQL8CDA2&#10;ATbhnDI5H7CxFkKCgCAwIQLSxCcEX1gLAoLAKALoo4od241JBByN+XJ8HZ1kH5X0yhOgoLgnekrQ&#10;NIsJizIwfvz/vnxZ/fvXr7Qod36UiZkWyn19flHHfWNXIAI8Tv5OhpO4i5UVxpMwmnqLmCBXTGf0&#10;TywmNVWDbFs6vuZ/f/68+rfv32kBL8zzLPIhfNxuyfjyEx0PVdMLScuIdrjM6994PJFjTe1f9wG5&#10;+qLv+E5ej2Eo1/UquRTnmd9ZEuqB82l1ZSEJQo2yAg8Y1d6vb739DN5jeHcd6CiuG+rTcLycaTbw&#10;k4xT1LuGfouFzHKqiWsxDCYgjLKH8STt7VCecW7ofXRW9jS+gNHsmHHlBKI3yVLXwyaFE6EEgYUi&#10;gH7s+PN1hc0A6u2lFg87ZfEs1rsycl5vWx5oPrhtsQrhHYW/ruxh3NGNsKjolUFlrLGs0tEzSJsB&#10;JC0WUxMyXUfZhWsZnrKJ4isuBJq9p+ln8C9DNVWgMuVOVEG4LVWjISqDTbQY2Rn0ezCb0IAA8FkK&#10;RgPVOs0YlGMgcSnagmIEH39hsuDDQuQkZ6n+5MQh7opZvTjmDaSuoz9xiWAUkbQBBFsTQdBrrURE&#10;HkGAGwF8HklL50ZV6NVGQOpwbcTr8itmPIkjMR/JOAEVaOZzRXVLZEHcsDAHA8rd77+v/t/Xv1d/&#10;/vjRLdZg1UZVir5m0D0MVL4+Pa/+Bxnc/Xp/t/pMBnSpnQ+o4mghGLVIKICAKr/zVj1s57jfKAPK&#10;X1Z/PT+tvr480+ItxVry6jik/5WMZvGnD9U458Kjy1BWRdUaGc4vM3s4o8iUk8mlGMdx79otn9dJ&#10;5V2Q3kEl6lBkMbSbPKGcSisTV2vSpXml/ugb1Y/f7najRCATPDTRycxn7yXUrXr1C1IsP9Qq/xgk&#10;4cHtlQrfLIF65R4j6bRpTXymlUS4CwKCwBABGMrhu+ysIxsmctyjbV9n+x5oPbh1wNVcdFf2KMRy&#10;CpSj3BycixLoesotXNPwlIuqCkoZl+6Ixx//2NfFsT62/JL0FPkJVwdnASq8Y1ZClxI03wWe/IK0&#10;Y1CQgcTkSJQUQPDxo5uHD+VO/P7xSwWyeZKN0Q993oYUodJKOkEgBIFpazW4TyvBOEYYkzcnY5NC&#10;jWPZWgqBsbUSEXlmiUDFhlSR1SyLYr5Co2QLeZ4E6Sfl8as7G1xxkn9miACGYl1FSRUeH5Sb29vV&#10;//rlVzKKfFg973E03JEM6cgQof/YhKfIDR3z/QsZWv63T5/oyObbJG8opoygCQNe5VWlVyFfG5ND&#10;+nUrcqRrEJYTesKL4D/uP1LZ3qmj2R/paDiUvfZ2g+cbKqv7zXb1cbNZramuoF4g79xCq+U6mVyK&#10;cTh3tFnO3bvfyTAOfUBeDza3WmiX11sK3od2ekuIhQMmjFPu6d2Ddw5gCAmT1KdQ4TwKzKmYW5V1&#10;krL3lGntRwzVsLbIwk8QEAQSEUB713+JJGaazejpjMuZKsMutv5G0+9DLoj0nAC7wELQigBXuVmJ&#10;NxcZrm14yuaUzBbIq7uas0MK3fKz2SlKimw+qWwKXt2zqc+bwNKwKfGued+cMu+itkjPU/o8VCzi&#10;LSRK8PEXZB4+XW41dqXL3gG7n2HEU72mEZGFPWkePuziTEawDg7EJYJRRNJquM1GpgkFBesJ2QfX&#10;hSZlbFKoYEibSSgwNlMUIsicEZCGNOfSa0T2zqakiOfJI82EPZGRFN/0WiOYiRhJCOiFlt16s/pE&#10;HiVv6asVRk168grHYcKIDv0a6s32lsf7HI593r/SmZsSCiCA0jpv4ZcxHVtMKMJA8te7e/X3BuPJ&#10;/nMEB6Gi/BG6SY3zt5uLZkeZ+9+63Lil99FrXTMYTcJ4kiOgVj5Tu38mw7jzGspB/ZzGeW09f9ba&#10;nb8O6KdAbHqttDSlMQQfGNluyXgyta7UkrXDIo9bXu7SpSH0p0YA9UMHXJt/Ol5+BQFBYNkImP3A&#10;sjU1tRtoPbg1U177Nb7pcBQ415hd4wkPz22MQLVEy/y9vqodrnF4yuXVjTHdyfE+tfufKzokhC2A&#10;J9r91GFM93j5eor8hONFycyxABUuEICxE+YcOTbsanyI3Pu89gXD2Ub02mklE/TIyJrAbZ5ZBCN/&#10;ueXh0+emH6w94L8PyTN+l3KiH5naeDIPn0udJGbZCLRYX+wy2WNrlc603GtpKXwEAUFAEBAEBAFB&#10;IAQBHmsVgxMmvh/Ju+CrjDgMVOQSCKhPVkxY0TWMJWHciD+1WNLNOq2ej6+rF/pLNWQxkQaP2w+o&#10;4nyVkY+SKam+Lktdc5niF5pp40hlKEflsqY/XOv4KeQ647lc+JWak6inmI5zVnWhL4zx1GeldnGD&#10;/D9e9oyt/oLFWUSuvGfEprpRSrSlSQ1p8J6Bgf1sNns0WE6lqmyN8i8le6t0ganvr1W5RS5BQBAo&#10;i4DZL5Tl1Ap1U2NcUzCjuhj5d4AAIOqMqHg3JsIYc+oF6IGqi7vV1XtxijkVitMYqa81hOiO76Xj&#10;G2+7R5tH258yhOgeJ19PkZ9wnBgMqRegghUFzDtyGO2a+KBtmPdWxrOJhCb01/+kir0cPFIRGM8n&#10;GPkxysOHcoOAQeRAc34ca0xaavMkNR1X89dQrSbbJnnVwYK4RDCKSNokpiKUICAICAKCgCAgCIQh&#10;IO/8MJzml6pz9MdqPImPkZfXNzJEiP8w4fyQySmMbDmyCeRIz5y3cOsHeRuLH+QJjDa3n4XB7dkz&#10;382avFhy7jD08bqqZ6kFYoAUSiI0nUF69LIETTAtRXdUoZYTKFDcyCgj55vzjtOd2q8oqOBoeLyH&#10;zin68+U+TZU3l29sfq+cePjBmyKW3WzS6yPeUwWuiloms8zsqRAl5ZuTrEkKMmcCXr4/ZnZCThAQ&#10;BGaIgK2PmKEaiSJr7Sm7vtS/iRSvJRtgQsDY+khjbBigcIXj65HKg48el1xLoHOd1Tu8Ll0nPl3N&#10;jtUdho6cxo4wZJkyhNeSUCl7ivyEQwVgS7cAFbxYHGijfk4w8cG78DhxXc7R5TwvTx028TmnL3dA&#10;APgIRu66kI8PUbAAjLEm50YdNXZ1q1H0iUW9ovyEuCBQAgF7Pba33xL8bTSxpcculy21xAkCZRCo&#10;uZZZRgOhKghcFwLSZpdd3qzGkxhk/CCvkymDjZQ8JYomW45sAiW0mhfNA03OPh15jtxFB/jiv4EA&#10;AEAASURBVMZ9tNi80BRp4xBYdgOeTDsLY0ShfcL7rC1YstiSncW90gT2j5dDVcPJMwFmcOPFVS1e&#10;e1NU1bCWJEey1ofRfs6At5asXQHkccvLXbUKJI0n60pYlxvKzvVXVxLhJggIAnNC4AN5e7+lM1fX&#10;/R++jTiOrWwfA6PHNC7bl5tPwm6TEk576Mo/puw1ZKY0OENiT9/pHOGVPHbBew9VRg5yQoMQ0GWG&#10;3+sL4VqHp1weiqm678n4JDWviSK+11M9WaoTTOj9tbm9VX/o127USTMmB/c15OfQwcqhGGErtyKR&#10;LaugT68Zln3s6wOeJ1MNHof44AQLToOsIoUaQ3SoYExeSpuZPZLb/JILPqXLzI0w2ineYRzhQHTU&#10;2JWDWCQNt4aRhBaSvA4exCWCUUTSaqXQokxW5WcjqFV6iZTPeZY6IM2ABUYhcu0ISH907TWAQf+u&#10;N14zUFIkUCefDkf6IKnr8YtL/mukgyrQal8CQ5bd+paO3c6XcE1e7V5/dsdDc5RzsYFMZIFEJudQ&#10;fUDjUoLLmEGWhm6tslojGxKaQZTpVATn83BDix9Y1HWFGFlBBf3GkSbG3BRdnK4rPgbXqZGpIauq&#10;OzR+udusV1uqk5c1NQyFGrIqSRSjatzClC+Y6no0vQQRuksQBAQBQSAFARgawLAExnI24xL0L29k&#10;uAYjllRDlhS5yucZ9JyD2/L82+AAAxNlWETlPwy67GG8aPMANwYZ6svtK9Wv2/SpJHjsemEywhzq&#10;d633Y+W2bFzCtQ9PuTzEcnSH58kDtdntOq/d74+HaO+1Zn9m+86HQZySj4zZXJ5xc3R314Seahni&#10;brYFnrSqAsYwG3rXKMN/i976CHgYNIUaMuLds/PMQVnYXMwPdPWNxxjLxq9eHE8dbrX+1MPRz0nw&#10;8eODp3kYUe4RAtj4g34EY+PUgHfNVGPXEfVSVZJ8YwhEAB+RdIwr2/P5yDStpNNyZyvuaQkJiNPi&#10;L9wFAUHghID0Rycs5CoZAcw7pc98Ddgqj190XKqEMgigzdsmCstwM6nycsZCHoylziY1+4krM057&#10;kPv1fstykhe829kWh0xN5ToSAVU1wuuHqr8oa1osew992SPOiH1/rC/CuegcYb8l6JagGaZN46kG&#10;wKAf2FgWdFO0QN2C4f5jpvfAFN5zzTMojoEaeHpdAYst31/2q9/u784Ut/ZbKgW9x7y91hmZQjf+&#10;UvQxTc/po7qsZ86yp77LHK+kaH19LSwFJckjCAgCKQigf9nAyyAZG/g2qKCPwyKiWkj8eUveBA/B&#10;hgcpcpXNM+hVB7dlebdFHeW5Rdl7xthnZU91Bd54Yr3oqMVjwnmdakhF71LUT3zzS8hDQBAMRyA8&#10;ZV6ZtJibQ/cb2pScGjB2fqb3TPDx35T+hozAd73hnI/vLbwr33ZGMTCQGW4I4ND9kn9PtQzxS3YF&#10;Y1pUAfPGMNTFeMYX8B5BPdHzvSHe5fAN/0xrF7dqs/7lBoMhPxs+kI/+P5vaHOZr/56nDtvwaV/3&#10;ehIKPn6s8/EhCgFEqMWuyO++XxjPU7y7ng500t4E49YA9TySL/NRHUzqcFlmCc1HKynl+ZSVSLos&#10;BKTtLas8RRtBYGkIoI9iMZ7E5we8TuLoy/RPkaXBK/qYCGByCTNLj3SsOyYz98fX98eY8NrRxNj9&#10;dntmTPVMCzn3R/IERhOhWS9UygwPlm/0hwWaFuoo9GlBjvdCSL0IUAR6ItkLeQLAQhuOt9FGR2pS&#10;lCZE7zAxSpOeOm2qODz5ApTiYTQZlck0BOM+hHqVDZEVaeB1kl5BcvKfBnhBvyF1IFdd9D3P1Dc9&#10;07vpnhZSEMAXcQd45VL9lopWi/1YyMF7a03vFaTToYasihcDIwYSWu3ivzVl1e+hPU2QYwHuQIbZ&#10;+p2FCfcNjUlgmIJFOp12DADIL0EQEAQEgZII6H5me7tRY+oYXjA8uVtvaZxOhi3kVWVeQWtOUhuX&#10;89KBR1p404GxifruDiQJI8vdh81qBQNKGuvEhBfKgzckvILF8AQPvD+R7/VtH8NS0g4QuPIqP0BD&#10;bksigHFvqscuGJ1gHugt8P2Ceo0NAJgjiulbMK94t9nQ+P0DzTd2XgHLtJGeahniJYvxgnaLKqDM&#10;7zbbqFOIkAfvPxj4vpBh5JheP6kuPu1f6Xt+Q/XavSziooO6hu/BqbzQXRRkaoRLwVR6kk8QqIpA&#10;eAXu+odxY2mb+HDEgW8kMZy0obPUuPC6tVQESuhlR5Vi7Q9KiCA0BQFBoBEEQtdTGhFXxBAEBIGr&#10;QgA9FJPx5EHtwDqqSfCrwlCUHUWgq2ar1denp9V/ff+uFmVsE6CYfIKnjM93u9XvDx/VRJTyBEYG&#10;Ub/d70b5hCTAhO9b5KJQCF1Jg68cXdLdN4++w+8TTVz/9fy0eqRJTBwPaAaVkxJh0faBJrp/vbsn&#10;w6X1tN9N5+qY4so1CwLkRQLeIag9hgZfkaCOweDtmeoZdSMSIhDw4XrekiOIzjgpNpHDCPeOjOMe&#10;qT59JWP/w1t/BBjAMgLeYzAA/kgLO5/J8B/vF53Ej6tBJPdSMarGLVfaWeRX/QmNE769vJDhrC77&#10;rmS7f2Gg3XnLuqMFs8+7HXnEORnbIo1ONwuFRUhBQBCYNQLD/gYL+diMlBLQt92REcHTcd+4B8qB&#10;1oPbFN2XkOcWmzroWyo2KPio7GFAghBrQIkFZRhGwagKnt9sR8S7ZMK3AOqrNnJypZP4SwSk2v//&#10;7L2JduO4si2otC3JU2ZWZtU7Z93X//9n3bdf31OVowdNtjs2SEgQCYCYCdKBKqdIEIhhYyQQDEhM&#10;3JBwSyVpzus3le7Lto9wRQd8sfaDPqLrCdJGA/nwXuVrOKnSxFiI9zoXL4RqPrfrFtH2xy1Pnalq&#10;VAFzkRsay7A+HBIwFr3RcAYDSmsg+m9UPzfCk9yrqG8Yv1S+Q/iA1+EDHRnvaBRslaf4Q9JuSEEH&#10;mRKQcOAy3SSMj73s4vBpczsQQdv2fT/CfhTmt3taE8LvGMFBtTHEGp1nMVw8GHkkLYZfjTIVU54Z&#10;lUcA0zaudOVxZ46MACPQR4D7oz4mHOOJQDOgmT+x9CCHo1Jr8ejnITYndUEA9SRs3UoYGGCx9D+/&#10;fy/+fiTDSXrhXNEGCQzldAEvpN8fnxYPm+3iXx8/Lj5dXwsvhTCKkgZ1gaIQO/I4SQtk2KQZ68VX&#10;p3M/LgLwPrHBmJzzWixYf9s8keHkRiycA3/8qUHeYWECxiqPtMj5hQwov9zciGqXUz5VjtTXZUsx&#10;TPrRZCTGV5c4NCVNaIys6fgUIpeKZhrJJk5FAFoPqiUkwWYJjLx/bTeijmKJFHVK1FZN5cK85yel&#10;faSv0L/SeHVLm4qQs2iILKcSuKbCI7es8C75g+YfD2Q0C09ax9COW2oVQL+Dcn+mxfRPq7XY5Dum&#10;5wtGgBFgBDIjoPRQR06NIVrkqz31dysay7ZkTFBf6Gjdua1P3nIS4f0K3rB9QxdCGBzB2AljnE9A&#10;enihvCDHlR/oXRvzKYyZoAIvPahTqkGKShveJ7FewMENAb+ScaM5zVTuSLinnCYSNqlT6Y52ajs1&#10;AkaKWGNDOwdPtHv0CyFeutB7wHtkd93Ipqfu2ZL6RMiU1rCtRTQVsDrBC8XVqgKOafcxwtfBhRMi&#10;Xi8bw13d824cxj0c4y3XK+V4JTHCxwXqe6DMj/SinlU5Z5JS6n5JM6mc7rFDXGR2Bw7TTsL4DJdf&#10;HEZtbkcimCObxhSQeN5t6UhvcsJO/Q/WhGLGsGHN3VI4quZGjFN5IkDocwF4YjacXA/puFjrZRrW&#10;hVNoEGAwNaBwFCPACJRFoO2IuD8qC/tMueH933+VXQEDBHAUL7x+6RYTlKSDl7H5BxlwAi0C6Ety&#10;YI8XU2yE/D/fvwtjFCyCml5WVcFkvv/++VMsdH4hL5SPu4Pw7OSSX6Wlu8bGIhbH6u1Dc5SGDomE&#10;cZpKBKOj/3n8vXggg0iUm0vZIQ0W2f95fqTf18WfVPZq0LBRHwdf6+nqY4OZVJpxDC2x8XI67Na9&#10;vutkJVKif9jRsbrulCotjJHE0uF6FEU8tKY4Ji1xkVMS1B98Vf7fP3+Jsev/+uOT8KA0pBf6LXwY&#10;8J+nJzL8viZDuutmwZUyTqVO5sR1CD/f56lkBR0ZUE5YIP9beEjeYbYiH1l/Zb4fZEALL5WfyQvl&#10;dErdqho/ZAQYgcoQUPssk2gwbkkR8JHbJX3s9kIfr40fFM2Vy/HlqksCGD26vGtJqU1QggbqEY4m&#10;9A1iTKRM8OTV9c+D+ZX0bNmle+TJBpRdaI73pvI6Jnh3F+6IuKecH4ipdG/aqNmjMYwTpffYFGbQ&#10;OFoV4xDkd5uR98tO5gWt52SGbUQ1Fah9kYvF1KwC1mqvAr1ndwHEuIh3dB8DXqTFX7ceoz6avNY1&#10;x9lfCF5dGeq7b0s/shJEZq8PlsQSMT7DgMZhRLk9CIg2auhXMMbs6X1nR3NQjHKhY86wxn4pPNTz&#10;IzyD1DViwzJNs2LVWG7TRJKlZgTCEOA2GIYb57IhIFclbWn4GSPghgD6KL0LQLf84n3lYbv3eW8x&#10;UuYO0wjNJB/gK+//lwwg4cVLfrnrqggWaFEf/ufX78Uv8loIWk/7yGPh2wqGLhSLcvWG8i0hNUdg&#10;/O3pUXiSRFn6BKSG4cp3Oub9+/NTbyMwtaxG2YoxMkpQ7EFJVVG+5wvifty7qQ+v5P2NPB/71bJi&#10;0E6GURfXmgXPJSsMt/8PjTnPNNa8UL368byh/scNCZnsO41XT7RBJ+9zydqTSjCK4xaXuydR1ogh&#10;WfF86O9MQCowGEDC87Gr4aSaH+X9iz4UgJdl3zFPpcPXjAAjwAioCKj9mBqvu8aRzSbP/rr0Q3Hw&#10;2hTSHw7RdXuu0RxRHLQIYNw5n1trk4lIiaw5RTNP9313t9HDMxwFjvd5U4BRijSWMqV5r/Fc9bsl&#10;746Ie8ouj+nfp9QdRmi2PkEaTqZADf3Z8jJurU7VHet+adb+VKopNGUaOgRMBoq6tENxYmykuYxv&#10;yenSw7OqzQhzdUnnhE8l6BT0kD0yuwcnTjpXBOLqEOX2JADv56aANUCMYXL9zpSuZLyneiVFeye8&#10;/OtYbcDUWIf0Mk0f69rKnuVhBKaEQE1j75RwY1kZAUagBAJNDxXsogLZYdC2f31pvYjlFhpTLXu3&#10;Opwit4x56Y+nnx9nLFR9f3gQXgdtC602tFDS2GLBkd83dGwPDFqury4X+GowNoAGXpLxFxrCcw5w&#10;9INarBvYW8UAv2SPG8FR9o905AWMSELLHiKJOkQGlNe00HG7WlkXK5OpkJiQZ1Em5u5HrpSs2Lw4&#10;tjswRfCswFJWZIPhJAzdqNpxiERAFkePjABcot57OkpEamnQ33wjz5FPVJ9kv/Ww3S0+Xq8W6yUd&#10;3WMEp6/+dzLCw7FAkk4/RaaYBOWUGtdMmgqyHkViFQNdB+YXv+mo7qjZBRGCAebdcr34uJ7mmGUF&#10;ih8yAoxAMQR8+zekT/F+pCqIIzNvaP59Re/5CI0xpZoix7Wv5n4yvNBgLueMywTvk37c06dekjHi&#10;C0E2VPYhqIr5emJPkDvyZnm9Wmun/ZiHwUPcIZmHuPR4l6YYUm6lZSzPzx0V95TltcjNMaXuNo97&#10;0GPIMNpXV/CLObJZpzvWk3AMa3igvIHZ8aEnxh68Fy4vxl2wgAr4i5HiisYdvBdfki5XGRZgYspe&#10;V74YH/ddN5K6hG2cqZhhOAkDSpMH5QvCA16b4WW5ztBqZlLQUejI7I5cppuM8bGXXTw+RMGDCJKu&#10;qV3aDOhhONn3l27XI+dTD/VyilEt7RrxqVGmaguQBZs3AphgcoOYdxmzdozAVBDg/mgqJVW9nMHG&#10;kwdaQIBXwXJeKYaXeYZTVF8ekxcQZYAXUHgNjDUekbR+PD4t/vXpozDW/UxGCbEBdMVCGjxgYPUv&#10;IMi6hvovr33JhOZT+aSkAVryT+Xhc42FRXiNlKjGyAfj2e90jCqMZ9UA2jF0VVryWk9THyvz8K8f&#10;AtgYxZHdR+PJY/YwnHG0yjO8TqauDEe5+OKIgCiisHI60kh8kUoaVJ891aWf1G+hjspAe12L70+b&#10;xb8/3csop989jSsPZIj3Bx3hLT1UnKg6kTAmknTwK6+NiQMf5KLbFUfqoP5205S4Rz36SQb/sfUJ&#10;eqBv+7nbLD6uzsesEnowD0aAEZguAuh/YgIMv1MbHEAevMdJuvjNMz6o2ufhILGF8czbBX1wkwkv&#10;yafUr7DDIWVM79sqsr4yXZDByRvNjVKWCMbIFzIsuaKNbF2A98yrVzo0MfDdXEdzinEx5TZFfd1l&#10;dkfGPaU796mkTK37kj5eNgVpUGZ6HhKPvick2PTG+134ih2ksVG3S3tJYw76tGY8Tdmj2vnqnoZr&#10;caJ2SSq80R/WdExjzyn1+FeoTyj7IeNZYDOEDwyFry5giKUvxxWNYQf64ES+/4+vvZSg1WxIQZnc&#10;8BuZ3UB1PtGMj70s4/EhCp5E0E/hwxxTgEd0GEU3K2uexE1EI+LHlyBC+MxZgU0ZfIiLByOPpJkR&#10;OpGfjkx+WJ80THNVI05pNBuRCoM6IvjMmhFgBBoE2o6I+yOuENEINHsH5jeJAQbw0IQvafVLBwOZ&#10;+XFVCKA/sZbjYAJFHXpBfaDjK/cvr0kW1LDY+Zu8Od1sl+QVjDZy6L9rWpgK6gOJFoLUFQYzL2/m&#10;I8QUrXqXu0PzCfP+4sW4gNbLpImQspw9auU8i7PcaGlY0ncfYTNri/KiBy90TFLoQugH2ljdEqab&#10;RMdeQK8NeSnZEr1rMqAsvhDpU++7oLb3CUgYKKePzi3rFTbedXVbMPbjjtQP273wThtb/9MjOV2K&#10;wNUYAsrJSKumB2KM2dLC6fmYhXr1tDssnsgD5d312rn/Qb4H8pyEDRS1usfWU9gSwGAYwd5PE6dI&#10;ZpHZhYxD/8ALy4EwB0a0zRQr8hA77XPoucOieaoxi5QRYxaV0zp0nqKVlCMZAUZgjghYx1wfhanv&#10;Uccbn6zl0ybTurzoE+GYAuFYUyMTVHh/xhHzuvcBjMnwEHSo1nOXSav4+BRlFi9FzRTcEHJLVbOe&#10;cbJB/5RzeHxsfEXt1RTwwVj/o0hTarf4kHWofOVOlPMRdwMkQaoZqBCMAtoDxhvbOqIrPki3e9kv&#10;bi70H/ODD46439L6ZT2BpHZV0CJ0AhIW6tN/xPjYyzAOnzZ3AJElGU7q5ptS2sZwUt6N9xug2njC&#10;jsCZ8RkB9IQsayy/GmXyhRzzmzno4as3p58XAlyH51WedWjDvWMd5TAPKdBHeRtPogrCyGBDxxzi&#10;moMOAUD7PtHBwhSMJ+O+7j7HFAYj//f3H2Ji+P/9vlz8de/nCexIrf1KGCWDP8i6oQ0a22LaMW/n&#10;Ykv1H2EFY8PAL+SNNcRzBzTs+/yTQjBi2RxeF1gaX1+FG08uyDgudcDxejDGxHFLuYO+1epjfWSJ&#10;p+DDLS5tLlmxEYKv9EE/NqDd4JjdDfULxjYUy+Qd509RRqXgS1Ff0f8/kadI7cIqMfjxvKVjJpde&#10;RuUH2kz8n6fHMxhi6yrkhCE5dF6TFxjpDeyMibzxHENkNvmbvieXlE+/B/pwAWM7cL+mjaZYfE6U&#10;x73CJjL0gvEkB0aAEWAEughMaYztyh5+/z61DscrLOcUUMZHkDjWdGV4r8PRih/eGu9dYShML9cU&#10;ym08VN3RcU85njY5OafWXxiCWTx2Yb67p/eSsUNqvU/65KN84sFXNSDgU9LwVAfvkiaj4iW9/4mj&#10;7AM/0E+Lh49mZs5pqJjpT/0J42MvwST4BBDBfBLGzKYARxpoqxwYgRMCVNE86ppH0hOLzFc1yqRX&#10;2Q9rPY33HTudsn7f5cTa2xHAPhDXZTtG/JQRYATGQqDZqfbeI0enhuO6w/z1jaVseb7vtfOHgQe8&#10;OOWwhECVhdGuMHQJKtLzUsGi8GUGgz9X0c6lUXOZn6ipUl6DYzTXDIuEosyFwVC0dCnh8qY1Jelz&#10;yAqvk9YgmLpxhrHvA41BbqmtXPmhLwIe5eRLeqz0wvNu60m4KwNsEGEo//N5Q0Z+3ad+90XrK7WR&#10;mB6d53d+ZdtNvcVHGd1IvmcEGIF3i4Dskd9Xv/A+tR6jkkukx+AdwhMb1q+Wd0Yc3639oCWEWcV5&#10;plZuFUP5rudcueoRjMNsH2rBCPp1ZOShe57QUs7HII/YGqozUEGjVZooYBPyzou1bhuu8HY3fmgl&#10;tAnqIGRkdgcO007C+NjLLx4fohBIxPSRDiQGSbFnZRe/yNNA9YrIVgOTWvGpUS6Wya3G1oiTm+Sc&#10;ihGYHwLcHudXpuNrxLVq/DKYiwTKsd0H2mh/cfzqaktGBr/oGEvVjkC9joHHSsfDcgFen2KCVQ4X&#10;wsJOKM73Ipo65BDGiPR1qwzRsklCnd9BuiKB3QAKSXBs8xMtKGFTBPeSLmw5cI1jsl9fwjsy5Pz7&#10;8XHx4fKDlycwyta+eDcSqXLBkypw9glIDRp78oxICvlkPUsr5ehHap+cJUt5A25oNcAiKtAx5qdS&#10;byjFaAIPJZd09A2OVu0GE12U5VEfTb4uHfVeS1NEap+oWQevQynIuik8mlk2GwcFcEwAOUNl1bGA&#10;10kcywsvomqA57kPbx1O4rYTp2TCkwfyEvhEBm0ylfxVkhW7lBrh12XcGVNWF1CkPigqlI82CCXq&#10;0sQkjdQAv2+GvgCb+NgAhCcJXQAm3x6fFkvy9rgM9DKs0jXJqqYxXYvmQgLtRT+tl/eYt52HHO8D&#10;LmJk9WEHY8OpB9QT4IVSeaIx65OhPk1FT4w3CDBWl9dTkd0mp0s/bctfw7OmZJopLY7MnHo46kN1&#10;bRb6tG1HvFu31yXK6JLm3/CykjLIsgFNvL/5hTa3SsSPQPLUUhT8zqkvQB8t3xVSgYa5Ed69cs0D&#10;Xmkuf7M8P/pULR98sQIZag+Yl120J1uoskpdELen8un63lefq/lqv0Y9K/MJdYuQI1BI5lNXZXtB&#10;r2Z6PyhVFmi/GPscVT0TC3nUfBh3PtBfbCD/r4v18oLeBfW08M6Ej+mzBHongNELOAt9DEz0khkS&#10;e0W3lBMxkHUNv6XfdqBCIjV6CKLGdpZ2emlqiADupo/aVGz2unUpiwJvVP9XJiNJGr8weu5pjdin&#10;X7Kwc3oEfcAPzbZZK3DKZkyk4mNMlPEByg76oI/UrQVnZO1E2hcf2Rdg/vnisbflJMyIiTDHEZWu&#10;I4MvPufZ29wBRJBlScb/+DW9V+I0F3X9SZYN5gSl6lqAaucQWe7k2g3Wccae41jEtD5S8ZHXedsO&#10;cZGMrJI1Dz2SnlFT85nq51kGjxuVtke2qKTHtmPop/UyUaz+QZQsLpnB1sZajjtiDZT66pqDTQ8p&#10;t0xj6qdluvjfFlnJMJ5gj4I659xF7MH3CI8UgaFTznG2HX0ywphNW7wXQB9h86EWlgPHc33prqKm&#10;N4d+WhYBcIbNTqlwXq7puILuse1o9Wk55xLAoEooO8zZoI/YP9DqY2A4YrRJVzU+51pyKdVhk4Qg&#10;PovEBEFV0CQEOvcHMpyUBSvToZBThFg6Mr98WQiVSdIJzS/BjKZDAqBc5IQU8qSgCTrd4EbXXktA&#10;A9hjsJSTzi5d1CG32taV8HS/I8OpX0+bxee7a917+ilh9writwKpcsG7hclwpktCvQcNtWzUZ67X&#10;ZkRVCV2pxafznOP0GQqF+lqFaoO6YjLecKHp2xe40Owr7R4Ts62NttP0CO78QlLK0kuFBQzOdOUQ&#10;0hdgweT3Dps1p15Eyhuia8o8rtteqXBNKXuXlmh3FKmV9VgPtU+7pIrd26QxzXGQB3UTxv66OiqF&#10;3x9eF9/JgPKvj3dJmqBNVsnT9muT9ZgP70QXKKw4bnG5j9IYL0xlY8xQ+QPoYxqzKhddK97cysep&#10;7WiRqC9ybmWD3go6TTmcSU+6nN1nVAx8MD9K6a0PNF+VTQO90UcpDdOAp45nen3S8MlFBfLrEMfn&#10;mqkNZ1GfcvYx+Gj3igx+4WWyG6AjvN7tyNSo9j779QO186F+q+0LdGXX1X0K94P6RivRIuUAmJpE&#10;vXYVIWcdd5UBdRx/vvLr0qfSZ7VsjBdNZf28b9aDXXX0SYe+R5pVm/TR6W7jgbHM7T2dKPsStzEe&#10;8dkU1cAYd0F9vzpWx0KI+tQdR4BNFx904z6tcEMfyl3SGvKF4aMVeJ/c7zCGxWoQkj/esHUUsQ2q&#10;QhZTX2TIkjU6Fpva9IkFq9u+QC8OI8odR4A+er4y2l5gPED7NdUpnT6xGHXzR6rXJWe9L6GPVYCA&#10;hyZ8EG8qtwA251kwCDgG95R2ginLJpVMdontT7v66GWiWP0DO/FET11tsiBitrqWSBcfGLtlk0iE&#10;Dpm8ZavqW0afjnoZb7v6qLpmZJuFNGT3aTt9XduY/oMs8g4R7ZbNUPqh52OrlVofm765dQV9c12j&#10;p7kF6Cgfyw66xNLoiJTt1kXOKeljBqopE2E8KV78B75+wyLGIxmtIaw6iwSpFjisdAbkwyRIbvJg&#10;AyHGSMkqh0Bg4B9BII4KFvjQqYkNkY7uMbrZJLdK7KjTB9oEuaZFLxgPIEiaYhOGdIIXuhRHZe9o&#10;MWpxTXXx6oI6S5tWyjPg2GKpYrgieelQVsLbdSp9+ooRunSKR2E4fCnxOUuJSA+iIvkZAb8bLOoJ&#10;D5qU7Yq8Z2gcaPgRFLKfa3Z+504O3dQ11amlBg8TTWG4Qizw/EqTb4h7jy4iAuiY+PTomxK28fDY&#10;iCreHDM/kDjxY19Zu+yx+XklxoumkeJf6YES444W1mNkn/sjGU6iT0Q/0g39mG6K9PdCn7bfEH1B&#10;ehZFKWLMwX8SYyum4qE1RVHZdZIIfTCOUn0x1ZklSYl6Sq5aRJ9hEnpHBpSouzdiQ7Gpz6a0Q/E6&#10;WYfyoBOQXpiuLjHuOFIR6RzTaoRAzvDcGoJtFMZbzAugB7wDTD3AUyvmoKhn15fLtt+brlb4oAS1&#10;HPro2s6UNBP9NOmDgPeDHPW5JB7o18T7AZUNxtGpB8zZ8GLdzHGmq48cFcZqO/Bs18y30tQIsbmo&#10;eGXutx2pccuvc5tGirRUjm2HyKY2NkwrqZmaCrOsa9Dlfn2drG9reKStT12NwAPyw3OXbPVy7QBj&#10;DvqD29Vqscnl3a4rUOD9Fa0D6OoS+jTUNwQxhk68r4Yuop+GPuK9TqiW4R9gRjWi/Rli0CA8lKr/&#10;HP2bYEHlMvYcB54i0Xf76KKmRbnIttO8W8sW1dfbJQbvs9cGj3qgDG8v+E053qhyQTf0DaBvKhtV&#10;fzWv6Royg6Y90HNfwnaC4mkzx2nepS6jF9mGGWZQ4Yxp7nWp6yXNbTVG9WdCON6gnh7otAbgrrYK&#10;1ATcA6tDa93Y7IdQhGNAXjgMML3DwgT0jbwr78hIS+XtSD4oGfpp1Dda0hDvByF8c9cfH8XggQXy&#10;YD5Qw0HoUvZQjKQ+oq5JYhP9BQbQBwHr7WpdC8VHEIv8B7zX5Ll4belDNjQeYOUJ9UoGfHOM9oOY&#10;kP0DScfltwQ+sq6V0MdFZ980Kka4lnWtlrajyuerG8YfOWfrth1fWmr6GJlUOr7X0EWOqd22M5ZM&#10;Nh0gqy3IvgB9hGkOastf+tkQxrIvSFnXzDrSLjs6nSGhzASsT8Rpdu24s6R3lakH6HMad871yQRh&#10;VsiwHwK5sdqOvto19HVtY9xJuLJyTgcJsFeFgPfRlKL09RVssv4jxp1WnxSn6bkKm0tXMe5gzob3&#10;A2Nda7nnEqIDQgwb0U+TPs27aMra1hEy4a1JX8TnajsJxXcmJR0tifdQTApsC2AoOiws7OjIbl26&#10;VEVrpWNsEI3OWHiUE6HYCmeVwxVikjeGDiobBlOssXUxj6FrE99KVzy0phCkMcm8wWYHvMMpyTEp&#10;QIeAuqbbZLDJhWdYGJYBZHH3RF5Qvy7vFt2Tf2W63i8ytvXofGpCdpjLq/bohhOfXn4lYk9HjyPl&#10;xSXpFLmJoMB04uAxGRRqnXL6X2GSQ/qADhYXLzx4nzMDIs2G11nhi9jzlK53KPdbWnhEG9CVjA47&#10;HE2BwRRlHFLXdDSbuqx94qrKMZ0vlZcP1LOJtoOF0G7NPZLNcuErqyoEJjKnhauGEsqQti9EMvQF&#10;xhdSkfzEHVdbWvwWY1DbhlVeuD6l7j7Jdy8WqVveGHfGkCGtdlh0b7pJ+cJj1Ek8MD5NK5Yjta40&#10;6D9Q50RfYKg3Kxj80yLrMx3f082vsiVSi4fn7eKexjeUNOjawtBzGy8dXaGJ1Ee0Hce+4MjoeKEj&#10;b4xDrrCcRpLiAUacdktE9AM5eNglaJ6m4ou9N+Hsk8je0hHveIkbqgMu8o2V5hXyi3HHb/FjLHlt&#10;fFEOzagTvplooz/GM7nQJvvpMWRIxRP1DOWDtjglfXTtW9Q1jDUjtB0x3lFHFDLv1ZUljrDEKHPe&#10;dlStoaeSM1VnqpDMcYm2g3fBKdU14KBCLXFBPy30IZ3w7pPK4ORARrNihoG6nDXQ2g1tYq8ur4R+&#10;0AV6gjfeIRD/SnX6hdLUGlCPdH7SXgm6oz6UZvpvCE0/LdpOllkhShil39a5gaqnaw8+dQRtR/TT&#10;lGnsvgCqQgZXnbrpcC834q3v1o4A4SMxEyZooa/kNdb03JGFNRnazZ76oKuLVe/9oKu7lVD7UCzg&#10;E027zET5jXqegXrnwq+b5o3G0gPhJtZAM6/jhODTlXfoPve6FAybL6nvTxHkvAhG7jIAI3mH60M7&#10;y0H9MK5LycydX3EcrqhbkuJ5ghsYIZM+Ypw+f5ThDnWY9CF5RJ8SuNkLTGoJMHgGdthfSDW3jdUt&#10;Bh/oM6d360N7tCDajjREjMGnmQNQCWFzJ7AvRhvGGCbl6Za3qFNUDt39NZQL6ppsO918qe7j8HGX&#10;4qyuRe5VuXNNk7KLEe7hrR6/zTgaWDms4hF1503FY021UjQ9xL61nLOhX0ulTRc3E//U8RgHRduh&#10;ttftp/sytTinUtpTGcijH61PhNSPq7r9xClVHVd9fM/lwnO1n/ad45xTc7lD+VK6XOUr2k6zJpCy&#10;7bholiON2Ldu3w+6dW2obHPIE0vzhTYSYT6JetbVZ4j2ub5tPRrKlPE5+jR5Sk3I+4FNtHNdbSnT&#10;PcOYI9fbfcsmRopcuoq2Qzrh/cCsT1uPcvVHGmBC9cUcB/ZsIW1HI0aRKJOuOdtOEcU6TGALiVU6&#10;55WJJ/ryHw2uYL3riIyisXMfTtEhmfUWy4vTXyo/QiTAHUYYL6p3ZFzytNvRxNReXkfaAxfoQD7f&#10;3h5fglWqt/RyDAMtSDYYkJFoIXQnzSirPRnP4Atil7C9al7gVuQBLGYSKkTSMWzl1D3SxamY6J7b&#10;4tC5bZfkAYwSrSP0Qf49vTz93m2PZSX5DtccmfL8F/VJeD8AHiTnHEIoFmPoHiOr+QsQB00E4xN3&#10;XD1st6Kdm+r6KbUDfU7ijIARV/EA/yCYSqV5Wupfo6wWASA5Flmf4d3I0u/i0fP+ZfGw2S4+3pDb&#10;Y0t/hDHhDgu3A7j4oIYZxbb1BANvyd7jjkU3CzzHRz6yHjNZLjDW7l+xuA1v5ifPU5YsWR5BDsxv&#10;UwWMWTD4aNqEbB+pqDMdRoARGBOB2lv07mVP3v/XAyPPMILoF+Vi+2mLqNW+dhCG1ZtUCle4d2Rs&#10;JDYSIsd6bCDjQ6VSYS8+zCXzQ4Pc8Ez5vCsnj6/eKB+8R8uAuZKIo3/l5iiep55DSX4pfgH90Hw1&#10;BR87jROG9nSnHkmmEwZS8sbxF2WCfCgXbGSPGSCHa3BP6UrxPN0Vral1N7/VFOgb1PquPkt5DU/7&#10;q0t49euu2Plzgec/e8iNqp07Pz1HAEY/KP+lxXPceQ7z3ZbGRbw/y3C6kjHxvzs6mQuOA3QB/eqS&#10;3gm3g3VQl9snLo1maaj4yD2ttIyPvbyS4BNJZEUfRJvmk5B+R/s9HOpFILL4AxUjrh6MPZIGyuOf&#10;jWXyx2wOOeQ7Z1W6VClUVQixMB0Eauy/OiLy7VQR4P5oqiVXldzoowaNJ1HXduTx65kWBnA9Xhjm&#10;PpyipPR1SVNMc1oAvluvF98eH33eQYziYUH5/vp68e9Pn45pjshSDV5eflh8IUOWY9wxleFCfHnc&#10;DM/dPFi7xrE+LmvYIh2xwBH2sUaiXTmE5IZNJINW7vprCGARfNcaja4IH/uX+RoCShRcdW9ooRJG&#10;lLEbMSila1pwxFfbpo0FpNHip8jke6mlqY30pXxKn5jciXAlV6hDts0XJzEFSI0J+hONP/A8OVTW&#10;c8fVCbcMiYy4Gh9kECIjyfvr9eLH5nmw70f9+0neJ2/WdCwz9ZVQvxvQV8EY8+vNLS3E6VKc5xiq&#10;0zI1KO1oMwkBm4n+xpPI6coNac9DeM5zOvIORgXwBgO62CBLTV/yGfqFHNhca74oGko98JxoYU7Q&#10;fNAxXPYD1PgxI8AIVIDAlFoy5vPwGojN+tAAL1m7w46yQ/NWe+UylC7n80PAt95h7gEDjWvy1h8T&#10;QEM1Nomh5ZIXvLCZvaZ5ky7gfQL1GZ7oagwwNN7Q+4kMstzQFvEujPBC8wLbZr7MO9Yv5rPOH6Jm&#10;EVKiNky8m5JgXmyo/nTjhyjtqGzQZlC/zB4Lhqikee4qu2u6UKmwbtN8/KOn0NTpMobM0HVDfRHq&#10;JdpOqO7ozyC3OdAz22NzxqqezECFMzzxMQDec0PXkvBOiXfm00cg+YpZfAxoMfbEO+6B1pdhFJon&#10;tKUfWQkis+dRrSKqjE/uwiCEI0FGf2EzuoZRNtriWCFSvbHELsKXsSkCczEm+vKkWP2DInKNyDqb&#10;flXqVKVQ2YqACTMCjEDNCHB/VHPpTEq2wd0V1LVHOoIZv2Ntbk8K0aOwM0TMQSUkgeHIRzJ4/Pn8&#10;HL1ZgIWzL+R1EkYooN0NW3INDcOquxUM7LpPdfdYuDLUZIoGPxgADgUsuIOd+DWQG6JRy3NoAj0Q&#10;3j7ocXaVFRsQn9fXi7+fnowwu9JCgX6meoRj0aV8znmzJARG6Qo7LbUsCguiIXKGLnbrtIBxE8Yg&#10;V+RD5NXx5ThHBATg9aDuKwnSw0Abx3H/Iq+SQxvcu8Pr4hcZUH69u9EuAF3QJvTH1do4Zjmi2ksG&#10;OfGHoF43MQ7/IhP176F9WHhOvWyqDrgeK2Dj/H5JxrPbZxLBtZcxS4uyr2fMMsvJTxgBRsCOwJj9&#10;kl0y+1Nvw3qF3GtrOCmMTWQnPVUgFL2mdBkDN4wztvvdYsjzjg0P1J/SW8vYzL56xcE7/QA8pPFJ&#10;He+Cehm75YZ7GSd/+znriBlXPnfuppSINz0zISzzyF9TulriffULkXt5ZfdqD4M2rM2UCmIso/4o&#10;lCMMJ2EsYw5EOZS4mWjxJzNQoYcZ+noYz16TF7mQNSVggvqDt7rhVd0ee+8IGGpiDdS0hgCj5OdX&#10;fJSSOqSpw3OsQymRZnzsaMbh0+aOIyIEXFN/YQroU4a9EJtyx8UnUC1OgMpzj4sPcfcQwCNpMdRr&#10;lKmY8syIEWAEJo8A5urcj02+GFkBRmCmCDR7xNazUJAEX3NjQaBJPlMscqiVsffPSDoJEqgrf93f&#10;L9bwGBhBES+5X+/uxFEoKh31GrwecaQ8nUOfImDhK2bjMYUMY9MAkqFoosw+kfHk9ZKOUqdrNZzf&#10;qU/618j6kTyY4q9Lp5+6UIyPAoVEKsXGR3UYI6VqQ7D1etrtyHuLbfOjj4KPvP3cHKNDwIqpeGhN&#10;oSOZLS5Ekj9prFnRxuFQXqrei99kPImj67qbJMj7ab0iTynuY98Qv2wgBRCekqyu6kGnj2Q4iw26&#10;mE8HMGbdEZ17Mp6sZsxyBYHTMQKMgEAA/YH8myIkVxc4clVvhGbXB56AD4sNGd6J9ymAwKEoAqnq&#10;HTw6N+UYZjICL4/duU0JIGCYZap2kMfmEa+EfCYeqcrNRH/e8aYS72vtnrKfd+oxJXTHe7vNYzH6&#10;FdWLX25MIY/NEMbGHx8BPNNYZjacbFttCWBtgiZ4NgMVjCjgXWpDa7zmcjRmFQ+wpnuZ4OhvO5fm&#10;KTx229aqhjziufDop6HST1ABEpDoizaTGGDD+NgLMw6fNnccESEgPrKxGVqjH7F7IbbrGfo0gWqh&#10;rCeRj/GZRDElEJJKesTCHpF1AuyYBCPACDACjIAfAtzr++HFqc0I4DRU+ijTnICOGaJFC+l10paO&#10;n80DgVTdC+jAcBLeJ0ONCJDvEx3H/ScZYRIRK8DY6PPxTGclRg9tL95DedM9t+ucjk96Spfkee3f&#10;dx9po2vYEMnEHYvmX+jYW3RSY4RS6JfikwJDF1mxwYnF6hQBZY8j71K27RRyvWcaLnWgFnwgq6u8&#10;SCfGLDLWHhpvoB/GnB9PG6J/4oCru+WV8LyrxiP9UDhRGUoZ+VwwiuMWlztS/kzZxXhzfUPHoYeP&#10;WdT1Lf6gDwcaPyeZBGWyjAAjkBwB9GnyLznxggTR99iOqzuJIrWlkYo2/HHMN4zttmSkEPrOdqLN&#10;V74IyNLwzWdLjw1ilGljRPniVa5jGSq+0Ma2zTjramBj3IZHjmc5yi2HnPXSBIJuwT2lG72ppCpZ&#10;x1a0bmdac4Ece/qYvmSAsTT6Ip+yh4EnvE0+i4+qw4zHS+rIvIYRwPt0U6aNMayP8RPqTvMxwDCf&#10;FCnQRmzyNXU6BSfQ8GkZZp5pqJjp85N5I5Ck/iQggjUYeFw3Bexp7l72psccPxICCYo+UnKSwEMI&#10;j6SRcrlnr00myFOjTO6IckpGgBFgBBiB6SNgWtWYvmasQXkEMK8xHtuNqvZMxyEfyEiAq1144QDk&#10;eeHnphG8lf7abLy9V8jJ9uebm8W/P38S2Mk4UymIukpewG6Wr2T8QEc8mxI6xsNz3gv92RbAHEm9&#10;y2RY6FyREcq/7z8u/ufxgRY9D971AF4Dfm+3izV5gxsyZnKrkamKoiy3VFKXonNF7QabHSkCkIbh&#10;JNphCE0uqRSl4EFDAD5d1PFFOvoclxEb9fFpSxt09He7gsfCBR39vFp8oQ8GOEwPAZTfiuYOf5HB&#10;/j+b5yBv6/jG44E2bG+oHnBgBBiBaSCAtj+XAOOyC/p4yRSwcfhKxiU0oRJJYCj5RvdzwsCke63x&#10;ubHHMd74g2HtxQX+bcueSh0fC5i8csF76cUFeelBfSkY8L54gQ+wDB9hwRDmJcvRp35K5i43P2mm&#10;mNodQfeUU8ShDpnx0bDNYzGMml9oXaZUwEe4pr4JMsBIck9G/3JtAGMZ1grcjP+pRs2kUs1EDadq&#10;dRrLMIWhU4JoPENAmZu8lAIfPMO4sStg/At+8KCMkwx0AfU1jSxtyUdWgMjsOhVnFcf42IszHh+i&#10;EE9ECAnDZLR1U9iTUT11FcXDCCyL68gMGQEnBLgxOMHEiRiB94gAdw/vsdRZZ0ZgWggYd1mwMAXj&#10;SfNryLQUZWnLIYDFoe9PT43RnIYtBsezv3bBEwtg8Fb4X58+Lf7r82dyi+pe+7Bo+kCGVoMD72CC&#10;RuBU3vM06veitCJpI3tZq42A+Nd0BO7//vR58ZUMUrCggTixuN1KjXujmpT+13ZDnnDm3wcZMWhx&#10;qunHJisGE9vCla8eW9qsacYg6gcEYxt3X+qcPhQBaylMtJzEmPX8TGMWjuLuIwO1un/4iv07eZ9E&#10;nf+TjP3xF1P/rbj2RQqPSVBGxWQN19I7J3TC/ONft3d0jPdabMoiDh8DqPqq12dMqN78xpiFjwXO&#10;HvANI8AI1IJA06ZP/XktcsXKgbEHxnD68EYGZy/C2EQYIMAQhv5gGGfsz/SEODYBAmodTEDOiQRG&#10;MZT9geoB/nDdHJOtrwGYBxU/JpuY4sM5GEWZAoy8YCQ8VpBlNxb/efDV1zmdbu4pdbmnHVdKd8xX&#10;V5dL47wV6zboK0qGK3jBRCekCcAFhnCiP6NxTBh2YiwjOYcDpXFJNkxo9BQzUcMbR+iNcQLlLsse&#10;Hz+iPsiANCo+MFi0fVgi86X4lTKZaGGeFidLq5mqoImZJT4yu4XyPB4xPvZyBD7hGLW5wwmcCYf2&#10;hDZuCpjzoo8oGeLwKSnpeLwSFX+EAiSBhxAeSSNk8stao0x6DaYjqV5+jmUEGIGcCOjf+HJyZNqM&#10;ACPACLgi0PRQxjcNePyCcUCpjqwUH1d40qTDRDGPZvkox2kObTfkfekHGU/qDEkgNwwU8AwLXVgc&#10;xTWOC7pfrxb3ZLSAr83dFkFPsoIvDF828EBJRnuxU3TIJDxQDizGxvI5aRB3laM+xNIEdMDwTxij&#10;XK/Ji+BOGMNhExeL8QjAGUczd8sb5Yn68X3zJDxYisSF/9Hqr42MFywT2XjBNBRMsqLdmjY7NGQG&#10;ox62O9GOjz2oYGzirifnl1pPg2P7CEwJV8hqC3LM+kmektEfdQPyw6MxnqHfQhJcY6H2jrxOfl5d&#10;C2M72ad18/vcF8M1AaMEJHygKZIWOqFs4UH042q1eKK5zJY2jeGBXY5RcHaCj4uQVg2oOZgz/yQD&#10;yrul3uuImp6vGQFGoAwC3bZahmtZLjiu+3z+ddIaV+LI1VNUWeGY2xGBmooAcxZsKJuMJIWhIhl6&#10;YOO5VMA4uhPv8a/kCU//fS/q+ssLxuByaJbjVArpsfi4I+mecixd8vEtqTuMkS9bL346jdBHyPmv&#10;7nnquMZA+kLMu3W0IQ+M5/wDoVoSWH8BnXLMQAUnPX0T4V3t9kLv+R/jCtaeN4eQeuMrSeN98sYk&#10;C71jhsvSln5kJYjM7g/IxHIwPm4FhnblH9LUYZUv9pCwdmMqtxJeZ1V5THKoad779fgYkQTjCxFV&#10;DWoUXy/TuFjrZYqCnjMzAowAI8AIMAKMwLtBoLGL7BlPioVrWpSGEVrYS1EYgpjYlOQXJiXnckHg&#10;n4eHo2Hkefo3Mqa7WPxv8iqJF13VeFJukmCBNnSRFnXoiYx+12Q8maIuwfvkKxaNz5XgO08EsMGF&#10;Y7xX5IHyyzV5P1HKGPXhn+fHxQ/y+na+8YtjeT6QN9Hd4n5Pf2RUa6sXZfuPstw84S6SvIsAjGTx&#10;lyKACoz39zQOpaGYQiqm4YyAqBzdGuKcu3hCSPqNjP2xGd/tgyAM6vV/ffpIY9Ylbdg18xSkk2PW&#10;M3lAuXldJqv/xQCgfrhpYNzKdJjDYPYzGVFi3IGRiRx/sED/gwwkccR7t77g/omOhkKduKU5DuoW&#10;B0aAESiPwHtqe5hHXwmvk3qt4WWy5JGr5Uu7fo76khlf7gOt9cATVncsk5ItaRw77MoZT4Iv3hnh&#10;6Q6GMDrc4GUIBl82D5VS/thfHf9Ymu8zvzuS7inniWRJ/dHubR67MPeFJ71SAbrDmPuDeDnpI4F5&#10;eFi7J1p9cqXUSsZnBiokw6JLCJ60YVhr8kyM+Cv6EAAfv+UOWN+GLDD01wVhsEyyIJ17aEs/shJE&#10;ZncXd6IpGR97wcXh0+aOI3ImIPZq0M5MJHd4//FqZ2fkvW9McngTmnGGKWI0RZlLVyFgpF1RHhG8&#10;EVmXhp/5MQKMACPACDACjEAmBDCf6H3Wj9d4eIjjkACBOc7YLDphERbGbjqjAqBJa56LP+ho0xvy&#10;6AQDBHx5Kz16YUFUGieEIo8J+45ekJ/J8Eo7ee8QtqgiUkIf0yJchxTfGhFoUMa/oozpF2WPcpdl&#10;/4WMKk0LjMj3nQwrsShaTRiqOIGCZiIbKI1fNmlI5pdLnxrGtTCe1AYBkh9Sfqm1XDlSg4AV14By&#10;0rBIFmWSFX085jvwcorrbkCf9fnmuh2zmj4LC7XiC/d2zNq/vAmj/X7uLjW3e5Osbrk9U0Uyi8zu&#10;KWzZ5NBNzklQ3ujj8IfrT2TM3xgraWSijL/IuLKiEUsjJEcxAvNFYM79Ur/U3hZLMuw3BfRhpY9c&#10;NcnyHuPFOFKx4tJQ0SQixjuTZ0pTnth4zKXEkayW9z7UeciWK9Rebrn0zkPXvUd2T5lH0jGpjlHn&#10;0LZt7WhLHwOhjygRwAVrQZhny7l3ly8MYUzPumlP90S5jAonlhmuZqBCBlROJIEPvE/a6gc+3C8V&#10;MO+ytR0/WdrSj6gEyBqRvRRso/JhfOzwx+HT5o4j0hNwdWU+6UO8/9AYViokVq2U2EX51IERSeEh&#10;iEfSYljWKJNe+elIqpefYxkBRoARYAQYAUaAEegYT2IZerM/0EYLb/ty5fBHAF/2/U1eJ3XTZCwg&#10;YZH2y90dLBIEcfyrS+vC2ZQPdfiR6jCO2TQH27PzXPA6ZltYPk89vzt3pAy6CwJ9Kohp/t7ICOVi&#10;8cf1jbYuiD6JvHj91Hj5MnBMGt2XPCn5HrHS/HoCeERIWaVBkUdWY1LshcJw8tD2EdqEgrHkrk3R&#10;i0Rqvxw9EhyhQWBKmOpkhVH2t8cnbd1AemzkfSGDf7kZg7guHVlnYbiP/ipF6PJIQdNMI45bXG6z&#10;VLU+gb74qOLjmrwh64SkSrClDd6HHXmmTFYjdIw4jhFgBIAA2qH6N39UTtrCiBueJ02h9JGrJjne&#10;W7wsoSnoDUNFm2eeqwEDq1w6iqPmDcQxtsIrZuowpXJLrXseekDULbindKPHqewIwIOr6cNV5Dx4&#10;e8az87M9RdnjAzZ4wTTVA/RRfl4nQYn+TARtAlX2bAYqZEVU4iOMpcho0RSaOp9+3NDxawy3zLJg&#10;3ob2J2XX0TjObJHInlCfvY2NyGqlO6eHjJG9NOPwaXPHETkTEKSksf3ZA+Vm90LG/7b1ZCVt7GVC&#10;1WJFqTI/8GGMqiyaJEJx2SaBkYkwAowAI8AIMAKMQKUIHHdcsOkPj1849pjD+0UgdPKLRc8fdPTp&#10;M3nxMhmQ/Hl/L7xNhvJwLRXhuW6frh7DOGyc4IeUX+pxNNJxxcLGp/X14na51C5yoD792DyLI3BM&#10;dQt0c+mvp6uP1ennG5ePsq8kDump3cP4NUVA2e4Or4snMn62lXMKXkwjHQLG+ioeGJ+mE8CDkioN&#10;jOLRrzzTWKGvb2+Lr3e3Tt6H8bnJA82dVPoeYmmTpqSlZSAjBaNi3CTXSf9izLonD9rXho0v1Cd4&#10;4D68lTvucNKAsvCMgCcC6LHkn2fWiSaX2rZ9Nf3AgGx1YTYEaI5cNW/eTxSIasXulFC1cuoE29Mm&#10;synQVInmQeZ6ZsoXG4+j5mH8awrCcDjR+4csOxMvjg9BoO2rHLK6p3QgNrEkY9U9m+c7yFTKY7Es&#10;+yEvmH6Gk20lkMQnVidUcWeggqpO9mt8DPBKY4cp4NSjUh/Fiw8TLMZbqPP4SN8auAJY4UnxkCG2&#10;oxiHT5s7jkhPQLRhm9dJ9AH7g3n+2CMYEZFYtQhJ6sxaFz4kjYdAHkmLgV+jTHrl/bDW0wiPnQ5O&#10;4TpyTkaAEWAEGAFGgBHIjUDzrn5m9fJERgRWj1+5ZZolfduhHXEKjzcpPOeMqrQj74DfyXhSe/Qp&#10;Pb9ZrsSR3SW+AIQ8G5JnTx5UB5aknAqg8T551lSc8nGiFoHz6iIiu1HY//pC3id19QcZsAAJQydK&#10;0BId+aerQGJxMpNPJu1VwvKAzg9kfI0N/8Egkjik6xDyz9EhwLdaBIy4BpaTlknCSPQiW1pU/f60&#10;0fYpGKduacz6dH2tNejuiiLGHDL6xbiTsEn4rO91RQq4N5biIK3wnIOkq02AGQGM/k0jEubSv0by&#10;mFwtaCwYIxCBAPoZ+RdBZkJZpbZtD9u5XZLXyQ8Xph5oQRuHODaSQ24EZLHk5pOT/gud1oD3LFMY&#10;8vBjyhcbfxg4hhWe6swtYJj7HMpuWMsxUrj3PO4px9AjL8+xdMdHwbYPH2G0/Go9wSUNLlJ/mxdM&#10;tO89ecE8kOdJ90CUJXH3TNWlnIEKWTEFPl2McL+luY8pSA+npucp4yEL1sdNoZHl0vCYcneVM6Q0&#10;RSN7JAkT6dnEMz72oozDp80dR0Qr4JCxPfqADGx7spTg0WM6oQjGZ0KFFSGqtpy1kRFMPLKOyNpD&#10;Sk7KCDACjAAjwAgwAvUj8CbWm4VFGF7e97Qo9bxjj18jGAB7AABAAElEQVT1F1yFEtLK5renR6OH&#10;COzt/fXxY7EvfYEQ1nxhiKWdPGsj7bhikTlmg8ZOve7FrQC4NOraqcBe7oY8T96v6ChUjfEc+qhf&#10;203jJS6ldZJGUo5yQwBf/abyyoq2BcMzGLQ5tzNRpez1yk0TTvWeEBA1huoujP1hLKCrb+hvvt7e&#10;eI1ZoPt7u3cz/q0NcAgvgBH/BEkXnjOI3eiZoO8NHRsqPCZrpEG9eqQ5iDCo1TznKEaAEbAjgDam&#10;/tlTz+VpR+POrdQS868ry7HFOOIUx65ySI+AWiS4nkuApznd+5fUD5vVpQM+prJ5nxRGYORJzDfI&#10;MvTNx+ldEHBvFe4pXfhOK81YumNuuraMHaLNWQy+UqGs6m/zgtnI4zqWgSr9qcRTCVyYzgxUyIqY&#10;DR8x/7F8DHBFY0aq9ashJV8GDH/h1bkvS3wdtuEzJPN7eA58GCN7Scfh0+aOI6IVEO1laRnDMGe0&#10;fQykJRoQmUG1ACnqzVIfPiSRh1AeSYsVQo0y6ZWfjqR6+TmWEWAESiLAPUZJtJkXI8AI+CKAPuro&#10;Tg/Hdft80+vLjNPPCAFldIORyTPVnV/PG63XQGzE3JN3pvs1GcUVhACLwzvyPJnKcAEGoJcfjs2l&#10;oCZ+rEpi7CWZg2A4gvDLzY1mEbHhBC8I356frJt7Dmy8xJaJc9GV9HW/Y/DUyWGKs3mtMOUxxQtj&#10;ZzI8K6FzCR4mPeccb8RVPDA+LQ4JxqwnMmozeQVsxqzV4o6OZbYZEnQFx5iDj1Ce+COULjSzvv9E&#10;Bv/wTq2r4dj0hdG/7tmsQWHlGIFIBN5fm4HGitad2y6c2DjEmGMKNm9HpjwcP4yAUkLDiSeWAvMd&#10;24bzBbzVBRgqxsIAmTCWmkLjfdLWGs5zmimdp+O7EAQYXRfUxkQJbRieHk0Bx2PnOzOn4Sr1x+8V&#10;eVC2rSc07Z9XqE3lxfF6BHaWj0cwWmDcKBXEhwkGZo0s6gcAsnUYMnA0I1AAgSS1MAmRvrL4kMc0&#10;4wNLjGEcGAFGoAwCaHOm9lhGAubCCDACU0eA+5CplyDLzwjMGwH0UWL1DK7tvTx+zRsX1s4DAWy2&#10;/P3wsMBXvrqArwP/ursTjzK9Q+vYHvk9wijYsulizKx5AF1g4NcN2fTKRrirwTj3XfWwWL+mBZHP&#10;hqNyhaHufk/e3bZJj8YN176rQTglU878HEyc7fHNUfanthAjJ6g8Hfa02PWqaV12ORpbA3/u/jkG&#10;5ODHdgQE4HWgjjHrH/I6+WoZs/7EmEUGcb4BOTDm+B0vZ+dSFLXIcioqqx22Ik+h74o2ou/J0Fa1&#10;e5LMxZhF8+tHGrf8a5Okwr+MwPwRQFtS/+avsdRQat3ed25lKvUXH3LB4MQUsHH4+qZ/JzPl4Xgz&#10;ArJI8Dv30BzXa647tk3rXNjg3XBH7wimAC+syytze5D5ZDnKe/5NjYB7C3nPZeGOUuryoUVfais2&#10;D7KNxz5z+08hkao/FqGHvE7ajOBO8rQ1aiYVS8XopCNfAQHXIsY7/t7iQRUGu+JjgERrxLbSgSwH&#10;i0GXMCAWHya0JR9RAVzxsck792cR8M4dGqFfHD5tDYwjYsQZbdb2Ec+B2rxpT8pI1PNBq6FnrveT&#10;vFp8POqkR9JiBTsdmUjSGoUtVlLMiBFgBBgBRoARYATmhACmNRdYlH4kT0ljz3Fmu7E8NrABNdZV&#10;ZBgG/N5sxPHYuO4GGKl8ub1dXNNxzLguHSDRnlzaPe3Nx9H7SAUVL8kFpU+e0jrn4pdG52Eq6I8+&#10;r2/EYrouNeJ+bJ4XLy+6p4325ieJ0SnGKLHckeTQrnReIkLhOFDf8EheJzVdiJukgnEodzcWnMoN&#10;AWspVFBO2DjEmAUDxzdNhcM49cfNtTjSLnTMQn1+IPr9EdENQ10qK666DCPGTUnWFDBB34/kfXJ1&#10;iW1gvfbwPvkywhwohX5MgxHIhQBai/zLxaNOulJr+lUuDd1HTwXbcXUYt2zHHPeIcYQWAbVYtAlm&#10;GikMFS1GHsJQsaDHLgmzMOoyfPCCsmq86elnXbIsJS3+zYEAUHYL7ind6E0p1di6L8nwRLdeJzFs&#10;POTlk7JLGd7/0KeYAj7ufzO0+1OelmqX+CnBZK6gwgzUyIa3LzYwvLV9QC8+BrDUv5SK7MiDsm1d&#10;QbRNrgApIdfS8q1DWiIzjozDh3JnrMNwYLG+XBrRR1vfWuavxoweD+Lw8WA00aT14lOvZBMtarPY&#10;DLUZG37CCDACjAAjUAgBHowKAf0u2GC16gLHdduOaSqFBFftUkin44PNjL8fH+lFuV96iMHX5DCe&#10;tC0WpZNGTwmVHMaTOE41RYDRmOmIzhT0mQY2wS4WX65vFh809QrlicX0n2SMYtsAyIFjv5aDiz42&#10;Jf/8HPykFR5YEy02ozxhOBltWCRA8kPKL7UfRu85tRVX68O8qKGuwSPkP8/Px1arjgoQbUXei/64&#10;vdGOaa7Sgc8zjTm7EE+qFibFoBOM4rjF5baAUOkj9Ikf19fa4QD1AfOPh/2u+JhVKVws1jtGAH2D&#10;/HtfMEit6Ve59MUARmLob3RB9DW0cTjmO5dOrqnERRTLVFR0khPv9ibPPcDoit7tbQZPTkwCEtm8&#10;iGFTvWtULMszgBVn8UIASLsF95Ru9KaUamzd4bHYdlTxgQzNTO0+Bc5d/RtDbL3HWKzvQBbhrc+6&#10;3tBS7RJPIXBhGjNQIStiIfg0H5OYj/C11cHUykAWGCebwlD7NOWT8cAnBCOZf+6/jM9wCcfVH8od&#10;R2BQQBgYX5ATC1PYwdhes3dgSu8bn1k9X3GqS18vPn51s0Y9piNTjZJW11SSCmTuEZOy8SNWpVB+&#10;KnDqsghwz1EW7/fBre2IuD96H8WdVcvGgR4ZT5pf5LPyf1fE4cshT8hFd0harGX+oKNPtziO0rCw&#10;iaNPsdGXS0ZXujDMgqex8+Ca+zwX7mBAWXMfHK5ZX9ekMRrBNFFi4eN+vV7cLFdUd/opUN/gfRJf&#10;cY9eDn3xkkImialGXjJujF9gb9q4hzyAwxkSKjyU4XOqI20FY2fuAj6/1CIL/+OAgB1X+1MH8mFJ&#10;0G+Q4eS244lYleYrGfvj+Cw1LoQZ2uvv3S6aTgjvJHkEAHEoxOVOokUxIlisv6fx6vpK72Ub49Tv&#10;7VZ4hBt9zCqGCjNiBBoE0BfIv/eDidS4/VVvA0GAgZj1yFU6qpu9TvqBm6BY/BhOJLXNyANjWNdQ&#10;sYRaOIoeR9Kbgjj6lN7PZZma0nF8SgSAtltwT+lGb0qpatDddjw27E1geJIr6PSHIadp/RBz6u2B&#10;TghwEcgpkQuh8dLMQIWs4MXggzmRzSh4yPtpSsUGZaEPE0xtwiZHDD42uvzs/SAQV4ficrugjHZh&#10;m3ceje1diAWkya9hgFCchRGoCgFqJdxQipdIlZBXKVTxomGGHgjw/ogHWJzUDwHuj/zw4tQaBN6E&#10;3ZHefYUm+XuKytW+ctEtXTYY3LDI+v3pUbvIg0XPu9Vy8fnmJusXgK56Q97N4YVkTmNshy+VLwye&#10;X1xlyp0uR11LQ9ONCjD+QvXHZKaKRZLvz08LqoC5oayCPlBzQy6vuFeEdyrEsVmD443HNgytAde8&#10;pVYZdQF4WdSx6IoxC8aT3Y0JSCLGrOVy8fH6OsmYJccceKBM1V5QimVRq6zeVC4O6tUXqj8Yu3QB&#10;H3Hg+G4OjMDcERB9Kikpf+eu77l+itbyEr8JwpI8I3fHL5VsTuMXlc/UrxMXy9Th0Mr/Kr2+aZ/i&#10;I8JL8SGh4XG2aHifxHzNFGyb66Y8HO+LgH8LMpeYL+/ppa9Bd5vHYiAKo2Tb8cYxqOv0x0eY8CKm&#10;C5hBw8gMJwXoZ9PI1dZBHXEd0YrjZqBCVnRT4GP7GADvbGv68K1UsMmC+Z3NyFknYwp8dHTnFMcY&#10;2UszHB/kpL/2x84l7umK2qhpfQWUd67G9gFihOMTwGyCWQoUfwQqbf10pFBjWU9GphoFdSx3TsYI&#10;MAKMACPACDACjIANgQkZTw7PyIZT2KDI/8y8CJifd2oO/zw80uKm3uwJL7d/3d33Fj3HLB/wfiQP&#10;d0cZjhdhyMD7ZOqgF0kfm5p3bfSwOXa7WomjUHUbZVhghCevJ/LupttMzoWanq4+NiWmNfQdaNc2&#10;r5OqvkOIECkyaD4Io+akugnGQ9xVSfk6FwLWUhihnL6Rp2TTmAUj7K93t2SsnS6gXj/QmJN6Q9KK&#10;azrxm8Xw04gZRLmYrEHSpc2EcQqeJ+9p3NLpjfrwRIv76PeS9nlp1WBqjEAQAqjz8i+IwKQzSc3p&#10;V7lMqdLQkY4vA96VUsoyRVqyWPRvrVPUKL/M8Ayve/+SnGGoWHosQznaju++GDiaWMrOvyEItK0I&#10;Px7BM7kH5fqT1qC7MMgiL4+mgHeUPR3ZnTq0tUVL1uZBWchj8TDbvpwcf7QMJhJZQ/2oGapU+DRe&#10;6fR1HDxgyHuZ4NQJFyxtsiB/I4vbakQqfFzknmIa4MMYmUsuHh+iUABgrD2vLMb2h9bY3qxp+JMC&#10;6oULV0FOxqeCQmARGAFGgBGYOALvaSx5T7pOvFp6i89l6w3ZZDKgbN3ezguoNLwAnyJFAUV0LNpW&#10;NIfGhEXYRzJY+0XHJmuN1mgR9hN5DLxZrUu8T+vQ1sah9mzJ2DOVJzDQw8u8LFP5q2UeE5mNcIxQ&#10;EXk1+miiBANs2v1xc208+h35vpMnOdPmnoluhPT6rMUYFVmj0utIsb4GwzZYXl/fqB/Z59l4FYxt&#10;3Psq+qXu5+cYPQI14IpxCkbWvzZby5i1pjFLb/Sm18wtFsaaMKAcnr240ZOpiuGagFECElLtSfx+&#10;WtGYRXVOpzd1e4ufZPRvGrMmoSALyQi0CKCOy7/3B4rUHL8U5G1zl/xfm0c99CcwdONwjoAskraE&#10;zh/y3SACqFe2Y7JhqAgPlKXDgQy9YIBiCjA+0a1PmNJz/BACsiVROs/G5Jl8SJBJPa9Bd8iwpDZq&#10;9dhFhoqp56Q23SGP7UNMGHLCgFL/3tRStjGYSC2ZgQpZkU6Nz9DHAGtxZHZWlVrimK/Z2pyb98nU&#10;+JTQvCQPxseOdjw+ROFN30vbOfs/tXmGxVixtRrb+/NDDuATj1EY76nkqh8f1FF3ND2SuhONTDkd&#10;mWqUNBL8iWQv0wt7glGlUJ46cHJGIBMC3DwyAVsBWS7bCgohowjVGE/ylCtjKQeQNpUHjvL65+FB&#10;600LeXA00J93d3DkVV2ASDDYwvGZhlVZL5mx+Gs6VtqL0IQSm+qFnwruVOCd4DMdhap7+0V5Pu3J&#10;KIqOQuWNMr8S8E0t6npAo9aVtGyHRi+AvsJx+mkiICqHroakVQdj1t+Pj5Yx62Lx9fZWME0tTVPX&#10;D+TVxXb8XFp9k1PDeOmz+phcgGkRhOEGvE/qAurD5mW/eCQPlLjmwAjUjoDa+uW1/K1d9vTySc3p&#10;V7nM3T1i/mUzNoEx2eub2ZgsPQ71UlSLpV4ppyMZPPpgDmUKwvtkwLuBiZ5LPKQRxieGhgdDMZOX&#10;Ihf6nEYiIFtTe49bx9DJ6ZhrHslq0l14LCajMFMY8oJnyhcaj7Ua24cAwuskeWfXh7YCetRDPZ3x&#10;Y2egQlYQc+CDORKOgzcFfCCc/2OARjOMqbYPEyAH1tNNIQc+Jl4czwj0EWhrYIGKiHZge/9BO7J9&#10;TNOXnWNSIFCg6CPFrF/CSAUrys5Yj1kYVaJfpVBjlhLzHkKA90WGEOLnjAAjMDYC1RhPjg0E8x9G&#10;AIuevzcb4Xnyg9j678yMyMjij9ubxYoWak1fsXdyDDNNnOJAMj7t0xybiUHe1xtfYnWs5MbG2iic&#10;j2BUXp/X14s1GVFqs1Eh/CAvqAfL5p5RjsAHWjn00gVysGfT87fniX0KT2opAqigrJ6MmyMpuBAN&#10;AZIfUn6pE8n5DsiMiSvq2y/y9AfPk1oDa+pfvpCnZBhpm8as2CKSXlZj6Uw5/5h1oDhuVKfuyfP2&#10;UvFMfS7DB1En8RFHml71nDrfMQIpEECbVdutep2C/rRodNAoDAbeqUyh8Q5oNggw5ZtjfOFimSOE&#10;PZ2Aqc3IQxhDWYw8egQTRWCz3LZhjg13m7e9RGLMmAy3pjkUrvDCalEERsipg63mQB5bu9zR2oA+&#10;fxurf5hahaz0ZqDCZPGB8SQMdE0Bc63s72Ute4yrpnUHJMG6hE4Ws/Qmrd5XPPBhjOxlHodPmxs/&#10;ugpqZ+31FOTRDkwBbRljWGox4vAxSTuf+Mng4yGoR9JiBTkpmWoUtlhJMSNGgBFgBBgBRoARmDMC&#10;eNdg48k5l3Bi3WD09A958NIFLADhyJOvt3fGxSBdvtJxqPQwnoTXO/myHTPfv7j4YF0ILq3fVPmZ&#10;ygDx+OL0y83tsbxUHWHEuzu8LH4ajpFX087p2oRXDh1hIKw1PHNkpsqK64fdgRavs6+5OUrHyUZF&#10;QFQOtYakleY4ZmmMfzFmXdOY9QcZT5o2MFJIA9YwFt7Spo0cc1LQBWr5kOtImLmcOtwmfQuoMGbB&#10;6F9X3ojDBt7v3ZaudCkmrT4LXzkCst8Y+q1cjULiSZSInbzEb8GwpI1DHI9sCsLYxGIMYMo3l/iR&#10;imUu8DnpgXkUPFCaArxkXdCYlzPoyhnvfqbmiHfD1dUyp0gzpS2RDlfPVCbhFKeTsybdMQ+1ea/D&#10;PNRmgByCuk1/GE3iyG5TEP0MeVHuh5aqjXg/U5UxM1AhK6658XmjEcNmbDXkqTVO+XPtsA62o1MI&#10;TAFj6pLHMBM8HB+IwHktHJOInTfkxBzO5nUS7Sf1608SfOyqTfrpZPCZjKDTqQ5GSI0PpqMbS8oI&#10;MALjIsDdyLj4M3dGgBGwI4A+Ku9qt53/2dPatpDTd+DpKUoA81GWHGiLnxY9v5Ph5IaMQHSGVCi/&#10;vz5+LO6JMUR3fKn4SAZcKQL0zu99MkTLFNrpaaSRpk+lH9Pwh2ETjkG9XS71G2VUN3+SR9Qt6mZH&#10;ZBPNTrL4W8GoGDchbwluGCBsC1euwEFWlM2ONms2Gb4S1soRUCbIUgJXrbwzjrTiGlBOLlCJMevp&#10;WdsvID/q4593d73+O0f5Y3H3YUuLvC6Ce6bJQdNTBKfkU5HTSZmBRBizMF7BOFenN+rmA3lD3Wk3&#10;igeI82NGwIIA6pvtz5KVH3WRU4EcAR30E/DUZQo4+vHlHfYhIxeLqThmHQ9DK+CuC6inNu9Aujyu&#10;cbKsdenFMaz03mcKZY5hNXGfWrwNaXddTHXEncI0U6ZBL53ueL8xea4DF2lElo7j8Luz8OpHfYUp&#10;7C1t2dj5mIhx/OQQKNV34EMAGOrqAmRovKOm3h4hyp1OAi1hyIC5K0spjHTYTCGO8bGXUhw+bQWO&#10;I2IXUHkqDJkt7z8w/Ef7SRkKqZZS5KK0poOPn6R+qctAXqNMes2nI6lefo5lBBgBRoARYAQYAUZg&#10;GIHUqwPDHA0papt6mZf3DArMPHqz3y++Pz2de1lsCw2GIXfr9eIj/dmOQ6kFIpQtjEB1xnYhMuJr&#10;erzkc8iHAMrsK3mf1G0j4xkWUb49P+UToENZ219pIzsZJ3YLw8lUfSGWqh+2u+RfCVshFWXiXzD+&#10;OaxS8MMhBBIDjjq7pS/Sf2yetMb+csy6X6+0Y1ZicUQbgufJZ/J6nKo9DUGa/LkAJQ6ZuNzJNcpK&#10;EOX8meZEppnBy9srHd+9ySoDE58nAmhHpr95apxTKxXJDrA52TrQFsYvFmMTeFB6L31qp5Qc0OMk&#10;KRHAeHWg+mYKwstdQu+TsrxN/GT8noyHbesOqyu8NU521iXVzPwb34u4lldmRUYhH49eerHhcdL2&#10;4aPw2ooXoURhiFLTP+hWcBoBhBEZ9THnoa1VQ8TPM1V512pSpWw1CFW6iM3H1b/ROxs+BjDXVX+8&#10;SDuLgjbvk82HCZfH+b4/7/eRg9vXcDlbquBwZtTAwiAPGdtjjS9liMMnpSR10poUPpMStl/eNYpf&#10;o0x95DiGEWAEpooAr9RMteRYbhUBHitVNOZ3bdrXnZ+mnholr/iCIL71nl7AYPb3w4PxeB8cXf3X&#10;/b3WSKVWbVEOD7t0nsCuCINsoa07IfSrrW+egiH59fJq8fH6WnvELhYYH8mT1yMZ+eJaDZ6s1KwB&#10;1/PhJoyCE22GokSeyHBs+/JafhtTFEnZcgmoOO8ii70U8NSewhUkUPlGXifhXeK8N2goXFJ//efd&#10;Ta+vUOmnkUSliDFnt3hJuGEpqeeQVdI++wWjDPKf8ZjJDaBa05G7d+Q1WXcsPI4VfaLxSnjznonO&#10;rEYaBEQzI1Km3zRc3jMVFdkO0JXAgqO6bUeuwntS6iNXK1H9KEanlI7xfFEeAcyjhPdJy/if4ohR&#10;WeauGmJsNRvC0PEq1I5s3ltd+cwvnUSafnEZESKzR3AeP2uNug95goWxsc0Q2hdVFwxsnmn1XjBb&#10;qi7EfQUunH4GKmRFbAx8bF7rIM+Q8bE7IERtQEGbLOBzRScY2Ayh3WWZZ8oBeOeptKdWcRgN12FP&#10;cQaTw2u4bd425LF1kEEnQRw+HWIzvJ0WPn7S+qWeYeFGqUToMYBRCHJmRoARYAQYgfkgoNt3no92&#10;71sTlC0bT77vOmDVHvNhLML+3m7JY9xWa2iCjYs/bq4XNzhS2bKpYmU0wkNU/h0ZcsF4IUUnB5yy&#10;Ht9d2ctJGnH6VPoxp8qB6vXl+oYWVPTdFvJ+J++T2BhIUaYnznVf2TCLkTxlfYbBGIxbxw1+SPml&#10;HlezKXE34mp84Kcd+uLH3Xbxa0NjlqYnwDj16Xq9uLkqP2btX9EO0ow5fqikTh1eWOE5U+uQnx50&#10;/bS+po0485j1k7xPdv3t5JeMOYyJAOqF7W9M2ebLW0W8UwAVKt14zNMLBk32Fi+A+lzTiO2U0jSE&#10;fidSDhsq4pj5q2A0UPYhYciQGF7E8DEYB4lAi7RsbDI64De0zAJYVZelVt2H6nsqj8Wu1WfIEK3v&#10;BZMouxKvrlacBJqBCidlMl0Bo7GCaAdYWDQEm8GvIYsS3Za+mbySltajyYuebQ19TesVHPoIOMLb&#10;z/hOYtpaGKitXx0OZKLNtrLUdzEPTeR1Mg4freizi5xWGyNpPQT2SFqsXKcjkx/WxQBkRowAIzBJ&#10;BGrs+yYJJAvdR4CXAPuYcIwnAh/E9FK/o+tJqkzy4S51OEUZSefCBf0Mvoj95/FR+y4CvJdXF4uv&#10;t3fa56VwCC136AfjyRcyaEkR8GUwDHdiQhpJziXIQfOcQ+BdgGBYhP9yfatdZATyz3QcO45CjS0H&#10;F4204msjXajFpUnNFnU51WYjygUGY4dE7SwIqUCAArMFiciZCAEBeBzqrxiznp60YxIoL+kYx6+3&#10;N9rn3TKIk6RLrTk8Et5xdwaPmP0c7jGpZbVyFszCOYbntEpV5UN4pf64WtOY1RcPfSOOc3/c74qM&#10;WX0JOCYHAihq218OnkxTh4BaCp1C0SWvJO7qAkeumo+N3NM813ZUcSVqOIvRKSXnfJywPAIwVMQc&#10;yxTgLcjn3SFV2e+oTZgC3gdjjDpNdKcX36ItQY9UAGTea6hV98bT6pXx/eaFjrlHG44Nrvqj7dmM&#10;0NCXnH8I4Eo5VgPOPzYCY5c0jLDgwc60aot1MJv3OzN+rWYeCjaymMcwKYsHSbN4M3nCWNgLMgk+&#10;SYjY5ew+xVwN9d0UdpiD6hZUTBk4PhiBEYo/WFbOyAgwAowAI8AIMAKMQA8Bnsz0IOEIXwSaSmR+&#10;O/GlF5netHhxIpsixYnaKFcZG24O0lj0/Pn8vHgmj3Fa9Onl9evNHRmjhHuaGKUcFKYw6IIxS6pw&#10;RUeE5Qs5SjmftDkoY4ERR3dfw2ucgQG8T2JxhaxRjilMaY8Jkl6U5ZZUdCKGdp/K6yRKYE+bNTiy&#10;W5YG0BkFIcF0FM6pi2jy9KylEFFO2LT/tdnQmHWqb2dgiTEL3mvdxyyrrGfE3W5gQ/ywJS8Tbsm9&#10;UuWg6SWAR+IpyeqhVi8p1vjvl6vFmox2dTqjX4R37xQb2j3mHJEFAZSj7S8LUybqgYAsnU5BeVAY&#10;K2lj6GU2nMQcOOWRq2PpKUsIvxymhYDtmOym/g7Pr2T5p9L85Q1GWGajMGHUadmQTyVHnXRatBOA&#10;Lkng972GmnVfWdbjIDc+1okNPvrDcNJmTH3el7SUfRjEKpMp/wxUyITMae6cjYEHYRjuwkmAKaD+&#10;YkxzD+F1WHwUY5OF1j1tbcldxumn5PZlL8N4fIhCPBG7kJqnaGtWY3t6/0E7SRFGUC+F2MVoTA8f&#10;vzpbo36TkqlGYYu1DmbECDACqRHwmWmn5s30GAFGgBFwQSCnpZcL/2ManoMdoajiAgMYDNC+kQcv&#10;3cIRNvBuVqvFZ3jwgnXARAOOdX0mwy4c4Z1i0L4kL1PvZXErTan3qfRjzisXOq2vt7fa8sIz1Nvv&#10;qLfn2WZ/N4SbKwAwAE6FHWR62Oq9JKWS11UvkU4w9ePsl9pLmned2Iqr9aEetmbMOpDXyWf9mEXZ&#10;blbLxWcyvvYdswLE0QtJsZBzQ4u/24PZ44Uxs8ODlLJa2QlGcdziclulq+oh5gQ4vtvUr8LA/Bcd&#10;Na+ba1WlyDsRBvXS9vdOYJiQmp3SUm8npAVEhdfJC4uRFzzsQb0phgkXyxThziYzjE0ONGaZxjOc&#10;EGCqw7IO5BAOhjC2ud0ahjA5GFdJUyJNv/IyUk6Qee+hVgwgFz56tHnKg3GxzWusS9n66H9J8170&#10;BaZwEP0IDNdAlf7aH1P6KcTPQIWsMAOfmgLkOTfgPZcO72S2NnWemqhFVIAhWfAeaTMsO5dlvnfA&#10;iYMZgTh82gocR8Qs3MATYWxP+yimII63F43MlGI4vtVwOOE7TcH4vNOC91J7pA7CS0ZOzAgwAowA&#10;I8AIMAKMQBoE8HZSjfHksErlJ2q5OOaiO4yhRwpapPlGx3WbjsLCgtKfd3eLy6yeFj3kDU76tsDS&#10;LY7NTFUuqbz29VSKEDAia08MNSKabgABZLldLhf3ZLyr2yhD3fxJR3c/k0dR8xKMqkX4tVZ8bWQ4&#10;D5+csayxOAsD4BQBVDZkIAZDsTQUU0hFNARIfkj5pU4k5zsgY8fV/rQHD8asp43W+xAooQ7+RUbX&#10;pk39Hr1OhKc0ndz9299bGnNSE+2zyRsj5I9TIi53XvVSUYeOt+QR6GapP04RH3HAA/a2tr4yFQAV&#10;0kGZmP4qFJdF6iGgll6nMHtppxHxgd6nbJ7DYLCGvymFTilNSXSW1YLAnj46tB2dCEPFbkBdyBkg&#10;jzh1wMAE7+aXZJw8/9AiLRtfhMKSRO6yixCxWNaaMcC7+/pqZcQCayWxHrt89V+SpzzTu/8bzb5g&#10;CNO+kB9/jApM4IEvPhNQKamIteIDr/92r8XkPdXyQUsDEmmXQEHIYZvj4aSnYVmSFltVxBJAXJU+&#10;qYWJw6fNHUckWKULev+xnWSGdmFrpy6MR1LNRbQq0kwXH5LcQ3iPpMXKZToy+WFdDEBmxAgwAowA&#10;I8AIMAKMQCYEME+bkPFkJhSYbA8BGJ9t6KjuH3RkN7lC6j3HIuzH9XpxT38647VehsojoOH28JrM&#10;E5gwQNPgVjkMkxIPdfTLzS1thOm7sFc6wg3Hd9f4Mloz0FcJ660wSqZ+hMug5hKvWDZRcdxqjxiz&#10;yPgMR3bjuh8wZq0WtwaD6376/DE78rrylMnA2w21/Doyh3MEPq2ujZ6p4RHoFxn9c9mdY5byDtjK&#10;v5R0mVZpBJRWMqMCXV1dGo1NgDA2+acUlFKaktgsqwMCr9ST2jayYeABL6qyDshfB9JRSbDBjvc/&#10;XYAMME7WzRB16acXBw1bpEsBPj2QgiSuHU54eLR9+AjvejBYLBXQ9m0fEqPvOBpflxOrlPrMZ0II&#10;oPo17UMvNMYLu8fHNBVYUrF5Fx+WRa/D1GOht8Rn6rqw/HoE1gNzM5MzDz21fizXnz4mHFMHAlw3&#10;6ygHloIRYATGQ4D7wfGwny9nrlXzLdtxNNNbHo0jSzTXHM0jPc30FKOB6xCAQeTf5HUSR3PpAgzW&#10;/ry/Mxip6HLUH4dSeSBDL73G/vJj0Th0g8ZaQ6hs5hf6OvVjzrVGHcVCC45C1RnwwoDqgbyJPihH&#10;oQ7RPOcQe1eWmyptKGcY/ab6oh11/3m3pwXpV2s7CJVV1TfoWjD24+6XOkiqd5kpBa7oA/55fDKO&#10;WajbX8nrpN6w0h32FLKq3B6ojRwMG/1quqqvU4NStbLhwgGmNW1w3y/JY7KGDOrmM3mefCZvPHTJ&#10;wRMBYDr050mSk1eHgCxhpbCrkzFMILxXqcZmXSoHMn4xvZN10455L0sIvxzmjYDNUBGaw4tQaaMH&#10;zAVtm+yYC9q8G02zxGSrI+mVyxhdEpGJEaGavLX3ZajTK8VQuQscxg2boXM3fffety6gzds8KMNo&#10;ck/jmaistYPbBUNz74uPhsTso2ouZrx7iTYiPP/rX76wpnt1qdsyaTWLVFDNDlkw3zMFHCNu+nDc&#10;lGfq8So+U9clh/zAJxyjNncckSi10LbwAYApwGtyzPtPODYmieYXP2mMPIT3SDq/QvbQSI8Txeof&#10;eFDmpIwAI8AI9BHQz7776TiGEXBHgGuVO1accggB1CbdSsBQvpGeD1f+4RT+oueg6S9FuRzC6Gy7&#10;XfymP52hCTYm/ri5WVzDAICumyB/y8mZmhPKef/6lswTGLCLWdyyI2p/asImLJeJ2ik+mm4oAdTF&#10;6xuxSK8jgfr5nbynwqNXzqDjPcWXyyUtDqcKL4T9g6NXPS1+qQSx0RGM/bj7pbYx52dOCDiUUTNm&#10;nRtKq7SxUfcHeam9Xi6VMUtN4Xedqg5gzDmQbI9kQJljnpFKTjd04rjF5XaTsJZUn8hj9/JCX+LA&#10;4ddmS5sEtUhbjxzAxvZXj6QsSVoElFJXLtPyGJ+azbMR5rIxxi85tVOLBNcc3g8CQ/VSGCpqju/O&#10;jdABxieW974lGZpBtnmEttXJhhihlCTB7fgEYu1YQD4YU32wvL+XHjuW1OZt7Ut4+aMxjcP7QGAq&#10;Jb3FByqWerm8NBxDH6mgLjs+ADh6ZtVUkyEvfZosk47SYTRphWoTfkSAMRMbev9B2+SQD4ERiz+B&#10;UtOWPgEA5Ugw1OWwZk6MACPACDACjAAjUBUC6axlqlIrnTDJ54nJCZ50TUEaX/b95+HBaGSCr8m/&#10;3t3RLnYKbifZR7vqqPG0OyTzBHb54cK6gDyazjNhjKLD16owoNTVRxhVbWkB8icdhSoNgTvFnRmJ&#10;stxUZXw5w9BXYqTSCbnGQhgMwl5e3KVwTxkiEeepHQFr+YuH5hQwjv7n+UnXBQi117SRB6+TxgQj&#10;goO2gjFnyENrqIhm1EIpGvKBUeScoJisBhVKREPHSxqXPtLx3Tp9UR+2dOyo8JhcQqCKeIgqRPKY&#10;fisSlUXJjoBaC5RKkZ3vOAzgccXm9fvsiNNxROxxlSXUe8AR7woBHCVv8wgkDLtGMFSEpyJTwLuO&#10;bbPelK+u+LYFJmiICUjUBU0iaYBL7QHrTDBWNM2/4R0Wf6HBFwO0LbR5U3ghT/vCq94MKt0MVDAV&#10;U7J43/qTjHEAIfExADz/G/Li3e3cOx5pF6mgKTsMJ20elC/pA4BzWQxCzyDahNEMVEuiQhw+lDuO&#10;QLQOVzR+oT6bAoztbYbEpnwyfmT1pBjV/k4eHw8FPJJWW14lBNPjpI8tIQ/zYAQYAUaAEWAEGAFG&#10;YEwEMAti48kxS6Ay3vhS/Ad56nuGxzi6lkFOl7Gw9PXuVizYyDiR5uxG5ir7m0IEaIyvjmHMctI+&#10;XA9AiKNekocUyiYXKpZgX6l+TJ8H6uRH8uR1Y/IqR2XwY7Mh46SXJGXal6DeGBf8ID3q+pXS3mM0&#10;Ai0Ygj3Bmx5uag8CJFekGmWQ2i9H7SDUIV8Ips2YtVlsRH3TVzgxZlE/HELfhExKWnAy+Hu3M7Ga&#10;WHwcMnG5pwEVdLxbrRbXtMGs0xe1GMaT8Jylr9HT0LMrJXS1/XXT8/17Q0CtHZ3KMmMohgy5sGlo&#10;O8KxJDSdEirJmnlVjIDNyGOofudSC0ZaNo97MDyJOR0il9zDdNtWKBvjcAZrCpDh0EdgKrjgg2bT&#10;PJGGDqsBVl/rU0xo9YJRsrp+eKLYXO3IOE078e0mrPx+KvVjTBiniNGeDI0xdpiCaG9ocGhckQoO&#10;ZcfR9rYPE1ZX5AlzEgttJjTt8cBnCCM7hXk/jcOnzT0ywGJ+SGOYKaAtYn5pGuNM+RAfh4+N8nye&#10;jVz8CYBkDRKAyCQYAUaAERgdgen35u4Qvidd3VHhlIxA/QhksOzKpfRwNzOcIpds06eLF1O8oH57&#10;fNQuxsBI7Wa1XHymI7txPdcAHJ734Z7AusjAuAeeAWoJXflqkStmhQzofqVjebEI09XvAy25wDMK&#10;jIIpQTZ1u3wFI21kNhG0hF1EuKIvflMtwILfAxmymZeetWKKSBdZzbn5yRwQMNYB8eD8KVozjvL5&#10;Tl4ndfUX49QtGVV/Js+05znrQgp6bA4vi+fABeIhbaB7Mf0Fo2LchlSv9jnGrE/ra+OGAI5z/0UG&#10;lFMLsq7pfqemC8tbAgGlpiiX5TqsEjraecBrmG78krnwXgZoxgpqsYwlA/OtFwHUjyFDRXiiG8NQ&#10;EcYnNo9F0/I+2bZE2SAjq0QiMpFS1Jkd2EwhwAAYH+jq5MV7xf7VXv9NOuromdKq8WjjNq+TwhiM&#10;Pq6cegjFZ+p6+8g/VYywvI0Ta0wBa4opxg1XfGwfJmB9Gcaccwyu+MxRdxed4vBpc8cRcRFzMA3a&#10;Ejy6msKO9mNCQgWqhYhdNM8sMPJQwiNpsXKYjkwkaY3CFispZsQIMAKMQDoEzLOedDyYEhDggYvr&#10;QToE0G6rseoa7kSGU6SDJjelt/qaMr28/k2Gk/DUoEMam3t/3d1ThdE9zY1XGfqye8XS7gN5Aktl&#10;I3p1geU2/yDl0ee0P9XnaWLDc5qppqEZRgW5bsmT18fVWtuuUHd/kyGK9KgaxsWsu/1JWW46WWwS&#10;CONeqp8pAqhsaNEZC8+hFG2yppBRS0MwHYWzVpz3HmksCU05fX96pjFLvxmHuv317m4hqneqzlwp&#10;HKOcShrXS7SX3zjqPoOcUoaU8kqaOX6nImeM7tDxmja9YNyrK3LUh0eag2zI+CO0L42Rz5QXctv+&#10;TPk4nhE4IaDWIIqVt6cE7+YKY5Tt6MUXeEGKOHI1FEhZJPjlwAh0EdDVDxytaPuwcgwjDxhOwmDL&#10;FIaMvUz5ysa3aEvQI5knIhMpRb3Zgc8UAtY1xHHdBmHxLrGnj7J8Q4z+S4sh1xs8wVqM0nzl5PR1&#10;IjD1/gXvW/D2iI+uTQHtLuajeJ82dqD5H2QxvQcOGZ+ZdKg53gefmvXIJVsSfJIQidPwghxLYMww&#10;iYJ6j/rPIS0CwNuEeVpOOalNX4vplAFJOh1hc1Y6ps0IMAIZETDNczOyZNKzR4Br1eyLuKCCmApV&#10;YzzJ87KCJd9hhUXYZ9qo/0ne+XDdDdiA+EQeJ++ur9/F/BkI4OjhVIYLwHQMrxvdcqz+XtMJaKL0&#10;alAd/UJ11HT89Csthn4jD3Vvr84U9XwssVrKIlL7xEKp3KOUx8qjn3jY0pFckWEUtALKaRQ5I7Gd&#10;fPYWdDFm7fc0Zm20YxY28e/XK3E8cs5ySkkbRqBP9JV9fwSeWKkJUOKQics9DbxQzp/J++SlwXgd&#10;JsE/t9vicy5gb/qbBrIsZX0IqDWqU8HqE7aYRNj4NvX3GMN2lg381EJ2Sig1eaY3EwRQT3RB1FfL&#10;RjeMTeDlvnTABjze/0xhyPOrKV/++LZFyoYZyTARmUgp6s0+NXyW1JZsHrvwIbTvZ9rAIDSgbV9p&#10;T1lpkIU8Ni+woXxL5ptaHSmJDXjF1J/Ssg7xw9wrx8cAIRjhhA1b28Hx3XMJIfjMRXcXPeLwQW76&#10;iyPiIqZTmjUZTtref2weYE0MWg1Nj999fCVFH1kOrRYeyngkjZRt2tkZp2mXH0vPCDACjAAjwAgw&#10;AnkQwDtLNcaTwyqON6VLzjk5wWH0bCmwQPSfhwej1ysYWP15R8ci24jU8jZuldH0sF8giHncHYyY&#10;mCiZ4mE8qTNMNaUfjO+LPJgld4I0IoVRQS54NhFH9FJ97obG2Gq3+L3fpi2HLiPdvRCnL5Muaa44&#10;HXdsZsLzUYoAKk9kzLa3bFKm4JOVRkA56XDNKuM7IW7HlbYEyYvJ309P2g0F5L26pDHrdmjMSgOm&#10;XVZ3HmhDj+R98kBtKE2r7PNOJWufcicGjEQ/HM4xPGdHlkpvoR+OOLxfrmj21NcWdWBLxrSP1K+m&#10;rA/gZPurFC4Wa3IIqLWsU+kmp0t6gfFOcEnt3xQOZExvM/oy5fOJ75SQT1ZO+84QkHXFpvaBPMvZ&#10;6ize0ZK+B9uEaZ9BbnjFNAW8A9mOGjblyxffIu0CuIMQicg4cJpmkiniI+rslXnsgOc8m8dVXUkB&#10;h9AgjjKmtt0PDdVX+mh16l4nY/Dp4zK/mLnh8wpPqbaPAWjuZvMarivhUIwwptrGMMgxxocJOh1D&#10;44BNKD6hPKeWLw6fNncckSSQQQRRZy3vP42xvfmjF50gFaimE4vjkiGAEqa/9icZWSYkEDC2H+MD&#10;Bo4RYAQYgXQIcFeTDkumxAgwAukRQB81IePJ9AAwxYXYyPi12ZDHuK3WkAqGlV/JCGVNX7bavsKd&#10;G5YwVoAhWCpPYKBn8oo4N+xG04fq6mfyjgpvPrq6+kYmKD/IuyqMkzhQfTR4PPPFRrYVGBunNPLx&#10;lYPTvw8EsFH3m8arJ/KWrN2Ip37gD/JCu8aRyBOD5IU2bB7IgJLD+0AA49TH9XoBL0K6uvpGHSrq&#10;Oo5gDO1bQVf9ex/IspbjItCpzZ3bcWWrg7vtyFX0C/tXs8FXrAayP4ilw/nfBwKuzRfpbN5SxzJU&#10;xDuf7fhHjL+pPiSLqxGuSA9z4TY+jNFUUwhvqZYZoc3QKofOMISxtR8YTvKqSw7kmWZOBGCArFtL&#10;lDzFxwDyZuA3tmcf8twKWTgwAlYEYiuhlbj7Q2w8Yp3eFOBl1df430SL4xsE3vN8sJJqf1YVa5Tp&#10;TMDjzXQkPYrMF4wAI8AIMAKMgECAxzCuCOkQwF7sLI0nQzeZ00E7HiWfLgI4YUPhn8dHrcCgBQOU&#10;P8h40raApM08pUgFNOVSLE0/k+enVN70LsjTjG2BWQeZKk/vOS0whIbwnKEcHfNpBNNEaYkhHbyk&#10;wthX1wcgDseA/No8w2pYSyM20iireGB8GsvWKb/KHcdraQ3PnCidJ4KBDzzmwcAnVUhHyVMiwXg0&#10;7p7Czju5rhTQarER/u3xSTsmIc96eUXGk9fa57kQ08kawguGoU/UR9kMEELoqnlSyarSNF4LZuEc&#10;w3MaJaruATzQfVqttXKhvqMuPJChsHZQo+fAyPanJcyRjEByBNRaSMQ7t8nZTZjgFW0cot2bwtCm&#10;vSnfULwskqF0/JwRAAIh9QVrCsOGiua6nwt5GJRBH13Au9C4R5+2SEvATYLqhNfERWbXUOSoWhDA&#10;uGHylIr5IsYOeJ50DbLKuabvprugtYSV1oNYUwtfyIMyPPhBtqkGbk/2kpsrPlj33h3MHzOi7i8d&#10;jBZT4DMki+gXHGSxl+Q4T1PgM47kZbgCn3CM2tzhBJIriTZje/9Bm7MdU98VKA6fLrV53WPcrajo&#10;I8AlLWZS0DWWh16mFvOIUuOsjAAjwAi4IjDl90RXHTldaQTK1yr9eFpab+aXAwGUbfkV7GBNylf+&#10;YFEnkhEbBt/JCGWDYyE1xmQfaOHor7s7t6NJZtpTwCAslUc91GAY9/kGO7T2p768YtOnkSacChYY&#10;P5Ihyt2KjkKl625APf9JnlZ3h5fuo0L3fZkKMRZswB318DKh10lguSGDr9Q9NGQdBS3B1I+zX2pR&#10;FPyPAwJdXNF+f9Bx3c2Y1SeAMQvHdU/5CCt0W7+35g2bvtb+MV1c/SmUyzElWUNQwTiF8eqGNhSk&#10;rvg9/lHH+nO3XWxpExrhGN9ei0j+hxEYBQG1NpIAndtRRKqcKcYwvbFJIziOaDyQwXSqwEWSCsn3&#10;Q0fWmVCNd/Q+ABq6IOr/CEYe4uhgS7vCu3nI+7lOR/e4FulYwFuGici4iz/hlFPFashjF9qeawAG&#10;sWFJx4ejTZ8HotwCjA9WpxqmWkdK4T1vfKAdjJFfrMbIwgtsr/6fSqChcrqPuRqSZU0f5fh+oB8j&#10;T4q8KfFJIU9tNOLwaXPHEUkKSfP+Y/Y6CcN/1HPXUJFqriIXTQd8po8RaRCoRGC2omXEzBgBRoAR&#10;YASCu3mGjhGoCoHuikhVwrEw0Qj4W3JFswwlMLcp8Fvou0AogGf50LA39HXfdzJE6S980gCGDX06&#10;TvITHYOsM0I7I1bJTY4a0uB0IMMF9y/nbXJgYeuSvlbmkAcBYA+Mv97ei19dWcBz3ffnpzwC2KhC&#10;GCGQTipbxrTPLslLhK7Nh3CBJo9k6PU6rkohotvzBJTT3CCwAzTOUxjpfn9+buqvAPzkYQW3t2SE&#10;hmOQxxizwD9FHcCYg/EGXo9nMQEXoKRAZpw6l5urRObT+lqwQo1GnPxDJDYUfm03uOTACIyMgKyZ&#10;bc3t3I4sXPXs4TXMNv+yechzVY6LxBUpTqciIOuNGhdyDa9BNgNgGCnaPA+F8HTJA698No9GLl7E&#10;XPgMp2mRTgR4IjLDYs8kBfCaYsBHYcZ2Q+sewrgKX185BLdUdkLC2x3JdAptTWyJQ57Xt9M72ild&#10;/Vcp8Klfy3AJ25IOJ1BtTqUOt5XA5n1SGINpPgbIhY/NGFnK0opdLcJSsKnIKeUt/RuHT5s7jkhy&#10;lWHga3v/sdXvrjCVqdYVb/R74IO/aa8jkgaBBR2YLWu5sUxZ4WXijAAjwAgwAoxAH4FpT4T6+nDM&#10;CAg0lWhCVlxutR4T0xyT0xw0Ryj1E0taaP3n4VEcgXqKPF1dkGe6v+7vji+5s9P/pOrgFXR/oGOJ&#10;XTEYqqnYOBpK0xXKyNv4oEuhfx+RtU8sZYxGME2UkSMMp+DFy2T4i4Wb3+TJ6wkeV71Lwsj2+MBH&#10;1mOmQheN8e4H57psEwt1GAZeGw/DYhs907Oa8ezKPCVZu7LXei8xRbv95/Hx3AuEeNikgDPVv+5v&#10;j2PWWPpIeWP5Y8yB5+NcIR/l9BJPSVad9pDf9If0eLYmDz7CY7Kmd0bdx3iVw8Mv+HNgBE4ImGqq&#10;jKeU8hK/HJwRwPwLnopMAccd+xy5qtLhIlHR4GsfBGTd8ckzlFZ4n7TMX1aXyyESyZ/j3RAGlKZw&#10;ZTyC2JTDN75FOhHgicj4KjHp9MBsigFrFSuNkZbUBUaKaHMua0upMNB6wWyJo63hQ4AphlT4TFF3&#10;V5nfE0aYk9k+BsCczmjU7AqoY7oXmiPaxjDIUt6DsqPwSrL3VH8UtZ0v4/Bpc8cRcZbVNaEwtreM&#10;YY1nVTevk5Wp5goBp/NCgEqZC9oLsXSJGft0WDIlRoARYAQYgVER4LnEqPDPg/mbWGMTuzioT7av&#10;8YcUdlmsG6KB53Y6kNKcQvU0hesc3zqbubtop09joqm2cd+yMdGUEmAD7zcdXfyDPHiBj4od0uD+&#10;Cx19er1cnW3kDdFt3nL0qaQ++O3qo88BSeoJ8AT2SMYst8vT0ZqQTqcP4od0gjEEFuSG0oFWziDK&#10;X2Fg0kdJMniZSydXutAB4cv1LW0m/D6rw82Tptz+Ie+Ta1rIgQW5zCOfx/5aZQWzD+IfLzbI0W07&#10;PgRQ59D2JQ3IaJVzgDgMu357GBWDnIozrtX7AXblHwvh6B8LSKr84/oSTgNPvfp8WDxutotfNG4h&#10;nI9ZNN6T4GLMuloucOxpN0Cv8zzdFPXd72jMgQHlx/UKwp+1lVT6gI6leqcDRTA654Y7GVzK5jy3&#10;zDnOryq7lABx8k/2sfKZyy+m5B9pzvW422mNZkH72+Z58e/7+2b4cCGaII3QierflIMqvUtdq13X&#10;dPqolCxaIxk6CsfkFkraRyrZqZfPmS6ATGk7VzQ+qc9VMJAOXlfU9Orz7rWJTjdd7L3Kx1W2WJ45&#10;889NH4kV9PIpHxUHSSPl7yvV9C2dbrGmMU0X8IHmJXmtgyGInIOoMvnqo+Ohi8O8Cnx1xi7geUXG&#10;J0jjg6WOD+LO9aE7GSF/TRkt8RFZjVRBE/qKP2Oqk/hIkgIfCyuvR0f5B3KZsJP5B7KP9hjy4eMa&#10;vMObdNjQh4zyLcGkjymvr2KgAyOtC/oQuKFJ/3aIYyyLWeNSyZWqaypPX0yG0qu0S+kzJJPvc6mD&#10;/EV+XIe87/jyLpMefeBpjUzluaGP125pzDJ9cI32cHjZiTao4qPSSHWNj+guaAwzeb+AkTXSIAz1&#10;6alk8qETis+86pq57YTicyoDohBP5ETO8QosTX0bxi549jaJhT4Ep6G59iUmOo6iGpOpdF1lMRIb&#10;8YGqB8TA/bT0aTXoKtJi6qKPIWtLYZwfVaaza8y/xxHJwJek8RRITV5DXVPlCYFW5sdvDfrYdJCy&#10;mtKoz8voQ1xUpibBAuPV1oKykWsIgeRGz6ZC1a1r6rPRBfUUALJ39Rkica4v3Z1HDGVP/lyd0+C6&#10;v8MYznIM1VR9fMsmXNN8xSgxxK9ZH3oqE8Yo4ZE3lp1dHw9BCiQ16arWtdRtp4BaPRZST2E8iWNs&#10;Y0KqQctKRzy0pjiqsMtklObG/SiG/QLE6GXSRhPP0BHs3ty+xFMZ2uiiAv/3zx+LzX7X89KFioGv&#10;Vj9er8VX47KigLaNpuAtEpiWc5r8MLjqetMapCuIu/0TTEtkbHLraACH72S884EWz2CAJsPe0HZO&#10;KWTK81/QO5DFjzoBPE/RvzPSFA+MT/uELDEmfSxZtI+ipdHo5Evzio5HvKGNu/88/u7Vcwi9oU07&#10;HKH45ebWuOCjVc4h0klWjY420i9UX2hLz5bE+gybhR+o/ZGyx3Tm1npMor2A6L/puO5nWqB10lVD&#10;RdcXaJIdo0L5HAmEXjgyjh1HQ8WLzadTD+OOeRIay9E/P2rsfz/8pOOsyVus0v+CEp6JMYuMDPHl&#10;+ql242kTxtBHh6uUx+UXevwgY9FLGnO6niRS17VYWV30EWk6ZYc46Okz7hSTVQh8+kdXr05PT1fN&#10;nM019SkfrlC3YdD/jQz7u/Ucz1H/l8+XCxzxrb6U4FmugA1w/xloLmni6frUtXhueSno65pj3XNM&#10;lleDc+p6fc7TTOlObTuYj75R+9bVP/RpMDSD57ChMGax6WQfkrfW5+g/d8pcuFY5XeRC/fFpO6Xq&#10;EOrLG3lz1BkqQq8P9E5yONBbsKYcUs9xVBxf3raL29VajTq/Jrl2ZCwTH1qk6Wf/Eo96PAW9RqCL&#10;v0vqn1x4oLz2mjLTU88fC5mx7meS3RQvJfNpOzJPyV+x5kTtyNT/wiseDE9kMLWdIRxk/qFfzE1X&#10;1EYaeVqqCnHg+UTri0rUEEnjc9Aw6W3MFPgghbw21r79tI3WGM90OwWx61Jj6KHnSaVP/+8Nx8xj&#10;y/R1t1hc0wcwpvCC+R21xexB9HXNu6KeV+PhHB8moF+sKYS2sam3HV0Z6PrpUHwa+m3uOCI6UZ3i&#10;bHUNa+1wF2FKg/cflyO7S6mGVmOS1QmMkRKZ8Kl9jnOCy60O69rOiUYzn1Xva7g2lQ1kG6uu6WWi&#10;WP0DJxhrqGsQP0KFo54Yd3z3qo6ZC1746Jq/rrXo+wjlgVWX7I68cc8hyDnOtmPz0dV3Kro2bYf2&#10;DzwU6CelmIqmsCnbTl/XsiUL/nAMVirk1PfYdrT6tJxzCtABMZYV9MEcZ3hHoMN4pFsXfVO2nZHU&#10;pDlFY7UVajszgtyoSm7BPaUbvTmlwiLsTzLIeNySISBd9wIten4lz0brpdlDSi+PjHBpPTLtxH6B&#10;FF4InsVRz/HCg17XICae6owoJKhL2OD5fH3dLnb2CaIMvpP3VSzMa1pCFJh9blHkojPDTFtX30Lk&#10;BFZ7MuSMMZwMUShENHDtJQAAQABJREFU1hA+vTyjMe5J8i4jME79pHb6RB75jGMWeUqG0dmcigrt&#10;DB414fE4df80XkWaZgkVk5rGrE9k1IG6rAvox3/R3G1o4ViXl+PmhABqpOlPo6cuqSYZR+VBAOPW&#10;2rbpTu1+aNNdFmEeCZnqe0EA9ahksB3di/UI21HEueSEUTPam2leleYYVkI6YaPNWW7AAe/LcpNw&#10;ir+56koNdFe0Hqd990G50X+2NiblT1l/cFw3DG2bCi45nH63hzSGkyeKfDU2Ainrz9i6nPNvO+kB&#10;BVHb94cX60el4iQb0S7OOeS4Q5vHmrQpSE+1pudjxJulHUOa+njG4UO5QSCOSBZQht5/hLGVw4dj&#10;WYRjohUhUG8djgWpwmZZY1cRC/Mxv+nd7piALzIikBf9vNQzwsKkBxHQlq02cpBU9QlmqlaFuLdI&#10;FwS8IKsK8Z6vSLJcxQ4tjGpUb3q+aktivvm66a10BhYkMDGVm0/4ws1Kq8vY8T45zVYnHV0sXh/o&#10;C1gsUF7RF+e+QUcTL7D4Qv03GaKIjbxuIgLxmo6l/vf9R+EpQucNopulJ5dI0E91aBfmr0iGZtH1&#10;lLOf+vTM9yqYVkduEx3hPYJwggdK4LOktqNLq4vr6ULFevGCI2LcP6sw0m3rUo+HY4T8st+kjyOZ&#10;s2RGWc9SWW4EgXMq53f6vE3beVtc0mMsZv4X1ef/8/CL7vq5UYZP283if93da72f6Dm4xfa5dfLJ&#10;BANlBw+lWFyCB7pu2+lQ1N9SfV1eWry/6HMZYyH2446Mr+n3imTyDdAHAboMqN4j7c+tRyIsQjDu&#10;98PNhmPTfq/oGCU1jCarKoTjtZT1hfoi1DXMBy4Dxh1Hdl7JYCj2QF5/15fk8YEElbKCCPCHJ4j/&#10;dfexkVkU0SkFNsmP+lBfXTqcJAnn3LT/BRkZ4IjL5isxzNlMm6mhnIqiQ8Dga0SUDzCCVzYfrHzS&#10;qng0PY8ak+4a9VTWNZ2huisn6Pav2/vFf56ezit7SwB1Hl6Gvl6Tx+SMy59SH3gNCxp3XBUukA7l&#10;LttOrveDMDUca+QxWXPxQkcLou2gn9bWtWP6VqqijdsfCVnXjPr4kxwtB6CHPminou3QPY6rW1Ef&#10;Zwpb8tK1xGRIGaNkEcpfU97c8dAD+iCg7Uw9oI8W446p7UxMQeiCdx700SYPj1BptHpEslFjEGO8&#10;Dtqri5XwiA8dELBGgasccxzBoP3nDf0ntUvTPOpitRIfS6p57NcKwkIXOtKYfo9tB20bbdwzKFQ9&#10;c/onH/Im+drWNWCmHXf8WSbLgTmkLtjwO/bTpA+OoK4vULv5cCnecUw1B0ZUkBzyy3WcbtuxYeCr&#10;M8boW2HMSTlpHnIM7eWBvMBcEEOsOcQENCGUD8heRdJykSMlRjp+wkMjKdX00wpuusSVxemwwQe0&#10;zRwncF2qFh2pTKDf/qWd41A7spXOG9XvJZ1o0w2gAZ+UH+gZvOiVCK8ky1oji9CE/lmTkfMLpbHp&#10;U0JO8NDVIVfecv8AbQd7CFMP0AfzUPTTspeMwafBgyjEE/GGFizluGPaP8B+09owPoPhM7UX8f4z&#10;ULYl1MM8FH8ol9rmOMDKFEzYyLom3q0H8DXRLhdPWpgUaYVAXUMS9APQSRcGSOiyZI/TyYS4obaT&#10;UzCdTA0/emJ+aBTp2HaoXGropwNUONMNbQd/6JtqXwN10RWev5AOXuP1LedM/cgb4uAiVCAXrBLI&#10;trOivbf8+gQK6pitqWuNzceys/eWEUZH6fyToWxQRrBf8ekL+rpSTD/SX6CIHJhPq/sHcs4WQVJk&#10;HUstqQ/ajG1dOla/bv5c+oq2Q/UNfTTmoPpQth7F6CraDsYd0qX2cUdibdJX1jWkw/6BqXQkndp/&#10;YSOxo7UCYTyJBmSahLookmrQstIxTJKlfHgRlSFWH0mn+2uVr5vY5V4Q1B/dreoTUjY6WbHg/YMM&#10;Jw9U8NqFYsr0r4+fRAXHophuU0FH90zVVqezOLoRxwXjl/5C9OnSM90PymfKiHiljtnoPO8Pi5t1&#10;c3SLSR9bflWEFS0KwyDzVHvVp/1rI11F9n4uewzKWgaTPvK5z69RVlcigkCfSj/mnKDadpAWR9A/&#10;7a8Xv4XBXyc34fZAHu0+rw9ig8K9JM556u46nHRJ2rihlE35IFXIK88FGTguO4Z9qjBD3Ltpt/T1&#10;/fbQTFTUZy7XjSZx+vjI6yJTTBpMDGSAXKps6rVMU/uvKrN6PZbcGIN+khEZNtR14wae/3V3JxY5&#10;1X6sKy90GUOfVDwfqY9aX94IHdB6QDfHJDSVvF38dfcqL1yr97r0apxL2qaXUXP58TjP6XfnIp+N&#10;4h1tTj/T3yNtKvRoUZ1/Ig/YH1cvYhFMp6eNtu8z8O/J4EukovTT1qcpCfVwVW3ZaCMrKoSOKKq4&#10;6nUn2eRuoQsM2la0eWjSCwZJ+FPft2QfD4VN+UqBYZvjlJIhJR9VnxxjaEpZXWjJQ3dQT3T6yPFh&#10;tHpE49WBDLxMRuuQCx/AbMiAWC0bkz4umLiloU1ymleaPF9e0DvT62XjodKNnpqqQburj08ZjF5u&#10;qjrttaqPrq5psowapfajQ4LUqA9WB9f0QbNJNuh3oPdxvBup7z9q2/HBYAgjPL8mg+PmXUzW0PNc&#10;8M6Hscynrp9TaO7UQ9hBLZaejgfipBa56Eu+qj4h6ziSTulfc/1pkGvqWm70cmndaCfrALgIfaj+&#10;moKYr9GaafdDBZnjmt7bYLCorkOaaMXGQxa0+64ssi/A2HY4NIZ6sbxi8pvrkCPVdo16qGwcqY2f&#10;rKNPHD5t7YUhu6yEBTVU2w7GKfU9BmJgrwknmZlEw8c/qMe69T2phuRhoiHTpfgVc5y2fGwypeCV&#10;ioa1/nTqWiqeaem41WFZD8Ab9cxUPmq6tHKGU9PJpI4R0KVE/VY10MkkZkSBfUlXH5XXGNd6/Twk&#10;adsOcpjqmge1rEmHdFWfo57Vrs8QWK0PFpFsjLYzJJ/vc2kjgXzdslHLzpfu2OlD6lp1+qr9gKZ8&#10;YjAeQ1f5fgC5u3UtRpehvLl0lW0npK4NyRzzPFbf2vSxYWHUNWPbscmT6xnGHVEuuRikp2ssmvSs&#10;DBTHl8AgmEM0XjQ2tOH+XXgzQtGfB3Sm9+u1+FM71vNU9d+VKKMtbbhs6YiJPoonfFzlwMCVxMOb&#10;6KBcuZ7kxFVYrnMaWe4SCYZX0j+ub4yTBCzefN88Ew6JGLZguFNzTxmC89CXC+DuKgEWlmBsmhor&#10;H71cZfWhOZhWMPXjjNR+OQaleFcJ5Jj1c7PBSllPd4xTd90xK6CceoQTRqQqf3zpAoM5HQ4JxS1H&#10;KrKckH3or5wy6Tmhtn+ium16scUX3j/JY7Lq+Ce9FEwxDQK2mqpwcEym5ODLihFAcSLgCOD+6NU8&#10;w7/i+EX6VYv/9JSvGIEwBGR9CsudNhc21faGYxkhJ4w/LuGZSLzHpuVto7YfMHKxfXR2oqsgrVye&#10;nvtdJSDhx3CmqYHj1AO8adrWh3bUpmzv4qkxEO2U2qoYrTTE4Z3D5ySVsctHo8LYIlXFf974kHYB&#10;CiLLzuJZEnM9cbJToZKEl0uTGlj7NH0cUEI8yGWSrQT/2nnE49OiWzHIK3r/MRn/o3xs9RfPK1YN&#10;4o0epo9P2jpcIx6Tk8m2YDF6jWcBGAFGYK4I1NhXzhVr1isfAlyP82E7NmWUre2dZmz5quM/5fkk&#10;9iT+eXxojivTIIuvA+HBq/vVoCapPeod9BhQ8XG3p0XiNFBgQdq1bllZWh/aZc3xNI048VRgZIWv&#10;wT+tr8+8M0idUedhEAjjpPLf/pEUQsV4PaU+6q8wzhWbHWqs/npIAtTRDXld3ZIhl2t91XOKjx2S&#10;NZ6DhkJgOY0iq0b8qUUBt29k7C+O2NQIjzHrzxvyxqgxrNQkHy0qVfk/0JgDLHKGVLLmlPE90EY5&#10;4JirezqSTVcm6H8xXsEL9th98XsoD7uOKCHbX5vblkRXyHam/HQCCGBubzpOFuLD2EQe6zsBdVjE&#10;CSAgu5naRG0MFc3zF2yyl57L4d0QBmimgDmm2fikRVoCHtmHSzImWTjeHYHIonBnlDEl2gLahCnA&#10;WxeOyDaFHBiINgqGGuKiLZGH2akEjQpTEb2InPPGJ047vIebxg1Qxpyv1JG/kOVgHMNwNDQZYDuu&#10;ARapWP8/e2+i3jjOrGkqbct7LpX1nz7dPXP/NzZPT8/pv6py8yrZzokXJCyKAkCAALgJeNIpLkAs&#10;HwILwWCgMEmEQG3DcaacSBYzGdoAbcEmIh/UuNa0bOXM3MrV2SKQqKITkUkK4yxlmqLQSWulECsI&#10;FAQKAgWB40Bg+AGtvJdbrmVRt8V5MqB+kze/5AR3yjRJK+cwiVL08+nZ+HKCRc8vl5erq3N5UY+X&#10;ZUlOBGg4W3Egw3EhRcL3pyxu+SPZy0KVjV+preNMnLD7b48Psm2c/eWeqVzXNW9ZVUbv3F1s3++n&#10;XMAl2hlOpkc9KchUT+8VNvJBegvspxBj1v3z8+pO/kwv1Gmvn2xj1nsdTUUb47vGYGBwsnkQB8rc&#10;7W8w1N7rKRiKoynwSeZktj4c+H7KvC7tiHU00AYoCtKuv5qUKwv3SjoqBOinz+XFYbu/1maiovHN&#10;yNnkqCpvhspqu5qq6MzZNuIsbEtEyHe9aLeVi72OA5rLgZnok4cRoOsOPUG/PvV6i8V3yPJLwlJt&#10;c8/ikCXRlmzrdQnM8oAr8pyeiDwW4i55DoiNfMGiwshSTYf9svER7VAwQkmKqojhMqbZ0vnZ2nYr&#10;+XVksfUFrJ8MGQlTK2dHRuc47t84fKQ0BOKIZK8A2oBtBKvmg/Z3KBNXLTt2XQxmUP1dKsh90aJU&#10;tAdOJUtBoCBQECgILAmBMvQtqTaLLseCAO12Ps6Tqpfx62r8ch1LNa9WfKH+9/29dXFlfXa6+vP2&#10;Rh5iupHrznE8uBL5CYcy2+JACBI4SPjScdeB+26ITJPIm0gdyLD4/4dEqjNtc8UCI9va2xyMY7BI&#10;pEKwCNjU4Us/NxmbrNgm0VZfusKtusknvWuTNSkTK7Ew7mG5rUwHuTEFWd/HLIvGtOWv19fWMW2K&#10;C3KxuKo2KA77GxnPfccKC3ydl2Nl7WSgMwzGSDOczy/Q4EyCA6UJJmzgSV6a3W3EwXg+ak1A0jaa&#10;nLv+apFdWdokJ6BlEWFEBOS5gLZ7Ko5XbbPRUr2oLU6L4Wg8ym8/BLR99Ss9bCls3hZpCD3UFo/y&#10;LDZ0q9g6nJh5Nly/RwCs0U4AegISw1Ze4TYYAicfTho2d8i2cvg1OyLnaDvSBNSHALaGyTqYqw0d&#10;ajDelRz4jKdNes7LxafucSMV1MWV85c14mP1Qfxu3EhfT02KtD8cKE0Jefk4nzWTIVKN8hCsZskj&#10;Hh+hAJGJp8rZ3v6K0eV8PAP1RkV//viggfwlVCQhqWR1W2RKBmUhVBAoCBQEFoVAeW8zVHUWpIdC&#10;+hj4YE32J5tjQOAIdGTh//vjo0SskohxrIC2EgtAf17fqJcW6Sb66Si1xM186i83SL6KIxmRwFIl&#10;XraWlA8BbP3j+eXqUr6GNTlQ/pb28ePpUW2leNhS8sn1TlmZn78NvpczHCB/32imJglw2Kq2NTcw&#10;O7ZLAGQC6dhwyKQv49SPpyflzGxqh0D/hzhOEtXLWQ3qpjNHJg0ykRVc6MPunjduvTOxz0eWOlpQ&#10;PSUEivq+FedJtvA2I/RBok8+OyNnJRRnpqS0felf1NDHDVSbl0zHM9W+iD08AoxhbPerzagtQYk6&#10;2UaknIciYLOtUDpD57dtd4ocfOw1RpQsHDq3jqiY69OTFZExrQ06AMS51luAioNnXRqmjB2mZx8N&#10;rKkN5cPgt3rW+uCQaPOSbh1M65jjF4xKsiOwXHxqzSIVbBfHYfj1tz32/wXtmHEjc4KD3gLZxq2K&#10;Ami7m0bANj5pqC6HSjw+QiGeSHZAq+cfe+RV9fxjcTyegXrZ8XMxmD8+tQbzV8RVTeVeQaAgUBAo&#10;CBQECgJHiECZ3iy30qnbeTlPBlhjQNaRa9jkxpVOJBZU/nl4MC7g8GL+Wl7Mf5FofDzMlrRDwAcN&#10;1sTYupstvG1LUj50NFdezqgXNPpCn98Qhn3oB5ZJI84hlcMrfoKx69TXyyupL3ONsfUUDpSpk7e8&#10;KqN3bquYIZFMTUTaEuCwNaGgk+8it+V8vzHIQRj3sNyDKGBlMqas25fX1TfHmHW1Xq8+N8Ysp6zq&#10;pjOHFYMcN1JI8iz4PMu4nvulTApZvTCEkWI2GEcvsaaSiZjUny8ujSMWo9iLzN1+HnX0SW1Att/a&#10;vmy39fWpVHiRY7YIaFM6k5fmRA+zJZ7LyFtSQSAUAW1joeWmkh9nE5ujIroRsYjnl6HTYSQkjbT8&#10;yj+iYsYkTS2GRil7iAC4LimdSbRil/0f2mlO7X+rcWx9Yrd9omDaosnmlCyU9tLsJFT/rvzLxafW&#10;LFJBW/GNrAHbkv6IxnY/5XXkw6naJidry2uZl5Y0VwRsNTs9fZgrud5lPMsuTyZtTNemp914Ei0G&#10;n8SKJCaXpIKnKJO3YubXY97FS8aCQEGgIFAQKAhMA4HhR+MyhE6j5nNJMfwKdS5NWnSL4VaA4Dhp&#10;+kqduyzs/OvmZnWS+kXF8P1Uq/aHO+Wb4zvLQkAfKXyd3twQu+/2kSumTLQ00QR20kPq+vxidcNW&#10;qCaHYWkTRPJ6yuCcFKZGWO6dhlW77ht1skmHY/pRHLVw2JpqnwpS/dFCy56pB9MeRXoKN89ijEnf&#10;Hu+tL9e5/6dEnWxPXOaEawpZ7yTiMVub504pZM0t49LpUwdX8tLrmojJhjGLfvlOIos/i+P/VPvo&#10;uDoCAddfTd0jS5wcpXRBYB+Btslxl+h5LkcrHE1wOCmpIBCCgLa1kDJTzUvELtNYpuVVkfcGHsyQ&#10;Z7f1sKCtAedXUt+tTzWZikr5PyUCddWkJDkqLT7qdI0dVcTi/bEjn31V6LrkIYdtu+BRgWwxX5qd&#10;tNSLPl0uPrVmkQq6ijOXc83n+BjA9SFNdOU1CGhZTEMnOjCuJl/vr/m7MGqIeJSHYBOHj5SOJ5Id&#10;e0Q8lY/G1me2nTLkY0/L808cPtlVG53B/PGpDXj+ioxuC9kFKHWUHeLCoCBQECgIFAQKAgWBeSHA&#10;83XbB2FeGjikzTX3S043OcEKFJxMHsWp77slgheLsJ8uL1e3FxfOlxgOiCd7qzekqmBYaRoRjmVP&#10;DueyEIrUW/TiVgjDydZiW7B0Ssnmt6uvV9fWba1xSvr2+JClXXhpQSaV0St3Gyhn1IqDzB0X6Cdw&#10;1CrJhoCuI9NytbmMLmG+e7xX6fueZMxiy26O2wlb/CjjlXJ8bt+Uczeu7rsGclkvxUqzkWjHDxLx&#10;4hClrGLnJa5AiUUmr4hjUaeeP8t8zeYUjxvt9+enjjYwlvRdfKlz119d3pWlmE0XyOV+QgS0KZpI&#10;4mxi65dx0JqDs4lJr3JtPASW1r2ZnMCa6FbR906blwY5fhGnzjccmy2Ar2nbhrmpSThXH2HKX66F&#10;IWCpojAiE8t9JtvDn7A9hiURsbXpdJwPA6Es/84+uKNgvog8r1PckqKBXz6MGkxmfLhcfGrNIhX0&#10;Ka4iPsrczpRwiGb77qESHzszvpoSPcuFOHOmTHAyc0vJZb604rERCvFEBgJQnP/F1m07O6nnn5fD&#10;9eTZqDcQim0288entuEMimQg2YY/+HyKMgUrUQoUBAoCBYGCQEGgIFAQKAjsITBD50n/aal/zj1M&#10;FnHCQ+q/7+5WrwYQuMTXsP+6vSVMXbC+BpLBNJZW4J5IYImAWUskUN8XNHPBMRoaAwHDJS84KMdi&#10;JluhNl9EvBeWNvEgTlx3bIXao32807EceMvtnXHHKMnW75qcdA334qCFo9YcUg+4RlNrTrIOBRJt&#10;8e/7e+PLOPAiKu9XiTpZxUPtI9W0UI+VhjGHr/jDR/Aw7GLlDONWcpsQoA7OZc72kYjJhgzYANGS&#10;H+TFRI4xy8Ay4BISu/5qUq4sJqUDJChZCwKxCDTN00YL5+ZTaac2c6W/HiJisE2+cn0+CPjY23y0&#10;OZS0a/vh9el6wLGsQhufEz6GtCWiyq5lW2VX0vXmylPuxSEAxktLzNvWEl3clohYvIuMmsufprZe&#10;+UEeHGFsCQetDfNNW4YJXF+inaSCta7pVOQmRqeu+UgD8C1etU37uHEmc0L+hkjML3GytqUz+QCA&#10;jxN8dbPR4XoKGi76c78Xj49QiCcyGIw4/7vsHLukrTTTjNRrij3IMdjMHx/RYP5KDFLfhUlBoCBQ&#10;EDhmBKb8PHnM9TJv3Ye3qjLlmbfFuKSnbmfoPOlSqdwDARb4f0n0rnvZflgOD5Msen65ulQOZEbn&#10;scMS5UoHAltZECDSpwnujqLG22fGijNmtVwsXbcFmOqytIHP0gZ4OWBC6rdc/f74eLDQ46SZ5aZJ&#10;OjsjW2Qyewn7nVdxmsRBq6QOBMKqqIPYcd6m37yT8epeth9m/DpIasy6Wl2saa92wO13hKLz5gHH&#10;yV94EUzuNi+9PoCYrHKqjhZWUYnAZq728fxCnDdOjKYMaj+lDb3+3n85kYh9ABkkaf5ZijazcFxS&#10;QWCiCPiap4pMZ9GB9ktku5IKAl0I+NpbF52p3ydily2dSgQ+PvLMn2q0659XiTzZfsHflMG1Deux&#10;1FsTj6GPl4oxEYtdC7JDRyzGwcr4LFZXOPJMuS6mLNvQbeYo+Q1sAF0fA1xI+x4qdclSRQeMk2Zg&#10;eOOEnWXpeSHMqh1BCQyrdwp95Wzfev6Zl4azNKKRhS41PHIF9GNva8T9qJVSBYGCQEHAC4EyYnjB&#10;VDIFITC8VZUhNKiCZpfZtVY3TWWGbwMD4OByBwln/yKL/3/d3xkXNoGPhRMVwUte5uVLOWnnk7ov&#10;ZTpKovQRWcaUQtFg626JP2ki9X7NSdN5853EwUHPYgd08lxIJx2UeDnwx+XVgajcY9sRtr/5JVuh&#10;5ojkFaaJX24i87ledhwo6riA5d2JPb9m7SMcAvS85YdUT+KuYgqnMO5huV3M538PO/v74cEYCRac&#10;GLO+XElbjQYtmsBkwKaNPkoftXFEmUgl7HJQS4XIOHROP5xIxOQLI3Ps4VlsAYf3HGPWjinW4Pqr&#10;c7qyFIPawVmOJolA03x9BCTiCh+v2EybqCu27RR96Jc8x4GAzX6WqD1rFTgr2hJRHlM90+zzaLRu&#10;fdjIwLOfrR5sEfls+Rtky2EkAkvFmHkdUbtsie2xm2tLeXCoqcqPsnGH4zLOxXxcOdWUB5+pahsu&#10;17LxEe0iFaR4KAk+jiESqy2xpruWdYwhEvPMZ2QxfYgqAjBPjZElFJshdJ4ajziM6tJxRAaFhDW6&#10;U0dE0y1zKrVOWok1I9UGxVEzmz8+eW0Y6lPEaIoyaZvq/s1bZ938S46CQEGgIFAQKAgUBAoC00SA&#10;d6321bppyoxXU0kOBFj0/P7wuHoSxyeODyby8vD6r5sbWag1R9xzkD6OWweA+auNA9A9kcASJMwc&#10;Z7iS3AhEVJdayLkVR5Tr9fqgnUCX9vPt6VGck9LUqVsTy10E8VASZ09ewKRI2B5bdT+ILZfuNgRR&#10;j4oKIXckedWYJVFeeWHNcTt9kH71D9muG+cUH4SdedRNZ442+6znsZLwkuTX0yarjJp4rKyaTucv&#10;jEQvr46vk9iyMvCZzc36fHVpmb/Reog+6dq2rRsRjb3tt6Zgu62vdzMqOQoCk0JAmy6/IYlxi8hh&#10;tkQ/XaJO2tAp10FA296xoUH0SVN740U7jpNEc02XGig3Dtv03yR6Mw5rtsSzuXaUdpCxFS/XeyBg&#10;spEeZCZZpIoEd/jsg7DM+ViD0Hfz4FBTrX+UPIZnMQ0e8qT95FtTjv/Ng0+8XFOhsGx8RLtIBWOK&#10;b2XdzBW1mOiTeT4G2Lcu+opqi2T7GIYspvWWfUrlrA8CMTakDBgCcUT6iN2rjJ6nnZ+tRWaz0OyG&#10;sX3braObc/Viv8hC88en1iCTIpnIRtvSVOXyV0zPMv1LlJwFgYJAQaAgEI7A/MeLcJ2PpUSp2+XW&#10;NHWbxttmSIwmYJETEMGIONNeXkQQwcu0KMJD7s35+eqTRPBqfgFoJBZ7caogxerlKA/+T4I/jmcp&#10;HkFOZNuyroU2N8zuuzZV+pWyUdtdj6arCERT2QkkR+D7h7QHW30RXYHtu3FOTJ3CNHHnPhNbcbzr&#10;CBIdTneyfXLz5YibexD57JlHk1UxDuNO7rAS2eEblAGtijGramOHrBmnrmTM+nx5GTRmzQnTGFnB&#10;j2iDj3wscQhf8isxsiYX5kgJUs9fxOnfVt8vv19XP8SB0na/6nGoSdtfDazttr5+pPgXtZeFgDZn&#10;fvsmtvI1PXNpeirqij4pvwWBBgLa/hqXjuqQjw5xLDaNV2BD28JRMT7VLdwTcOalrth6MZG74nU5&#10;Lgp1zS1SaXbAsNk3baIZsTgPDo12IfxUVDqRyZYqpyxXy7CVzH89Dz755R6Kw7LxEe1GV7CO+Gip&#10;UPWRzUDRJ4FCfZCaUBZojg6xRZ+pXI7DR0rHERgFBhwnXe8q1AcytV4zVG9QTOePT96Knio+U5Vr&#10;UOMtzAoCBYGCQEHACwHTmpdXwZIpEIGCdCBgJXsHAilWpDtYlNuDISDeU3/f31sjJvBw+6/bW+dD&#10;7mCyLpQRS8r3yvEsjYLrJC+NwmWZ7INgYsFwzrqWhZ+P4ozSdCjWbFjsvBNHlIftxvhyLxzZ/RKa&#10;z/5Vw5nKaM5Nu7a9fDFQcl5iioED8PPL64G+Zu5OcqPdHE3W0RiPBnUcY7Hdf8TZ3xblh/b3p0RK&#10;djmm2ASwVoW6Yb1rIzfZ62jCVs1DbQk7GHILq6dUBgQsl/ICjgiUprqgD7+X8epJtm2rHhnJ1fxr&#10;SNK83D5uZCuHBYElIdA09Vi9mH8Ryd+WiETE9sQlFQSaCGgbbF471uNNx5b2rqiu3ZjVSAcCzsdj&#10;29Y2rJoEv0T6x7GzpLwIgPVSE/MzojzaEo7FW3kW13Zny9f/eo1uA2RXW1NtYsydOByKNlRw5Dre&#10;W8vFB83kL1LBmkq0gTDfc0X+J5JyqvW6LmFZV9laPkygLG3dV5ZIeLtEnf39ePsRCjMEGftxjWG0&#10;Bb2+N0P1BrXL+eNTa5BJkUxkB63jWTCrFg5nIWoRsiBQECgIFAQKAlNCoAyhU6qN9LLM1HnSfwrt&#10;nzM9uN4UEwiJc8nD5nn1gyh5ctxOOIYRcfK65STWzlfOdwj0qRaQf5ZohWrb9B0pddSLHi9m+27H&#10;3IdhS+Y5nKZQk+iTRIBo0tLHOMR+e3zYu5cSF82nk6YlY8rt3XHAunu2bwNsEaFT9DEyjCdrOOfw&#10;EmMgmpZnNWZtVj+fnuxjlkScvJbIk03H5hAprLiqG9a7ISyS5I2RhDFnIy9s7geKPplEYV8iE6sn&#10;X7Hz5qus5fPFuThwwInz5h9nv1X0SeVQ27zVPs4raKFeEJgMAk3TTylUteWqmSI8Ny0HLHPOcvVY&#10;ENB2eCz6+ujJ/K65NXG7DC/owx0Va6QjAG9G2YNMO3Vtb9zOX879EYioNn8mI+ckemlXxK43NbfL&#10;Iagg3AK5K8orjpxDfaTlq3FLBd9iR5UPjJaZDm24j56p8WHO51qzcDmb9ZHfVYbok642e34q2y13&#10;pNT4dLCb3e04fCgtf3FERsPsQoIPsAxhEp9rOuq+6f5oQk+MMdjMH59ag0yKZCKbxBKmLFuYgnnr&#10;MEyWkrsgUBAoCBQECgKxCCxnhI5FopSPR4DnnZk6T6o3xl4I+Of0IjfZTCzU/HV3b1wkodvAwerP&#10;6+vVB8mXIvlR8cuVQp42jfE4r9RCwt12uyJqQIp0enriXGB3c3HfdcnXv6SdahqaaahoKaHGF9hs&#10;DSwrnvry+y99yKMsQP5iK1SDY/J7xtwHSrR9+U5FHtfLlxCR0PNBHLC2r/s82jTcd9u5xz0fRVbF&#10;NJxzeIlxsY3lzoL+P/filGxoc2DBmPVVxixTm4zlPcXyMfVP2yXi8Ys4UQ4x54mRNRj7QZkFS5eh&#10;AAq7/rj7e0VU6o9rIiYfZv8g1xizHmQe8mEQi8gAQyFZEIhEoNk0IkkZi5+qLYXt0edeOl5cG4mW&#10;i4tEQNviIpVLoBTRiZi/2BIRu/zGshrpBIBDAqdOfk0JeZCrpLQI2PBOy2VcaqwlrB3bY+eNWCwI&#10;t0BW8jhsmee17cQiKLdUGLdCJ8gdfJaLkWiWQLkEJA5qnrbCuGFLfKh9NlDU4jcVCdMhi6wvu2TJ&#10;gY8Nlzlej8OnLh1HZDTYsBv+bOLjOPny2z6nG03wCTG2YTchETtEQQP5q386Mve6PX+Meqk9QqEh&#10;Vo9HUKuwLAgUBAoCE0OgjGsTq5CE4pS6TQjmxEhRtzN1nvQ3S/+c49dOX1lZ9CTiJM4TRucuWcjB&#10;CeVivbY+5I6v/ZQk6FsTOx1exAGtclzYXeOoD2UeZ3y3Vtnn1pPhAZGJXegDYocKOHDhPHkhkSBw&#10;TCE12VAH36WN8UIjx+Nlk5dibvtPZaxy8+KOl/cpEjq9vP2W6HXibJNDwRRCzolGo57mJPZQsjJO&#10;/ZKIk/cSLdk2Zn25vlLbAXm3DYvw1vLvdWTNYaGY73KMJPg8/5Ltu4dKMbKGyzgst3D5Qkugj+2v&#10;QcuWRa7LkLX6KFFZz1sRk3VpuvGfz0/q5UXp0jUq5XfpCDSbTE5daVPnlvkX96qX1mW77px1MAfa&#10;2h7nIOuYMoITW4zya0p8JGZrb1X+GukEgDdJ4NDpchpT0fr67g5hUvTIr9nqf2mw8MGm8dmnVvTZ&#10;0RbisDAjjCOn60NM5UTMpLOkgsDoCKSxwzRUzGAQtdgV8fGio/2bqfa72iWLrS/KiU8/TaZVKg4f&#10;SstfHJHRAGHsYr3clrD95xJ13wbPsq5ntOGMpJPUwdTlS6JkIVIQKAgUBAoCSREo72WSwukgVpB2&#10;gFNu9UBgUs6T3pNQ74w9EPEskl6EfhTpEojY8Pf9vTmClzzAXorT5B83N8b7nuqWbIEI4ICmovgl&#10;crZLGWEwUJXk2ftZeluMfSr7Z+28fuc4qP5xJZHuGqlJl5cH358eJbRonoG4yashwuGhyvhbHGol&#10;6uTh3d5X7sT5+lUcKH2SXy4fSvnzjCtrGPew3Pmxy8GB1vMqY9Y/Dw9ydNiWcGRmK6Av0hZNUSn7&#10;yGTF1XqjD5c0ZfqKBJKPEjn2WbA9RDWNbG0qfWVt0+k8V4wG49YpTncGZHX91RRcWTzUZV7w+eLC&#10;Kg7bud+Jg3KuMcvKuNwoCAyIQLMZDcX2TF5+nzicppgv5ttydSgtC5++CGib7Fv+GMtV0SftDsdn&#10;apvj9lNPjXQCwG0k2K7Y5jfGXIvtl0uKRwD8jyF1bUOPsy4faqZN9nbCOOayYRyIaZtTSbZ2OhX5&#10;xpZj2fjUvUT90xfryOKdbFm7cDmPnch6I4732ZM8I6pImA5HNlN/lBuf7HpnZhCHT13691ArNenB&#10;wNn+lOcfw8QIrTYSdTIOo/QyT4ki2MwfH9EgoxIZSU/JFIosBYGCQEGgIFAQKAhkQaDMJLLAeqRE&#10;eb5pr0IfKRQzVlsWRr6JE8qzPKjavmIn6iRboJbkiUCifhY/tHuJBJaIXEQdppLAE7+ZZmOx81Yi&#10;ed2sz81OW9LWiOSl2tpg7klmMOm8cZxJkdRCl7wYYZvXNBRTSLUAGqXZmSuRMUuiTrK4ajRhufj1&#10;5rp/tF0zV/tVVU/LqCy0+PWcbsyxgzbCnUnXE8I1/yz4NLMofSz5PC9D4lo+jrlqRExuF/0lTvGb&#10;AR1q2/zLeUEgJwIJmlGweMyTbC++uYezCW2upONEYAybXArSbPVow4+2dX7WdDipc9oKBIDiIvEm&#10;W0+6ok+yvsJWrCX1R8CFf3+q0yzp2uodl0mejYZMjGWuZ38iwpZUEJgMApGdRWRxbxiqjwHsTtBE&#10;fHRFe/Vm5JGR6JOv4pRtS01ZhsLHJstRXJ8xyCoKuFpzOKwpxpGtPP9gbyUtGYEZG/CSq6XoVhAo&#10;CBQECgIFgYLAaAi41lNGE6owTobAjD3q/Cfu/jmT4RpOqBYyRFYa57Nss/tNthM2eaFA61aiEn26&#10;unJuHxIurGeJEGU8Sc4pG/XzJBErNvLX7Ej7wsKChfrS0wACNK10rTcMhFqXIoq2KCU+NQhmuBTM&#10;FAfkPy6v1IIm9Jo0qcPX1zfZvvtBrjfvBLOxFvCleiZf/Nqcpa3ELTfgqRyufJnXdAKzW7gPc3k0&#10;WRXjMO5huYfBLxUX2hAvBr/bxixxYL4RZzDGrVRRJ7XsS8ZV6wi+RJ4sjtAakVS/WI/rr+bjypLJ&#10;AKnzzxeX8iXU4XRejVnSpn4+S/TJkgoCC0Gg2czGUGktkZFt8y9kI+pkSceHgLbL49M8kcby/KW2&#10;yVYf1jB6HSYcFYmUpcbjRIBDpivhQObahvW8RJ/sgtB63wd/a+GZ3cBR0fUxM87DLjvrp64gbGkr&#10;pqhzTR6V05XdAayZN/exRYXcbGdFf9ltqbbjiBoZGp+NI+Ijc8ghxw0+/LYlLcvQ+NjkmfL1OIzi&#10;bXhsbIhSbHP6ZaQg4mquNfKxdU/BP85+UkgQS6PWIJMikM1EOlbxvfJzkHFP4HJSECgIFAQKApNA&#10;oIwfk6iGLEKUus0C6ySIUrcz3mvIvLBuQtY/p6n0tK/9Jdt183Wr6UUerxf+dXtb3TNsrTBtzZYh&#10;HY3sTqJPqi/7ExjimWzV/PtN/izwWFmoG+a7XNX2w68+1izMpfTdfr9JaCoi+5Q4UzrwWx+HSEiZ&#10;a3Hc+ry9lC26n9QCUZMDtB/EYflJFodu1hdZtmVs8kP2d33quhG3yerlIW1aZW6X8NeYkvcRW/1i&#10;h/25+8uZIudosirGYdzDcqdAZzgaf8uYxbbd7X4GCdjK6s+bm8p5ecgxq0cd5UQMcUh929bd82Z1&#10;STQZ6TNyp0FtNVs9acQ70HJlc93rIBtzG7bUNU7Hv2SL7nadV338RkWovLZEi4jhX8oWBIZAYKTm&#10;daBal7MJz2N8ZJO/5z0QrVwYGIGp2OTAamdnh/Px1dtZK/r4Dm2iZD1JO9td6SdSSHk+5uHDn0sZ&#10;Z01JRWMSuYrjtAkd+7WQOrBTmccdWV1ZYbu2xFbdrgintnLu64KwBWTGKJfzlrL5iXwIYFHBrfqR&#10;3V0uRrVmkQpGFu9lTapNSxuyRZvl+lAOypUsr9ao6WfyHHnK/FX6oZIOEYiznzQ2fCjVsFf0848R&#10;C1lvGsqWh9U6HTcjbunID0BJNMioREbSA2BTWBQECgIFgYJAQaAbAZ6/y3jXjVN8joJ0PIZ2Csdo&#10;w/ZVPDtOE7lDdfm9nvLPORHVPMTgBfm9OHf9lL/2y3KKs+j5VZxQrmUbYo79kPJg3Mjih6tfrgbZ&#10;SR3GSg/uG1mIIhLYzfoseqCkrs9lgcuWrPWsbpjvqigHtZPNhTgvmb4oNZe0SdF9HVwP42R1lzvI&#10;UcutryMn21mfiM2DkgsrXcb0+5+3H1cvQuO1bjtN/WlPj+JASbSvDxIBMnXSNqd5UufU0Zn8HkSs&#10;UJl1iXBJ0O9etnXVvMIpVJO/mPJ9ePYt0x+pvhz7l5uTrD5aqjFLIuD9kj/bmPX58nJ1VY9ZPjRD&#10;8zgxVTedOULZjZKftrh9/a2c9j9dyPg/gBTzQs2BiOPWADD2ZoHYn8Xp/1Gc+unT24krP5+fxMny&#10;xtj22vnLeUFgCggcWvL4Utm2664k+y19L9F9pij5+NgtQYJSs3lrkfkLzzs4IV6f6PlLA3U55Bnv&#10;TDmd2CNp2aRsULJlsV5/kW1PX9/EwURFvjzMRt9AnvSRAw95LeFKTF3MUf+1bDlvfPapldngEGyY&#10;v/XXVRB2gKycpRxrGOnl6a9JKelGwFHN7oKTv1trFqlgZPEolHC6Pzsxt30IX8hHbQ+yDjdEIhJm&#10;Jcs+twqfD6sLGVcf3oaRZV+CaZ/F2U9dOo7IJAA6J+q+YcVYzdve+MBkOwk5pyjE/KtfNMioREbS&#10;yc1hTrL6K79Mrfz1LzkLAgWB6SBQ+qPp1MWcJSl2lLP2mPsfB8KVluib3vMnZw0V2u8IsDj/b4ng&#10;ZTNYFvFxnky7EPvOvhwEIEBDI1qhyakhgEzWrMjI31BpSF59dKL9/CGOXHpI0Pjwi3MpUU/utuJ0&#10;KMepU3qKZgnhg12+yIJXSZkRUBAfN86MWX8/sOW9OfEi7+v1dfYxy8ZfSTWxenLKaoZRXaVbepCI&#10;stsBI0j0ldWhhvnWQR1xIeSvQbZdrHFrboe0n4/nst29QXD6+idxRrmX/t704sNQpFwqCIyCQLNJ&#10;jiKAg+mpvADnz5a2L7XjVIZ5oY1nuZ4fgSnbZH7th+fAeEUEo5ffRMAS9A0VwDNa6PMXZGKTK7Ik&#10;8tgijMXyXVr5FHUxJ0xYN1g7xg62q8fxNl1yI8w80GWrPK9VHwKkk6gvJbcmfakup9xy8ak1i1Qw&#10;sni0odCWGDcY10yJOSXj2RCpkmXfwa2Jz6nIwbNkSTsEmvjsrgYeJSESyDNxdsaLgw/4Gzywceyr&#10;pEME5o9KXg3yUj+sj5grc5I1TE/bCBVGpeQuCBQECgLxCJT+KB7DQmEMBIrljoF6bp67Wp2c86T3&#10;pNQ7Y24wU9L3U4pF2J+Pj+pL1V1V7uTAYfLrzfXeYowf5R2NJRzF6bwrvTvqjwoOag+yfbeurxQ0&#10;TdJY6VpvmKjM91oqNWlDOKJcymIRNE102db7RbZnzJVMPI28VEbv3O8kcKy6b9jk+40eB+HcezBJ&#10;VGQ0WXvU02iyJsJak+GlMmPWoyXKqRqzxHHStYWcppXi14lrj3pKIZONhlNWWyG5jrP+nbTvRab3&#10;OjKgwyXfvwWBU41Z5xI55NQ4XvGy/Kds6105pCxI8aLK7BFoNtepKsMY5hqfKmeTlM4vU0XiOOSa&#10;g00utyYq9LdEMeLQkFgHcW2B3Cyi67J5re+x3vrUVh4nGFtkSluZY7tuqdJFw8DY0Xb2bdol0enS&#10;JaHcJG4gfC5RMGlDtpRWHhsX9/UOFdyFj+QuGC0zdduwj95TwWcr7ftVfQxgllpF9HO0R3OpfleV&#10;LPWHlSZ8LoguOJAs/TQYrpQJH3/ulJa/OCL+7DLmtD3/aNWYF7k+LMko2uRJa4wmL6hVwFqDTIpk&#10;ImvVptwoCBQECgIFgYJAQaAgUBAoCIQiMDnnyVAFxsw/1oSfrXT+ur8zLm4g09V6vfrjKn8ELy/s&#10;xwLJSzhHpsRys0StIoFJ3dmXqx3yJLnVX6n+Je2Cp6F5SOXwil0G1x1eLHxR0ScPc1GHL1KXbIWa&#10;sz69dVEZvXMrhXCsShl0Moz7IaZDXhlN1h6MexQZEkovXkQR+iZRJ00L8uh3KWPWJ2lr5at1Lzi9&#10;MtEvPUr0yecBx5xBbRVmpj8vdJaZiTHrkzj928YkHOZ/PT9b7y8TlaLVFBFoN90pytiUiahhLmcT&#10;Xkj/XsJb0qbSR3is7fIIVZ+AyjX69Q8fp/GcZUtdjoq56pKIfHysYEs4yp3IdshEaWKLVJwpTXNf&#10;W/mlXs9VH1PCC58jxgnqnPpXv0Rza0WdbFoPTicux6ow/YRyk7ihMLbpijpJBMy0UTANQnRc6lCh&#10;o/Rx3F4uRt027FPDU8IHWZ7ledyW6DPOLR++2cr0vY4sOEfb8DmtZTlVY1jVdx3jGGbDxw/3unQc&#10;ET9WiXMxV6nGr13dV3Oa/ZUFpZrkJT1hT445UWIRZ0EOfGZY/Q1saw0yKjJvfBpQlcOCQEGgIFAQ&#10;KAh4IlDGPk+gorPtz1ujyXkQOKa6PSZdqXr0PfOwgZJlKASokY42zkPt37Jd97NsD2d6kUfxf93e&#10;rk5k0bY8yA5VcX58iFF4J4tnX2SBjORR3Spfsv8GZ5hMcjuhjDpB+np9vrpdbySC22bFgmIz0RZx&#10;nrw5t0f7aubve4wcXskTC7R4kv7jSWxxXyMvLovJ5AlXBn3H45xBmU6StBMcJ3H657iduMJ23SzW&#10;DjlmOWtB3XTmaKuR9RxJ+qa75+3q4kq+kzFg35emq9x0UHNJucx7YH8jjsgPL2uJKrw5aG+0tbvt&#10;s8oz1Iu6ZSJdtOqDQEw/1odfqjKMW66tDIm6MrazSSpdj43OXG1yWfVU1wI/rQph3uhy3MAJ7PVt&#10;swdHi8TevRQnOsqsLRItTifX8lxIvrPaoeBM+hDmt2p7ZpwvUwgyIxpL15f1OGwRWzWtzTWrqokF&#10;NsHHZYdPRs0SvsdCGeIdxNbi3GtLFKfNjZma+Iwpx1R5Lxsf0S5Swcji2apdOyW3Hak1Q/oPPhhI&#10;50itKR/+umQBPyJhnre6CfoqPdelz1pyirOhunQckcHh5RkH28Tp37RW1xSoqRofuLzInOZcypVU&#10;IdDEZ56Y5LXhueIzV7n9bHDZ2vlhUHIVBAoCYyHAo+uuF9odjSVPTr77uubkdOy0l21HY9fu8dhx&#10;ZUfoO/MnHf8G4Z9zbDO0S8rD7NN2u/oh25+aHmxZ2Ph4cbG6lT+OS4pFYIfh7qg/TRocTq84rumU&#10;gq6mpX9z0NS0U/+mkTUNFZNu1NmXyyvljGzaoJtr358eG5M9E5X4a/4adud8E2lzbecL924J4vGY&#10;NQUFUBhKc8X1fcySLe5tYxbj1VhjVlgtjGt1fWUl8uSDRAWgLxsq9ZV1KPmWzAfsiT7JC3yO238v&#10;Mjf8Lk7/pY6WbAXT0a1pf9ORKkwStgc2jV+KirQnItGVNB8ElmCT80HbJamuCcljGZDeZKvTrUTC&#10;syUd3ZH7DWq27Mmu4zwSEimd+ReOdRfiuHYl47PLGTuZkBMhZKnaiUgXJwb1iqPRtdQpkVBDHCfh&#10;jKNi/HpdbfkeQNNe1g4nF2XX9Za+ccj0K+2hQj/CCym1bHxEu2UrKGvA9gh9zDFtDvkpzReI+VPR&#10;JwPeFSAf49alfFROf3dyMuSqQkoE3LSSmGASIm45U91lzLqSOuWPMcz6rFMzbKrG2KWiTqYSZgF0&#10;mvjMWp3FKJKmFpYPxzL78zS1X6gUBAoCuRHY72NLf5Qb70I/DwLFcvPgOi7Vqlbpo1rfFY4rVuHu&#10;RoCH1H/f3akvP9sPt1QmC/N/3t4oJ4n9AchNN+YufEon4Y8gePHCBcyGqqN96UqN7ePhPgMtXnZ9&#10;Egev7+K0LKtKewU4exCHZv6IQBn/EmSPfPiJql57HVfyvlRRAMOpL66EHanMqo7GOLNebfLS1xEp&#10;+U1exhnHLInQQ9TJ8frDqh/eb9W1Eh1tqa3qlM9/EX3yTLaPFLxzJPUCuEXYiGkjz6vYBlGYyIcT&#10;elf+RtFJHrIlNmM7LyJCnCpyKAOWRIH4ppyWDzk8b7bKFm4Zsw5vqytaH+qpHXW5XQR+vJBvt/F2&#10;vnJ+PAjY7GpuCPBc5XJ0UpHk6n5sbrodm7zY5FLsct51V9eCZ2Vs5INDIiLZHNOIpPeyYRbhSTAB&#10;eL+FF9stX4rjXGhCD8pJbGhFI7T8nPIPVyPDo8J8h3pkjPBJbSyIMBfveF9TbRM3CPRB7A1HT1ti&#10;3roV566xkocKY4k2Cb7Lxke0S6BgAhJZ65q1EByUbU6SKvrf62m2SOZNfIgiyYcJfBwUmujzrtcX&#10;4ji3laiD9o8bQumOnb+JT7gsdek4IuFsI0pQjzjD2uZWbdJN1Xjux5ZfHR+3tMsv/byJzzx1zW/D&#10;c8RojjLP0/6K1AWBgkBBoCBQECgIFASmhwDPPeFPzAPowSQV4TqTd8ZOStPJIDr9NijPg+1PeRF+&#10;9/xsfkEti55fxAmFLwdHd+A6QHOmjx2J7QtyZ/Kl7qU4sYyGSIROEUUPLCLphdyCSdv6LF9Zsw0q&#10;i43t5gl7ok9eygs83wWoPvrDxys58Hh9+726F0eq3MkhQm7WM6IfjlJ4ifHg0GOWaftgJZW0q0/X&#10;V7Jwu57gmDUebqk501/hAHe/eVl9vmR+kJYDfaLJWVCzafeXmjvzFD1X0b/63hx/tT7oPQV9bmXM&#10;+rl5fndQbWKKfN+fHpxj1rs+1FOzsOGY+0S0XMs8taTjRqDLVuaGDlsp2pJ2oCpWb0NoGteXZpPT&#10;QLWvFH1qo4ruemFw/IIac00iJuHMOGTCEQb+fds/DjSUj3egG1LrwgsEqPMYx0lo/Jbn8bhUl/ck&#10;g2OWa40CO+ye7cVJbCvtqYKt+OKvLxsf0S6BgglIDGJHjFOutsi48LqRiLSJpTHR4/l9ddqPkXYe&#10;f5RnP/0hZD9K0yhlwsdfsrp0HBF/dglyMhb0dZzU7IkMXlKFwIyq3l1lGRXJSNqtU7lbECgIFAQK&#10;AgWBiSBQxsKhKoLVmmHRHpbbUDgWPiBA3fp9Ll3wGh0BFjj+kghetpfy57Io+vXm2ilnacxOeCw3&#10;06J2ey5RCgZwMHBL7b5rAWJWl1NqCC22uvpyeWkcfhmW2YrnlziqTCfy1iECyHknETJxcuG4pAqB&#10;Q6QGQkYxHo17diUZs/55eDCOWWjNCwKiTkqG7LJ0MbBKoG7wnzVHF+mk9/tKQnsnOu7zS9qFbuSh&#10;PylpWghQI9WYdWU0XcYpxqy7hGMW7R0n3ZKODwFqXf8tSXtecLuiihGly/ZMtiQc5qiLtsfSI02l&#10;9nSNiDyNQ1/p2hGO2iR8tkz25eWbjyh+sc9SF+Kc7epjfGWZYr4lt711RMRJXVeML9htVPIEGUcZ&#10;1gltifkbbWyM5KnCGKIVntkRSFP7aahkV1Yx4GNDtsy2JcaDM8dHO7ZyrusmfOgTTB8kuOi07ykH&#10;SiIXRo+EbcrDnpvw8ZegLh1HxJ9dgpzMW2IdJ1EX+1nq/CUBzDMjITWa0YYzkp4ZzkXcgkBBoCBQ&#10;EDhmBGLXjo4ZuzDdy8wjDK+S24UA7bY4T7oQ8rg3RJNkceLb48PqUZwfTM5ZvLz7enMji7ASxWCK&#10;L6+HAMlSV9GsGwQahxZu9suUvZSFa6ITtum0z+1UEt0ZnKFb7jTiHFI5vOKWw3UXWreyQEgdmujS&#10;Ln9KVNjcLx9MvI1yq4z7uXFswWFmqLTPfSiu/fiMK2sY97Dc/fCILUV7+CHb3D9ZxiwcJv8Qx0le&#10;Hk5FH6sc1huxKA1bniA3vLAxzSH6SsIL1645x0Lg6wvRaOXAnW25L9eHcw6EUm30+Slp1CvsoaTj&#10;QAD70n9L1Jj24drOkBfgL6/F3qdU99oe+S1pKgjoWhF5God9pHsW5y4bCdprtCNagFDw4gOF6CQr&#10;ca5+Jpr+SASW3AZxOvK1tS4cqPt+c3Kh3EW8rnuyIa+Lz6Y4To7UUrrZelZzN6HJ5ag1i1CQohHF&#10;R0GEly8vEn3y1RG1j49LXe01RHAbPmvhkeJjfuWYbVjbDpFxzLw2fPxkqkvHEfFjlTAXzrm+To8u&#10;1bBRIjAfe3JhNA9sRIOMSmQknR3eOcueHZzCoCBQECgIFASCESjjSjBksylQHGNnU1XBgtJuE6z8&#10;BvMtBQIRYIuPf+4fjKVwXLiWF+Rfrq46nRiMBMrFQRCgod1I1Mm5d6iTHewHEOyE6JPSzmx1+CIv&#10;H36IM4rtfipD81ZVZdzlZpH0WrZIHjLtuA/JtR+vUWSFqWIcxj0sdz88+pbC/onI9U2cJ2X1/4CM&#10;HrM+XVzMZ8zqUUcHiie80Kf+z6QurmQM6nJ29BUTOsVZzhetcfKdfCBi8nBjFg5lJfrkOHWdiit9&#10;i89fKn5TpXN20rHFqYxxY21xOlXMxpCraatj8C88bQjompH7jUNbbtd1XbwrOh4fkPo6BLj4+dzj&#10;w59UCZn5Y7Y89z+Nydz1cMmPnXG/K2G3XQnnk7WMNf6pbg0+xGui2BYy29LL26vM5YePOhmggk30&#10;RV+va3qhOta1H2EEEUVHxxTZXdEnq0ix9jbrq4ANI+UALv2O7b4vfZ1PRWmXvszVb8bcg09MeVNZ&#10;LbvpXtA1ATEofwZdgvgz5pz5jTk+9kHd8yGJT16N+VJ+0Xn+eosGmZRYBj5LsdaiR62mbHwAAEAA&#10;SURBVEGgIFAQmC4CzGOOJR2TrsdSp0XP5SNAu41/Mh8dJ6bmfl2Qf87RlVLPMWjFUsQ/d/cqop3p&#10;K1Su/UuiTrI4yovrknIgsLOc3ZE/H8pcS/Sn89NhFxfcsrrv+mt3PDmV05d8YXsjzspqu9NWv0Nb&#10;vJPokyral7yoAOFppKqu+R/nySd56b+RiEl+vWa8BsXS4jGcFQVpB2zXTRRW05jFoj3bdeOMnMqR&#10;LxU+TltVN505UonhRSdEEvLivH928kEw9yLfmemFqJOduaoMIbJ6kizZPBBQY5ZETL6Rv7vts5pP&#10;NotVY9ZGxqwLiaqcZszCLk6IctRkVI4nhYBvu52U0AMKo14sOyLp4MSFw0lJ4yBQ7Hcc3P241rWT&#10;qJLaZLbyMSkv6k1zS+Qjkt/j28ZP1J65TuWjBP5SJqI3tXVNST8FLSKl8XEE61JrqYN2mrr8bXnP&#10;1Bz2t4q+FlKfNtvT9ENxYP1u5TWc1JQDGbA1vC3xAYDLictWLvZ6oAqx7GZXfrn49LPhdgUuAR8+&#10;uN6evFqj2J6Lg9tW5plv0k/1STaMuH5afxxkyxPKjznzlTxH5vDCop/m/QYfgJvGnVBZyZ9E756L&#10;KWrcEQFYj0kR+TNc/w8r6qsreWGk5gOiizzzv40UvbhLj1z3vfDJxTwJ3VqDTIpkIptEc18iS9DB&#10;V9eSryBQECgIjIlA6W/HRL/wToVAseNUSE6PDnVrX1EbWV6E6360G1nImn0uWXm2fdhsVt9ly27T&#10;Yi0vxj9fXa5uJILXmI6TufSfRu2KFC0FOQ1JRPzCac1VrsUihHy/vBEMI4paZU1D85DK4RWrCN43&#10;Pl9crh5lO2JTm8Od6Pvj0+o/b2+96fXJiF6kzj7yPWOFhKzVKefObyJjSYcI5LCXQy6GK4pxGPew&#10;3AaeGS4xTj3KmMUW9rYx6+PlpYqWPDXHSQ3HFHHVsrV/fWQlz7ksbF+rqJNtCv3O6ftKhMF+2A1e&#10;SuqK6JOPL7Yx603GrEcZsz4mEY12jXNZki1Nk0h0fERo8yX1R0BtmWgrLuBupC2VNDwCxa6HxzyM&#10;Y11DkRVFcf3X5s/cgw9zaKOmVEXZE6eTjC/yT3iQSpyYL6enmlbI37JZDc52yNl2vqC+pi5/Gw10&#10;QBt+2/q08+Y850My6t/rmSiwbRFBWTlnWhSgnZjWMizZk1wOVCEJz0JkQggUA3ivDByXcTwz950f&#10;VhcyzrGmEpKAlz8zzeo6fULqaqj6UBvXEA32854KSXrqqp8+dNrfz+13Fq+7C2G3DOjzJn9jjzsu&#10;KUPwIS/jzCbjnMsl6xj3QvAZQz5vnotRxFtj74xHCw1d+NEq720eJWNBoCBQECgITB6BMqBNvopm&#10;JmCSp9AccyxM/WhTDeib/P777pfVSYGX0/+6ubUukEwLvxxWMi0NTdKgNVEn+cK0JDcC0RYSTcAt&#10;H3dhwUs725bDvP56kBfr97LYaXIe6+aQNwfyX8jX7FeOqEo5JBigapKJPZqsinEY97DcySCyEuIl&#10;3N8SddIWKYEF+68SKXm2vWGPOrKClehGlw2A9cfzM3ntnSZJFUs0jPBIGF1yppGuUGkjAO6MWR/P&#10;L40v59/HrK2MWYlapopKiqGUlAUBkHX9ZWF6JEQZo4jKY0vbt5fBnU1sshzD9aadH4O+89SxriVd&#10;WRFKQKIrdTl8qW2VxRktVxrT0S6XTjF0feoshv6cyvbBAkvttimhHEicNYi1zP1sCWfN7YtXyEsb&#10;ieDrgSoE0597AfBZLkaiWaRyS8PnTaL5bh0f4+CUxl/q1N3fpOY4HXpxJlhbYByR6YBhkKSPatjT&#10;FNe8DepFX+qDTzTTpATy2nBNPanEhdiACMzfwAcEq7AqCBQECgIFgekiMPyAlm/1cbooH4tkar0u&#10;hbI5jMTb1L0zptB0KBryLbw8iP6UaEBsA2xa5GDR84tsfXrREdGwLfEi4WormeU8HDlKsMXIlWcd&#10;hXPoVtRJc5HODU6NuwHzyEHb+yjRJ4nmZuP2/elRRd/K0Tc2RbTxb+ZRxypjlRuZri/Wg28X4y3r&#10;gfDDXyiyhmPOmHX39KyiJZsWUdWYdXWlIilMHV+nfOqmM0c4eJElbNLQxV+J8z7RK2x5Qlnzsoe6&#10;7JP6lerDqZRpIkB9fZKIrzhRmuqAMYHok2zLmWrM6uNg25T5mI+pI9ffMWOTU3ech9n215ZoRzkj&#10;2tn4HtP1tt0fk+7z07WuLV1pEQqEkCD64bNs321LrJmcZ3A4sfE75uvUW0m78To9Fo02FkhcRZ2U&#10;tmBLtCHa0lBpOE5DaZSWz3Lx6W/DTYSXis9GHJhd0V95fjetqTSx4bhGuX25nDcQiLMhKb1wkGPw&#10;sY80jQqY+WEMPtNQvdYgkyKZyE4DuiJFQaAgUBAoCBQEEiBQxsoEIE6URKnbiVZMArGo21TBiBKI&#10;U0hoBFjrfHl7Xf11dycP6odNkBd4LKZ8FedJ031NZ1K/h2pMSrxcwtzKVqkl6GQudMejS9TXz7IV&#10;qmmxiGsbab8/n9ka25RjPLnhTFM8V069ZkeacaU7cu6qn5xfZ4mVv8qWPf9I1EmTY52yORmz/hDn&#10;SdP9Kda6sxZmUk+nMvh8lDEoVS9E3RFVMCY5cY0hXMo6ESD69Wdx+reljbxIV2OW42W7razpOi8D&#10;bRFoTfmP6RptwPV3TFhMSdez05MVW6ja0hZnE8MzmS1/ue6HQLMt+JUoucZDoFFb+rCnMLo4v6GJ&#10;+aZrLnIm801XWw7lV/LvI6Drbv/qcZ71sd82UuZhRSj3BJqt5W1b28P7VebxLwNus5oCozZmSzpf&#10;Lj61ZpEKRhaftKngwLyR6JO253Sioa/lY21XWjI+Lr1974FPf4zq0v0J+Io5Wr44fCqxFwyPUnD+&#10;+okGKSraYqXzx2en2JJ02WlVjgoCBYGCQEFgCgjY5vtTkK3IUBAoCJgRoN3aQ2yYyxivMsksnYAR&#10;ml4XiX7y/eF+9bjdqsiFbSJg/fXmenVG5Dvzimu7yATO9aPITC2lZeRaGxuw3L+U+mGL5K68Nhqm&#10;666vk0359TU76uLgIAJquvpXl3P92mm6SnXfi6Jb64Ie0NH6RNE0iAxdIooSffJB2mmbPnX+7fFJ&#10;5VlHRkCBF39srsXyqYlX+5pB5GrR5AOSfVA2eSNOVU8vL/ICssLKWCbxRbjPJVVIzUPa0WUVh6vv&#10;T09iT1tjpGTMDmd/xizdJueB7HykbNsA59cSdRJHb45TpBfph1LRSiFPoeGPgFTd6vb8YnW32awe&#10;TS/qpA3/Eod/8hAxO0XCXs5TEJo5jdJmpl+BPHex3a8tqe0V5aOYktIiUNpGWjzzUmvUVuMwL087&#10;dRz+T0/OD56JKMEzEdEnnyI/9jBxZyw95nTk6meq+jaq7fMwtkRQdq0L0HaGSnGaDCXleHwWj8/i&#10;FYy3HSKar0/fZDw7fPYCPtozzs6p1k+g43bHjNepUDgeBGQ/EvU+yidC6hxRKV3YHGutn8ylrvvh&#10;VkoVBAoCBYGCQEGgIFAQWCoCzA/tb4qWqvUM9HoWh6Z/7u6NC59U2s3FxeqLRL2bj+PkuKCDmWsR&#10;2V86f0osf+GcBl9KpUhE2TA56vnQtuovN3Ce1FtsbmXhzrRNvImHlaYpc8C1WLo4bGzrhcFt7bgY&#10;S9MkPotEZx9OVnfiJGmqY9on0VH++8dPUW11I/XOwtSp8HuVaCrX4rTZTt6W2chIVLqb8/PVD9lq&#10;ecjUEGFItvPhpQCaF0obGbO+S9RJ08IpmmBnbBucauF/qMp01sLE6wmnScYgxEyRqDui1aRIqWRK&#10;Icsx0aB9fpZ2+Hy3PbALxkjmGN+fHlf/cX2TBBZshvH4TPguPRWbnncNr2VuZRq/tFaMcQeNRt8s&#10;v0EIlLYSBNcEMjdqrHHYV7AEJBRrIhu/iBOYzemZj3XOxOHZFaGyjw6vv9PMg5q8q7lxKmSalNMc&#10;Ixkf2r3KeM5wfjpdUb0VxiFe1FH9/gd5HvZNJ/Lcr1MKGKh71mF2qT7Zu7a723WEAxZbdtvSVtpE&#10;qrm8jYe+3lMFXXzxv8vGR7RLoGACErOwo2f5qO1aPl4zJeam52drCaqwOVjP7oMPfV/1ObaJW79r&#10;uj/tV9peir5KjY+CwfCfL6Wx4aZ2Sh+5wFq765mjWSbpsfBtrvP3sZ+2PK+v6edEbR5jnafAZyzZ&#10;K761Br/95zgh8s4fnxBtS96CQEGgIFAQKAgUBAoCZgSYaZV5kRmbuV+lbhfiPOlvouTM8fiQii4P&#10;0n/Ldt0sbpoeqlmy/Y/bm9UHWRydkvOkl/5qlXrGzcZLyarDvDk/ky+FwyN+uVjgVEsiT7IkxKCn&#10;aTaPk/EYmBCx0bQeTb1St3va36UsZuIY9lOi7pnaK9c/ylapODxqWULh0LpQ7kUWqLYnb/KycPfy&#10;RtMjn5+OVU6a47VERn2UF4x89T5Ugvtckj+miTVSjMO4h+VOJy8Ru9iuGwfs5oKs5oBN/imRkmkf&#10;UxqztHxdv2Ph2iWX6b6WlR7wVhwncbjmWoqU2gEhlVwpdDsWGrQ/xqIbeUFHlMn2mMX5/eZZRZ/E&#10;+TZF4gOCUxzTUhAbkUax1xHBz8ya7X3ZstuWXgZ0NrHJMPfrpf3MsQYbtdY47KtJAhIHrDcyvuAo&#10;1h7LdEYidr2+bZLNg6BbObv9Ns53Nd/QX5yz6Wemkhivm/XFMU4flfPkh9VLovnBmPryzMKciHmy&#10;KeKbTTae+9XOL7YMgdepd+bs1RypRr0JfiA9tutu158mgb7bei1JX8v1G6FCLpEmRXfZ+Ih2kQpG&#10;Fp9UXfsIQ/9aRaA0Oz6rjwFeT94dn2Pw4XmeXQFSPZfRrzzKrgbVRwA+2vrnoZ9m3OEjvFTPpX7c&#10;423YxEd9EC/6sMMDY8/gSXhey7o1HwHE2JCSG/lFF8awETTJDl00Ptkl7GJQa8BPhgqaPz5d+B3h&#10;feykVOwRVnxRuSBQEBgKgdLFDoX08ANaqduh6nZ4PtSt/W3R8PIcPUcW/x+en1c/Hh+NLwJYnPh8&#10;daUeejkuaZoInEkEgxhnubZWdPu8IGLxaEppWtI0kFGCDSfdV4nSxaKmKfFC5J+He4kcmS7hRBul&#10;XQMf+pzbi8NIlumkNVNChCgdzGSzXB1NzkY9+So2tKw4Tj5IJISf4ohlcpxknPp0dam2r5/zmGXF&#10;tUcd+dZl33z0NRfSH7Flt1XuQOKMPTleiqSSL1Cdo87ONILok7bIRNjP96eHZLZDHfNScOoJOV1/&#10;U5e/yNcfgWqLU/ubpaGcTfprMM2SzfY0TQmLVHYEqD1JuhKrs17/JyBh5cu8kudjW1KO0Y4ofLZy&#10;ruvwTPnBGZEsp+Q4ie66zvRv+5oLn7nc07rxG5Kwt9AyNvrQYTveavSpqUYQX8vc/1Ts3UaCD7Nz&#10;zOXb+tn4t/Md6/ly8UGzeO3iKczTsjYSfdK2VkIfcSGO0aRYfIjazIdtqRLjYa5+RVtUqM7NcuHH&#10;+x/hh5c/HEMnQ6NjzhRqE4xf/C0tUV+LSJkUyUR2VMiXqFMwoAWEYMhKgYJAQaAgEIKAfcU5hErJ&#10;241AGdC6MSo5fBGg3U7aedLb3L0z+kIzTj4WHv66v5MFCPlATP6qR/edLDho/Xkj2ylG6htZfCfQ&#10;jI7S6byjtDvaAcG1G4nslPJr0lch+vwStzBhknUndf+jHHRz0OyvobskshLl4fPllXHBUzmXydfY&#10;d4YoX27K9rs4MqktJA1ZvLFTGase5jKxo5VBrNlf8sZ1ApoOKSvbyRN18vf+nnPvKDBmfb26iR2y&#10;3umNeWDFtW5LY8rW5M3E7vbiPOlH5qmjTjblLcfDI4Cz2GeJiGyyaezncbtd3UkESls0r1CJsZ9c&#10;L9ZCZEFf218InZJ3nghgz3pLU8YmnEwqZxP7ozCOk1Ow3TkhrtvYnGQusmoE6tpLUIkJSGihnL9b&#10;2bq72obUnG0tz2i0dT4YoL3zS9Qlns/6Jnim2r7b9jzXV7bYckPVW6ycY5QHG+o9lfPsbnyBsqT6&#10;pzqx/89Yhg2/2zR2LdGTLyQqpi0xjg1ha54q2MRc/PXl4tOw4QglI4rO3nZUG5WxxZbUnFWNZyfV&#10;WKbmsSfGj1dtNPR1tglvv2fQ90J+u2QOoZUiL/YTZ0NSOp5IClWy0WDcSfVRo/6gv/9sKpuavQnH&#10;2U9vtgkL1gacSZFMZBPqH05qiTqFo1BKFAQKAgWBgkBBoCBQEOhG4BjnTcm27Qa8JT04dZtL2hxE&#10;7cIJ5e55Iy+shXZtjdoo+RL1z+tr5ahl+yo1rUSFmhEBZei6VvZzcJWtui8jI34pFg3S1cKEmWcj&#10;W8RhTtoRYsUUbYMotAyXYji8l6U9fpGIsPcSNfZJFj3b/SAvOWjb17JVagqnWuhvxJlWvfxXncW7&#10;KOrAW886Iz9sPf4kNId0EoBvSR0IqDqqK6oja/N2eIlmab9jxqxvEiX5XpyDTU5WtIs/pF2cy9bw&#10;ZczywzQ2F/V+I+MPkSc5TpFwfMtZf6nkTKHrsdCgPj9eyNbd22cVtas9ZjEJ/UfaNi/iT8WWUiS1&#10;TVwiWiZ5XHbEPdd9E71ybTkI4DC5FodhxizTWGXTlHayfbO/yLaVO7brpW0tocbrWkxQmQlIBAPK&#10;c/LVmo1IDxPt/ko+amwnnneqrVL7OUjjfHK1vjh45mvzcZ3jzJbKicHFx+feGPXmI9dU8jTxIUIc&#10;dhWy3XdbD6KNbpSjVE25yaCduT6Hp44uybFOFD3tiPBdHCc1WuP9elTxeMJFcfa3YReb5eLj0nr/&#10;Ho5ttHGco9sJfEwO0sxV1VgmfcqrlPdJjH9P8qGcbdz0oUGeZ6GRc43AVw7yxduPUIgnEiLy4Hm1&#10;eqruZe035JmoKSyjDzSmFjW7KWOfY/DZjax9KIxdpq5hXdGJxclENrGUhVxBoCBQECgIFAQKAgWB&#10;gkAuBJgrH9uc8PDJPBe6ha5CACPjQZVFz+YfL5b/ubvbf2CThQ0SixKXsvD/RZwnp7JAoQTr9d9y&#10;mxh1e3O+ThrOVS+G9YLat5CqkmnVy7Sk6QaSFyhfpX3aEi8tfjw+7LV52j99QZ9FGvDhZWF8qpBm&#10;q/mb83Tb/PrINbcBdzSbVIxH467s0zRmEXnln/t7o/0iLWPWZ3GenP+YtbNmay2815E1x45IxiOc&#10;s3GERooUklB3U3mxnxG2oyTNi7k/Lq6M7Ze+mZf6P54ek41ZlaNKnFVquzb9HmUlFqWdCDBuXYpD&#10;FX/M0TgPSczb6sewkGJHkbfZBo9C4cUqWdekrtAIPROQ6M2deUro1pE8g+GkgvMI0ZhD05tEXH/a&#10;bnrPtehfKue5UM5p849Zb2k1yUcNjJqJ8yepv77zYxxOcL59n6m3GTSZ1cdEUL2S+b3+EMCQxXoJ&#10;frmdXDxUsMq39Btg87ZYJeuajzSAyOKLQRccTOt7LnyY2/JBNWMZf4xtPokxEwe4Pgl5HmX8y92v&#10;+MrmwsePhlCIJ+LHaqRcTfWIoKzmLz0fcrDRagwbSZkMbJv4ZCA/AMlag0yKZCI7AC6FRUGgIFAQ&#10;KAgUBKaBQBlLp1EPOaTwe/rKwbnQzI0A7TZ8tTi3VL3p+3dD5BzasDW/rSzwP0qkruprvWopjUUO&#10;FjA28mdL/5Ltunn5N2VHlDFwteFlup5Mvoap6UN+ryTCWqqIX5rus8MmTDq6rkFT2+FBPufNg9x7&#10;FyKK7tFJf6JRTE+5SVFxkcWnG4nkdfN8riJQtl/Sc/5DInmx5XazDasXdxLd60JeipwEtu+XV3lZ&#10;ePom23Yd+sB714nKyMY9H1bX4uz2KNEnoTtk8pZ1SKEsvMaVNYx7WO5DhXVfocYsWVxnoVS/KMSe&#10;GbNw+jclyuJMPPUxyyR71zUrrtYbXRTT3Ic9zvtrcYTmOEVS/VUKQh00tLza5jqyl9sJEKDXv5YX&#10;8dfb9epeXoC13fg5//H0tDoTJ0sxKWVT1A8v6C5lvDpn69PAMYv+40TK2epZ20EC9QqJI0cA52Ac&#10;+NtzMV9YlDOWOJyUtI9AaaP7eMz3rK7JBBWagEQSGHFEJFKybXyxMaGPOK+fwVQUrYAZFP0Eazo8&#10;wzHf9Uk8Az6LrKHOnj60Q/JMpd5CZB4jrw2n38r5ZKtsh2d5nwQtPjzbNrfMtTGoCTIXu5CxzPSs&#10;78cz/3bdHSr4iLnoPMvFB83qB4SIGlwuPv1AUesrJ9UOM6EU6ItuZKcbHOPU1z8yvrnSVsYixiTG&#10;QN8xjHEPxzl+l5HEAhduhCb1WMN72Dy/f2DmU5dq/iJ1zzjW9/nKh8/QeUz4DC1DHL+8Njx/fOzo&#10;Llk3u9blTkGgIFAQKAiMgQCz8jLujIF8fp6lXvNjPCaHBTlPjgljxZvGYlqi4OGSCAN/S5SuO3kZ&#10;jTMKCxrNxkU500MoD6lsr/jx8nLP6Wp8bYsETQSqiF/yolYuNuu1mSfkGDrYic05KYRWybtDwNZG&#10;dznijv68vlGO0TgdtfsCrn2X7bub9kGbJ9+FRD0hSh/tnNdvzTwuiXBoOxWHqbbjC2W8dVUZf6sv&#10;1W/lBc231+cD2V0ypLjnLWsKZpE0RpEVpqQPYdzDclcs+B+Hfpz52Zb7TrajV/1QY8xStl3b7q5U&#10;dcSYdStjFn8cH1VSgPdFvT9ScFzLi3u27G4iHiMJkQLL+NO/TuZQknb8+fJanOarl2dNmbmnxiyJ&#10;Pklk4vdUt3sidX2UF3TMT7nbtLv3vK2DV8l1IvManAB88reKl9OCgBcCjF8xjpMwObqxy4Is7VS3&#10;VX4bPYGlRLk8bQTq2tSVGiFsAhIR3A+LMt2k3ZrWUg5zH15RzmnyDKScTg5vW6+8iRMdEbhO5cOA&#10;9emJ+m23E7BCthdxVOHZfsz+ZWr1ZgV2Aje6sGIlDycioq+dSf3zcUm77lGjirwtTpPyXMWx6lW7&#10;iNf6n0c4TkJCtYuaVo4fTzVysJ4FzeXiI5r9Nll7WLUsF58wHNq5q35C9RTtW85z8GQOTJTaF8Oz&#10;nakw/dfr5lVFtaUP48O4ds1C903ybeUDaxwup5Li7UcoxBOZChxGOVzqYWc4UFLvaxnDTmUOY1pT&#10;fpN5i3L8FxsYc/5iVDDyogufSNIDFc9rw/PHx14NS9bNrnW5UxAoCBQECgIFgYJAQaAg4IsAz8WT&#10;d55kUtt+gDcqONHZL7L/FAeU//r1S7405yu9Wp/6BbRRF31RdDo5/bD68+ZWvQxY2sOqVnPuv5je&#10;9ZpFh3QOAXzL+yz2MmyaViNCGq+2bwNJqRNNxUbdeJ0X9h8vLlffZYtu1dhbubSzZOuyikLyf+5+&#10;re5lAeu/3X5UL2H23avbJarzV9k2jkiR57LoFVV7Upg18EtxvrqUxdbhbc+sX7k6NAK0uN8SJfVp&#10;9UMcfVkkDxqzpDSO5F8lUjK2vtQxa9hepdsGqLWPF2v1wqTdD/SV9UX6lqFTX1mHlnMp/MD7snaC&#10;/PH8ZBxv1ZhFJ9BKRPn6+/FFHC83qz+vbowOkSYLepEXNXwgcEixxaCcFgR6IIBdnUs0774OVJol&#10;LxJf5SXhMTuQm9qvxqf8zg2BRm02DvtqkYBEX9bWcip6pGGsshYw3MCBkg8D+mynTX/B34cP8lEb&#10;81+hv1XzqN+ryqXO56nOIFTCS1Ost4TqjUaKCGz8YTc4LvGnE84pOJ7ssN8d6Ty2X7boZm0pJmGL&#10;fKD5JE6eqZO/Jqk5z4PecvGpNeNnZ+rzqJQZSHkmDmyMZzFJ9gxQEQV9t2amKum/cIz8oHYcEBe6&#10;uh9jLYd+jGi7y7LpZWljshdfDVW0U3HuP3lh/GLHiaphM2t5k3kMH4n40jLJMdVr89dp/hpM1TaO&#10;Ui6afTGpo6z6onRBYEwEStczJvpL5T28VQ3Pcal1N0291JO5+rpRFvZSJAwmdfKh2ZRebTUpD/ld&#10;yYduF432/T2a8uD5TaJN/tfPH+rLb7XA1C2WIqkWKWT2SjS6c3Fo4qvQ1GlP1oTETXS12jx6Uz9j&#10;JZNs/WRBhw9KFxamWeTCKSBVIqLghpcwqQg26LRpNh2cKrtrZPY8bNP0LNaZrQ9d3RdQGyZb60Oz&#10;U1DJoOiKDXy6vlrhiFJtaeJTcpfnm0SmJQrYf//4Sbbpku5ZlNBWhV5tfbh3L1sqywrn+0LXjtru&#10;yEtn7FfoXAnfB5HhnfGOTPSR1gVC6NO0Pa55yUnGCSRk3dNHnTSvZBAS8oHRJ0MwpT6IkMzfmdgC&#10;9rCnZIdKlP/j6rrqDxPNKTpYOm/r2uC33XacBT1uWnHtUUce7PayNPtp2F2eEfHo1DkGWeXdo1yd&#10;8BJYRcg23Et1Sc07a2LUjZZP/6biMxSdnLaWUwdcPG4lgqQas6TeNf5aH9VuLI605Pn+9Cxj0Mvq&#10;P+UjH7Yu1eWsMktd00/4bnNppRNwoylT09YCSEwqq2476JW6XxtDUV0/KfQh+hcvfDVGMfqcisPJ&#10;s0TiDklaF8qkkCGEd4q8Tfmh15yjLaHttPVJgdmYNHR92dtOnUNnjBQ2ERmjFE3atJ3mubFA4+Ip&#10;L/vFySxFf3jCx2jiQNK7/YrsxOWivG4zb9InaUeUhtiDHYZgaROqSSMFzjY+Q19HL5M+TX29ZZI6&#10;V0n/csJzlEr6Xn3a8YPzCtvQm2RzFTW1HdoGT9iv4gCTKvXCx5N5u5/WCHoWHz1bGxt9zm9ofY6u&#10;zIEAogX2Lf/epGL66gMWU0hNOdCleT6WfBcnZwrXPrLsxi2iMEsUQelHQj8C+v2bdw7CXQugGqAp&#10;HmF+hLQI/DZtTV/vJ4GUjiPQj62U0mx39dSblLOg5uPMZLhZvcuQ+m8SYP5iyNvMQt2Y8hiKTeJS&#10;U3YtkK4T7jVtTd+f3q9IalKkFlTf6qOPLjsVnZvy6HqKla1JM5ZWaPmmDkO1nW59JUd3JqOqemZJ&#10;8Sm0HS2PUViPixoG6KR8v+vBOjiLltWnIHUTi003H+EQIlQ3wb0crw3aKZ9p9pgMeKI/S0Ctl9Yz&#10;WkPVASWKY6VlRq+2Pi7Kutwuj1zh4uGNXZbMR03Wqu3w7JMopaPkL1Cz7Yc+F/hzOcyZS1c9jkLf&#10;ro/czSXAoarqSl92uhx62fWxMB3pspa5zb55PXXbafMa4hwd0Ek5T3KSamKQ48HJh6bKUy9Q8uLf&#10;Z0MJH7qhlaFpsuj5/f5u9b++f5cGK1DXsvnSgw5/OGA9ixNdyFa+ITx884bk0xg0y2h9+Hrx9QOL&#10;MqZczRL7x2G598u2z1LQUjTEiYkJ3FocV1K2IRaNH8QZgSaaQta2/pwb6YoubKup7NVUyHFNSmVJ&#10;Rjk7OFGGP2Ta4MDVant9aHawVLehSzt9lOgOT/LiDZtQQvgUbuTZSPTJzY9vq//7yx8qmpe+xUCq&#10;6kdf0L+wEQfKK4fjirfOkpGFVhxbcIiJi3ehBTT/KnwMt3LyNLCLutTE1aZPFANTYQxbOVCabva/&#10;Rr1/ly16/5Jxi7TpYb/0Xdh/rON3E9f+Gu1KVpNrgEubrHK+s7LmiBJE6UP91OnyTLbnoq/rSD7S&#10;UIds2b6j3kE08jZ8mLM1k5ZzKBmavPsev8ss+G0bddOXXq5yWk5Nn3Mc9ok23OzDdD6f+TT28v++&#10;/Vz9j0+fVcQtTdv2y/ycutWRLWz5clxv21oOHkPRpK2menYbSmYXnxT6rCXqZNOOXfy87sm4qD6E&#10;8cq8n4l+uhp79q9P6azZx3Ks271JxtJ2TKiMf406O7S1umabFdxTVE2iyz56kjcWU23YcxxFrjP5&#10;6Gsq7b6pkG5PIfo0y8cc56q3FP10jF6py7bbDrgltfV3OxaqulI6lCAbEVD7jB+2Mh/EgfJFnutj&#10;E7Lxp207lp6rPHzmNO4gL2n/iabCSvfTSfupit2A/1ca6iUIbK2vPhqrAYU3smraMbqMPadm62Ts&#10;B7tvymYU3nERfFkXoN1vZY0wCm9VOIqCQ1L3LTAwtZ3+0tQl+xNwC9xxV9dpbltLqt77GLavnNaF&#10;q7Qb5gZzSSZJtT7cU+8PJq2MSGlSoiGz1qdPP91BusFluEOtT6q2M6aOWhfQo58eQpZuHpKjO5Ox&#10;wrU+9AHq/YEx13AX23OwUM7ow1+fthPKKza/T5Xp+lHr01n7aaTpb0ddWEBd60Le6ffTXRrtng9M&#10;bcenbrs5DJujb9s51FWuxDbkSNWbtpa6nz7UN1JYj+JaH3gP2XZy6dptazXnXAJYMO/LTuuTao5j&#10;ES/pZZuu2tZglrrtJFXAm1ilqXKeVBXVcjDyptPI2ASpcTn60JeurjycQHzK+OQJFR6a/PEy+a9f&#10;d+J8JLKchHNS8xop9lO2T725uF/96+Zj8ofScKn80DDR1d/ycs+vdvZ5mWju5wg7i6WHrVFHF+I4&#10;eU2EQEmpnL4e1XbdleNkrJxKMMN/bbrvbUc9NbXvGgi0LoWXaBFwnPahrfWp6oSzfSr7Zw7mgbeY&#10;+P777k49bBGRtFeScvQf/zzcqwiU+kUI1GwU2Sru9+9TpzOKreyBjJLx4/laOQywLXjqpCm65HHd&#10;Sy1PKnrDy5yOI6aqxiyxXd1aejk2CaE7cf798fi4+np903vMSqWZHneo4z7jjo9tOGVVN505fFi8&#10;59EL08xxSNQV48+lw3FaZaz/85FEvagU+j55m7SDj6WvfO8Lan2aNOCfXYYmw8hjXTeQ6dV2Ivn3&#10;Lc748vfjg1qfaMr9ro/UTefcRvI8y5j1Xdr9f9xIu/cQhgfDUxUNySNzgixaH912EpAcj0RH2xlP&#10;sH6cdd1QOqZ+sF+23U3Zb+DAEuq8ofVRchj6tn4opS2l22gTq+bxO7eF2RoPbu+6T7Ru3rH3ONC2&#10;Rtaq7bxrV00QjJXqQbjOAjVNQv/6lw7PqfVRvDzrh/GJD75Sygc9nKajUtPWIOSpTxTPunCWemvq&#10;M6AuKfAw0XDZWkpbqhqi1EizUkwCNa4xAz+X9SVvmGvykKjaToNYfciHvtvXuKjMWoW0+BzKClbw&#10;InljUGUf/X/kPpgzN/TpsSQ8uk6VALUSDV2wg1BbAB9SaLmqVJ7/mzKNLZcey2LkaOpzJtEnmReH&#10;zmPzIB1OVetCSd2uuNYPn5pak2i4SFElNGvk76eDm32TvjtnmrtNfjn0SSPlPhVktsmq9dG2tl9y&#10;KmdaSrc8zVwh+rjwcXPMe1frk6rtaHp5pbZT1/xT6WPnVN3R/Lry9b2v6YfYWl9eXeVs7burnL6P&#10;LvxBZwr6aLlMvxp30z19TfugoUssNpqm+Tcv9apedus4ys/CLMhsrqKNrsPmSkal62zUeBdUa4Ml&#10;hL5N0ji8t7685vQus+vgfa1AHkZTirPT1cU9/T2tT/OdT3ou+xSz6dpYlxpSn33tDs/66qvrRrWd&#10;mSx+uHR91ydx2zlEPPcV6dVqRZXXFy8wU73ETNmpaBh8aFI5RLuim17z8szD4Hzoahl8f7Wxs103&#10;xxcSBaVPepEtM1i4F1VWd4/Pq/+4vpWv0GUrqT7ELGVy6A8rE122HeerRBZx2IYoNJlohtJo5o+l&#10;h6MR6fPl+eqirpdYmtBjcYuFVRbPSCloKkKt/5p0cZ7AI5xEP3AiddQnNWn2KW8rE0oXDPmyCgQ1&#10;jm0kQ2naZGteB7UfErnv9+vb6kpeuMemzWa7ehNaJ6cn786YbE1nS7/F0fF8LVpb+j5vnSUjDt9f&#10;LtjK9Vls0LukTbS96/pLF5xLbROdtBz32Cc94QFBO5ieCmapsXIKq0AKQ8qWm/Hy+704UNXOstgZ&#10;0Q/6JDC5l618v7J9t/Qnfccsm6whMtGv8T0vtuZqOyE0m3nRDTmdsqqbzhxNktZjeOmX+ehDnfH7&#10;9epS/fri7JJEuk3Zhu1ttRa6uZMed+DEnK2duJ5fijbX/udsc45O9GkmffpTDivpYwc6D/j+lD7+&#10;TbYJ4UOQZtrIRxzMq5kTnHm+7X1+lTELWjL+aR5Nmu1j1xjQzht7rudsY9ZNrA66vG472BovReee&#10;VD9dt50Yfdiym/r1sT1fzMD49U1oBhClL9BtxzbH8eWfI1+AKqpP088HS2g7OG3zjMD4uQR9qBt0&#10;OhN9mIOqUVNXcOQAqsnksEEbTeY48K2eRf0UIG/qujyT12Wvp6/K/m2ydl2nD6AvICn5pI6GSLnq&#10;jXaDrS2l7eh+mj4aGyLlwa6mGkAcmVhboj37WA3bJ+t+WrUdpc3hf68yN9P5Du92XwlQoZuYI4ee&#10;46B732dRB/mst0wYgXm1BjrHOVtDo/qQdRw1x2m0HR9QG5R8sg+SB5mazwf0b2OmS/kgsu86LHLv&#10;tR3pQ9DmVT6w1OsHY+rWhzf9tJ7j8HzQ34bqkv0J9BH/oAz6UEf00zwDp05DqgevKbUdXyxtGGFn&#10;9NXMBnbvD3ypDpVPpLcp0BLh3dbEznyfrT1JtzgNc4qtIV+qtjOmroyf+n2IdpjPjaJb3/quO5NV&#10;RJ4PmOMwd039PGZl6rjRU413irSduczZfHTlA3fy8V4m/xxHOPkI9Y522AH9dOXzQYT+prthGJ2p&#10;5GbM2craOfOB89a7t4wwZlOffhpr0x/u+DLa17U+27/oSypZPuZqzTlOyjXdMVTT+jDzrNYYkkHl&#10;JJRLV9V2pP2wBmqesw1vRzG6qrYjNsd8zXfO5gR+gJs2fbWtIQJzgpRtZwC1WiyqZ4Ot+OXsIk+2&#10;svQ9Tf8YWEnSRbddcV35oeqTJxQHaL7IoPELpyMmKKEE6vx6S5QPv2XLOHE8vN9sVn9cX8tkpK1p&#10;TwZSrK9sXRy76H5QM6quXF1cxr1PLRDtSw88Whv921c6HBZITTrN4750TeU0Xf2r+IpiMv70ThFF&#10;rTxjaLrKuu5ZhXHc4BXZj6cn9VCSgjYP1r+E3pcbafd1ctHVi/MuxydXec2jap6/V9fnZ6sn2c51&#10;IwOFV7l3AvaDZu8FTRdd1z07h2HvoA9/Wpc5yNyWkXMW1RljVNuvK6mdzxdZXvUxBj7IGPgl8Zjl&#10;K8NQ+TRG2gaG4qv53EiEWPUyQfoKLYu+5/q15eUjB5Ltvotm7L0xeMbKPJXydZP1FqeJNZFiWUhr&#10;XmsS4rrtXjMfx4xZd9KPXF7LR0Mec1XGrCEWvtr4+OrT1m+K50vSBXz76kMd82Det7yrbiuqbSsy&#10;l2jnyiGPmbP9aoxMbfnb53au07+zHF2qGma9IDY1bSWeWpg0bd6+/Hnh4Js3RCLoMqb1Te2SOWTU&#10;sjV55eSj+Q3BQ/Ma4hd9wDC9XnXNNCvIQyHkCLFqX7n5iOxFPinzzd8UNQ8+TQ6747Z87fNdzukc&#10;6SrukrXr/nQ0akmiFWxd9tVnSPtpiRh06qtPEFGPzODDHDZ1JCX0wdmIdZm5JnTQ5hdVP5rIBIBA&#10;jyhdDDqM2cZy6GNQMeqSrn4f3H3yRAnTq7DWILywjz5j2k+XRk3N52Br89MHVJsod2lgv+9ja/bS&#10;07szd33atTp3fZoWgi5L06ep39yP+9cNJduWOzwaTfk5bp4PL01ajkvSBWSmog9yxFouNKaiD9j2&#10;SU3556/PbkVuFiFLmuD3qbwhy/AS+mm7XW3F6SiN3DhFfFBOVD4vo4fU9Vh50SGywHUjzmXx3eMO&#10;RbzNX+TLk/FTbJefVoM00qShYtOMtr6RNo8TWpp2LwTpS1628sW1v01sti/Ol33eKEhGFnBvz8/T&#10;6WMDr1zvh4CqTO8atfNQdiZOsmrMSma9yokq5sWzXeCZ3UlVTy21+XoU58lUGPOFEF9zTilNS5rx&#10;kAEH118fydSYJeMVX+8ma/X1mPUmTpE+Cdvla/WSCgKxCGDDPH+l7jNcjsWxMucq3+4rcvEpdMdG&#10;oK5pXeER4iQgEcG9FI1BgLorKQ6BPBgK1Z4Ni3EndarGyHCqPVUIZzTTEsvGB+0k1T/VSfj/kcXD&#10;Gc6sRMHHXWHx+AiFeCJuIUe+u3D1otAFm/njU2uQSZFMZKPqrRQuCBQECgIFgYLA0hAo4+3SanSn&#10;zzHV7THpSg2j7yycJ70rxjtjZeCB2atCHf9D81mcJ1MnHcY1Jd0c+iNfLrqT0V0UvJZtVVQ43UTK&#10;4kSgw0Kn1HNoWongGFrseH7yoiN1G+VFB1+Kv776o4rzE1sNuJIvNbZfZitX/nzLuPiG3oPnGHxD&#10;5ST/aHIqxmHcyd0ugeNk0m9caA9CE4e8Y0mDair4frw47z2BM8lKFMApJpOsU5QzRiZ0dP3F0LaW&#10;VWOWtNGE9a7GLKGHw7/vq3/sLpUDsFXXcmPxCKj2I+ONr935AoJtzqEPavYfvrqVfHNFoK5tXekR&#10;aiQgEcF92kXBZsqp1F187eTDUChHGFCOORHi8EwWMkZGqBBfOTOgsGx8RDsUjFQysvgMrCBOxEHw&#10;GYRJHA620ojeX/y6dH8CNrEmcz0On8mokU2Q+Vd9w4YzKZOJbLY6LYRzIFCsIAeqhWZBoCDgh8D+&#10;s+my+6N9Xf3wKbkKAlND4HjsuOqP0HcWzpNTM5QueXJEb2LBky01F2Gkyv7mOSgi9fr0w+qKiF9d&#10;hhBw/1m2RrY5GqXk0xTJSlfdsN5tkpj1cUoNaZc4oaR+0U5f8tYReVJ15OIIQ4L/4+blPYJcVNQk&#10;AYg4TrcXaxVpVTEY4b+U9ZRT/DHkVHVfjwrUPX2I7kfUFqa1XXTprbZzqkyoK2vQ/RwvAIMEGDiz&#10;1QbUDevdICmhcpXAqbkpDdH/tN0ECTNQ5qasA7FMygb5XX9JmQUQk+4i6TwG1oxZ1RzYv0OZquNu&#10;AJQl68gIYG2p51+opPoeGsoEU7NPmaB4RaTkCNQ1ris+gn4CEhHc0xbNMXcBn7c3/vdL7BCi+iDJ&#10;rufhlOZayiiCut78JfOT/xhzpcJQ1bHUNPSqut99ENK37qt6TiXhrnZDnsnSc9/JsYSjZeMj2kUq&#10;SPFIEkswE6sOJnz02GEt1PNGjjGypyhBxeLspy4dRyRI3qEzL1i1JFDOH5/8Njx/jJKYSiGinlYE&#10;Bia0JRUECgIFgYER2B+LSkc0MPwLZVfsaKEVO7BalR3RR7HvcNIE0WKmSSEVYhL5RICd6Pu71MpO&#10;mh62fbPGmYxF8lpUKkY7r8mlUPt/FULbVyK/2dPg7WpwhnbduZNGnEMqh1fcckzpLnaG/E8S4e9u&#10;s1GR/nCwxonzUrbb/nx1JY6+p8pez+VX50cHX70xbcoSafVusw22bXgdU/LFNRYT3ccQ7fTu+Vlt&#10;707EUYKUco96Pz87U9s6X60lQqH0T+2XZk1Z57qwHotjjvJNXPfoqxv8R9I1WJ2F/E9d3orzfrM9&#10;h5Rv56WNF+e1Nirh59Rs8y+cwvGWwNnyVP6w7ZIKAn0R4EMT2mBKK2JshOaU0tTkmRI2y5SlrvEE&#10;FZ+AxOQgxsmR+W1fRzWTQupjOI+Wj8skkZYfXzbqWYx5+Pt8WmSiR7o6k+exi4vVmnm4iZnHtb7l&#10;PEgfZZYUeDLOEK/9UZ7BH7eb1Vbs4FWewbHFU/k2nd1Jqmfw89VajkN4QgM7Ok04J2Ik40OpkuIR&#10;CKnLeG5DU1i2dkOjGcqPeSz9R6pEbabcYSCVXF10klhhEiJdko5zf8GqJQF0MfhkVCQj6SR1WIgM&#10;iUBtDcUohgS98CoIFARqBPbfa5WOqBhGCgSGt6N9O06hQ6ExFQSo2+TOk1NRbmlynIi3Hguxw3cB&#10;S0Oyvz5gfylOSRfiSJZyi21osZxNgyxpvgikfHGnUcAmqngm+kr1C69neWHzz8P96l4cJ98XRusX&#10;LZunJ2VQ9Bk/n05W1+Js9eXiUjnUtZ3o9ikfnpGf8k/bl9WLHBc7PcRoyCvgTz38c38vdfu4c3zD&#10;o7tecMc2fotT5beHD+L4ul59vb4WR8pz6/jBCz7rzSGVK7w6EcCReX2aZi7AmMaL/znMK5BxSn3P&#10;HDDrNKYMGU7UiEVNhSGEAy+O+iUVBPoigLMJc6FTmfekSq8yP59KCmtRU5G6yBGHQLpaT0cpTqPU&#10;pXEKe5F5zPpDmvGjmmN3O5mB5932efXz+Wm1wSlN+h/9ISU60hcxF+fjNpzrvlxdrm7XF8HqL7Xe&#10;goFIVCAFntjIw8t29UPq/lnGCPVc/UEoixlwb8vBS2UPvzbPq4/yEdtHeQbHGdKHP3leZEeS07OE&#10;Y5nYoy/vRFAXMrNDoLYQH0Nx6BZZ3EF5Gbdc+PAstE4zlCmwcJiudgOYD3YufLq1qEvHEelmM2KO&#10;Bas2IqpTYy21nLGiM5KeGpBFHi8EwtftvMiWTAWBgkBBwAOB/TFp2f3Rvq4e4JQss0Gg1O1sqqqX&#10;oAt0nhzfZIn4hRR0+6kSLwNTvhBMJVdvOqkB6iFIqAj4Jt3UEb8O2YVSqyiwSLad7Hbs/XTqV+oQ&#10;0TldQeczcfxIGTkLmji1nYqjVDPRr/wQp7m/7u5UFAkcKduOm5R92m5XHy8vpS/6raITPsr516vr&#10;1cfaic67niTjWW37P543TVEGO/aWdTCJ7IxyykrdP0gE0P+6+6leyh7Wfc0dm6hFxLn2Qer+X+JA&#10;+fXmZk9wLWvltMRZurS4MSsAGo3rQRHrjYOchxfkxTyY4sicaoKBe8Ccok7GwHcIqPtK2tbg5jXW&#10;Xewp+ZglNM9qJ/4QvXB8UxEoe5QN4VPyLhuBF3FkSfWhGRGAxo7UdQz90LItsq92jZpvHPahFlm8&#10;D8vBy2xVu68i7Mcyx12afsSWmFurD5geH1b34kBHUvPt1tjFNf1sRlTCvx4fZS7+svpTnsMYI7vq&#10;peu+Ylz+Gx4Bmav8I06TP8UpkjqiJlXVNyqsaQ+MId+eH1f39XPYxWm1RugSXNmYrA2tVQw6Rc2V&#10;3esebaSkeAQa1RxPbIoUIhWMLD5FRJLK1IUP0Wv5Oz2J96Ck56h2NurimlTFQqwgMCoC87f2vBrk&#10;pT5q1RfmBYGCQEGgIFAQmDQCzM3LODzpKirCFQSMCOx75RizlIuhCFxJpC9e3qVKKvKb0EyzfJpK&#10;qmXQ8R24yHd1tlYRv4yaNwg1Do1ZmxefO7brbuYNodss1/t4cIZuSdOIk4ZKW1La6KU4Tet2n4SL&#10;0MQRu+k0zYu47xJV8v/8+qUcTfSLubY89BWbl1cVIZVj8uGY8pdEquSFj3at85VTiq6uzs9WFyNG&#10;BvOVtY3FGOc5ZKXOHiR6zf/6+f3dcXJPN5hSUa3puLaRf0ukyn+L3bQTJS5adtbOE3pOeyDSZRmz&#10;DMgp41D/GW66L90wt/B46e6msrtLZJt+kuxozPUIvV1/c9XLV249ZjXHF9+y1nzS7s/PxOFfXvr1&#10;satjtkcrpuVGEAIv8tKZvxRpQwTnXpYcz133TfGUCoV5IVDXvDaAPh1prbAmMS/9+0lLlEeXw2MI&#10;1S3tXs2lD0sxp+VZ6t9E/RfHSfV8dZjt4IrOR7RCyrqcso+p3g6AynghFa7/iCMkESdJlQusUMZe&#10;YGBJPL9t3l5W/3V/J5EqX+Ss++mID0q28hyfIuE46bI5eKTCJ4W8U6XhqOKpiuwpV137kQpGFveU&#10;db7ZfPChK1G7h7g6FE8IGBNTjYueLKOz+WBkZkJJ+at/zHnmfXXBqiWrGDCad6o1yKRIJrLzhrxI&#10;XxAoCBQECgIFgYJAQaAgUBCwIMD8OZ2Hn4VJqsvek33vjJVkgdk71WHBHUcUtkq1Lb53EmllYJuf&#10;T7LdU/Vpe+tm5Glq/SPFmWxx6oDtUlMlls3Zrvv1bdwayMU9F91U+DfppJIVG7m9uEjW7mnvH88v&#10;31+x8LLlXrZi/vdd5QDX9eqF+48SKZLociSd/5+Hh9Xjy+b9vLrb/T+Dxe1FujbQzbHkaCLAy6//&#10;/dPtNFvlN1s0TpT/SOSbH/KnHSrJr8YsGa9w+k81ZhHN7uZctieU32NN5lqo0VA3nTkOYCM66LU4&#10;MIeVOiDzfkFtcSvRkEipaL4Tz3jgKyv5XH8ZRZwNacYsHHJTtXva+41sT9k3qe1XpZ8rqSAQgwAv&#10;nokaGZNexMGly9kkhn67bLuvat8v50tHQFuA6MlhRGpQiqAyv6LP4pgYuz3plt0gHB81gu3fEvn/&#10;STnAhWPEjJiy0GinY623Ng45ziOblBKJZ3CcJn9KNP/qGaquMYYaDwaU1x8x+kR8x1awRXYniUnM&#10;9fkQwJU8xHcVP4p7y8Wo1ixSwcjii7ehEHzoH1462mwXYHRLTzImhvDtopnzPnL2l7Uu2Z9ATtWS&#10;0F6waknwgcj8MRINUCKTIpnIJqu/QmhMBIp1jIl+4V0QKAg0EVh2f7Rs7Zr1mG06s8+knI2CwDHZ&#10;sQZY/GHSq52eYiVuLroajGS/8gL56+3tnoNKX9osen6SrXeJepjsBXdfYQLK+dWVX64AtlmyIiXb&#10;dZ+xb7cz+evDAvpzcRJwomm66Y+wqXT+a58vr9T23bGcaOs4s91cnL/30C9s+yZRK0IwYAH2UbZ5&#10;bnpKsqD6TV7c0beQfOmRHQeuK3Ei9i2jGCT8byy+fVRIKSs9z98Pd+JwTcSSjqQYm7nzwu8vcZ7F&#10;uaRJh9xfrq6SjVlsF6/spLaxDokXe9tcC/3UvZW+oOn02o/KrlT75W1KWXdc8hw1ZeXY9JeH8/Ko&#10;4qCfIvokdUD0ZfXhUMQIwdxoTnPd5VnE/DXCfp5ki9QYB8qTD8N8W6j7rvmjXjTojwBWUKfGob4U&#10;8htZPITV5PLSZvlwp28iYu1G+g1bgvK9RH/nrz+X6nGMqJV3OOEJzdIH2BBPcz1Fm6CeiBj5Qz5g&#10;rOq+rrVAH33K8uHsd4leWdHp1vFZbDJmy23axEnn+lW3HMecI4UNTRM/0aw25Rj5lotPDCr9y9I3&#10;nPTcwYqyrO89yi4zRGQ+mlSM8Giq2qRoqX4TKuVaQcAXAd8ZqS+9kq8gUBAoCPgjcEw9UNHV3y7m&#10;lrPU7dxqzEfe6gmDN0MSRix9FaenWCnlRdcr0w6kwOy7go4jXtxdy5alf1xfr/6WrVJ7L+YLnUuJ&#10;4vOnOGLOLfnh6pdrTN1pKuenJ8EOY5RzacfieR8HgS666bEanmN6HYahqGxFnEe+Xl2v/l07Obps&#10;wCUVLwH/vL6pQgMLYZym7sThEYfbEJrk5cXLhTg8EmWMxP9P2xfZAnq7+kikTHXVba91FvVzK47E&#10;m5c3iWipSzbvdh9rBzB+9XF3qV2OEP13pfIcIUsNq9KFyCLNtH/WvON/DM2H7fPqp2zX3nssabDj&#10;Jdw3caD8758+yUuTqg71mPVZnB7/LU6aLTUapd2HUCPy8p8y9pXUgQBgeRgI2Yh6fCnbIadyuH+R&#10;etfO0x1STvZ2ZbmTFW8Wgun2+oc4/f/9+BAlM+/mv15ey5hVbWQZQ4zoXzjql1QQ6IuAdqA8Pz3r&#10;9UELL67XYoMxTism2Uu/ZULlmK/VFhFpGBSPJDH7SjiXuafHlOpAT/oKnsldEScpxJzppzikpEo/&#10;ZV7Pxwan8rw3h7pTz2yifPXbB+lUyPnTAVebpPr500sfIULd45BfPfMJ5Z6VBr97cZz9JM/f5yen&#10;XmSIqor9MS/ScvujwDrW2erxbWMs0lMNI60lXlwuPv1teIn1nFOnUBti7nkqfUOfxFh2zzgl/cXp&#10;TJ6jQvHpg8ucyxR85lx7vrLnq2Uo56Puq9+08h0bHt36dueYVg0WaaaJgNhRMaVpVs2spOLJvRjS&#10;rKpsksLWdlTMaZK1Mx+hMCD5k3/L24M1sJ8lO3DkSP/x8aPaKueXfKnex+kF2T5JNLBLiTqpvx3N&#10;JWtq/f1w9cuVWrY2PZcU4M22lngak8+ZXIQaBdkKMPUL2Qb54EPEtopuvdHNJqJoN/GoHIeSHV7p&#10;x4CXcETd+y6OjkQJpHcJabPIga39x8dbealG1Em5IgR4aUI/opzdtLeep4iUZfvu20vZRrlOvHz5&#10;KfTaDpA+spJn+7qtI3D4lNBcKztjYZe0Fm+bmOhOcA7jrtgm/Q/8tq9V74yTta22Y+Skuql7uHjT&#10;kTpXaCtb2S/FWMSLuxeph2bEOUowZj1K3apopX2L3e8aAABAAElEQVSQwv4vLpUDJXZXUmXz4LBf&#10;CzUyGiNVT2a0cHrGYTkVmvRRr3UbbHPUPIyytjOX80UggD3cnl/IePC02sjcJLTusRnK/OvqRiKk&#10;p4lKTN9BBErt8L8IoIsSgyOAbeN0QkS5M3kRzXgX4niyFocTIvRCxzeRs/3nW7bkWzICDRtqHIZq&#10;3C6qbS2UztLyn4mTyFlApC6Fm7Rr5sH0D13zVeb2TzI35vkldIwE63a9cQ1a32XcXYvcpvvkmVJS&#10;W8m+/VbrWTzvTDX5YrmRZzfqnV1FumwHp8lHcXZVn4boBbkIAKDHB4znFyzD+kmMc++rHssEf56f&#10;fW2Rse9Myujn1QjRF1/UrzbmCoNol0BBSDT/5opGLrljIGaOei7r/r5J8WIsk7nqy9uLzHmr8Wy6&#10;PfROsxic3g05jshOmAkeLVi1JGjPH59ag4yKZCSdpA7HIHJMmPjpKrn8Mo5RXUE8F6KGt87T0jev&#10;HU1LV+8q6pXxmHTVAO3rvH+m8yzld9naTamWaqQHBHxAVlMC+ghkqWp2ec6TE6o6Fiv/55cvq//v&#10;xw8VNQzRQl7csSj6Eyesl4+rNVvlLq41+i77jlOpwH0l0b4u5M8fenJWeu2O9uUnepg/vf2y45zZ&#10;NCnStBGgfd/JyzCcY7Ujna7rLmvnBT19xn+7/VhHhNQlcVZkQfSllzMJfHHk3L6uVRRVTZUtyJ4e&#10;cPDcT11ycv9VXvx8e7ivXsQ4HL/2KVfP5izsktanH1TElXaekPMuWUNo9cnLizf9Mur8zO48Ce0Y&#10;WSnbqzyDhiq4X5pFduzphsijjYEFx8r/+enz6v/c3a2eZbt37Hm/ZAdKkv+X2P+Xq0v1MlLbWkep&#10;o7itsTDiaaknylyfn0lbOZGXvGlgwnm/i5S+b5Q1jRiFykQQoIXfi1NAX8dJiYOkIs1+FAdMbTcp&#10;VHsVx4YTmXsVG0yB5nHToM/jD1tqb4WI/V/IB1KmxPi3FqfL6kOYxbxbMKlariVFoNETNg5DWUQU&#10;DWU16/y0U1ekYubpOFHrsQRcmXLhwOaffovzJM/uv4WOpmQuresN6vqYX1OpHwkjWZqlSXeV51qi&#10;QvNRAxHmp5Y01r5yPckzEB9pnMtzN5He9hPUaor1oan+9ssEnAmG8H+7YFzyp4wtq/FIHqMZyyjJ&#10;H88HG3GsZLcaU0KF9elanKs2e898przHeK2u6YWqLtpFKhhZfKG47quVCiOixLoCLjxtN8rpW/cb&#10;jElv0gGoj633RZrkWTxONYV4QgvFZ5JqJRVq/lWf14Y1Pvo3KfgzJ3ZMmHTrKjm6M82mxhekSifm&#10;09K1liaTUJnIdmI8RoZj0rWJr1Fv48VmqXkeL1Qta2WMp2/NeUABBmRlxXvIG8emL9hOb/VzyBrP&#10;yEsZkyxy4gz1f/3xx+r28XH1lzikEGkAZ5WmUwp5jUunsrjKlrtssfrf2GI1U7Lyz8RvR3Y8zjsZ&#10;7EcsXt1IxC/qRtWnPav3nerL4JAXNt6kk2Q02mFENUUUTaKPncihZIdX7KVNd8COKCa0V93Gm/mg&#10;T2pirK6p/uBkdXtxrrbq5kV+06GN/K+yMIrt9N3GBwN+lGiDZ+LU1uTfPFbCNf5z3SOKE1s8/3V/&#10;X9Nz5W4QlUOdk199vJ8j/CwVnVDOTR2axy46g8sq9rX6gKXt4hBgXzhP3ja2bUdmFt+V0//nz6uH&#10;p+fVNxm3VJRcRUMv1Vf9oUkPrm2ELuX+4+ZWUYRuSTsEVJuX0wP81A3qirzV1sdEJCLyMfCnSLx4&#10;Zctu36RzHsjqS6DkmzQC1OvLb4l+JR/p2OpY24BWRJ2LDTGHxTbZ8vtCXva18+n8fX9x8X1TY96u&#10;3+pLq5QrCIAANooTZTudvklULssWiWfiJPQiTlamcm065fxYEKh7O93p0Xnq454QRBbvyXX+xcAN&#10;B2dXFHuczVK038qJen+kjK23fWrTrg9kbf6NKa0J91Asm7pUZWuqeo5sYpJIafhtxdkRVjKV6pWY&#10;H+nEMx02jpOwdiRui8+aFk6iPKOVFN1lTxhCbcdxIrbtJ47a8krnwEe1UflozJaIkjylnYtscpqu&#10;x+GlbTqOikmuqVxbrmZpEF4GPqJFJkUykU1TeROgcmz4dOsrObozTaDmukVYiBrditY5pqVvXjua&#10;lq7eVRSckcfAY9G1G5y8NtXNv+RIhcDoNj2gAAOySlU9UXSOTV8NVnGe1Ehk/v1yfa0cVX49PcmW&#10;qRLlR6Kv4WiF4bFdkHJqaCyEvosji504Y6ntu8/li3K9qPueoRykQIB6aK5fc34tC1jB22m1CTWE&#10;45aOute4HHzoYBFMy7/AOFxt8k1LmlpKaas/xAkFpzTbV+N8UU60E9q7fpFBBA+2Tb0SRxQ1eTa0&#10;caJ9xCb6G16aXHpurerCmBc1N+LseS/bgT9uX1aye9ioySXrqIIZmI8iq2KKDWFhVU/HJVf6cnWl&#10;xqw7qeMHiXTAgr0es+gXsWHjC2nagThPflLbd4dE7XVJs7x7VjtQN6q7NxJ18lS2FDR0Cb0AwQG7&#10;pILAOwLSVn+KkzRtG2dIUzpXjikS2Uhmq2rMkrbPOHYt49WVbC2nxixTwQTXcPRlaDFLloBBIXHU&#10;COgxkOex03NzlFNsD4cT41h31Ogdk/LaUmqdW6d9V7zbZI4J0VS60mq1s5iJJlHyXySKcYpElEJS&#10;qbcUaPankQV/HYU0C3Gzrs2PJM05wq/q5zRbm2As4zmO57djTcvWXLRLoGACEos1r5zYsF337jPV&#10;Qwjn6Pgcj1dNgZ+FPgzGY3RoK0u6sgx8RItMimQiuyQTOipduu0hny0ODXS3rkNLlJfftPTNa0fT&#10;0jV/vS50etMJ3DHVcycYJUMiBIpVJQLSSOaY0S3Ok0aTSH+RRVIien29uVnhSMnCpV445aU1ESb/&#10;n2/fDhY0GUhxePj7/m71P9d/LGvdgJY30ZnCmTisEHUytnNoqriVF7S8yJlqQtamvHtyWm/s5TKe&#10;RBQ10kt38VCywyv+3FjU/C5OYybHSejiIPmfHz8KxnIm/8iH+attJOkP5Jg/U0rVTB5lK2Zenphk&#10;NPFFHhtvfG0+X1+unn7cVXuGkdHigGOinfqaxs4mb2p+MfRcuMbQdZZVAMl/KgplN0pkZ8z6cn21&#10;+vz7shqb6hduaswSe/9fP368j2OaN5RxNPlHtnX/7xkjJmt+c/5VVSIKtGuDYeJCtoHHgb+GPFpN&#10;Xvz3fWFqkzNaqEJgVASeJSLXz+cno+MkdX4jW0D+D2nDbNPJCMWIRduvNot0j1kpFGOOzPwXZ+2S&#10;CgKhCOh+q6scH7RsZTw7t2xFS1TKsxNxwpKoPyUtDYGWlbROU2mbiWwq8WZLZy1t1ub4j1KVs0l/&#10;9NslOW/P12YL3owEb9dDnOg1NSbX7HfNk/eIz65xulSlay3UGgIRUnnONyXmcIxzT7LmeEwJfJaZ&#10;as0iFYwsvkxoG1oNgQ87y6xP7c86zFHn9BFPPGZCASL6b2EDr1arYWblsIEA+Mw/1VpkUiYT2fnD&#10;3tDgmDDy01Vy+WVsoDjNw4Wo4QXu9HTNa0fT09ermnplQtdj0rcJ0qHecuXwYrPIrI8XrNpBvYyu&#10;64ACDMjqAOehLxyTriZs7U/pptzlWjQC2nkB5yUcU/jj+Fq2T/0skb60Q2WTEWu6Px8lYuXzs/Ml&#10;QbNMOe6PAJ0C21HiMNAvHXYr1Pvz7F+8HurVD580pdJIk4YKlvK3OIvZFjbpaP8Qp2nV5iVMI7+8&#10;8OOPNt8lBdFp+1pjE23keyJSZPNixzGymeTjvRNRLIlAybHK9H7QQTTjbZOsGdn1Jq0h602gb0HF&#10;mIhufhLoMYlxCkff9zFLnMs/se23qvN9YbDrXzJe3ctW8a4X2/ul0p/N1RbEd3/18aKOQJGoTaWI&#10;OqktZi64preo5VBkDCBSsmnMon6Z/xB9ll81X5Vxi1/KMWINZQNsTannzctBv2gSi0CzL7Idh/Bg&#10;C1WXnZ2LI3vIvCmEd8mbE4GWdTCe7v0J72aWSFGapJrHkWRLcQMCzEXPLE5iZCcKn2l8M5BSl5r1&#10;pY+befuvCTSplGMfBDT++tenjDtPTYkvk3CY5I9LI6bYZ6Naoz01GKOweWzflvgYgLaz9GTCZxk6&#10;15qpcUw06mnHy8UnXS1rjNJRNFOi3bILjc01n3UWPnabQ4rDrC6tbXsOCgfIqLHhtyQzAhoj8905&#10;XG3ZcOLK1vgkJjsHYINk1DgFFZpx5m57qBHpzjgLFBaihhfW09JVpMk4PqPrtPT1qqLemY5J1zZI&#10;h7ofXmmXmfP5srXbr5lxdRXuAwowIKt9kMvZKAgcfeTJybwMk4nInxKV8k629W5v0cvral5V/yXR&#10;J29k6+7YBdehLI3OZDL4eiitO78LWVT23drYg6zK8iwL2SYnI9/yQ+XTGBj5RVRoRFGjKDkvhspK&#10;e7wTRzH+TG2Teifa7JUsjLZtQOPtaifkwXlSvSTUBXoCAB8iTlyIIwAvT0LI6bxtWT9dXaweJKIl&#10;Ti6KIBnamWp5oaExqJ69NNU6Q6IfqFpESMShIoMuO3366eIla+20lEp4IacW6qkDUaAiy0WP9K6l&#10;HOAQjIOkyTGPfP/c36+uGbM86ObKghzvMudikoiulvN6faa2otTnlQLvZ8HcqB9tp8GFLQWQZsx6&#10;tYhVLnsgQL09vGxXdxbnZmzl48Vl1Ud40MuZBTvDfm3bUObkXWgPh0C7d2uf55YEmydi16Vsm2hK&#10;J+I8zBzM5ZRiKleu5UagYSmNwxxcM5PPIfKiaZ6fStRJi4a0563F2aRvPa6F30rGzZQzn76yWNTO&#10;ehlZm3+pmaXHQijq5xv927CYpi4+vG221gcH+J2LEyMfpIQkHzmhx1imPrq00L8QW35424SwnkVe&#10;X3xmocyekKJZAuUSkNiTamkn4DMGRmfSHl0OzbTn1M/wKesuDrO6dByRlOokp7Vg1ZJgtQx8RItM&#10;imQim6Tupkjk2PBy61vfdWeaYjUaZVqIGkbd2henp6tIlFGojKTb0E7i/Nj09QJ9oaAsVC2vKh02&#10;U0E6J94FXfHJyQnwHGhjBGFLl3m0Qg620vnz9nb1v2Ur1HbCgfJBXnR/k22BcbKc8iJKW/Y5nWML&#10;NxLxi8hfvTuIllHx4j/1C9cWi6QQu2m777oE6V/STjUNzTgqbPn4z+ODapMm50kWRb9cXTvtySmB&#10;3GQLLl52bMTx0cTDjtDhHfoO+pJ/SV/z6fxSMsA9LDX7TOT5KHR+PD2rdrNPiZy73HDSEVjX0sjk&#10;1dF+9oRnGtMd94TEa1Likvbu7P7/s/cmXHKrzJZouea5yvY5d1jv9v//Zd393XeP7Sq75rH3JhWZ&#10;CAECCTQleJUlIYhhEwglhIJDOKOu4rLF8/HKCgXugO3v58febS+SKXsynXnXi4tSyn+kzNwykQ6U&#10;//+fPw3ZiPsj7PUWYxbLlDHLj6fc5WLqGaJ6WlNkG5EGcY+JvmTl68ikDTDl7GMrDuX/lAjgU46d&#10;G/RLee6YtA+wqH99zLFhGokRAbntfIn8NY326CuFPDeEjlzzKOdyb8jjGyPVeaJy0VkrhyP6kDrO&#10;i5dhDcZlal0yk08t7lbToyOz39lkFUk2ZZvyA7jb57RvO9f4SIG/HVLKmcsw1FwG5jM4Dqf6mCGr&#10;3i3vyy983qPMgXKM9/8WJambpwdVPgm+IEh74u9n32+jrviQJh2ujlwfA8Dm+Dsw9dxUEmwiiHTF&#10;J4LFiEWhXQIFE5AYEYP8rInPmBjxGcD5f1fi7/cXbNk9tdQfs4pCf0JTg2Ytz4JVW+vY52QZ+ECL&#10;TIpkItunySZfd5swa9cVJdoLTb5NRcAFqSIqOY/T0rWSJpNQmcg6sR37xrbpa8O7iQFympm2qrPL&#10;W6haznYYXd8BBRiQlRPvcmNYBNy/1oeVo3ADAlwg5tbddDb5je0UzcQp+58PDzuXWNTmF+UpEzt/&#10;2iWBUOnG42xKSEmOEZHvCBPK/R+GG71U1MkM+G44mJr0v3bSdt7oz3NKFELV5KTn7cPjzhMiL/Lc&#10;TFzA+IY+zUUK3wIJ6/l4kjL7/Y8EE6ik9fL2vnOKRZVLbLnN3cu6pI22nzun2OZeLcSA2CZfo6oy&#10;GUEXvDERzHQAvGKjbqiKHf6zytSBjlmFzpNvFYB0Bu3qPKnTNWXlNZ9J96/PaozQy3Y55zhzcXiE&#10;hWeLTbKBfIZoMKRNX3LMQsTkJ9imOSqxT/zCmHWO7b1Tj1mGKIu4JPTncJwkVjxnMu1BZQL31Q3r&#10;XVVE/qN9Ci3JS30U+u3SpOZc6MUiwD75B/31EQvrtvZin+Z23bRB3zbGsXz7lqdj255ngbEv/VI/&#10;HQLyPEhHcThKdDg52T20MmTfoQPls4o+Zy1SMqMQ0CxFO40iEVhYyPOonwdWL8UmhID0Q1MkaVeO&#10;W4w6KddmuS7XpMW+z4/YnhxjZwxd0jvGez2dJ23jcAytocryXZLOhgp/fmHaMfVvF5O3ThHn60uz&#10;XF3gl/1VRPY9tEDr7xOQ4tjw+/nJ+lu/Trn9io6/J4jKb5sXWIvfTsZbgo6RyskYzqG2NNePAVLh&#10;Y8Nk3LxKs54K9qw+LgQDcZ8SRuyHdEh3yTQ1x0mXnOFNBwr9iYSzG7jkglVLguQy8Km0yKRMJrJJ&#10;2m+qRLYJszBdUSqs4FSbdC3XQtRY6+M7mZaulTQZhcpI2gfzKPe2SVcfwE0ckNPM9JEo9yaKwLjN&#10;OKwdjavr8Aawbfq6EC7Oky5kEuTTyPxTt00mu5hQ/evifOcPJmgxqwoCdQrPcFDhVqj/fnlpnXRt&#10;Upx4TheQMqnEyStG/ErycKj0en3/UJFq6q2YSYHByHZvtO413cqloRlPhW3KxQlGgzW6qRKWLkvH&#10;cCqk06NtgcSmEaVgMu2F+edYaHkAPUaN5OJV10RZTpXz3G6vKBq6rJTmDLLdIEKi5NfkYyYK8SBY&#10;qPNaoXwXIlN31OyysY3X+ggTe9HgXCEjsvL6CNheHZ/s/Hi47+VwqmjBAYnbyIvcVsHU2GNKYi2p&#10;5Pl+erbzv3/f7tAt1lymYx+5gYPx3xjXvDzt5Lcml2gf7u0qR2RBnsrr5zUw1I3qruN5QCeCd0TG&#10;HSqJrGK7Q/EtfMIRoBMinZ1tbcT245jFseaNz4AJJUrDyFetTg4TknnOopitL/Zi5s9ZR5vsjPLD&#10;PqI+eLEUWH0kgqh21UcgliIlSyFgWIpxmRqkzORTi1vo9UCAfZC/gVxtTmcT170ebNW77RU+BHp+&#10;6B8FjNJfghY/uMr/eUsfrTd11e+dClnHZ3KbwsZZ2vYQatVRLg2enrdnVZK/R9QfBrfWNgCPC7TX&#10;/etL749KyPMSTrOM8C2/iZwqNHSKy3jFh5J7B+avshUN9iH2pak5Z9k0zIWPjdeweZVmPRXsWX1Y&#10;lUfgNlV8OOd/AOdJl3ycP3n7eB8BsSZLl4zNkracqnY/IjbCk8hbqFpJsZ0/RnlteP74JDWXKGLb&#10;hF27rnntNKphehZu17Ung4lVn5a+kCazQJnJT6p1t0nXOOCXjcyytYtr6bylgXQBOxvEBdoNtPYZ&#10;tc39cjYwApxIPcOk6iUcZWyGykhtjOT12NOBamC13OxkRdZdYpA7xPr0YB+TWJuIX30Zf8Jp5RmR&#10;CphsbdmXfu76TpmdN3JLNCz9VjXRF2/QFxnhxJa4KPYNTmWcHI1N5G3yZ9//++xcRZKIpSflSZPO&#10;J3+dnWHxn9t69Z+UFVmP0X+OELnVlFt4Y5UIp86762I5T8blHqeZLivHhW9np9jmrZ9zN23o32BD&#10;XDBrTdJcqt3cpSnbOSKYcmGR53TV45/IzwW6W0RSXsyY5Yai1x0OhedwXHMF9BE8rUxUGzVL0Nls&#10;jCSmMwbvwtONAMekG3yY41qMow1eH50gCkr8mOXmmu4OHdv4jCnJjoD0uxRHk4PQNPOXeM33Il/U&#10;VUafK0ksAkf2ycYfENKK9MFLJ+M670O/1J0uAmZ780u1fU//U87PmZxNKIuK2I+Pz3jeNbHuOWic&#10;7iPyYC9KXSXIX6/RbslYgvL6WQOifRoiUqbDXXx4hrm5PoninuA9n86TfJcRnPrQ9NXlu57vdwAd&#10;t3Yn+r5HbPTfkj4953WvanVlx5Cclx1TbvvpKNZkqk0dnyPM6WBIsyY+Hxjtdswk+HUz0ap2Ajsf&#10;EwMfb8HHV2bb780fI7FjtCRPEybBJjHZhBJOn9Q2YdeuK0qwUHvByTfsAlQIxnh6TQaJMjbA9PQN&#10;bqpOBTNC2UmeMSvVsaiu6pljipeU90LVsmJEXcfTd3jOw3O0wj5I5jbpGgLoNFdIQyRfcBnOo3yH&#10;cxOdnGoGqy4QSQr3/7m7UxOvU4ehJr9N2NYCtkrp87jlLp0nOceTKr0g6iS3uFpm6q5X95puJNPQ&#10;DKdCh7DH11fnFl6c9OTi2JljWy63JvU7lEik4vEQUQPp+CZ59dL+K9ZhdNV/u7hU0cVYmtt3p3BG&#10;EXkYscy7FbcqyP+kBqUYNo3LPU5XHaV9RCn5z6srFZ2wy4Irae1jkewUjo7Rba6eY7o0TT2+I5ol&#10;t6KTUjzKORe0f8DROJpvk80ic4gTHY/pgCyY2RTVMW3cVzc3JYi5zwGoUT9DxkaaDMQLySgE+F7J&#10;7Ub/vDxbIxezb54dHFaRT9ly00uUyucIMD2J6xJJf8h1rHMrV10R+MCHT74PSzjOcTxebjIslON/&#10;4w/aS7GeQAgZ17En+VJ9JgjY2t8UnVucOnxNlDkO4WxyjN9hLhlMec1rvrufQIdv+EihKw2T5lSu&#10;9fZLKxMor58/aSnHUGPbXfDjZjo+KmuLqV09LqHHMZxmv2i/leKoxJdmn3DJSxvkvMJUkm5DPF9O&#10;Mmy4o3LLxSdNS88FH8rJd0hXJH32S0adHCPCuY5ht1apKAihbkQmXWvBqiXBXfDhcb4J0qv3DmiQ&#10;WBHBZ77YjC/5NmEYpitKseAC0kLUCGqJaelKafCXUaiMpIPwHrJQheaQLCfNy9r21sxJq1GEmxQC&#10;lQEVO5pUqyxZmOI8OcHW5SL2MZyQvsKBUv1wM2Rko909P+/8wdaLXkclo165dCPA7bpTYkmnSW6F&#10;5N5YzC1LzJ3cY4WTvvNGjPRpy6YRqU6lfrWRl330F7ZQpoOSmViHi+vsv3SyTJFIk7TY51UEv0ii&#10;lPcQTpf/eXmFKIGrCIEkQeeq5wTRJ0mLMjJy60mLA5gqqIBV/7HqKGlc7uEqU071h7Y6wiLXf119&#10;hYPTygEyRgdaIhfRbtU28x3sciVEJU1dft7i1uLXJ4iYDDkl8Uz1ENgut5vnuJWqTwiPJRw5pl9g&#10;zA9NqilQeIO0VlPd/JyUk5lVTk3kcpofAbbBzdODdTGO9xhtklGVGJ1yyonvVjmdglX3AQA5jlPG&#10;tchWR+ANY6Xv4yc6nEy9r9Q10q8M6+aYXftDWb2IXjXyXCfjOo8kWYrPHIGudsDfVb6o6W/4LWP7&#10;TZYSLsQ+3rlF9GbqEJOk/CU+qvsbOxLwPVjyYuhMrazelulkq6iun0npKPemBJm+4T3p+wl2lVBt&#10;6G9FwUciKH6izm98wEJbHepNiw5YdMRyJTpw7YfsRuAi0CNf8JFjD1ITrAqtEtiwYMNjSXUEdGzm&#10;hA8eA5gzcTstv/MDHswhD5kEy+48QUHZOyjMqTECFRZ8FqhaIAL+YsvAB1okeGa7kBKMXPdLvh8B&#10;wY/HbUntuqKEPHdnDoq078zVCBJ/errSjiA6/zKkjKQzSNuP5Dbp2h0poJTJ1rrLlK7mglVrgDS6&#10;rgMLMDC7Bt5DZmyTrqG4FufJUKSGLocX4W/YXpULdOYX4zRk/v1zb3fe6irqeB1kXM6HcPjiNnwp&#10;pWBEP9OtLiX9rm2ctt7yNLLhY2rJRa97OILxz+oIhr57eXyM6BKMZGrWtnEIy2PErZ+PD87C5NX4&#10;Q2nlyInFuv+6ut45hZOwKRMXVd6xhXeKRCp0RN5z7T3cYJKGb4NsYMa43AOFrIpRVrYdnWD/P7Tl&#10;3+cYH/Dsknyz7a3UYbu/uNU8Hbs5e98lKdAsyEG2r3CePGJkVOM2L+nwxOiTuRe3u6g0Zh1ic4I+&#10;w7bskgyoFQk+K1b93Ha3C5f+daYjSX9d5kZBjVmvLzsPiJZs7ffomxdwqqdztvm+OUVd3yLGK9pd&#10;zN8U9S0yDY8AbYbjpCvRcWYshxOXTO58rQdwcNYu1bm7YvSdjKSjZSkVpoWA2EZXqXwR8kg7d9RJ&#10;OkvfvbwigrPb8U29h6tRtPo9VnUwvhf/DYe7b8enST/U7IplTD1pN9sxhk5YWXARRmEVBi9F8egE&#10;+++Yo+PW63ynUiLj2cp/dLCl4z3dFU1V+Kvr9WMVARyfRA4mu4pip6SxszxAFLzhpFnJQGyWmapW&#10;76mgaTvLxGo7tWIE5V18sOZKdJwc8rdYT1OFGqDQn4gLjtHzF6za6NhOR4C8NlxsqHtLE7ttxK9d&#10;5/YS3VEvNbcHgbx2lJf69rTSnDUtNjDn1iuyFwQKAoKA+7NHKVGOoyDAQeYAX4N/P7/Y+Yktutez&#10;mlz4wkQtJ2ufsBD+E84of8GJZuUoMYqo/ZlS2aFnbSupOXW12mq4/sOsj0h0XHn9qBZX+hDqj2wS&#10;Ck4V1A3nXS/vbrW8JAe7Seevn4g6yT5nc0ThAt/Xk1MYFLVMk8jnJ5ylnzGh6oqQyoiSTIItnSaP&#10;EQ2QW7GqRX7IYxOJeaRLx8oUiVuD04Hy9vEFsnooCjxfRGJP2Yy3xuUepxhl5R9t4DsW7q6xEPug&#10;nKJeEFlEYpvwcUoH3+fGZBObg9uRctz498vLOOZ6aQpB6qp9V43MLNrZN0Rc/def37gyGh8yc6v7&#10;G0S+/I4ysx6zqH6iREfj8559TzUH5CHiPF9HTOOF6l84mu3BrIGTLufArLeaHcesm6dH95iFhbwr&#10;RFOyDhADICd2EcqKUVne8LjjGFdSQSAXAm94j3/7cG+tyA8Z2Le4zfe4SetB2mkOmTKTzyFyoTkw&#10;Ajls5ABjFKMju5JyNrH9wHFV6JD/9vm+8xtRJ12JEfz4IaZERv7cWznTnewfqMjilD8HNi55uuQP&#10;L1/FcXjGXeBZ16G4bOt/w+8w/qZ6fHtVR3n35m92jh/c2cH4JYTrVfTJM0Sbp9PiEIk2yY8BjmCL&#10;tsR3qX3o84qIyznTzJo5Aor+drxcbCJgbCm6BIw4f0PnSVfiOyUj0+ZO/bHsb/O5dexDvz8+fbjP&#10;o+5m1nEe8jalzGvDxYaaiIfkbDtuYfqjVFjBEMhHLbMQNYIxnJa+ee1oWroGN1GngtukayeA1pXy&#10;2tyazUgn22QH4+o6rB2Nq+vwxrxt+oYi7P71Hkph5uXMSc3U6tDwuvJg3evT050nRLjjlqcNRy1M&#10;wDCKGKPccRGvGHlc6xEvbjHMrYZTYveMqJNbkwhcVwPPAFKadmwqJTnsg7/h/EXH5UZ/hD4sR8dJ&#10;OpElcw4DvuRH55d98BdZBD7yOYPj5H9eXdV+SHOClmV5v02WlcPvh3LYFrpdj+R5AgfSx/035dDX&#10;ah6sQEkh71hJiQDm40kQp/kKss+dXTjeXeD5zzFAFmxJibb5f25vd25hM6azLe/dYvt31juFc63o&#10;HidBVXolSAUc7A22Rll+g75zzEL/YZQ73/aLnWSZYSXCd442kH7dVwXSe8XCS62/SwOP7KSs60aR&#10;RCw9v5ynR4AL9X9enrCIb482y3Zgn6XjR81uDFGm1l5veNbQlWYuz2wDznI5EwToTLK3i+hiFnk5&#10;lvK31xM9ebMlo+cZlynZ2kgzT/J5tOGQUoZCa14IiG3klJr9zPe+SIe13E5ftPvfz887r3Cg5Jhq&#10;S9zOmR+rybs4x9NX/GFgVXWGwMomly1vXFkq7uMKYYMlKo/i849jgERFlXcoWgidKv/P3e/181Mn&#10;vvqg5Ult4a7n5zqnPIw+SQdJfuBoS+xjdPgUHWxlYvNm3sQedSvNeirYs7pHvuXcWhpG/BCAY5or&#10;8WPmnDr3o13V7kfEpfok8hesWhJ8dXzcVpyEVUYi0EJXJCGnTGQTSjhNUgW3Vbu041CVaC84zYY2&#10;pFqIGoZW9stp6ZrXjqalq709UuVuk65dMKvjg6t6RheSk62zYNUamI+r67Dch+XWgHrwjG3TNwZg&#10;92f8MVRmXHbKxkHZ6PjC7VnXDjBK4NVmHjIZ+gMR6cZ0PErT/MO3hIqQB8eVlInR3xgVqZ42um3O&#10;6iX6XOWgacrj5+G/a9KS6261pLb7mIsuOXIx5IZbZ1smPtkrT2BPl3AMS7n4wH7O7bq52CKJOoqe&#10;3PrnG7blXgeYqwpxAS9GDjr9Ck3h0/XI55VE09Nl9dLjImMyCbycnDfHl8ApWuOGtBXbWBZrN4U+&#10;d77D8Z4OUbbESFkcN4SGrUxUngJuhR7bnrzXY5ZGaD1mwemffSgZf43HXE6pO7fqPoUDfyocaAd8&#10;TljpMZN9TPWzaaCkRKpEsco8DTFnIYVgqR8p+AsWw2/gzEy3J/0ezzmiHCMS0fnBkXqGmPf1axSd&#10;VOJzTx8TJyVcEWYxCNDGfFGA+KFMvwioei/DuTyj10dAqRfpgaxOxnbeg3SpugUIjGEz5EmnLtv7&#10;pEDOiHo5E99bGUHw7vXZ6jjJ336nGEcZYVJ/F1d4oR/zOGYao92a+kIK85nWLDSLHB1PCqyu2c7U&#10;r0o8o1PlBbb31vPlPp2n7tWuAfgQUzIHOL4gQqYrsY/5IuK56pn5Jj7m/fleV5opO4YWm+aOVkkw&#10;iq64JRUEnx4QTxIpviuKo7VNQDo4v+M3W+rUH8+KghBKLeAE6C1YtSTozh8fsWEceZo4zR+fxIC0&#10;kBO85NhSfCtut5slSiwEsIWoEWyX7W0bTCpBwbx2NC1dE8DlIbFNunpgCLy1bLSWrV1gEw9SDEgT&#10;7AJ4FrQLrH5Y7Z4V/jrl7oAIcNL19Pho5+rkxDkBe4tIXveIiOD7knVAkbuxGrinkh2dVvY9+wrH&#10;isS2YnSnRool1CAw8YxF6mdXitt1c3LTttjBaCTf6cTo2VoutiXZp++w/fIfOL/Y+jcX6hhBkE6b&#10;donDOX7ASeAFDpQ23cKprEpSliNEnzze30TEDZJPFQoqGStSVPnxJQgT1yUn13aOYBOMgupauON2&#10;33fYgtBmV2HcLaXA9xN2xO3oaJcu3npkSurg0sPCYTFZ7GcXwMnnFBCrLKNOSvJiSgOZEOoiq0gl&#10;R9FlKUfRK8fRhREjFnO7UVuiDV6jn3peg2zVJpPHiMm6s8pkBCuCLAqBF7zX28YyUdLtcGL0dD53&#10;G3+gohcTopFHnYTrPJJkKb7FCNhsaAw4+JEjI3W5EiPl8S9nIha3eFd+54kl7eJX09XRcZLfThby&#10;wVm2NnOIHEyzX0FwXz/v+lEau7aObagsrHN1dKKcf23twLyb58dB32HaPgago3KXjwG64BOK47jl&#10;Ks2UHUMSW0MGCrhcjAIBaCm2Dfj4HCf5julzbm6Bz3pbMLXeDMoEhQS2H8RqhEKCD48lNRFYBj55&#10;bVgwaqJXckwEBCseS9ogILhscmxnKLUQ4Baihq2RGnlhbduolimjkiZjA2QknQmT7mS3SdcuKFXW&#10;Vq9aQKvjMdOrbWrGbdJ1puY4qNjFeXJQuDsyQ6/9juiTjHBiS1w8VlHEOMEx6zSM/ORygK9/Tw/T&#10;RfyiEwKjEroX8vPqlpf6yqj8PPx3XWbZrZaLWr58Opg9YutsbncMb7MGI056civiUzhDpYwzovo2&#10;HDZddsWFjq8Ox+qGkAEZL4jgwi3wUqXzIziHaUuKQZRZSMkQVDqVqA0643JviOPMUHBZ7tImrxEB&#10;kpP1NptkPY4bWaK3gfd32OUeIiva0squH9DMG5Rdetjqzz2Pup7AeV93Lu6rEx3JdDxJTzDdoKxx&#10;UTelhJY/oVORTj/mFE/nk+M8p+wmbTrzPyLK0B8439u2GaWtMOLkKbYZpa5zTVmeX3MFo8idBQH2&#10;Fb7fN9PqKbEH72O+i60WmZHHcU39ocaqyOrYJBCco5OxnQcTKgULAhoCNlti3lTSIaI5Nn9xraRT&#10;/TJ71MkvOw8YR/lnk4NYnSO64BH6/5C42dptGm0GyfTn3zSEipbCxDeaQFWB0f/pWKswMYjQnhjR&#10;9A8+ZEv6EZvBx7zs/jHAhlIqfDYUp3Rm2DCV7ZCWjVEHQIwq24YP5/D3d+3z+ITGP4dsgOe51HH1&#10;FPPcAoUFPMNdCvbHx0V5OfmC0Xw1qjSQ32GJFRF8eCzJjYCOU8HKjlM7LiiRyY7tEuXLFXvIx2Fa&#10;lNvbdih5K+Qz2lFp26Hacq58YCHT6RDJQVywag2sxtV12XbUAHvgjHHbdmBlO7KzezZ0JFaq5UOA&#10;DjBf4QhjOkeQIyddGXmS0byGnIBNrq3qsfm7LSesuaWw7tTl0iVEGtJ7wwvpC7bsdiaNkHbqLN7l&#10;Ri66QbKMyrwpYRpxNlTY735g62zmyJ/OlZEaviLqpK1/6uViztmXfyNq2OMLFu1sDpuQ5AqRBQ+U&#10;c1yad1Lqxu27UyWbk7Lgx6M3qYJS2lsy281xucepJbLKkbW5cMcttG0/WPjcesLC8w220LbZVxz3&#10;emnKoMYsLBp+YotwM5Hfg2PM0uU36y3lmtGUzhNEixU8iFmbE5kTV3XDeVdYTOYokuY4TkbJBIJw&#10;8/ZfeCckTrbEMes6oeO9jccQeXT2d31cMAT/wmPJCGyeMm+IPqmesWryGfnqCN2rIgdYFO8zjm44&#10;rUkKaWcfXjLyRbf0CNhsLD2XdBT5/so/V2LEydzP/ne8v/KjOWJnJubxN84Vt2Y2bya8nna7VdKt&#10;n4sJFR+YlI5zKtb8cO0cH6gcV7/TTbr8Hcaopm+OHS3M8imu2We4g4Yr8d3Q9rF2DnxcMgyfD+0S&#10;2PCyMerfKtuKD98Nj/AhgCupPtnzQwDB1sXDn1/Vlvdaf+FZ3u2HzyxVjhJa8OFxvknsGBokVmQZ&#10;+ORtWR2jxPDnFXwE6oKVnzVKLQTIhajhb67qbljbBpFKU0gJlKcFJqdrGsScVLZNXycQLTfq1la/&#10;aqk6u9vL1q7eHOPqCu4DCzAwuzrYA19tk659oHXPSvehWurWEEhhjHTKovMkt8K1OWh9YmLmn7s7&#10;tX0VJ2O7phSymrxJMwddk0/INeVghIgjbTvhkHq+MqT5jEkvW3Q3X70c93Lj7Kfvv+vSt1stF7VN&#10;fhq6n2pBnNtm378gOkRFnrSFvuqbcGJk30yVyIeLKTePj86oYceYiL0+Pqk9D3S5uspCvoxilyJR&#10;njM4Ku/32RdWAS1op5Aqnsa43OPlZQ3KzAn5C9gIt9G2jRuc0P8FG2PE0T6OHzYJ12MWnEpWDpR1&#10;FDlm/YTjpmvRkKXrNWxc5pdHnRh18mA/3esXnXpCsXKW4w0unARTmh/22yIx+zLHqydXtCy08yUc&#10;mw8ZLW8BSUVdXYAeRYUhEZBnXXXks6/xB3nWt+Fw4lnc3kWf8/Ung5uQXR+H1LzwWjYCLlubi9aU&#10;n2PYoWe7br5fviT80MuGDSM23yFy8zMcp+W3X60cZLjGOOqLJlYr33IxjXaDFI3noC8PSlHwmSYd&#10;81wq7H7Bhyr4HQaTtib+BqIDJazeej9H5its2ud4zLFMfhMKRjnkGI9mpdXa1rtLIvjwWFITgYIP&#10;nOzRn/iO6ErP+K3WZQ65P7YVBSHkEnDG+QtWLUmrzB8fsWEcMyiTgWSSdpsKEcGHx5LCEGjHqkK1&#10;vWAYw5FLLUSNIBSnpSuk4TtuppSPciaBe5Clrtukb1eonDgV8LpCWuopBIY3oOE5jtfU26RrX5TT&#10;rd73laTUb0WAky9/XVxYp1c5JUMHvl/3D9ZthVuJT6VA5t7LyauzI/c2YF1g4MJ9mLNZZuW6CJ+y&#10;Tg/1elT1apCC7vvHm4o6af4AIW1OdvJr8qvUEbxgpzeIdEmnNluH56LGVzhscrtIW+qjN+umjD6p&#10;ouzBgdKWVhja7hh5qmBwaaNymstxuXfXgbby7exMLYTZdGD0np/Yvpu/Cu3W1J03I5go3usFKjrl&#10;UooVL45ZdBB2riquS6sqs/+PmtORmJGPU81n0IkgbPzZwGezg/VdddNbYl20nEwTATrT3iBqMVvR&#10;TMyjoz+3krQ5VJvl53BNJ4CPRA7/c9C3yBiCgDzDcFyPP/o5aGhFQihyrOSfmYTMPpy9+BuD9ih5&#10;cjTrlOuCQAoExL70Ywq6Y9OgQyLfH11JbT1sHeFcNeLy+S78ir7+Gx8h2N5PiTejCZ4iqmBfpxdp&#10;uzgJ+5YWrjjWno996U6/vqb5IMLSPk4wT3C2T1tpJv5G49bdT+/2reGbNfrnUA72IVviPTp8Mvqk&#10;TV5bnXnkURv8KXtfnXaVu6K0MHy6otGsV/DZYLL6sMb+cTXHGTWH7IkEu6G0ORN8NzmxZ2n6QSzX&#10;ocoLPjyW1ERgGfjks+Fl4NNs91Q5BZ9uSApu7tpVifaCbhITurMQNYIQnZ6ukIhCZUoZSWeSuDvZ&#10;bdK1O0qumnnt0MV1qPxtso3RdR1dgKGsqvCZMgLumekpS72lsnFB7vL4eOcUUcRkca4GBSZgGUXs&#10;+XW4Cdga/2QXeZ6OpHqCiJPcZisVB9J5jpz0Ikyp+JOWmXLSJi8/ff9dU9apX3NRg1u2uSLzfX7C&#10;iRERYX2LfLE6cjKVTmXkS/5mYt8/xzZx50dH3sgRfVqCzjevvm3oTaE815TjBFsUM5IF1yxsyZFt&#10;K1ryIhGgg9Qp7IWR5sRZinivMYeN/UbUkwdGVm2aWyS3enHyW41ZsFXhqIygkgAM15Ev61VrV2tZ&#10;a7nzvOB23XQoTpXePrqj462pbnpLpFKh0EmIAMcM9mcujNusjHnXRydJx6yE4ncm9YbnSrHWzvDN&#10;vCJbXvvjGKNdplTuBe/78gmAsNDpH3ii5enlynlBoCsCYnc8LjHtYuTyRZ18R/+mY2PeBIc2RJ18&#10;w7bdrnH0CuOoL5qYTT5pO9u9YfIqCUSQpRqRBUxR2XIrexZt6Aq/2V3v/h+e7eFzCfeOPsTf+pJ0&#10;fHh+AAfmWPsWWtM7QiNdwY4CJiDRkfM8qhV8mu10CCd7Vz8iXi+IOhmTWKd7qlqoH5Hu7AeouWDV&#10;kqC3DHygRSZFMpFN0nZTIFLwydwKCwF4IWpkbuxc5IF+xgbISDoXIJ3pbpOunUFyVlw2esvWztmo&#10;I9wYHunhOY4Aa8Vym3RNgXJxnkyB4oA0uDD+9/m5dQKWk7OvWNj7h1HEbLP9A8rZi1WmXswofaeO&#10;CHg+eX3iEG998tlHJ+eLrJfvkDd9YLXI0aNqC+Vut9mF6Ij86wFbZ1ucneiqQUdmOjGKU1o3TvVa&#10;xIGRAF12RUdNOmzaZKpT6rdWoLaiT9QoxJLbd1tgXIscxIqF1s5366qDnigRBuWYgBkw+wab2Tci&#10;+QjmXIz+8XDvdcbtKgXt9DsiX2IZbkOCbYg/xOhSURd+YPvutkFrlrhvNFZnR3u7agwS3I3b0Zds&#10;t3csuvZJgqtVJpVpvdOHZambCQE+Z+k0yS0gbeMDW5KO7GcYt1KOWZnUiSJLfWIjsEYxKIVHRICW&#10;q/1V44d6F1Dn9dt9BNW46BzX56sPS+wRu8iX0bqWF7GrD6Klbh8EbPbYh97U61LfwwM4m+D3Os9t&#10;STmbuG7aKnTIYxTA34gGaJtKIeszRJw8hVOMaxxlGdtfB1E6VtG4156XlWAdqc6tmobCqKJTDu5S&#10;cYEP2Ww2wy3iH+BEda9szmZ16cWnWXBLesHI5MB3yHl/DADN1rZvahd+LfjwWFITgYJPExPJ4Xyd&#10;733wFR9Ku+b6hAaP/TEGBf1dWSe+gPP++CwAhBYVBKOWYhO+XWkgdpxY0vnjkxgQg1zBxwAk4rId&#10;O7HtCKITLdqu60QF7yjWtPSFNJmejwIP9d2WtE26pmjTel+o0FsoiAtVy2kGo+s7oAADsnLiPdSN&#10;bdI1FaaaN0MqkvOiM8wUZTpMOOnKbaKuT0+sE7D8uvU3ItbdPTOK2Ny003FK251J7QwT19wyNVVi&#10;BMD4qJMbvTZnqSTa0MlJm1z89P13N1IOc9ZVmk/0n5+I5OpyyNiFM9j3yomxKw8TAfbZO0QAvHt+&#10;tvZf9v9rbBF+DFu2LcCY9OS6i3y0b0ZZSpHI/whRX4+xKOqThfd899eyqEJBJddVUp+Myz1OG8p6&#10;CKepa9irzW5od/ewO1e00zhu9dKrMQtb2yNqcoM3BGMc4D/YYvjhFTZfr2q9oi5zwl5X4uLoMEhH&#10;vY7v3PVs8tXx3bPiqgCfM+o+jZd1j630C33JtRjHF/6vxyewwZCeNj9suHV34xkzPzW2UGJ5vuCI&#10;947mHyDRivQBSCdjOw+h/Yb3Ip+dHcGpapk9LASdUqYrAl3tsSu/ydVD3+cHPox450p853GNb646&#10;XfJvMI/y6fgwhdEDrxjJvSI8frtVEtSenRBOBOsCwIzriNo8TiqhfS7xseUBHOxtifLyN1jfD6Js&#10;tPU8HR/2JY5nrkRZ97CF9zxSpdm6H3STWseH5yXVESj41PHwXdFh2vV7i++QdF52JR1nVxl/Pij0&#10;7At++uPfFYzGl2SaEgg+PM4zVRooO4YGiRWZPz75W1Uwys9pmRzaTRYlFgKy7MqxzJasazW9Jqvs&#10;qC5msqvp6ZtMNSsh6ltSPAJl7jMes1LDh0De55qPc7lXELAhMJcZMZvsSfLmOjjSaYuTmjb5OSHz&#10;4+6ucxQxG80UYMfTja/hkpNbdZ/QcSsdSeVYRgezqabRJOvBuEfVpM3Al78HbNn2x+PEeHF8pKJ4&#10;ySJ6Ctm5kPELEQA/vzSp0dQOsCh/DeeXLhuUNim2Q6a2qExk48T0HNEn9wLerINkZSElW1DpdmU7&#10;lCDnfnH/OjDtWIV2+vXkVEU/sSKGdvmBiKeMphvQRNFSMPKla1GcTk9qzLKOaHZWqvnttyaXS1k5&#10;/qit6xNJx2eFPHsSkVRknLiqG/gv0fMgpcyF1ipu6yMjF8EJ2vbhDG3l4vB45xjbCncZP+aAMU00&#10;tUPxHPSetozyRKmOfH40/qCBFOupjJBxHXuSV9XbPizZ+7LndJBJwb/QmDcCOW1z1sjAKfGQziY4&#10;2t5tiFvsFqexePDdl9H/nuDUYnN6wVsXfsfAAQ4OntKOsTz6la+41p6hoMjsLU7SFlOGgbLtw26u&#10;Ncdbvcloe3Sm4nbxNtvTy8ae+/BhtHIfbtx2eLqp0kz1B0jpU8SjhA8fT7WtuVXwiW9qRpxk5ElX&#10;Uv2OdmskwdrIjrgEBekPEbXmVLQ/RnPSNk5WwYbH+aZKC1EmsSKZyCaWcjxygg+PJXVDQDD010ap&#10;hYA8l7UQf3uE3Z1Wk1WWllGojKTDAB+wVIXmgByXwapmI1zDXjCQNV2X0XxOLcZtxuGRHp6jE/rs&#10;N7ZJ15Rg7h5gG8mS5oUAjZ1b6dAZxebIoKKIYbvh34iax0iUs0yJezSdtvoEnTTF4XapnZyMDELG&#10;5ayayi+7/+7QisZKwx+BP7GVsGsBj47L3+CIZqZYPnp99lv22Sf0XfvCycr5jROyXRPli5GR+j+/&#10;uaNSxMhBvisnZkTNDKgYLKsiFkIxgGnHIuNyDxeaE/kqWqqjCrdq/1VtoZ1SJ9Ki4y+3m7f1KTVm&#10;vWDMesCY5ZDNlU3aKWV18emTz0hF3LY+layk8/aRV2svdbXg4y3RB65StwMCHLMYddLVKly0Z/TX&#10;pSe+m035o5bl4U+Lq/74XGj8bW47jTMQFI2TcGwcA0n1LvYKhxN3BLzPtRNYb0aFwKwRsNnsrBXK&#10;KDyjTvLPldjncj/bOX7c4qM5W7txjD3EOHrJrZdVCZekKfI1CWrPVNDmrS1PGjqzgoO/f85gPyfq&#10;I5ZmI6p5gOenndePfr+7Y/Bhn+L2wa4kWw+77g+fX2mn+gW4d+gPMfgMr980OOoYTUOi+UjBfsyo&#10;k66k5pCNPid4u+r486va0if8hWd5V/DhsaQmAoJP886ccqCF2HDihhZ8EpOdE7heWQs+Xniibrbb&#10;WIV2e8EovmMUFrsZg/cYPKfVZJAmYwNkJD1G07XynFbbtoo7mQJ13HC1bYYzmZZIK0i9XdPSDqY2&#10;oBADsgpWP1fBbdI1NYa7F9hCZrePV1lqiRZKL7WRcgKWjijH2IrVRpsuk/8giliqbXdTNYtNVift&#10;qMJ2KiRxjO2CuWVwAnJrJnQySklvTTjxSW4ZnfSdN9oV7FG1nXhACU56/sHWWQ9w5uJ5I6HvXZ8c&#10;Y3HcblNd5CcXOuPS+cXF8xR9nVt+2ZzPGjK2ZMTISLlSRfMi3zNE4NuPGHOCZGUhTriN2CvH5d7S&#10;4NVt2s4FHKjODg+tdkTb+0UHXkSwo02m1Im8r2TLeYu47Gp0WF6NWfGc42tYhMiQRbNk36XjsKS+&#10;srI/5l+8b2l/pURfTQSRcuyDgBqz4PDxhPcSy4ilbIXbjEq0rD685lD39Z1RWecgaQoZpQ96jgSj&#10;7x9HAysN6CCse6gjJHzHHuSzVKUzly1RB364dggHmZLmh4DPBm33REPfPSlTjnYE+MEYo066UpuD&#10;l6teSL60G3587dwi6t+zx3GN42j6bYwrCWrPV0i+FixEi+WXETh4nHPiL4Er7CBhe1ejXm/YLv4W&#10;DpSu+y7diQsdfLvgwyh4PsfkI4xl1rkJlzBJ86uWX/ePjkpW1brgk1SdCROrkO5kQxNWa3DR+O7n&#10;C17wgo+kday72yRqqn4BFbsTGRyfGIaCU0ydbSo7f3wqDcSOEzfe/PFJDIhBruBjANLzkni6k9g6&#10;SvgLuklM6M4CVAhGs2q54PL5C0KijA2QkXR+aCI5TK9tIxUYsbjVTqyZIwqZkPWCVUuIUl9SVY8s&#10;YPcFstTPgMDuHpxYTia9JUsGrRdCchfOGH+dnzsnWF+wkP4TDpTjTXimALrfk5OTV4z4lSJREk5m&#10;v2Fhns4rsRPbaxk4QTBgGpabrth4nHUp5DxEmlX7visnLlu/oQPYMZz/uPCxcmK0U7XniiSWI+yU&#10;Ef/e4KjYSCBGWb6dnsHRfeOA1SgXmUEZQ+VMFX2SInbpk8GyKoVCtYoELLD4uNzbhaSN/3V2bp3Y&#10;F/vn9t26HjzXr9u52EuoyJdnZ85nJxfw2A9U5FXFNJ5zCjnt0sfnUhZG9z495FbJzRSrHduHC5zu&#10;iGdNHilyvHKqm94SKUQoNBwIqD4LZ4/bZzjeW8qwZbhVt3K8t1qhpdLMs+hY/A4HhOkk6R8tR7V4&#10;hDJRR2jZQjYJDuTRIw0hYg/xOlXl7wDrO1tFjRHKfds2dmJaKiVDwGWTsQyETmy9Un6DgOor+J3j&#10;SpzP6PkIcj4myZOc+f652jK5KQV5c67s7AAfHvWSpLKW2jMexPsq1xR5ETkVWouCp2ZLtAMj8ffP&#10;HZx4H2GP9l0oNhV0fJqUNuVCztjHXIlzEOyjw6VKM9VPwLWHcjpGw8k/H04Fn7RtpT6cwcfVZhKc&#10;+UEyI8t2N+mKkvQNk9ECrgWr7hgtAASPCvPHx7DhxA09f3w8jZ/olmCUiNzWk2nHEyXaC80GR6qy&#10;9CS/SKela2VEmYSqqC+9adf6ZYJxTX+7ToDmggFdsGoNM90mXan8Num7Tbo2DDtBhvLEOUFUJEYC&#10;K2AmQNRDIjW+n1gcPkckOkYPXTly1ZlzsvMGUcQeX17m60DZAzRWPYWjmx7xq45Q/BWX459sDm7x&#10;pAat0QPGVjmdtJ03WkmO9ixin/n1KNHv7HLSiTFkQTxUffJkH/3NSBM4NxMX6i4Q7YRbfdn6uVk+&#10;9ppytslKJwFGBGxKF8ttxYuLkK7InT6KbXKqukqhEK18nPrdG5e7X3bKxojFV9h23hZphBP/f2CL&#10;D9w+3rDHvnrRfs9hy+cOWya/W0RfVVvXC2/FNI6zlOZxzMT+Qud9btvtS6FystzQjpO63IKrnrc+&#10;V0qEarKuVU56PKNzCQAAQABJREFUI8A+g20eHe8ltLyroxOrs3Rv1hMmwH4SN16Kdbcc1YIlykQd&#10;AVQL2dZBeMJYU7Q29SYufmfx+F7ksjP2vYMSfbIztn0rbqtN9sVt6Pp856RjFtvLlugI/+aJBmmr&#10;Y2t7Wzk9j9H+XE73lPEa767+NzmdmiZBbaxAGZeievUtPddQWzxMX/ERpmsugXNNN3ivsznq6hil&#10;NBP2Md/vC45l7Af5UqWZ6i/g0rGf6Ph0JJFPxQlQLvjkbQRGUP7ESGHDme+KdNLvliqKQrgbkUnX&#10;WrBqvXEXbHicb6q0EGUSK5KJbGIpxyMn+PBYUhoEBFM/NZRaCOhh+vrRmMvdaelaSZNRKJLelpQR&#10;xm2B0HikLdt6lq3dlEwWSA/cOUvbTqn9py+Lcp7ktt3cxjPnlNj0oZinhPwq/fv5ypnL1vk5Eaqi&#10;iHEyMiLFlY4gjKKkHUc/rjSlYQ06BNN5Mr42KdgTF0q5uNK/r2yk2pzZec47t7t23Wu6EfPRVE6M&#10;cBi7fXQ4MaIP0VH5vLHlsZuq+85GRjqwcbviD/RVW+LiyrezUziy2e6my/PJStYvb+9WZ7uuEpzD&#10;qWy3Q0+inD5Z1/KoQkEl11VSnwTLmppxGz3Y3LfT053DXfuC9QcE/+fuzmmTfVClLZE37dpGR41Z&#10;D4h8aY5ZCkz1X5t2k7hPSY8QfeIkcAwK0YzPiHcTlxG0dcqqbuA/JSMvSsqJAPvSs0TLsgwQXHg/&#10;RaQsvt8vozWUgUHrliPsj88P5XBDWwz6ayc7RxBbkGpDMvh+TjufMu0P/B54dby7UW5+vLXvGGen&#10;rNfUZQux66nrUORbIUCnLPNDHcGGj25fRDyWs9mC1A85chx9RNQ99cGQ5TcJ6Z/BIeZIOcXYKGoS&#10;rMcalJNsW5WSt0ZAYOJxmxIdhrkNfOO3DkCgTfIjsvvX1cfPQ2Hkc+yiTNyOOG2CZmaf6cBgKHw6&#10;iDaJKgWffM2gY7uHd719T4RWfuTmc1BuSllRV30Ed3m5sKTjtzDVkqgj+CQhNhoRaJHJhgUfHkuq&#10;I8Axu+BTxyTlVbvNVei3F0wpVhZaYkdZiE+Q6LT0hTSZBSL5bUnbpGuuNrViaM3MJUGhmwuB8Zpx&#10;eM7Dc8zVau10qes26duOSLcSqz1g8YOGi/yHni//u5EvtXIjwMXxEyyOX5+crH6YGgy5IPEHX6/f&#10;OaLaGcWnedmxp58hulpbxK8Yhenklir6XgzfVGU7whjE3klb3XDeDaI9VCEuYPxEpFaXcxK3zP56&#10;euJY5HPr6L6z2o77/vl5594RHZYysW8fc9EO57mTjwPt/xkTv5yMSZE43pwc2J33UtBXNJRCPq2S&#10;cZoVISLChbuvcMpVE5qG9HwxeMSiHR2JXZFGuqKqxiw4c10dH1t5c8y6U33i2dHXKGwc97jSBhgd&#10;L9lPGHUytr84ZUX/exvgGRCjrlNWEuFNJa+3VAy7UtZAgMjeIFKrM1oW3NOv0c/atn40yA58qQwF&#10;PFuOtKWWIuv7lQbv8AK3RdcdWMHk7EJhYLmS8iPwCgdmn50dItJ27DiQX+p5cTBtfl7SF2ldCOx+&#10;gXOxw9mEfcYVDU+3Bxft0Hx+tnb78rRj+3yNfDiPcIkP577U3r80CbTTUJ6l3AoBQretib/pLxCF&#10;n+ODDYdPdIBfmLvzOeenxo6OXW/4ne9K7Kt0EOufqk5jUzyCeEUlosb2Fe0J8fYBFqCx2J2JLfuy&#10;K7G/810xPFXUTSbhBCZfcsGqJcF+GfhAi0yKZCKbpO2mQKTgk68VgrENLphP1kJ5zgjkN6D8HKaD&#10;/zbpOhzqBdXhsF44p2JKC2/g+aunnCdpp5yk7rLQP38IZqyB9oD5dnamnGFs2rDYP/fuyHa2OtNb&#10;6NOUtQms5bHk4d4uHM7SOWYRDzqO+RZINRHaT8PVaac19RI9dO1R1YmKjSYdtujASKctWwQUTnpe&#10;YfGMjspuJ0Yb5ZUYrjtcqPiJKHuumaUjTMR+xfbKbp5ONTvfcMlKgq/v3D7PVyKO7dnRIRZiuj1t&#10;KEWQJKpQcOk4BQJLj8vdLiRt6hrbxh27bBrNIlvYu1qoj15fTz1jFmRjxGRrhAZhijKBFqAAiCtt&#10;xyw0l7wYcfIIC408j002Wek4mWz8iRXIU94ma624KoD/2F7rNmNmSX0QoEMkI2WpyEQW1yz2bzp8&#10;KMf7TlaoS6caERktR2njqGM72T7iv3miAuoapjxvQakNxdb7KWUttPojwL7GRXHbOElbUNsSexbV&#10;+0swfwptfWb+GhYNbAjwN46t3/B3GJ0ZGQnPZhs2Wl3yyJtjKCNPNuVYcb7Exz6rKO24Xo9tqCiC&#10;dWG8pXUEMjluKQxrtRmB39wOXseGH+z+hmOvbV5iTSTxCaOZ8yM3V+KHj91SpZnqQ6DgZuElL/h0&#10;rO6lvYSbOj4Fo/4tauLpwvQAYxn7sys9Y4wJ+w0PDj37iEuGKeTreE5BnqnJsAx8Ki3EjhOCvAx8&#10;EgJiIVUwsoCSMIv4+hNKZLB9P888d8WW8lCfFlXRtb19h5KbdgRemQTKSHoogIL5bJOuwaB0LGg1&#10;R2tmRwYTq7Zg1RpIj6fr8JyH59iAe7CMbdI1N6jrX/kE9QAOZ6FbTOYWbEj6czcoLtwxihi37+a5&#10;mTjp+gjHsBtE1XNFETPrNKmYJfpfR/GIKMwFEEadTDnZzAV4brfCFCGKKu/+b0Npc+YuneIO+eTi&#10;5afrv5tCtz40uB0ut8629R/SVVH6sNWw+jHsZeTWk3f0u7TPW/RJTqjabJVl6WC275mM9YrS46Yu&#10;p06GE79cWEmRyGMfjpPsqy5+IXxYt7X+ulBryRCWncuMy70pNqOpfodd2+yPzllcuP5F597mqnKN&#10;2BreWq77Qsasb7BvW5+jPI9wDGPkS5tsa8oK0DhUY2Vd84o4YaSicyy4900iK/vdGE5gMfIHt4Io&#10;xXcV9b6yzohht/VluV3wzVM1ZikIKzwrXDlucEvIHZRbPSErnAX3qGOdhHrg6s0m5xNsFfYdRqA0&#10;k4ic42jyKtfLR4C/D3zPaDpfMcreNqaQPraNuGy7zvxdZTqb6LbC7brDnE26I8mPUm4R3W89RnK8&#10;lD/8LjxEn704OFq9p1K4kqIR0Ns0uvLCK/D3zyk+YONHLvKmpqvMn15/8FFn29b1ep2+55SJ/Fw/&#10;+9hnD4K3765aHzTX740dBCw25Aet4OPHJ/SujqOch9TlPMWRp0/wQ1CZQ7bTq7hJP7EXmnVuDJ6z&#10;VrSj8MvAB1qIDVOhhGkZ+CQExCAl+CSG3eBSLtvxRYn2QrMAciFqBGE9PV3z2tH09A1qpk6FtknX&#10;TgBFVGpimddOI0TLUrSpbxY2kyA6uq4DCjAgq9Hbdpt0HQLsxkoOo0/SoaWkuSCw+j6ck52MInYK&#10;hw2bMwo8UFQkLzo+zbd127s/Sxzj619uQ99eOryNnyrHyfAapWQNgR6N0aNqTQT9QqfJSc9bbG1P&#10;Zy2boxb701dsnc1oC3o9nV793F9K7nJx4ubxgXt316vjir2aCyoXiBwm5RuFMmeQr8mbkr4h+mSq&#10;bcQ4x3aKCH0HCRxETVmt8Cil1H/W20Nkjsu9riFt+xw2xj8bfqpvwIHxiX2jXtV6FaMbeXPrbhXN&#10;1UYN/eLX4/3O65t7CzlVTTGN4bxiFl/DJmQzj3TVe9TeFyumzRrtOVzgt47r7VUHLSGYmkevELXC&#10;uOBDQSHH49KSrpvnnBh4/tgX/8DhQ/VLRYblkVn9fcJZkNGM6EBZg5P3Z5Q0lUS1TsfXj/dGvRnB&#10;UESdCQL82IDJNlZyLO0esWvaALT102lLX6QbBQH0BzpgmbYjsrzDgZHP7ZyJb2i/nx/xjon3WzrY&#10;808XCD35+uik4eCZU6al0K7BuBSlEuqh48MP1fi+1piQrfjR8eoG73ssN1Ti7/x39fJo58ixzP0x&#10;NvuR/KE+le2QdIw6VF98lYJPvybW8ZPzrhQPMZbZ5g+F3sr5mVz0VHFVfQX55m296EzPBdcFqpak&#10;ReaPT6WB/rxPgsyKyPzxSQiGg5Rg5LhdshMh0I6z9IVEDEcmQ222JU1LV0gj7wQZGqCy0gyUp0dy&#10;m3QdAv1mP6GtDsF5HB4LVq0B6Li6LtuOGmCXjFkj0JirY8Sk056RwGaNyIyF59fgf2H7btuEJqdc&#10;uf3PzztGERtuArYNztQPa+p+dri/ZpuCPh3FrNvHrrl0PFHCbSTcnHWkF1EtFy8/Xf/dCPGTFBVp&#10;+DX4L0SAtPULljnB85BOXnERUIS6W9QfcJxkpCJbb9xF7jeJCNhOys0kwR0b+xc4tNnyu7Bjnz3H&#10;9t0pUrBMqmBw6RSiNWiMy30jDif8vyMCJMd+m0xcxOYW2p+4H5pIx0bLrM8x6zvGLBtl5nHM4tbh&#10;vkWJNU3FNJTzupaSM0TWTQ3/GR2B6RDMuY8UaRU5DzFpqvZJRDaFaME0pFXk2FpRCq4n5CWjtWaC&#10;AsKr5ajLFnwO8VrIhnQcjll0+Le5aZE8PyC5ODyGDfIqXwpRpU+ZVJIzopNrrE3Fo9ApCPB3whv6&#10;pq1fEp19RtqbYfTJtj5cWr4g4EPAZj+MOul7r6OzSbrxS5OgGqv5tsv3yzuMozanNNZgNEA1H5Z5&#10;HPVhN6d7GspzEnswWV348GNJvrOdH/IjNpaqJ/YTbi3/8PZi/a1UL53minK8wKnYlShTPfok5F6/&#10;B7tq+fN1fJoo+Otuw92CT/dWNrFLaV+MKF7vC3U5+U749sEPayop1HiCcxGqXnwRVwtWrXf7CDY8&#10;zjtBA1EmsSKZyCaWcjxygg+PJeVFQLD2c0GpsIJ+MhO4uxA1gpCcnq6VHQVJH19oevrG6xBag7qW&#10;VBDoikCxn67IxdYbHunhOcZikq78NumaDjU/pYbzJEHm1t2H2MK7pPQI5DRiLjScw8lLRauzMKKT&#10;koqwhy28fYsW6bVORNGik06Zt89guyrakn6jzzmIcltlM7WIYhYv10RggqCxH9A5i84oLgeub6dd&#10;I4/YFSbPB0Ty+0PnF5ybpdiPL9CPGUU2mQdWTws0ZZQtiGyYxbIi7RNEij1OFC3WlNUpjyoYXNpJ&#10;ps+NcbmvJKe9HcNB+BrRVW2dlPZ6hzGDi8w2x3yf/m36qTELUS8v1PbCzdKrMetx5zFmzCIZWZzw&#10;CWfca3I3CgRenh8dROPkI23bCjaVrD6+Oe+pJgIDOQbxUoXxH9t23b5CwXGUslFHTTAH2cZDO0iB&#10;NIXo6HH7hGhZiAxke/4y7/rkdGe3QwR5n7q2e2k0GoYKxyw6UZZUEMiJAKNP2hxghOchnGRs/Vbu&#10;T+Fo9vUpyFRkmBcCug2ZkvO9zutsgoiT78oJ2awZcl1xro35qCcCCYnP1XyI6zMwyniN32FT76ui&#10;zphHE9oxZZkqb2LUllS08C97jWJig5y/4zuMXDcKJs7gb4939EUXPzpA86O71Tt5P+Yh+PTjMO/a&#10;BZ/49pPnUk7s2DeOMH/CbrBKOle8CWIceqYTsp7NgjmFqiQZ4yBqjsF7Djzn3+xVC6v3qzyIzx+j&#10;PLgI1YKPIDGFI1ojY1+YgoZFhiEQkOdqPl7b9NzYJl3zWUydchNT5DQz65XK1SwQGL0ZBxRgQFaz&#10;aPsiZDwCKkQft2b50CaqOQdwAOfJ+5fVVp2xhraeQ4iXx1sjlO6b2uoptPSKJV1FY/X0Cuu5GSIZ&#10;ZWE5TrwwOoIzKR/XTdwEnl3C2YuR9N6xuG7OepLe//59u/O/vn5d0XcSblT1lGy/Rb7UR9masRVX&#10;CB5rDmqGyl6D283vwm6fMeGrJ3tpvYT7/BkR9p4t+Ev7UB/f1kZuytqdzayb2VxaoTynJjZJ9IGo&#10;Jt219OqG8+66WJ8TsTW20YthCzpdOoU9vTzv/Dej6qGw6S7OBfBLLJ4dIvpIr23bjfZFIL+d/3v3&#10;e+cRdiX+LToijEx0Br4v6CfUQRbiVd+ZgPsHZeXfGxzaPuHgyUVGyhmbdFsjvcODvZ27VzoepEs6&#10;rlaqihn+UwVbS1tIrKTl/9xauU8y7a8Prdi6XyD7xfEJIkw+7DzvwO6gCp2zJFGzf93doY36OQba&#10;ECbvKzhu3mDM+rD0V/bnf/35s/NfGLOiEoRmXbYtj28D9J0jLiYi8qTvuROjg3JStmCi9x3Ss+Ea&#10;w2eMsrQpJh4Z3dlMc9NJ2Rr1ga3Z9DH1k2vBQa59RzVmIQLRPw8P1kV0jhUXiF7ERW3be4uPtnlP&#10;9FHjDvvRzBM1YAQYtdi/AF2oQqytTVVtsbXF6AOg+d64emczUcf7Et6Z+MHOECllz7U58g+hQ0oe&#10;gsdibA3PZo6VjFAdM+6kwFSwjKV1cnDo/N1Mms/4uIxHvhv6U3W/rZhBRH3Aht9+P9WOA8ZNXJIt&#10;HSdTvsup3wet+jRlSZ0TCVWNPfsM6/OY6h23xmDgC+rBlLLv6Pjq5yGq8bc0d7r4n4d76wfOj5iP&#10;otNx204YKW3tHfPAp4eYWeRDxqLQF/zeeWWUWIeC+nu8Wca8tpFgmaGfazY5+ubR1uQ5rfedvvj0&#10;latrfek76h3H8vutK11bPR0juW/ajnkt5WKPcX3nc/0RgMtGXzCWPVk+wI+VK7Y8McvVd6Q9dMz1&#10;81hZ28q7+k5bvbHuCz7kL7jIUeVV4445jzOWvO18K+l1JSyVXqlXpZvl9jqrDZ91wRFOREUe9ef0&#10;0KIIRro8XWSQ5zTfccbUp4vstjqCR86+Q+zJR3jZ5FjloUR7IXd17Y5r/NCKZDkN17WdPW2MiTY3&#10;dVsLaTbqQ3xoa59Z33Ew/x0ikEI3/j+Slj/WfsMi5HtGfvESxtfQxedaqfm8jKc4bo0PKKT6ouo7&#10;w8wNxmis472uB1lddivvbKrvDDTXuZYrwYmur37O57TYWgI2o5AQfXikf5FcjyKMcO8hBFcP2Sbq&#10;HafF1nqwGQweve/ovnldBBhbX53/MvrOSiPlPEmD0xVkA622odjFj/74h3iuB4uP7voeTmz6tBld&#10;c+m+rUb3+2tZPSSkDNuF+jhT9dTYOH9iMgcR3C5Ojnf+Bw4nXCQw0y0W3hmd8grbAntpo2Kztkkt&#10;7Fro0NL4kmCmjfzmHfOale1uRmeYdOZd04lJeJuU2q4/IOgjvhi2iKtwId02/Np4rO6Tw0bKzVlY&#10;7b6ldH5p9NG1MaSrq2rcDLu0tYdeU/RhOZc+LMMB6r/hEMaXB/YT06pWkUdOVj+cdAax5+y/Sijw&#10;AJ8bRA37/fyseOp9QWT6eo4tlOH8InYcok+sSH3Li0yPcHY85hbFgQSlHouzbfR6HHOO8OyiA6XZ&#10;FoHka8WENnnqfGuF5IKFv6j/JCf6uGpL4Rpdfe0M1SprPOmgGrtYBPuK7bv/9ee3ahf2Dz09wGZ/&#10;wrnyO+zTvKeXazu36XeAaFx0VP4HjszsI2Zif6FzJZ0so3lDDWpStzaTQ79r0qcj9OnhgfOZE8uB&#10;erp+2Piea7F8plDepY9LtqaFuEq68+vW7S4Xe0fRNfpOLA1XedrE/zxgzOJkUaOffKotgRm1mBMW&#10;qRJ5pqOWSqpudIjLG5zCu0Tl7MYxby22S/TzMK9IvagvRR9Gq9+HkwvHMlv7cPtu9WyP7Kdj98PY&#10;53QvYxig8pL0ydF3Utsb6R3gPZMOVy7sGblV7m34b85SDEZcCOMHCMoZ2BxHwYofYnIL5Xf9B1pP&#10;exSdepJpra4h1Vq2T4Gh9OkjY2hdYmZ7TrfV17FWNNoqtNwnpqdwLN7ffVIOV413PNz/BztlHOH3&#10;krnDiv5OTDq6bC1svbffP/F7/O3LzhHGM1v6gt/t/Ft9tL4pIfLocujnm5L2M6nPuyn1sXPLnyv6&#10;EAPpO8zTMdHP80vUj4NNn34U67WFPnNtuNjy6hTCr3ReblvTOFan7J/7u3vO31v8GPQRH7sNub5A&#10;rcP0CcdHL0nagoQc9fs5zkUf8pO+k4NPCpo6PqRnw0j0cdtaCklS0KiktylRkRddeBmiTwg+KSTv&#10;SkP0GcvWdP7UwQN9kIo6van3nTaFRBeWC7G1Nnq2++RBzP24V3f9hWzka3lD6FNjaFzouvZURVEW&#10;fUhL1q8MlpO4DNU1vz6QJHIOKBZAXVfRJ1ffiZWtT3nRhTT0+W5d3z70h64r+lD+KfadOq64YkY9&#10;swbZWh/Yd3PvzlrRyV2YaokuFHRpfYe2Zuo7XIOAcwLm0j4k1dZ3ErDLDo/ok8LWxtZXdCFoKfTJ&#10;Dn4LAwkVpmbDOAHQ2CgGGtPB7v3jKXpSUQerRY6o2z66NBA2DDsiF0Y3sRjDWfjoh1NpLxnCh5Mt&#10;nMy1to3OgsSMyX9m/X1+vnP/9IwFurcGFp9wEvqFhYNLRBpjZAXf00uR1/l1POcaBB/RPn1CcFHs&#10;VcFNabb9ESJOnmFC2cRCxN2Ulpz24xMcFFxRitTXFCDhut9O3SihtWEXWQ1q0ZeycMD2ScHfS0Pd&#10;9Jbwyt9WUx7QLOdqH967fcYCBaIqcDFPEvP5Rzz+giPZaeWQK/d7HUGYkeR+Y/FD5yk0acfHWDj5&#10;Bqdm9TyubGKtD64bz2mpPNLxnWE0ITgXG0OT/NChY4FZ6xKRLBnxkGXMe6H0e5eLYMw247DDFAHB&#10;qoLjf5O9ee2oliD7c+caUYv/wLn3HhP+Zt9htKybx/udy5OjnUO1kFYp3oPzRjf0Nzhlku8LHE82&#10;+Svi5PQLvPlOshcBtFq0QGV2pTVNdbK+6iH9pirlO4ftHsMppj8qK7pvSu56H1HvOLjtek6n1Wqj&#10;X44z4iTjjs1h1sczhZ6p2knkFH1cbSPluh5J9w7RfhkNmwt2ZiKWX084Zh2ucTXLxFyTHnXKpU+M&#10;LCnKSt/5gFb7WOyfc8pta0NjszR9aGvcqvEUDli2Z9UutmY9RmRKtZ1jBNjEaegkbUO+sc/poWUN&#10;4Sf6sF34bJt7yvmcTm1vfJvhbxzz3VLa4BO/JxjFjj8qauMOttheJ+10nRdxwia/wdzI6wcdnJvj&#10;APH8jt9g/JALp72S2BqJDNV3eors1Vf0YROUvqN++nrx6nKTv6X/hv399/2dpTqd8T/wHvis5ido&#10;q5J4Ju84tt/WUq79WNFck/6y884+uYuPARy/vThPcv9SdxFbV29naC2h6+N6XlgrTjSTbUOd2HdE&#10;n74YjanqWh88UJu/RvpLNiQ2uq1t+o4mgTrVBp7q9BBzzofa/KGpNeffSa85ypgl016v1w9ANvW4&#10;o6GSVmgPtdy25mEdfSsEn+nrAy10m9dM3wSExagP06bvqEvrf6uS1luTyFy3DaSR5/SQgqXGZ2x9&#10;UmMn6wf6OJqSRzv+KCG/Rzz9IkQm8orpOyE0Y8qQf7u+4RT5PsqxJ1fbhEtiLxmrq4yjHL/T/94B&#10;dQqUcQ7C1Ff6zhjPNXuLdM+lbtJ39oGhqWt3yuPUFFubYt+xYstMz/NvPe5k+n2Qq5VsujJPbC3k&#10;HSeXbKno6vos4Vmw7jsttmZr21SYpqQTqk8bzynoq9vaEvqOtI1ynuTAw6+YzXSEGZHPz6Odu2ds&#10;3+15SJr1IoqaVb3XPrp8sDGSBxMXlrtMGPjoewWLvBnChxERuAUCW4VbMHpT1Tg6XTq3/OfV1c7/&#10;vb21vvQxqiIjiX2Hk6U+AWvy0Wma92KuX+GISGeQfYy2NlsjrWBeqqBe+gu22KJDz673BUqv0Sb7&#10;ans6RPG09AvWZShdPhQ48HSxtQZ/Q6cYWRu0IjPY/mq7DdTjsyCJPqDl1SHmgWLo46WLsrW+42o/&#10;6HyHBbRD9C3zRxHblU5Qf5+dKVvldYpElRk14hN979Dm/AIm/3F2Dt6I5Aj5RM8XLJZw2p1Pgak5&#10;fRAbOoTSESAkqfLVc5p9x3xxo0/L9fHhzu3Ty1r/ELoxZQRXbx1VqL0kW4Z9hyXZd+qubl4OnW62&#10;S9SJ7LrSBxzrOSY83f7Cs6857tAu/zw+7fzH5aV33FgTDDgRnRgx+T/OL3b+9fvWOqHwAafae45Z&#10;6Je+MUtn+ar6Dp9FGHf0Z45+rldoORdZ9WK0aS54Xh+ttrDX73U9p34f+KePP+SzfseB/G3PaZus&#10;XeXJUY8TOfxKjHLynWDq8rZhwJD0bCPqobdbW73Q+3zHvYfDvxqzjErky/y/6HhP2+5o3zpZte0O&#10;eNqe03q5OZzrfYftw75jjj1z0ENk1PtODlsTPkMdc/edofQgH9oa9eG23Iw85HKo31Mf5uApnzC6&#10;XQ49+dxZ/z5YwHOaY45aRMAzYCl9h22kfh84fu+47IK2OmTiXMYR/japkoAHPJi50wn7DFPttygf&#10;2gkSybBvPuEjHUbvM8lSDP7++oYPS9XvQrNApAy1vgN7M39rRpJTxYduM11G/rZWs2wL6TvyjsN5&#10;Nte8lK7/UNhfHx2r8YNOkjabodM956BowyITfzM844+p1nd0BZznQgUFHI4Bn5/8aOfQToHPHfKH&#10;s1iqxL7zgj92waX8PuDYw3fPEFtLhWMuOs98TkOfLuOOTybNEn3FEt5bObU+Y36BnWnTd7SHv3Yq&#10;jNmOp/hg0jXnoyKxAp8x3jH4fpOy7wzfJoLy6sjntLzjjIFnXZrmVSw+1IfPa9radH6HVlqoAwze&#10;YvNNzVWXwXN/tfZ2AH1s4xXrxWJk4zVEHp/RfM+h+kPZWk5sxNb4vBpKn1ztRJxk7Y1jaMq+094G&#10;VQm+HwX2jTYc5B2H5dg2ici2sVX32/UNIlMrxN9W1InPAN9HBbVKA1100Zd9h2+0afuO2BHenDI1&#10;uE1X5n3g/ZzHPSy0pew7AzVhjc3qHWe1Dk+fj0xQ1njmvFBzhmgd2pptfTgnbx/tpi0hRxmRr9aO&#10;eifgs4DvOHMad5r6rhwn1+84eE6zjeacVN+p3tm4bjROquwoAXPVd2Br1MSnj61tE7BPToK2xllQ&#10;vk93nSuYiq58Biyp7/B3vfjmORue4J9gS9b9vXk/KJwKLvgGf5hfY4vTc0TqsnYidMof2CJVRfma&#10;8UBA3Y4P9uBg6necjGlq0pTO3lbPim1bpYndpw459PDT9N/1QdS95ooqf9jdPj0h6g8i3NlsH33n&#10;K/oOt1bsy0v0IJ8nbEfNrYdtPDl9y8h1qr+CP1Mq3iJDjiNHBr64vHDiOUGizidwKmB/zpWCcFWF&#10;gkrmEtNKN7dEND0uCFxg8Y5jSCPBjn/DgesREfBSvRUIF/K7gBO8ipzXYIwM8L5BxOQkY5bSTTjb&#10;mNnzrDWQeYbtulNORnDy1srLLpY1t299K9GSOQoCHDN+y5hlkQA+zztX2K6bExUl+REgQuxfJRUE&#10;ciPAsUq3ND6T5Y+8VxGcc0tR6BcENgiI/fE4ZOJz92AdsRzc+Q4mwuAenYjfMGmYdQSr3l/f8FGN&#10;jQ/zLvHuu0tnsIklDaqJSbZ8cYbGnnZ45bFD/jq4fcGuQEmgBxVR0EOQk8b8UNKVDuDIOfdFJZdu&#10;KfIF4hS0lkrDY34ZVNZaRDsNZcSoky7HSdLgu98S0rBtMj/EloEPtOjQB0JaKxPZENazKLMM+5kF&#10;1D2ErFppIY21EDWC2pO6Tk7fjAJlJB2Edym0ZARgXQs2sAWrNjGjHB7p4TlODPIiTlIEWmeI6RCQ&#10;dOvapOJbiNlmxC3FbFlDda70fOwUueD+F6J02RqZMNHpiQ6UU0l2LSzSaQVpn3RcSZm4gOObJE7J&#10;a01L04l5xuW62GJORlKQds9JzV+IAGl1YsSCnnIegxOX1XmsYwOQ1k84frnsCt+yYKu4s4ZMhGkk&#10;qII1JaaMOOFeVgkmpQryeXWBKH45UxCmCvygkjlFbdBWYiFXjo0CPTJE2+/YQnsPC8hyLSTZ1owM&#10;xHHDvCdluhxFly/4IpKRL91j1vvOL45ZKZgrpsI5XGqzxuH+7s6JFgEmnJK9JL/UUZGx7LejclPA&#10;FMWwFE6OgBqz8E5Cp2XrmAWOx3A4v8AWwaW9A+DHOyPH4+JAGYBVKRKMgIwL+vEdTlqMQCl5JjF+&#10;Mc9xtqSCQGoExObMY2o+fnoVdzxv6SisLF0EMiq+IJpeyt9cBnnlLPkEHneIOmlzeuEHbPxwR813&#10;Qd4xk0CkH8eUZxt5j4k9eTNC68WBfR6C9nv/+rrzAHvm+2F8AgfauPoLq82i7KOuxHfTg8AdKFw0&#10;lpbPdpS/pemWQh/BRo4paNppCAccdbuXbHslZy7f2fbVhwD2Inznc8312WtMK1dg4bEkOwKCkf3u&#10;HHIrDSLGgBit5o9PjLbxZQs+8ZjlqNHeDijRXiiHaFloUpVtSdPStTKiTEJV1LelaZfUJSfbZplM&#10;dbL6bpNg47VtxXlAAQZkNQkT2jZ9xwC9ddWGjcDIfm1bIo8hvJXnNlqNQ2cuRNAR7PLkWIVSN/Hi&#10;V+K3iITHrVBdE7AO0iapUa4p2ykcJ0OjLYXoooeYHV6pEAnzSuWyg65c/Rr57/p4dq4Jm/8Jx8k3&#10;R6TEXWy/+w1bn9KJqzMPQ3Bieo9IfXeM1gf+ZmI/vUIfpQOMa/EwlSwm71TXjBrzgi33KGdfWVmf&#10;C0fHiHrcl5ZPv2BZObmYVRKflO33RDo5ttdoL3G8d6AiF6uFBqM4bZgL0H84bljs2SgedUn7Z+TR&#10;S2ybaOsL5HcLvuxPzZ4UxWpTWAEXj57UOE+5XTek4kcNKZPIyWNJ80OA7caIxS5nP/aDr7LN6PzU&#10;G01iLm6qR/toEhTGc0JAf47azk1dZHx65YclHkMr0SdN5Mp1LAIh9hhLM668JgFtff0HKrjkNmH7&#10;nmjyHNvU+Jb4fVLXgRLePj2utwXX7/GcMnK7ZOm35v0c1xpq6heGXOfgVWi2IyD48zh2ogxX2DmG&#10;W93bEu/f0J49Y8umXqWZ3i83N4PP2Ec5nrkSZd3mjwEqlNd92YXTtuYPg4/GRbd3yU4A/hGchF3j&#10;BOctfE7GCdhnI5EQomwyjklY8OFxvgnSq34BDRIrsgx88rasYJSXS6EegkC7+aNEe6EQVqOX2Sa7&#10;m5aulTQZhSLpbUkZYdwWCDvqCeQXbGgLVq3R3qPrOqAAA7Jq4DxGxrbpOwbG5NnqPLkqtIru55os&#10;GEv4wjcMge9n52oC1tapOPH6P3d3yaLGhUnkLmWT0Voach/g619uKx9cx0qonvnCL4Y5sTBGUmw3&#10;vDdnwwhDfjl4Omk6b+TRl88vbjf858nu9MVJzwssVpzB4Vgct1KISFcoRp0Umrp2pM8FBzq/qAkt&#10;/aZxnkIWg2TSS/YdWchJIWvqrZBdygbJqgoFlXSxGSyfUspfV6aMwvP15HTnCBEVXenH/d3OO9o8&#10;R/oKB+Z9S+RL8vpANK+fD3fpn1UKtHDkWPJ4nx+W7CWThVE9bc+JVBiHa5eKY6HTBwGOWSpa1ot/&#10;zFLvQWO9t/RRcMS67AvcirKkgoA8F33HrijxnYiRiFxpFcXI7iDjqlPytxcBm40Oi4YmAccc9QcJ&#10;JNsiDLf0tUV7lKK5nU04jj7gg59H7Dpg++CH77uM3ExHZqqRIwk8+jEHn0IzDgH+Ppc2iauZv/Q+&#10;fltw+26bTdKmn2HPfxzvhmut9P7ZQWTBRmTgzh1ybpKjTIdbFn3SxMfEpFyvLTExFDryOA8ci/oK&#10;4XMQpv2/tHws05d/jvqCZA7ac6cp2PA47yR9JK0Wy8EnLS46tYKRjsb459IebkmqEjzMPLXrOnMF&#10;DfGn1WSQJnMDTEtfozESX26TromhiyZXxxpX9YxoelOusGDVJgb7sHa0be26bfqOadxBzpNsEBUJ&#10;LOHWlGMqvVTeto6j2g7txmh6NqcMLiQ8Yvuf34hsZFtUmDJWZ4fVNmCJhKTTJBc5OQE2WjIa0bgc&#10;Tax8jLtrGFsTbkk7/zzcrx38TJ24UPENDmNqEla7GctHq6r61O+nJ9XHrP0LNvf15ATbXdEBq50T&#10;S7SX0iUY7pxOAow+KamvrIdwnmNk2SH0DeKhFOqrlaAzzFGklWMoV5Znf6DjvS3xGfmERTRGPmEE&#10;45SJvA8xZl2fnDnHrAc4Qf8Gb2uf6iuMAqsdMerNqJPUXkrz2DWxriu6YFearnp95HTRLPnpEWA7&#10;/cK7me3djdzoYHx9fJye8ZZQ5DufOPxvicpbqSb7ke8vNyhvWFD3beN4BKctn3NZbvkK/ekh4LLX&#10;YSWtpMBzUv0uUkdIIMIFCMOt6TlO2RLfnYZwNuFz/vb5yflb4gAy8sO5lWI2SePyBB79GEehlM6J&#10;gN4uPJ9q4nvfOZx6Txxzr/z9c/vytHLOV7/DKs30ftpBOR0fszr7ks/ZmX2dvx2XnHz4LFnvGN3S&#10;Y6RR1O1bsmOE61iW/c3nHKzmkDEvMocksPFYUhMBwad5Z0450EL1FR7Tyr0MfNJiolMTfBLDrrMo&#10;5x0QaG8PlJDG60B/SlXadZ2StP1kmV6TVXbUTy1n7enp6xS1941t0rU3WAkIEO9Nql9t8pdxtmzt&#10;mm00nr7gPB7zJhALyynQDtug9hltiwxsGDqr7akJOkuBkjVZBDgBy0he3A7VtgjPtv3n/h5bGY/s&#10;OFgh2PYQ4P0jOJvxr62s2Si+8vyK33ffpCXXXepIXfuxTrF+Za8x9VynDs4baTXipCcjTj7AUdjm&#10;cKX6CJxQGGnPJpItr01CLgzSGZdRJ1082SevwHfTL8mpnVt7iTbp0t9fLYS+NxzAusrKeqeILLuP&#10;rdSHSOQXJKsqGFRyCLGjeIiOcvRVpk2eY0H59GATiVUvT+fBXw+PO0+viOaj30hwTt7XpyeI7Hig&#10;nJtMtD/Bm/3q7f0jOe+1+Aokk/PqLnNpm4x+bJYwr9f0Wk7oONm1bgtp623yGpKfVYiS6USAY8Yd&#10;tqh3RstCH7lEVKKDjNGynMIt6MZQDssLgmxSqshzzHccW2DKRicxV+JYyuh8JW0nAjbbHRYJTQKM&#10;K7UFd97qkQ7xO92VVs4mmw+uXOX65NMp+Q7R+Z4d8xtU7+roZGcf23bHqsrytr8+8pa66REw2yg9&#10;h3wUOUl7Dft0/cbibyB+SLbqsygca8RVFR0jnzaU4xVzZdwBwJU4j7K0jwFC8XFhsvR8HZ8OJmjA&#10;o1Fbj0coItlG6aEuGXXS97Ho89trl+43lPhr+Pq3z2AiD85oZBNLoG+lgeo3CcgZJOaPj6FQ4suC&#10;T2JAE5ELaxeUYsEFpIWoEdQS09KV0uAvk1AV9SBcllAoE4xLgCaLDla8rZlZ2BeiGRHYpmbcJl0z&#10;mkwh7UAg2HmS9flFMb+Ann7q3m2614xDJT0fP0VuDffX2ZnViYuTodyKh84oKBCnyAilOXl1Cqez&#10;VElNBmMCejKL6Kop6+1Zv0qleZPOUHzqnLtzDanJ9uX2nIzgBQOvs8YVHbU42X+FCJC+KFQhvGrE&#10;Yae/Hh+cWzZSEkaE3UXfbCZy83NsL9GkOkTOM6JPmpKb16Fy0Fn/HNuoD5mCZeXk5MwTNZA/myq7&#10;6C/fz2CjjnGB/eoHttDOkThmfcOYJUmXk32Hzu436F82x2Spk+QoizeVVVMOOvRyW3me25Iuq+2+&#10;mcfnji8ymVk+5XWsrCl5F1p2BGjf7+hbN88cs5qJbcYx67LmeN8sV3LaEWDfm8y7X7u4W1dCnk+u&#10;41wA4fPdZWfUrW1hfi56Fjn9CNjs2F8j9V1NAnm30bJScqNj/y6cEl3pFQ7FIRH3XfXb8jmOvmIc&#10;ZdRJnpuJv/2OISN/YxACX9IhknNf+XJvXASkjdradVwp27lTfs67ntU+YkNu1Xe/4PQPPrLh76GY&#10;30KkK3/tUtRLsB7nDF2JfX7uHwMINnJ06brN+YINj92TRiXzeNRdxh01B3KIscKV+HvtHQ76U0yC&#10;8BRlm4JMgk8/Ox5bE0iv+g/kSKzIMvDJ2z6CUV4uhXoXBNq7A0pI3+nCYEJ1tskOp6cr7QjGwL8M&#10;KRPZDJL2J5kRxv7CLZRC076Q08xcjPYLVq3RRuPqOqwdjatrA/rsGdumb3ZAnQw2SLtntS2VWY3b&#10;qNJxYEPCUrBkDY9AS4NwkeACC+1qkYA/EozESddfcJ58skTma5Y2Kme4dPFk/snB3s7hHkzXVShS&#10;Hi6e+6LChJBLJMqGlYWgJWtTPuFZLj5Ous4biZSCbd88Pq0WFywkaft0YqSzVlsKFZU02Zduwde2&#10;oMH+eH58BAcse1S/jRztHNtLbKgNcUYnAUbcNBcrKWesrCx/jAh/7O+xdfvoGiyrEkokMzXuI8Hw&#10;dUULnTMXtk+xbdzl8YlyMtbv8Zy2zeh499hG22bnZvmYa9VHEPmS0S95Loln6gq8XWOWlE16VIxX&#10;3NlvQ6Jwr2VtEWQsx0ldrFBZ9TrlPBMCsO1bREp+gSO67anCvGv0yb2BovJm0nIyZNn/tEfMZORa&#10;uiDyzPEdl4QBHU70sUzXjX36cBYfJ+pSl3MfAja79pVPf6+SgA+39R+4iGDpGa4p8n3w0LN9r/xO&#10;WFfIdELHyXdHlDzKeI15EXOMFXj0YybxCtmECCy1vagX7VT95vjAFYM+irI45eUNok+6xhbcVkmq&#10;8Ng38Te+62MA0uZY5vrori/vXPVT4pNLxrHpdsdIq7kei5CnZY+tm4//EXbBcM1xcJ6k685FPp59&#10;7wm0fekssb5gw+N8U6WF6k/ptRCM0lNeBkXBZ942tIy2sGkh7WO7t8qrSiykAReihru5tDvT0xUS&#10;ZRQqI2kN1WmcbpOu00DcJsWyW2HZ2tnac6w8IF3AzgZ+gTYbtBbCm5nidm8hozr9i/gF9KSTsqZi&#10;UmYbceLnr/Nz5SRmQ4eLGT+wfXfbBKxJd6hryrwPHRh1ciP/5ixUDrPGK/Tm9mHTS+PJNDznPBz5&#10;qFtFqHu0TnzS1s9gTxeGg5bPFkIkJd0fcEa2RbJkfRVV7+TUKlOTdztHlmgv1aScK4dOP1zjsSXJ&#10;3gxDtlKbPA5S50eHjQXOTYl8ZyKrlwMLqedHUGkvqbFvKlUMIWjL307PdvaxEG7TkJtN/3i4t9q6&#10;QSr6kotv38HbHp0VEWWxKE7eVsGiubVXoP5HwOEUDvw2LFwUfGU57k5p/PHJ6tKv5KdDgO9pHLN+&#10;M1oWzs3E/niCMWvleG/eLdddEKDN+xwButAsdVaPZWLr+ts2jLjVKX9vuNL+7p7a4cF1v+T3R8Bl&#10;izny+0sbSkGTnu+i6z/U560REp2nbOPXSpT+Hyy2qUTeTxhHuWW3bQth9dsPH8EcYz5L90UbCa42&#10;dcp9CwKa1Y9l5hapUmXp/fhz5xBjwyU+ZKPdmolviQ+vLytbN94ZdYzMen2v1TbFFnlIlzIdwuFs&#10;DkkwmoOsY8go+DQtL0Qa1FLjEcoKoZBqEyrD+TrOf7jSGxyJ+Tt+Ckkg7tZWU9AgrwyCT14uualD&#10;C71PJWa3DIwSg1KRE2x4LGm6CLS3D0pIY05XjWDJ2vUNJjX5gtPSlXbEvzywkWwm0nkE7kF1m3Tt&#10;AVOWqlYbs2ZmYT8o0YWq5cRwPH3H4+wEY0E3CrrjNWa08yTfEY7gOHA0cCSw8SBaDme16I7FgquT&#10;49XLnqEaFxt+Pz3t3COSmLnoMUYntfFk5NOQiF+Gas5LOni9THSrFdsbsw0Tp3ITvOGUX91w3vVq&#10;4qvFe4xO55rYpHPWV0SdNO3dyxA3fTxJ6w6R+Gz9SNHFQ5TbrR7TCZgP1KAUWi6IWPZCq2iu7i2M&#10;qE2oRixHh7UTRKAMhiuhhqFyrhQKLp1QwrSkqIGpxeH+3s5XOPvaGoAL0w+wd44dqSONqDEL/cS1&#10;PTH7Gresu3uxO5qlRQZbd4HgOeThVnlNlPzcbLiyxpQcJ0UDl6xyvxwzIoCH3C2iCLnGLC7kXZ+c&#10;WB1CMkq1eNKMTuZy+F+88okUlOeGHBORXRQZblXss7O5OJzMpVHEFuU4F7nD5Ky0EuV4nEDiGHXw&#10;xeNswg9GMjub8N3x5hnR+Kq3WR0iurl8gYyXh/a5kAlAWERoQWAipt4iZZfblaWaCsKeL46Odw4c&#10;H7Gx+C/sdCH9qqLSRYDgOh/ow4xA6Up0OOOzYIpJ8DFhnqKsY8kkGHXjj9qcsJk5wHQCZtRJV+I4&#10;49vC3lUvR/7Moc4BSY3mMvDJ16eIzzIwqjV7souCTTIosxJqbyeUaC+UVcZUxKnGQlQJgmRauuaV&#10;Ji/1ILgHK7RNug4GamdGpTU6QzexiqO35MACDMxuYq1dxBkKgU6zWpxMYNQbHm0pl/HmomvqMBQf&#10;k+8g15joYSQvTsDaEieC/kH0SU6KTimxTbh17zGceGrtoy5qOcFi0365XbctOmAwEa1gNyk0ArZT&#10;Tj6OlAbnnJghHavuEY3ht8UZmJDS1umUdYpnGc9TJfadn4iG56LIvvcVzi82RzSnDCQWIKMq5iQy&#10;7A06Jfv6lgsfl5Qcc3ZH2qY2WFZVMLi0S9VJ5FOLtSawPTpsHWMRYZ1nSEmb9y2kGcWjLr/DcdM1&#10;ZtHGftzDQTqgf0QxNQpTb7WFvIxBCiD1n1HSf6nXYLQ7Xx/xU8p/V2TlsaT8CChH5NdX5Xxvc+jn&#10;OMXn4AmieolTSH6ptofDnKNP6n11rPPtsZTumrIPv76/OgnwA4SDsn23Ex/zRputm+Xne11pyvec&#10;9R+0YfbE0sHe/ir0nEUuipvb2YTj6B1++z0g8uQnzs3Ikuq3H6L4HULOCcJnQa1kEQG2lfwtC5FK&#10;K9WvKyUNBVli/ws+nDni3IFxE5e0+WfMZ93gIzZ8DdoskCln9TGARSAl07SiT1Yo2+DLhM78yHbH&#10;qKqpj03zU78hMccynwMwx7Lccw8NobSM7u2lEVn4qWA0XzX1vpVWC8GGx5LsCAhG9rsld0oItNsx&#10;SrQXmpJKTlkWooZTP/PGtPSt7CiTUJnImpBO4nqbdJ0E4IYQdfyrq3qmUWO+lwtVa4INMjzSw3Mc&#10;D/Zt0nU8lN2cOzlPstHoyKYigVlo55q2y0XXosJMs9qX01XbYWHu+9mZ1WGMC/aMInbz2NzmeIzO&#10;KjzZ9tyu2xrZTApFthoXyl/fp+UkalehrmD9yl5jyrl++f13XXqxllmTTkk/4VRl5gsNOmN9Q9TJ&#10;EKdEqaMfbXTZf24QNezp9c0azZKLduR5CN62+jp9+zlrtddsL2GnnjKXunLbPF8K02al8QEcJ88O&#10;x1vsDJV11TxTaAEf8uH3qAmfklxA4LjxhYsjRqLdcxHhl2XcMIpGX5Ibt4Bk5EvalJnUmEUnafDO&#10;uWjIiMfncFxrJIqk5GrK1iirZRDTOTlrKTWpqvanqVNOEyAAV9qdXxg/XJa0jz54fWxfPE/AfutJ&#10;cFvlnAuhet9Jfb71jTcjAPiRgUQIs4nNLVo5rpVUH29sfWZ5GGla8r1i/QdNeWviib+rOE65ks/Z&#10;ylUnJF9QY9k3PMfpROaCi++Tl4ji1z5jEsK5lMmJgLSrqy1z8s5LGxpF9m3a6/nRQW3uVceHDpS3&#10;sPuXt3ecDZM4z8Lffi5+fBa4PnwbQkIdnyH4zY2Hjg/Pw5NWU9kxasYRCGc1Ukm+g3GscCX+Vnj9&#10;GK6v6XII+npeOd8gIPjM2yQhfaa+JfhsECtnOgKCz7ztR9do2efSXm4tqxILadCFqOFuLu1Oe9tq&#10;hbOfQhp5JmfitW1tmwnGQjYAgbqtVVf1zAAqpcgUERi9GUcXYIqtUmRaAgLuGe4W7dgnTuHIknIL&#10;5RaWcbdLp3XixclORhE7wRbYVpgwYfQTWx3boohZyzs5pblBnkeYwDqSiF8JyJLmMxYwZ7F4okCv&#10;I1+/SgCIg8RQfNbsezKU6nSy5TbCj4jiZZvUpxMWoz9yUl/qrGWIODHrchHhBltn2Zy4WJZ9jtEu&#10;+0ebIzWTe11w/9162VxXb3BODnEQC5GVZc7gQH3oWZjNpYdOl3K0yqsKBZXUSU/6nDZ7fnSEPyw6&#10;c/LASFxouHl8gOOwvc8ZxaMuyfvKF/kSvH+A9xsWDQX1poRRLGuFSYvO+/u+yKeKsXCvVbdesF+E&#10;l7aSGD1T5Jfj6ALNWAD2nztESabDuX3M2tm5guNk3zFrxhBlF512rPdLsetUx+wKFAazQYBR711J&#10;Ldozet/CU0i/WjYEFQJ8n1r/QWMBZmbKc9zyOUrxPc42rxCrpsCjH9c0MI7+wTjK/mUdR1GQ0ft8&#10;0cTWtMrJ4AjobcrzZSVopPfzDsp9QfRJvgcy2fChUz63q7fNQXRgF1TlDX2NDsuudIgdCzimDZGW&#10;bT9pENQxiqdY1e5HJJ7tCDUYmdhnty9vr9a5kFyibgHkvaBbBj7Sv3DkaeIkGCUmuxhyBZ/5NWV7&#10;N0GJhTTsQtQINrL2tg0m1aOgvLtWdtSDkq9qaVsfOuXeIAhMo8NlUXXBqjXwGldXcB9YgIHZNfAe&#10;MmObdB0S1xhenZ0nyYRbyJy6HPBipMhWdtomNqZ0u3BAUlHELNjzNZFOYD+xfbdv4shSNUsW/VXO&#10;YWf+FIcmI06+YpJ5NkmpV9exfjUbTZSgftn9d9s0ZW0u0P2A/doS7x/DEeoKTow2JzBbHV+eSMt+&#10;w8h75C0/tfR6zOP2w9boqXrBqHPhbq/Eu/4S9nopc58rh7Y2miGyErszRN4YWyfqEiSDUipEszZ0&#10;JnIf+H89PXPaMBfuOG58Zlgo42L3t7NTZ9965ZgFB0p9zApqowBoGT0lOOrpus3dhOlEoEceW4qF&#10;iB760Y1CuaMj8IZxg9GybGMH8TxW0bKOkoxZOt+5neu2lfqcWLBvhjj8zw23Iu+0EODz32dndELb&#10;xW/sOae2/jln3eJlr9BYO0/hWgCKJzbJGtxu3meznFeI/c0lEOlHl/IcO18wjt6+YBy1vIOSxilk&#10;5EdYsXK4eJb8/giEtG1/LmNRgHbrPt9dBsGI7ycnsN8LRMG3ffxLu+dHOK4PR7tL4K5J2di3XYm/&#10;2+mIlisJNjyWZEegH0aordvwFgDNcYzjmSvx9xr/hkjSdkPwmiOPZeAjfQwtkLh/CT6Jyc7RVKwy&#10;F3yssMwi02/TVcv6C81CTwq5EDWC8K5aLqhs9kJfuFYMiTI1wKR0zQ7mCsZMUA4g/XJY1NsAV/WM&#10;5SgKTRasWqOdxtV1eO7Dc2xAPljGNuk6GKgdGPVamWEjnh7s73A71ZLmhQAXDrht1QUiidkWETgB&#10;y627H7Edqm0RYihtaWN0dPNG/KIwEU8U6vvsifrSR7cIMeLZZCXuFmdwtj0Z0l5/IXLqM7fTwbmZ&#10;mPMdW2fTgThZAp8HRNzjllk2nqq/HR/BAQsLHpyETppIz0+zvURSgWrE6CTgciitFawufLLyHp2I&#10;UkahtckQmueTtUZDFZTSPM4z0XZV9FREgeQinplo+4z6c//0bO0HZvmYa/K+wJh1fuges26x5bGK&#10;fKn1e0E9hpdZls770U7PxMeCEWm7nGZSyGrKPva16CTHseWZIn+OSbfPT86oXLzPaOE+x5Qp6SVt&#10;neM4hJ4cs9KP00NIXnjMCQEVucgjsG/LSE+1QW6F9O1BBJkcEw0ZeQdQRwjKWwtNfD868DhIrZyF&#10;3c4mGmoKJrmOgYt1bhF1790RBW8XnyZcI2pf81dhDJdSNgUC0r48LitVmq37fjftdHwaGIH2Jex4&#10;f3fPSpzlb/BbqFHPWjpNZpszWZtjdRcpBKMudbehjuDTzQ5Qq6cNzxlj7nbkGieIZ645ZMGsX9sJ&#10;lWUfBaP5allpIO+HiRWZPz6JATHIFXwMQGZwKW0mR7fIKNFeyF19QncWokYwotR3OgmOkxkbYFq6&#10;5kU9I4x5BV8g9brd1a+Wpu6ytZtSa1VIDwj4gKxGB3qbdB0dbKsAmxbo7T3EyQU6BE0ybfSMFq9H&#10;1WheySp0EPqvszPn9lVc7Phxhyhi/GGvpfqVdiPDKZ0m6aCbkucLok7aHH8yiJ+e5IhtkVoZf5v6&#10;77pkofMWnae4cGB7uNGW+bxK7cRIuj/gsOmSeg9RhL7BYdN136VPXH479fYScRxDS78g+mRsn/PJ&#10;yqgbU/LZ98law4gF1R/+U31ZMmqlJn1BW/92cqa2Z6y+x6zJ+4mXgh8P97XIiio008IAAEAASURB&#10;VLUCPS74vsGIya4tFzlm/cPIlwrbOqMuSLMOHXVP+oxB63ZeyfP+8dnaF7rIWtd2uleim36crrT5&#10;JaNNc6vu33CedDnenx0cqm3jbZGGukioY5/jvItMU6pDTFwOzlOSs8gybwT4TsSIya7EiMf7eHcc&#10;I7U9F8aQKZynIT3H4PUfF0P069TnkFLYhws8+5J09OVY5krPmp0LPPrRVS80/wu4P2Ib1bsXfPBp&#10;kYTvhOf43XAMB0/yLWl4BFK29/DS+zhWmqnnCsp1NLBQfFjuEOPCJT8ks4jFb8ce0d9cfcFSJUnW&#10;s2cbYz4bjvA7qk/S8bHp3Yf2UurqGMXrhNrrsTG+9hJqED++c/neu/jO9oG5hhxJ2i8H7SXQFHx4&#10;nGeqNGA/s02g9VRq/vj0BCCgumAUULQUmQAC0l48tqeqdFjhdnIjl1iIGkEoVi0XVHaQQvwIL6NQ&#10;29a2g7RZYeJFwGnO22SMXoTmfXO8Zqw4DyjAgKzmbRRF+kQIbGa4bf5FUUxovHQumEoksCjhF1o4&#10;9IHCcsdYTPgKpy6bY5NEEeMWQNFRtxJhe4qok3uYCQ7Tqb0U9eS2XjlTuxR9udc51K/60rbXH4JH&#10;jXNXhmhfOk+J44NOhud0uvru2Pq3xj/ign3jNyJOPmDRjknnyWva3NeT46zbVpHPKpncJX9zZIn2&#10;UpvyKc5W/S5+stkl6+H+7s7J/jS27xZ8OmEqCnIilX85f6mLoAmOBxjzv2IL+pXMdan5esGIxewT&#10;NmewPuyJECMRX4O3a8y6hxPa/Ys78qWgHCIH+zYX3HsnxRSub2jjN0dUJBuPGFlt9eeSJ3rKcS5y&#10;p5CTOv9CX4FPbS3xkk/MLxizrhB1kknw6XtUxMp/XgTe0VdtzxhvpXKzIBCJwCui4PvsjE4yOcbR&#10;tmdIpBojFDc0kHcodYQ4+u0RpNsmlvxdZYuCxyZgYuR5vvdIk6xy0/7PPnSDcVR46tSZR0fka0Qu&#10;t93Xy5bzdAhIe8sxHeUpUKq00p83kWIJLnKMqc7fEtw55gjjA+ubib/DbvBb6O0TO3CYNzNdsw++&#10;YscPV+Izgv0wNAkucgytt03lBBs5xule1VI2jHNebnmi4/2RJ4Iybfwl8c5F0nYFfrfxCUbuElO/&#10;U2mgK5LwwayTnToSY8gn+PBY0rQR0Nsqrr1QWipPW8VW6RaiRqueUiCunaVWriPtKJ9EpW1ztVuh&#10;60LAbXO0dVet+ecvWLVG44yu6+gCNCBZTEaBdlpNGT6L1SL3GRwaxnKw84tWTM6HDydg6TzJrXBt&#10;SPH+/9zdrZ3RhJatrNxLcST9g71dOMps5Grl2VoAW60wAp6maUCVFOqkpaGEnqXkDRz8WvjvmsS4&#10;wMxIC/eMPIJzSUKFtnx1fAxbT+t0R0fNn0bUyTVPCMG+xa3iyH+YRD7tvNpLpJX2BV/rMzLgpmXC&#10;6TdkRcbZ4b5yrA6nkr8k5WzIGsNWCNBWlL30ohbDOaosbZnbCJ9g3NftWsRHB0SfuK+2a+/S4m5x&#10;hDedSmzoMI8O1LQ1X1rL6ihEPifou4cYh1IlyvSp5LJJ7ubSJqu75jzviL76cWqa6LJ1PWc/uYOj&#10;8T3+SIMWK3/qGjZ4yQVyx/vZ1DBZmjzyEcbS9Cr6TAcB9nM6ULrS7he7Y5qrPPPbnke+utO5Z2jB&#10;96Han6HodATfOkkOq2iORospHMTZJO1bYB1i9dvv9RkRnF/tvy9gN1dwnPRFE6tTLFddEdBtoCuN&#10;6dbTn0GQkspGppT40GmZcxquxHGFH7HhExxXkeT5jMqn/yY0GRxi/qUtCUZt5bb1vuDTwfwAWVVb&#10;jaXV5bYCadGb8857cPK1JfYizmP57NtWz8yTdpN2NO+X6xUCgo/gNU9cIH2mvrYMfPK1asEnH7Yp&#10;KevtxPNuCTW7V+7GMlOthagRhA51nY6+lTQZBcpIOgjvIQtVaA7JsvCyIOC2OfcdC5nZZS1bu3pz&#10;jKsruA8swMDs6mAPfLVNug4MbWd2ybwCOOFAR4OcjZyTtg3BIfil5xFP8QBOKNwKVf3AN4DgogS3&#10;Qb59fKw5pBnFkl/S941bK6cyUE56vSG0E7+KH2IaOb4VIiE0GPDSyIok2F48N/2GBBEM2aZ0THJt&#10;nc2oXoyOS4evlIn94wZ9g9FMdYdN8qD4XzBpxu26XdsMp5SlSasdQJZoL9Wk3CWHfOi83JWfLivP&#10;GcFCbb/eRZjMdXRZe7FShPCfmnxNRrWXSFJZRXE9PW/Yvdxnn/gJJ8YcaTVmna9wMRjImHXzgDEr&#10;4GnvQlXZ11H7Qp/B3nnJBZe1M5a0a2RvYLVtTdJOcgzBQcrmOIbwbyvDMesXxg/KZybm0UH4Co73&#10;tnczs3y5To8AHX8YgbKkgkBOBN4YmU851du5cEtk/ePEtueZncrUcjUt5P2mdoS8WpGpSb/N8ujN&#10;QofEXUc0Of4u43sgn6O5kvptDx63iLLHjxHMRM5HcNi64BbHGeUw+W7TtW4Py9Mb2q2fS920y4UP&#10;7fns4BB//CCUXOqJv3/+4GPSZzh8hfwWqtfudsW+Tn6uxN+NHM/0pOPT1EIvub3nOkbxKFS1lR2j&#10;dgHZCiHfsThW2PoSK/Ad7fXDbds2onq7yTnLlSawobXK03Fyl5rynUoD6W+JRZ0/PokBMcgVfAxA&#10;JngpbcRjv1RR6k+onxgJagsmCUjNgsS0mgzSZG6Aaemb10S2Sde8SPaj3toOrQX68S+1l47A8AY0&#10;PMelt2HRLxaBVL5p6p3jlJHAdkO3WI4VtZTPhQAnYC/x9fopnBWtiwuYUKITDL+4NR3EcsjEByMd&#10;cY/gkBv/kLTXYK5vQjeHHvlp2nXNz3dIDoE6wkZvnx4ReYQ2apOPkfJOEc0U0eo4oZUgsS/Qpug8&#10;aesX5MM+dXHk6FcJZGgnEaZrWKl2bm0l6CzkcxJoq6/fp8ynB3s7B46FW73sWOeUMSm2imByqp3g&#10;4SLZOaLiXSCijx7NV4ixT3BB+9EVDUgKdjiqMQu8fWPWr8eHKvJlPAMifHZ4sLMPHVK135vtuaOI&#10;x3GIKx2v+1xqEIe2vynrwv7x5/m5Wti2SAp7YcRiOvGWNrfgM1BWqvFqIHELmxkiwP7NiF22JH1/&#10;X4vuZys37TzjSc2xUM+atvBFOiBgay46ZB14tjil4/mbZxvfJMBiHP2N90xuDW776cc8btfNCK7b&#10;lPT2SnnOTZlJj0norq6W9n+lnSjbUb2e1Vu50r6vjk5qzvV6Jf7m5u8wl0OYXjbVOfs8+boSnxky&#10;Z5IbH5cMc8mvrLCjuFXtfkQ68p5XNUJEx0n9IxVTA86Brx9+5k3tWuDmsaRwBAS38BpTLFm1eobG&#10;XwY+edssA+x5Bd4y6llseAGNvgAVoix5WvrmlYbU83KIgj574W3SNTuYPRj428F/twfbSVRdtnaT&#10;gHgjRAF7g0U52woEks4m72ES+wzbLJc0IgIdH2KMHPH3uT2KGCdnGT3ihxFFrCOrVnBoR6dwXElJ&#10;nwsrb5/2ydyUfHTlctFd87AwsGSti6c4yUHfS9N7c6MRF55/PT5ZF89IgvZEB+FUjpPC+Re263Y5&#10;V+zCkfwrok5+GX3Rjgi0A9leQrTufuQCDh1Oycu20BlCWdeGGJ8njA4Ywr9LGZFZjl1o1OooQvhP&#10;OeQlo1pjEXSBRmRkVcTFshbnAto/93dqK2JrgR6ZHLO+q/7VtCTmcAHvB7YOJzohSVDkUUXSxrtM&#10;aN02+iqCnWsxUTEW7m2UVveldCr5wriWUikR4DvJDbdUxPuOmdiuJ4gmVKJlmcgMf813BtcYP7w0&#10;hePSEJBnOX+fvGDMkms5ir788GecCOYige8o0lZH5RyJ8/URdfUiPlLl3qgI6M2kn9uEOjAioppl&#10;XvDhTOrfXDoPjpx0aPn9+rJ2xtLvU/5TROY7dUTm08vO/VxvK57nTkPwyK1DnX6FoPnMqhdqvRqj&#10;HY7xW+WckVUtv1jopHiP/pHjIzYXGOzz7PuuRJn47FieDbk0Ds/vbz+6HYNvAbkdfNgrP1JTH1c7&#10;Sq+ig9N1vJ7M9ipw1/EJuRIMQ8pOs0ylgRo7IGFiI5g/PnlbTfBJDHteobeIevr2qShKf5s5lttm&#10;t5PUN5NQmchO1uK3Td8pNgTbwN0O2l13oSmqVWRyIDBeMw7PeXiODtAHyKau26TvAJAmY2H3eOhI&#10;no18gkm8Q0QMnEzqaXk9q08GhjZBONnJLXCv4GBm22KLk53cuvsBWwDpS/2p8REbYsQvW2rlZynA&#10;31fPjqgUNh4p8yzipCQPWvk5JBa4Azm/jrRNbn3KyU1boiV9Q9RJflHup2Srbc8jzXv0BUYOI38z&#10;sT9dItoJI+PZ+pNZfpjrdu1Zor1UH2m/qG1QX9/tjswxlJWs+O8YizD8yyt3jGTtZZXsKCbH9hqe&#10;EkJETSStLzwV0t2inR8jWgOdhG12zr5x9/yCv2erk1gfSVZj1iryJc/NJGPW4+sr+r5513/NsdDW&#10;r/213HeDnK9U0zX1cFNd3Ymv0Uax3M+NACN23SBSMh18babJN+iviDpJ5/CSxkeA/df2jBlfsiLB&#10;1BFQj3UI6Trq8tMRzGdnh54ofzqdtOeG5PKeUTsaCqYVoFDLhIDRslHv0Pw9RWcTV+IzM+i9x0Ug&#10;IJ/y/0JUvQ/Hh5GUkVEnlziKmm0XAFcp0kCgQlE9y3CTlx2S3hYdqvevAvlp5we79v5I+X7hfbP/&#10;r+5wUVf9fzMnY2J0CFm3LRqsDz3Bx1fGfQ+11+MxSpFYSeEIYIDgPIbrNz/fyZ7eVx/9SjvJMZxJ&#10;KakjIPjN21Qhfc+xQ8fEPBeMzPxyvUKg4DNNS5B2kWN/KYUSjhn7W3854ykM+U4WL13aGtKKaan2&#10;oabZUx8yjrrUd1vS9Np2W5Cv6+m2Oa2FtNN67flfLVg1a+O429taPH3mgAIMyCo9ToXiohBI7uXI&#10;RWFGeZtW2r4u10ljLDR8PztTX+Da2o/OMf/c3WWdlzuAs0D/qJMb7bloQsdJbh82VsrKWRGvc6hf&#10;pdc6B33SdNJVN+x3Odn5iKgKt4jgZZv4pM1y2+wzbPEri9J2SnE4cZvin4hqZ3MYIyUuKn49OVn9&#10;0K90S8E3TkpbaUrRLkl7CRvt8DxGn3RhF05lo8k5xpzkg1mMID3LSqskwX1NbH3SUzp/dUY7uYat&#10;H7kcWPEQZgRIRqEUifwU4+4y+qQrIhcX1f9BxOTQxz/lO9rfw0LKXjJZqXeUrSthKUl4yoFrOPdS&#10;MgYBvpM8ISrPHzgV28YsjlN03mXkSRmzYuiXsnkQyO0IlEfqQjUnAvLc9R1j+LO/M8o/nxG2xHHO&#10;57Bmq+POM6TmuGP9AwW9qJtguTNhBPQmlPM+4tKR12WnpPsKZ5OciXNND/jt9/CKD9gskvC99BLR&#10;+JzvpTmFS0hb2so8JmSxZaQqJNWzDqrzskPS26ND9aRVKAvHhWvH7hrsp8+vbzt3L/aPPZMKUxGj&#10;TE/4cI3OAVaIMXfDvrnNqbsNVTXX4/U2o9hf9/3d/Z099B/dTvW24RzyB37Hl9QfAcG1P6UxKUAL&#10;GT8SiyH48FhSE4GCTxOTKeSkbReNmvQzyZqCsolkoErbkqalK6QRu8rQAAs0VS9K02pbr6iLvulu&#10;B+2OdrpoMIpymRGAIRVbyoxxIT9VBJL7m7AvHWESgg4IpV+N1+y+RQ2XVFy4O8KC/bezU+uiPRf6&#10;7xBt77fDUc1FNzSf9kKngd5GqRkenSa5iNOGh1YlVNzplLMIb8majrxdJFEKNbWizf7A1tk25ySW&#10;3ocz7rfTs9UPJY1vk5J2s+WU/eDP0zOisL46nV+4iGFbtCPfPrxbRIu43S5Fe4kIdkZRutHRgbKt&#10;XxrVrJeUcx/RjpXTdU6hrdzTZ1IF/a8XhzUhnHCyYE25F9VG5X2M+bZ+xoJsYy6i3aCfMhIQk0ii&#10;Lnr8Rzocs64RWdbmaMZF9Xv01dAxi/Kdw9lat8s+srLum8I9UknFFP9F1u0ja6SEpXhHBNhGjJTs&#10;ipZFB6lrRJ3UbbAjq1ItIQJ8l7S9ZyRkUUhNDAF5nrqOOcR9w+8V38deK6e1kKeDITXHktofpNeL&#10;5FCm0BwFAb1Z5TylINzilO98rvRCG87sbMLfEDeIOvnpGCkZhY/Ok7b3QpfcY+dLW+nHsWVaBv8K&#10;UfX8g0a87JCm3C608wvMO3ALb6ppJs5b8CNT1w4dZvku1yY+fF96xe98V+IzxPcccdWba76Oj6WJ&#10;WtSqave04RYmW3eb/UJ34pU2EiCUDWf+EEB4LfUomMbb/JQQMfpfQtGWgU9CQCykBCPLrZI1AgLS&#10;HnLsJ4JQwVEf35i9wCTaLlA1q0rTacYK+YwCZSRtxXbMzArNMUUovIGAvx0qi/QXWgSOlaaL0CVE&#10;if/H3ntuSY4ja4IeykNmpKiuuj135px5932pPWf/zva2rJSh5doH0uggHQChCZJApgcVYOIzCJIw&#10;GqbTNz/n/BxtLJAmD3Rdk75pUExBdWeVYD81nXiXiARmM7+jI6A5vxNdk0F12quQilCac/HFQ8wF&#10;v4QXsHCCEY5feIhRJESfxMQIm1edS1HQcAo0bJ1uXfjBQcslv0HEoEvJZRC2Ss6lwyAVJyNdcXGX&#10;Qzgx0nLAOidGCPuRIuLplnTeUerUGt1Bncfkw1dyBCPPyb38aD+YvABfk6OFD+89ZsEnxqVAjvFc&#10;7oIAOSzdHSuaF2SE8+TR0b5N3KUrqwTbgLdB0jER9Bddn4GTYQn1/pom7rBMPfaHCW316/3dnsMs&#10;izPM73IMflg2XD9mkYP1bX/MUtGHLBfUdrfkGLCvwdgDqoripom2qcBDnVtzVpRXSaTJT6fdcuvp&#10;1CtxEUA7QPSfO3Imxv4woS5/1DjeD/PW4/wIxBqv8kteOQ4RQB859huWyXEMmbB8ty6h39h2EbsG&#10;GmCs6H5EQb6sI1jPzxYB2bzyfmqFtrTEqS41DlO75Xp1+ULOY+T89fRAq0roP8D6SKsNlOyYJduL&#10;90MwqWWHCBCqw75wmGXkmO3C25Hsk1/Gx19Y8UJxaylke6Z3F9/x8XNESRkbbFXpiaKsm6L2nRqW&#10;S1bRm9u5MXzM+rSlRT2mnDqQzUTqVQkB2R7YxxhxQM/8uoR7MdU7DV3+en6HAGO9OzO3vVaDRO1v&#10;/viktSfjg21N0yMQ1x4SNWl3ei3TScBqpuNQFuUi9YVQiVJC0okk9ie7Jl39UUpb0ty+pKsrMNYK&#10;VOwqk2TZ7lz2nYyAZ2SVHcYhwzXpOtR9Tsf6NwaBWpxQJLBzeilWK0IgkD7FA0FH5KO/XF0pOeOl&#10;KxwSv9JSqNo3tMqS5pN42QuH23gvdd/Jye1t85w4+oVZq/7VQLP0iamOBgwGh6oS8zsHpfAiixIc&#10;eOHEqNST8mCC+TNF8BpzYlSWFxwUf6iifnu41y6tiIntL4ZlhGWKQhX5xCT7dlI4YWSpB2g+vsSb&#10;ZD0i7K9OtmKZMEsRZpmNLRbFJh2xcGqYuPvt8krpFAagm/ZK44ailw/ljkhIIvIlyTBMaJMYsxD5&#10;0jRmHVM+jEFjsjBkQz7DY0y4RHO2EkxtOTeSuOUeSl+PUyDw2k5ev+9XU1HvtjSR9/H0rE7WpQA/&#10;Ak3cS6SOqBZBzEqCEOD+T7ctGaSXt1caO3BvJEmP+972h/FOPLxLl0cHrpIVrrKNIjA0NY5zJ/DE&#10;8sAcQVzFHys9+H++qaLYP4ehE8/1P+jDOd1y3ae0pPjVtoxxVGW3KWzXR3GpR4Rs10/668g286cw&#10;TUk8c1zQM/DlCUVcVYiAZyF8vPNA96GKW1BFCfUpxkfFY1gCeRCJVpfw3I4+ZUnJBZ99vdvSoh7T&#10;VRuQ94nUMy10si2GUGIcQyRvXcK9PiKB12SPgIy3fanScrZasDIRxWOS2NakRoAxUl+tZ3MhwHbg&#10;bRhfptJu5cMwwrMoDXXXlMrSl6Th+6kERuCqnIB0cSTXpGtx4EsCmdtXe7UaS0Ks7sZBgCqVufLF&#10;YVOpVASKQ2D31iyZ8yTuUy62x5uTFOEnvQD1b+3+Jb0EDS+0s68XLbyARRSxK4rcoPriFi9gsezk&#10;oxQ9KQQjlD0nR7ctOdyG0JGVhdyP9ILYJcXi7cIzft6+Fv2juNxS0bahS1Vw8x11kJyilNWdMvxG&#10;S/naRh6x49k4Yf24p8gNEGCQUOew7PyV41JxNrwHrBIcQgqzJOM53MWCcxkiUO6j6U4L8iHqJyLY&#10;vrkXn2UJtom89VYEg/ZIHTDR5vqPsUM3bvykZRbvnp/U7aflDilcE/hhybpLmjhU8YbTpHB6Rn+h&#10;arvE8OqUIpcqrulkGUMrieO+YDrGuS8x58a2pukQQB8Hhw/tmEXXETXIpQ5Op816OWPMEl3leiGY&#10;XHO5T9PtTy7kqAADyVGppB+WO31/wzkihJ+U0Jfsok9KF+ruIhBgk8vbEhQbczZBhDlEt0udftB9&#10;pG75YThUfqJ7wWQvtwzKyfYa7huK1UveCLQod/2mH6Gl2UrUf3qWgV7DhGfj7/QBqOraMK98LGMk&#10;n7fZR5+g+5AMdOHAZnLItuExdZ4QfMQAL9dhV+NMrXwB/GX8eX9MLEQ91dU70HikqKnVFGMoNtdt&#10;MbejNlUu0kK0Q+If2fDLwCedXRifyLCnE3ihlOPaQaIm7cZuW6WbYk11ms1chk1IGu7PEwhUlq4J&#10;FByQXFM9Hqhe1KHeDlKN1GcqSpcYwqxI1YmHTkI6M9iZ2cWojt401qSrN0iFFEz6fhmTwGIZz8jK&#10;1go2AmgEgOBgguiTuhdLmLj4D6JPBiaI2tQT/TJgKhYmFTGxCIes1/f0kzgq2UznTHKbyllfEwz6&#10;XPpH1pSsMqakrRMAdfPpmSLJ0TLASkcoeli6ODkRDsBKRyod4bHzpOyfVOd1kacOyVH8N4o6qZLJ&#10;gvRYlkzXxy06nsNNVDgTmaKDulCDrz6c4A5pAhVyxpbVRZap8rLeXrqLwl4lO3W/tE7LKipv5AyC&#10;JbTRLtFP65KqrC4vn8dYhfZ3qFiCC7wwZoH3MIEXHPfPqM/w4asqAyeCWHV6KK84BlO8FHKUmEuo&#10;ZFbyqSejIID690T1D87DqvEB7eGCPiARjvdROFYiqRBA29E5AqTiuTa6cj+l2i8bD4XE6Kv3fqSF&#10;nHWgFO4zn0X0ycGF9vD48GiDCJQ1zRsBuQrwfqkawclJNX6xvFhGO2UC7wd6Xrh50nyAQ23sku7j&#10;zj3v5VxkZ1vJW5fyNa8vAi3ioj8lGjj0SEu22yndS2LZ+uYZoQ8O7kXv6cPnW81HbJxbxscTYiYl&#10;tli+GyZTJbTr7cxWKgrHhyh09wQqVOo5HQJD7DXVSldcnMe9Ez6uVpVt3he81Pt8I4LG29eRkiVd&#10;bmsTjycRRZPraUSyiyLFGC1KqRkpw/jzNkx0pkJbbk98KozwLEuvTXXoW05CHUwnTULS6YQOoLw2&#10;fQOgSlYUNlDbQboi7SYTpCDCajwKErCK4o1Ata03dLVgEgR2NTLpzAvYnNHLiZgRBZPgUYnuISAm&#10;82kC4iNFQlI6oNHLzl8PD5tbLJ1F+yHpgpZKxZKpu2oZQo2Wh6XicFTwSbFk8OFdy+wQGLPDN1qC&#10;t4lwsp8TTlR/ubjUOv7uuPT39intrqOOY7kr06TdR4p2IhywdDMEO3LKPRN/ZYFkJ8clGc9hLxyc&#10;zJ7I2TlGglyIPHl2snspHlPWGDLmpAHdvfQXhdxLYqw4pXHj09l58/JsoCza0S1NfGPsoIFjcLV/&#10;6MpdjFk0YXitWfYYvH/SeHVL7VgesyDFFY1BITdDQ1lfPPuAPgIWR552AmUUHcptwbFm8UTgO9V5&#10;ndMdxixEnZTrpSebWiwDAq/UvnM18QzqTM6C+yLeTi6QlwCS9KgcfIitZ8I9LsU51ZY+MSw5qS1U&#10;L0yOQISqkV2HwwNyNiGHXV3CMvO6D8t0ZVzP4x4PUSff3tXPC0fkEPPplMZRfZNxZdnLP0e79RSY&#10;/QFZgI3gqUtgcU+umYtRO7mmFTB0y2HT3cvmB92PqtprKnzAC32ELp3M6GMAYOSfWoTDiPizn3HJ&#10;mHXzhJx1dQn3XE9YpUKXoZ433JXOCZy2ESZoiwlIzgnYUVljtuVRZjWDEoF4dXRgzXiElXLXk+Uh&#10;UJbJSZqEAiUkXZxhoeua9C3OAFWgikCLwLTtkLhnFCAjqyLq19r0LQL0ACFC/AWs2MI/4oqWsp38&#10;JcTqaiZej4an3y4vlS9gYU84Pf2HInnxRAb4ufKEYy2W7HYtZ9IML72SRv0yMbe4FlNXJTvBoM+l&#10;f6Qs5X0yFW0VXdS7O3K+QgQvERUVk9RS7cHk2jU5bl2cbr2WblbxBDCo43+Sw6buOiYpPlPUu1CP&#10;Ch19yJA3jUuCHOO57KSGs3PMNntJznDy8rcxZbXTqKxcrL+TvUQhLumgD7XBT+QIhugnOn5oS68W&#10;DrPO3In3F2qHmORX8Ub/8OftXVfXkOeM5DTJaqs5ywoHuZh1eZS/YMzcR3PvZeCS8nYvUz3hjQDG&#10;rHuKugPne5VzpBizyOn3HJF3qH7WNAcE3jfPGgeeOUifU0a5X9Ht55THj9dAcrTTvR9R5mx+TPZK&#10;oT/A8t26BGex6kCpQ6eM81wl5G0ZkrlJgXsk3fcu0A3P3SkTluO+o4h5+GnH0e2ZWAIY8oQk2Vby&#10;fgjNWtYXAbJA19f60VibDaHvEb2TwAedqjeBaEuIEvurvSfNhU8TfRLcFIlulLGMcqkpDKO2tKjH&#10;pKEGglJ1n0IuGW/ejyUH7pl0UbvxvIZ7rqzP8LEUy0Anti0yiDxg0WqQqC3OH58BXJEPKz6RAbUk&#10;x7jLW8uimmwSJWm3jm3RXwNo8C/jNJu+DGkgBUkEoRKlhKQTSexPdk26+qOUviTsoLaFdEXaTS9R&#10;GRzUmJQh27KkqEgvy55VGz8E8HagScmdJ9HkTuAgd6J3pGBhSt6useuAzluaMIFTmGpSHxMYt4/k&#10;yHavXorSxp6IOomldn2SyiaICIQlu0VSZfBhlKBMctGSM0gAioLkUA1Y9s+72/6LTbwEa10l8UIU&#10;zlPiTlOcVxAdOTXkiXr+g+r4AybtFGXRNrBcMCInDMsqso+eAo0YdEYZjWawkySGrMDw8UUflWJU&#10;VCkD5DmheoCl24eyDY+lYqvZBQbyb1RxkZlLjOYWtLEc1m8U/VWV0J4eyZns6/2dchJcVcaWO/Jh&#10;kh9R/MSE64AYeN/RhOFPirqCfTjYYpn3WAn1GM6TkCN7EiDF4SxIkQK8za7LghgCw2/391pnfrSV&#10;j4jUWtOsEHijdo77zbUn7iN02/LxGUgOm+79SAs5W0alnkfqGT7cwVhWU99EsrlS7wN7HY8l2AVj&#10;FBx1demZHLFSO5u8krP6t8f7zbumqm9Jxg/0EYLKWUwnN86r7GbKX6+lRqC1SNcH+/GT7epHYeal&#10;CL8rij55plgOu8HmYPOdIvE/UdvNldBHmPiV9DGAXH+w756olFyH/Yi4s51hiSHWKaHCvRLea+sS&#10;7ul9Vy7S0Zz7edk+89WFtBDtkTSIXMGWgU86y1Z80mFrohwXd4ma3I5wuiaBACO0FjjKMn2LfgKh&#10;+JEzAeliq8qadC3VCG2N1ognWUja1WSup2eOwHQmbjlnFCAjqyJqxdr0LQL0QCH0b8MDCQ+LX5Dz&#10;pIgUN7yQ9bjcKppKslC6cAaB86RYjlhlK3oR9eft7ebFcZlsyIXldfELlVEW65G+GO5PnrhTdy8h&#10;S1DQPh5wpdQ/ki5E2M1BGy89f9HLfkSe3JssJgHeaXINjpOYRAtNsj5YOvEbOXoR0z2yyHdOkXXF&#10;pN0A773MjidAW5bDsXjE7ONSjOcYFwc4v7zFoNTgdrE9Fk6UQ85xOAypzvcYeFhhIjJa5aS2+L75&#10;QFFPrk62Yn8PHWpL36lNPWockvfytydsZMUE3ad2zFLSId5f2zHrkhwn8XFHrCSW83WQNRbfHh3R&#10;D9nZqVfOcMC4y1tD9nqpRUCMWeSse0f3JfujB8asDS0zeiaie8e1WDVBDgR0y7C78Jbb1Bz3XXSd&#10;Jq+EKhrc3o+kkrJMI6OBK8lrij6J5+q1RZ+UzSXvG1BMegkyLDltDcvD434L9+4pE8bRn08PwvFK&#10;OY5SA8YHCLpoYiybXFd4n6/V7ZQItNYQfTPJ4dmg2KaexacEIDpvYIAnm8/0HIY2g2N8fIof44Nl&#10;tL8/UER0OpcrPdNHkiZHazi27b3fySQccOGfH0sq3d1f+FFYcinGdrjNqTPGMtNcBD7sxPuLtSfZ&#10;RvPGgjThcSWyIoxRZLKLIVfxyW9Kxhzb8CRRk3bD6S6PQhy854NLWfqSNFw/E0Ao3zMnIF8cybJs&#10;Wxw8WQQy26C9mrDOZ1EygIkZnwDCBRadXNeMAmRkNbmloeua9J0c8GABdtaK5zUwIhReal/OPPrk&#10;iIplXd7ZOFgufA3+F1q+W/WCFeceyDHgKy3Dyi88bVgj2uRFxIhfUBIRWvYms22ECUbIj0Ae0fpc&#10;+kd+ck9RCnILJ0aKOsn1TJYD1+GIK5apivTiEzRpzo6cvO5p0u5NW/9/oyh3h4aoLLKcPvuQA79p&#10;07gU4znGNYDzc6yEqIJYvluVYsiqojvnc9aYiPaF3OaEseELjRuqiQpce6X+Gst3+6QxWTFmfdFF&#10;viSGYsm6xwe6J8FSyT4S7JfhqJPDK2OyDvNHORZMmXMkBQeCydTTcBgwnOEhPirB+IH6PkzADEvG&#10;XyNaVqxKOGRSj6MgMKzrfCwch6gf42OfbRQBV0tkgDja0d6PwOFsM8UJTi57zzaSLvhgKOU9qMQq&#10;+S6byrRNLkRl0CEAx1zVPRxnQNTJ1OMXnv3w4RyWGx4m1JNziq43/FBHVX+GZevxlAiQhbq+muSA&#10;wRzT0MaOxRefHfic0QdsF/RTOSyiPd3Qxz33mo97UgCEj5vx0Zwuoa+Bg5tHddCRNJ6X65Axo/Ii&#10;le7qMPaVmVZ7Usa2BGhQt0wfmogPeBN/CFB6ZWCblS6nWb5WC9E2zTldrzI+JdRnV9lz5WeMcvFb&#10;Mx/GmrdhWDCVdisfhhFedGnAtJbEVaIcfUmihAZISLocCFtJyrNtcRAlFYjfbujrnGQhfaakMpZA&#10;fE2qT6srcZ9WgBKqW5WhIrCHQBLnSVVbw7lzclTAcqqq63uSjZzwouFVaESQGVwOVRsTIyKK2Kk6&#10;ihheSH0jJxjdssZDiCDPOTkNbCM4nLFu2D5FdLxiukPZYx8n5yMY9Ln0j+JplIouJITDJKI/wlFX&#10;lXDTiWWC4TAXK4HSHb3k//Fwr5w8FO2C2sQFRZ5MPXkInVLia4/ZuBTIMZ5LzREOdbGWTIIM5+Sw&#10;vz3WR7f1lVMt/TLOWmGCTHgxbbA0rqJtXFNEIOXEHbXVG3JgvFVFkrWEUidB0zZPaUnuUy1vlIVT&#10;SqweA877pgR+2RMDJE/wGWwWIl/Hiojwfgi9uZfFmPWdlofX9Weod5/Ozxbj9DS1vbjOpdiadMOY&#10;BZ41pUBgYE25HxP7xFPOkkKEQmg+ISKSQRZTdEBDseyXZHOp9rMLVBlqERCOTHT/rEtYSjt51Eli&#10;jnFU5zwsxtHTcyGiXJ90MtfzUyHQWqfrw/3kqDY24ybjg308p32iZzB8UKZKeGr5Tu84RF5VhgTn&#10;mo8B9NFqEX3y6CDOu+Kh+Hv4DDOMHhOFwDo8ymKGGYa45qxPtnCdkpO97hUh5BVRJ22JLSwf22++&#10;arUayM8FkZRhbLCtSY1AxUiNS4qzcbGWqEm7WW8IUoCUgSbDlYHV5CzK05Uk4r4+ATrl6ZtASYkk&#10;9K1pWgTMda61kDnTtApk4F7raQaQBQtCOjPYmdnlAlLJZ026KgGY5cmdt4D6bVqgUjvyfUKINnhJ&#10;S6nqrvdz16NwBNA84zRR2Oz3qw/aF7CY2PjP7U3HTccV5xGF9IIiwuny+OiNpYBecCOtTLrzyszZ&#10;TyaXTsFAcSq73rYMUfceaOIYE2iqN59wlLokJ63OUUrUg3ANQeHP2zuqV/uS4lQT3e4ia3+mEGVf&#10;uORnIMW4JOM51II+jSzrpS6lP3tFfY1pzLHTRk9/qVescBGZ9DnRNr/QEtonh+oJeEzc/YeW0H4b&#10;cTwcwxgSDBNs/htFvsR4I19H9wCn2tPtUdOnDAt6HL/ScvMqB9EhKUZKlmeYJ/mxEIL+AIhIfaVO&#10;ZsGKLvJWl29p51H3EEX3J0X1UUZKJtwR9fRSt6z90gAhfbgOpNpOBRn00Tn2TCXTfPhKtYH7o96W&#10;NJGyzEev+JK+Ei6m5bsxzh1TBMqpk2wu1f7U8lX+9gggSpcq2iNTiPnBItOUtxg77ymy5c1zM44O&#10;6xPc1jGGIoIzrtVUGgKtxUSfTrJ5Gkm2e2kaliCPCR9cwweE11uKcK4wAO5VEXnyJuAjNh8Mnp7V&#10;H8KCFmSCA2WsZMLHjgdR6O5L7EosOZeMJ++Xri/ujXT3R6hvz/SOER9CYX8tiW2H7XwTSR84vuh0&#10;Z3x01+v5zWZtS9pOYXOuh7wNk4GptFv5MIzwqkoDtrWksnSV6m0CA3BzSEC6SJJr07dII5BQZjvg&#10;apup2at/V4BAa/UVaOr9amgV2FQly0Mg3tspC93QEeCF2OfzA8UrPAsCgyzySw44Ljy2y21g+V5E&#10;TFAmcVpzTVkg30lZKkzGIpIVIulhSbagRDRk2l60yHgfDyhKEhH6en+rxRdBKj5sz+iB+r3H8xnL&#10;zpGNjulr8jOTfTyEY9trdUTFOxB/PKjnKZJeuvQcgFQqLlgWXrzYpLqMlzXs9Q1+WK4QDlqwP45F&#10;ChQEk3a/yFnzliJPMl25fsEp7BMt140v2bGfMwWqFlHUcUnGc+yLg/b8TMuknxoi3uyX0p/BeABn&#10;uTuarJFtOCzhI+uQxhKPgQuSCbum4VFOkamfU4z51D7/ffNrz5EMOe9FdNeHzWfKE9KWhnLi+Jwm&#10;1j9SO/1OUWs54d7gI0X8O6LB7Ob5aXPxvBXO12G8mTtzGd+iRB+p8TJJcgjRB/Ir7BiDt8wF+/gV&#10;gUEM5Voa0Ad6faNoPujLVPrhvu4zRQPivBHZB5FS2YftFER44YVD+o7lQiPXJtJycNjT23Stl3G9&#10;B+grEOUPDgC651s8K4pIqInuSauZ1lP/8Fx1QvVJlxA9DnUtReJ6hvFTjKPEZDiOIg/eJ3ykcZTz&#10;p5Cl0nRFoLVGgFECiroKO9v8Lhjh/uTj2dnmlhzEEAld1Za+P97T89JJ1NU7TOC+iKi1L8pllKEb&#10;+h58EODbx7jgsy9nWzqMyD7ZGZ5ZAgSo76bI3Ph4U7eqzQxNZhR5CfZsFCRNEimTiKzRLnO6KOMz&#10;HEvmpEfJssoYh8vJ1GjLu+FEV0lhbfAVqW8ioRKRLbadrE3fEg1htoF0VdotUY8cMq0Jgml1Je4Z&#10;BcjIKkc1HeWxNn1HAZlhhqzOk8CneYmhfyHvgqH80IaX7JxSOk/KPJlfzC3Tf6HJdUyQYZId+gQl&#10;ooHEtENo/fX6w+aF3Nde8AK2pcv08IIWyxx/Od9F42OecLo8ousnNNmBF6IxE5xmVV/Ux+Qxe1po&#10;HgMHUnGqcMVQx24eHze/6CfXt86BkuoUlgWGk9S+AwM0dNcSdRYv7P8kh005MSV0NWfk2AfnyX2e&#10;col0+5AFidtXczTF33FJxnPsy42INsdHh9EmchB98tEioqWPrPvSL/MMsBmtbwJA+iMyNrnRRtBW&#10;sEQ3HCXldiyQomxwjv5AS2wPo0T6ICnbEOPCF4o+eUdOkqKtkixXZxSpiJxp0Y6R9wfJdU4fdezJ&#10;5cAcUWiF04pDGWSVZXUsmja7EIylI1aSPWMzBheJ03gdiy1AbHo0ZqG+ieXoFbRRDz/QmCUc73ua&#10;KzIrTslYKS7XUxMgEPuedqeCztpyq9Hl2VGJs9f05ztaA76Dw12+uhcLAYxnTxSJ7xwf7SiIHorn&#10;qyNystRH9VIU606paOKc6nxXqO4sDgF8bnlKUSd1CWNYrKiTct3CfhfJCM9+FA0PUfGGPU8jFz37&#10;0XLdW4pqXp//dZbKdZ4sJxvSg21gcQ+O8ysSghE+Fvt0erb5190NKd5vUTjCig8/6VkI7+/Es1Ji&#10;eBqeL/QRm/pjAFzHPfID9QG2KQSfrgKHEbEVtch8S1X9hJ7vdcvWwxC4p8pR56c0+jJsS1rgxU2C&#10;lIZqAkEnIlnxSQt8fHyZIm2l3bRaLJs6w7hsLRvtytNVqscJDFCevgmUbElC1zXpmw7JMMp6G0hX&#10;pN0wbvMuXWHIZT9CuoKdDOwKbTJoMxDeWS+uF1sr+o68Whdcj/Hjl+wxaC2bRjO1EENHTBJ/pBew&#10;eNE0/MHaD+Qc850iLpEnitbG6lrhdxYROvEl/WiC8o7Jo4gjh3723Pz63OMdxdQDTtFwrFK92MQ1&#10;RCdA1EllgiA+wlDd/UF1GMuu9qcYmMs7Rc+90C4BxLlybH3UyyFXKA/07cA/RgJG6LcutzuHOa4a&#10;des2FluPuQSsGB+oAQJjEWnv4lKYU2AuriMPnaIfJuK/tc7K7SlRLmSfZT0h239uHZ0xgXJ9ftrN&#10;HaJ9P7w+b35hyTpNaxdCj/wBnRAHKuhZdBKGkK2RTlrmko5DWsqIYvKNoharxizoBqfw67PdEoqs&#10;r+02rfSVuisC+MhJFwnQnpbC+ugcFacnOzdkPJTNXtmaMwABfLhmWiYe0SdtPgQYmg/HNVUEgADu&#10;k0zOJlhJQv5g1Qc1rn+6sqjj+LBFlVB2e3hMq1zQvZzol1S51nKOkcy9Bb4tT2wCUmDxAM7zKMqW&#10;DZEWtxNX9JHphcbxHu/s8JEqHMlCnoVcZEQfonP0h854phLRb8WDop5yOD5EIZyIXsCCr7Da2C4x&#10;oS6fGD4EeKMIqFbvkGcMzjJsS1okUiQR2RnXmL7oFZ8+HjGPgG08fJlaS5EPYwq8UlrxbFQ+gGXp&#10;2lbihEIlJF2csdeka3HgSwJZ2cEqk0S07i4CgTWZfU26LqJyViUEAvrQAksFCC1V7RG1VI2bJzPS&#10;OYbqcAj4SBHCbp4ehaPk3iQdvYD9To4DVzSpAaeVGDxNhmmiTjY5lmDWpHgJ4n0OOCo1oW5hud27&#10;F3Jsov1hguyfyIkRL9dVjiq7/H2dd+f398BFOHLd06Sdgide9l9SFMNrWgLLzHOfdqoz9tqlkgB0&#10;uSbt24m5Igfn4nO6Lai80NLdL0dvQU5pTB98L2hJsmbBd1spxocKMflDk7yQF/VQrz1LUvYWE9av&#10;VMfh7DjmDGita9uOrk635GT0LqIJqdozwNtSRFc4f8RKT6QP3DevTj8RXYoOSftNfyFzONj8fHoQ&#10;9WNMZ7nUcB/LXB4Sdr5OBVwrrXEdCpDjmIXkltwJ2+1Ek6JjJVGMz0UibthVyTLMLvJQXf9B9z8i&#10;WhbtD8thzPh0hjELjtzDq0OK9bgsBFT2oolZave9kU2VrSxF/KRZql5+aExaSkSfPNwqZcDYiv7l&#10;kZZoraki4IoAxtgtRerSpcbhyeKDRYmAa9cBGXBP9kROmqoxH+c+0TMYHDzXNY5KSEq7EtRpd8GT&#10;+QbevzCZtALPl3oKfA4o+uRninr+cPOrMyMjhDaF5z+8v/v94opPJ98+08cAxxR9Uuesjb7ohT6u&#10;az7D24kThk9bOozITpiZ7K1MXVHHT2mVCdPHTY/Py406CXvjpxpD51Fl2xqLsSayIi3lecAwkZQV&#10;ozTAx8VVoibtppF8fVTXBmmR+iYUKiHp4hrLmnQtDvxWILMNpKvSbqm65JKrQpER6Qp2MrArtMmg&#10;zU5Y/4Y8uyjzYIjKP88XEfEkh5PIF4rk9XdFZDjxApZehn67v9/8cUUvYANfsJtqxRM5V2GpVHt7&#10;xMPAJFfR1wQE6XGIwQEv1RF1UtXiQP+cnOE+2jgxuuhME8+ou6pl6WFXTEx/pgh62JY0aQcVkezb&#10;QpM//t9xSTiHDW9Enzzeqp0EbMrLeWCzq1O/IU+H69sbLV/Y9kFw/NPlk+UoeV84rFKfDefJE3I2&#10;tEl2OlP8B8q4Pf68+cfNT7E045A22tPL+8vmy/YsWkXGGIHJ/mNyyDwn3v+8VU8aIpISlqz7jdq2&#10;b7sGDnC+DI1iwe3DDtchipmPWVgxs9Hy7gTvdqIJ1bEjijJ1+Xw0Zo6EIA9sj6jFKsd7yHhGY9ZV&#10;G7nbkXzNboWAribgPF+jLe9a0dRnQj8p6mEkenpO9UpFYIcAnFzQ14ioXLvT3R7Ov9CYhuejmioC&#10;tgigG4OzksnZBB+X6e6RYnSDuE/Hxwc/KQqePMazDnCiuqAIepf008nBeee9bdGMAWoBQCxEjaRI&#10;psYI7QXOZIjY+oOck4cRJtH2bigK/9X2mSJU0gc+SbVtiEMm9Cnnmud8vG/EsstP9DFAmDxt6TAi&#10;GRCJw2IlahrBEpFLyTFXl3CPhB/q/VIS7M6/+WpFGiSqwInILqX6pIJ9Mfj4KhK33knUpF1f2Wo5&#10;NQJrgrY8XUmihEIlJK2uTBOeha5r0ndCqI2szTZor+KV3Xxv3Iz6+1w0Y+ZDsdwya9IVVlibvuXW&#10;vCqZHQK7jtnPk2SEy478SMbJLqPJlillasli0MfLTkxeXNHLTizzM3zxhONfFJny+vl0c0YvPVMk&#10;EoEmD/vL+o7qNpphX1KPIvtEHM8k5ykYJOfiqHU/O+rQN4o6CQfKYf1CTrReODohWgGco0Zbs4XO&#10;4HNHEweIHKbiiXqPiJOXVO+tePZVynJUjlXHJUGOsfRKzomILntGzgA2+cfood/wSapiqHM4z9d8&#10;afvIk6oM6yO2rNgIM85mboM05U0Zt9Re0X6wHONw4g5sbp+f6ffUTIyP8LW5LPSgjO/kRIKxCA7X&#10;N0T/cNBjQBaMWYiYfBpQ1+B0AIcqRO8MTUzBjGsolwTlWfCuZRAPoURcTTo2CVTwIcljFqJlnSqW&#10;iYP2iPoDF+thFB0ffvMuY2E9iyxOGDA93joV3s8Me2IJ9poqArERsKmieP6Bc4DqXhXybKkPun97&#10;ii1apbdgBJqPZvTP7HDahbMJkk0d9YXqO33ABsdfVSRwiu+9+UQfIKD/TSmDr+zu5SQtpF13OuWV&#10;WJg60QGeAh8K/i+itt7Sih54vh4mnPlOHwCd0cfPqme0Yf4Yx+zEhgiUchLS0bMUPgbAu6B3WmLZ&#10;LbX67avpRqbw3AtXzxt93APp7o/wiI6Pc5eQlmH/VotEyiQiu4TqI3So+MQ1ZVw8JWrSblyJKzUZ&#10;gTXBXJaurTSJhEpEVq46Re2vTd+iwJeE0duhvYJNdZyUEKu7eRGgCqivpHlFWSC3Cu0SjNpYEX+T&#10;zPzVSlJgJRFGiWcZ4QhASybjq3BVeqOJj6/0AvadHEliJ1BE1BU4sOVIebjk0ETiISmFXelQyhS2&#10;60sT9r0nJyqTEyOcnNiJEVJa6SAE0ksF58g/KdIltqqE6HW/XVwQs+a6OpeqZN5zkKsM2cYlGc+B&#10;ZdTztXUXS7HsZWDtInmavIyHiTra1kdqu1jqVuVABhrfybEyTd9+QJPu5Lx2AN77CQt8Y9JQdW0/&#10;t/6Mbvk5fQnzFRtczRQKuCqUoD/oO0X/uQitOmAxQYcxC9FLVRPOqPcYry7IeVdV7ztCRe3gTQ7b&#10;SbNlezpvx0kXBYVCGNwPxL+7VTCqpxaHgKY1da3NRmH0KXAo0SWMQ6ijNVUEbBEQziaDzHJdhcMu&#10;Hw+yRTlEf3r79Lz5RR+4qJxeUOfx0ebZMcbROSZGj7bdmEl68Ok5qjSQmVXBtqZ9BKbGB/zhpPgR&#10;EdD3xRP3NIj8+utR3QYVRaKcEssnEyUVPugLTq0/xG4piPbVEowiYRlEZHx4vwzJypIC9z6m+59n&#10;GsvwnnrOaRn2Jy0StVXGB9ua9hGo+Oxj4ntGxjK8vknU5LYRTthXvdWUY+TXonBZVYqkSWiAsnRN&#10;X8PWpm96RN05mKtztZAJ0TWhM62uxD2zAJnZmapZ8mtr0jU5mJMy2M34qT3fJhXOjblXpRSFvEq6&#10;CVdo7hiagwYidH3CssmKXhcvO+8oktcNnAkiO1Aiqtcw6qQ91H7a+5Wyl2qYMw+/PFyGuo0dQ6qv&#10;d7faJQfhsAsnxl03tqM4qpHIsJ8LdfQnRZy8p8iTqvqKSTvUdSxpJ5eW93dSlLFXjmzjkphyAPtH&#10;cqAsOUF++VeyrKllM9kSvMXE3QktzY2oJ3gxKCW0aUQa/aVph1JW512MU2i/WLJOthVLAKe3O4rG&#10;guiXKgc4W4aIPqmKmGRbXpeP5dRdn9X5zgC0I+oAn5iVFjthSYdv5HiriziKMQtRJ1Vj1o6Izx7j&#10;NrIFxs4/kmeErI/ESyjDEWaXoEvVIS4CY00G12Ml4QAg+k81RVPkJXWJenaNCKBOwtn2iJ7ph/WX&#10;8YCjbupl4HGv//Xhbu++kGXAvSOiTiJf+alFsjfuktQMcPkKWEvIKs3BKtZKRcxYGj54Fro2RNnH&#10;fSpWB0Ck2RwJ+LxSVElEAlTdI+O6cIajPkqdKEfXzigHCiwsQaUFqpXMSrj30SV8nOn/DllHNc95&#10;rgfzrgutFqLNxsVtGfjExWRIjTEanq/HbggwjtiGJ4matBtOt1KwRSCOHW25TZuPq9i0UsjcSaKE&#10;BkhIWlaiiP3ybFsELNmF0Nc5yULSbnYBC2aox65goT1Fm1bXvNzXVt3zoutZAWsxSwQaa+Idle5N&#10;lCUhdTbVyy91zno2KwLC7vGaMih9IoeA7WHfoYx1wmLK38ghrXkBG69W4AWrtxbeBZPe1zNkvW2A&#10;qD062gPBYMdlt6ct4XzBlSYcF29oKfgbjfMUJs3ghHJ2oq5zVgIO9EaZV5oY/ErLhKsipSI7oh58&#10;PD9XTtq56mglY6RMkK0M+calMMmaY+I2EuSCDOvC25i050DLpDfaMCLHntHkhliFTSwdhxJNwkjx&#10;4+lBRNWKN2o0tMH7mibfsXz4juOujWDM+vF4Hxz5Eo4IKifsVkXvDeMqy+5NrKSCnWK0IyZU+ERJ&#10;QqplgZ2x1PytYcz6eErLwR/DMYX1UmxZb6ctyaQgtXdOLXo964lACudoT1FqscwIjDW3nOJAlifD&#10;0pNw8sWSpzVVBIYIyPUY17YUzVGXcN8ER92UCeMoPpp5QH2m/WGCvIiWZ4omNiyT51hCsjd2E3dc&#10;ipwkbnvD/FTXIqu4CHKyLUpUiD/o0cmGZ+4f9EFQiucY8FTh8/z6rP0ACWW2FLl91zMQha694ery&#10;kgqj5WkZXyN8JGlaAQL3TBjT5pS4LsxJ5n1Zuc3SlcjwLwOffcRinWF8IsMeS7xZ0JExDMdRoibG&#10;MYKAT80CjWUJGW7P+eBRnq4kUSKhQDYR6eIMviZdiwN/IJC+zrVXqrEGiO0O9djt8tS9SAjUehgJ&#10;yEpmTQgkcZ6cBYABvXNA0emhaYWPpQMmkT+RU5kq4SXnY7uUpeq6zzk4Yj4bvoaPpZePbCnKJNcn&#10;OQO3BxdENvkTTowKMHEOX5N/Fk6MigztKeRTle+VEBmaXJgcQNQwLA+9ezG/y41zXyjSpclhworn&#10;jmT2vVE8skhkh5JKVpwrPfqkCULWnLemvEu6ptP3kBoVHO+7OXKxQvAu9wsm7ijySYp0TEzhQDls&#10;6+CO9EhOAj/JeTMk+iRog0/KxPKm5DEpbVEd6A9PkIpePZXWghmpO7JlWXhL+d/eyPH+jsYseAKL&#10;8+2WnILf6bc9oCUSEe1URFo1sJgU7MrcFoGjg8MNnNJqWh4CI61//L5yAkheqP8xRQSE82StrxMY&#10;phCWujotizdWR8YinMq0fPdRj79jpQoFAeiAj20+0EcI0zq9SGjyPYB0SiG69ymZrLzvTbAWTIqA&#10;bCPsl57Qji7IGfGSfip52ZlZFw3SRz8ZI1V5NKmnl2fVJTr3vjmi+y7xMYBoe5psMz4t46OyyYxV&#10;yyY67nVMUSdxr5T6Q4BYysr1IRbN/HRaLRKUeGmWAABAAElEQVS1WcYov17z4Fjx8bcTY8dbf0pc&#10;kinRVtrlq3WbHwE2Q37O+TmWpWsrTaJxAeiCw1rSmnQt2ab6NiZdqcYq2YRZZZuuKkj1MZPG0+ma&#10;ScEBm7XpO1B/sYew63qdJxdr1ryKYfmTD9vt5hwvYHETPEh4Afudok8+kTNMaAL5OA5U+3LayuZf&#10;0pbDMvPZ4Ia68gNLZ4tlcxU4UAUQTowWkXRs+OHJChN1j/Sy/vu9enl5nmCYftJOgYfjKWBihYsj&#10;Xffs45Ko5BxznHaXY7oSjIBKz+mkSseZ9WUOOL442W4uaexoovHRCZxsnSipK9jcUDS/B3JkVE2m&#10;Mx2fLdgg8iWiyarGLPQKcNx8psn8EN6IfJHaaYVxlbc+mMyiTKck7Yh7je4EiS/t45rzr09CJtfb&#10;HwB1QKx+PjzSRyKop1JtgThIJMfHs9MCo2U14tW/bgjAwsdH9bHJDbVycku9RK9Z8/lyJHWTBEtQ&#10;cpczLIl+yeRMMMxfj+eLANdjeTumDZ67ToxLnMLZJPz53SQH6ugPWnEADpSqhH4XH9vk7XklFLv7&#10;CRKET6sE9TzHJOWtJ6laLCMCc7cX2tXnszPhlAhdhglLaePDUtW1YV7VsYyPLQ30NW/DD6RF+yMO&#10;RARjGfqspSQZo6XoNKUeiDqpqx+oRnjfV3riOlG6nGb5SAup3Zrzul1lfLCtaR+Bis8+JrZn4mIn&#10;UZPbQq24tuZIlo8tk4xBYYTLqnIkTUIDJCRdmFUbccqybZEQJRfKXOckC0m7yYWaIYM1wbMmXWdY&#10;FavIFQEtAkneRefuEPz5+ZfUIjqHC3iIoxRLeyz/8+X8QvvCClHEvj3chSOD96XwVhhJozlGM5gZ&#10;BBY3E1dcBb+0PHfUd3sKQQJPmWhj8gwTwFg6W/XiE05OcLS6phf9aoenvnCoKuBn4ilKEF1EDdNF&#10;7oHz028UddL2Vf0ov76YkxxNLmNnGLMkXbZJUMrHlPXkbT7O+Tn1dXzffMIyjBTJDee71GbCBNr3&#10;gIm7jp5iBzc+n09pMl4zCfdC/cI3cqDEMt4hCdFqwyi4c2eMeetOYSYlWMHhNpP4sCs+Cvl+r17a&#10;UDje05j1wXLMyiR2ZROAAByic7fnAHFXVXTYDaiOlwoI7l/xnKVLWOrYtIylrlw9Xy4Ccv3GNyf4&#10;+SQ4I+nug0APkefAK1XCsx+ifd+IqJP7vat49qMPbc7xsUsqIQRloo53I92PmIFhZKZMUt4mU6sS&#10;jo7AkuwGXU6PT8QH0KqKjrZ5Rx+z4qd6L6MCNxyf982DwcENcogP31TMZ3BOxgf7NcVDAPc4pg8B&#10;xqJ0x5PEjxLXDb/SJZRqNRBjaHx55o9PfExkihUfGQ37fcYN2/AkUZN2w+lWCrEQiGPnWNKkpcNV&#10;MC0XF+okUUIDJCTtomS2vGvTNxuwDozMNmivYmPO6MBxmVkrPLnsSkhnro9rtO3+28xc9q18UiIA&#10;uyZxnkwpdKVdHgKY3MDExhWiiOGlySDhZecviiqBiIIhM8+osKeGCBkDtiOH+3KOFOhdDivdIzX9&#10;gVBmp9FuL75oOtrvZNxv5MSIqAOqAQd16LeLS68OS8cTfG4put0vinap8qFCXYaz5rmIjmePhY6f&#10;PYX0OSFjGXKOS8GyIuLXCb0cX3pifXm7RH2hGyb7ESUCUSDFhLWsKGWAn/zd05Noo5jEi5nA/4x4&#10;I/plF/lSYgBuN080ZrWTeMjvk+CUYHJM8KHpWgayD3+uNGp+BQJkW0RKRkRcVcKY9ek8d7QslST1&#10;XAwE0Cdg2ciapkFg2IcNj6eRqhyuTfRJoKJO/OxUcVPjU/LZoc30VjZrMaRzSB+u4AMPXcrhbIL7&#10;L0T6flW8O4BckPEjfWQTJ7UIgFfvR9R9QTUIxiRbrilYGLjXS7EQWLL9xHsO8RHbkbJ+4jo+YtN9&#10;YAqMw/BpS3ftcbN5pfdApqWVj+k9IBzldnxVT3GxrB+HDssah1qlwnjC8thH2pIjsC4hj35JeF2p&#10;9Od3eqTnlY4DaSHaL3FgY0RmlohsZCnzk1tG/cmLm4xZeL2SqMltIJxwXlBWwm1NZilPV5IokVAg&#10;m4h0kS1jbfoWaQRjnZMstKaKWaqhCpNruiqRn3N+jmUYe616l4F+WikO/q//5/+G31L0lIKmSUjw&#10;44pqzVtktM69x96/5B6pvROg7azPHhXDCUwCN/8NmewvceTA//PzR/uStY/OGy3/g8iB//P6o5cD&#10;nCzJPS2RqVvei/P1ufNZaSsmwUdzSQX6u7ANSvtT6NOzPdJPc9lSUOcTdY0wkfWR99Wl/M/KtOFk&#10;cktOUv/vj2+t8618lZysqO58psimf6W6s+dkpRCB2w0uyZTkfVxDvv/z/RtFVXhqoyogR5MLr2NP&#10;KFrP//70WTjsyTRRNmeSeQ91iCFHCpomuVifjq/Y6Y7URamOXJ6cUJTCkXzq0knP7umTlBvX0DRM&#10;WBdQz4E0eGDS/G8/fzZLQw6Y4l3kKbXD//nxWkyiu2pt0gesnsjx7W+/fjZjloI36txfrz50WCDL&#10;INuoSHCtQ4RCm75rjBjr4yrDGN3Y9Mb44Trrgv0p+IOvb8KYhXHj/6O6gzqKtJvCa46vaUL6v6ju&#10;dBma07P5O2f7qEBmfXzrGu4HSnGeZF2gp68+KoymOifrM5UMMfnK+uSyD3jiY4QzgwMBIvwhojPu&#10;9IXTARXC/TUcZFBeJyvro7seE7vUtFgX8ClNH1k2ed+EiZxPpQ+u4zycEA8Pd894uC/BvdXx4ZGS&#10;PMrd0QckJqcpZUGHkxhHfxGPf97cNEISU9YHMmP/Cy3X/YWi/4eNoy1VJu4go01WE1m+prKNDe2S&#10;8rAukGnp+si6lmQDkywss6tt0A7xIdC/bm+1H5L+Th+v4mMgjBVIzMskz/g1oqIhhL7qYnsm3s2o&#10;9Hl9exVRcUWPRhkg1xt+NL6BpKrMuDzxcgzVko+nli2GllPow3ZFfRXjGQGJfdj9iMa3M3pe16UH&#10;+njftGQ365PKNkxfJ1/s88wvlT6NvC0XZhZRCZmkvJ9Wn4gKGEixPiG6MA0Dm2yXWJYQfVIKy/LZ&#10;8JDzmvWRcxLlwaENrxx5ZLHM+uSQJpwH6+OqC8px2XAp4lFgmVz1GZOA6Y7li3ld5tnXp73S3jvG&#10;5AlaMt+YtGW6fX1icnGjJcvkVnKHUym6uMo/zM9YTKUP8x/K1Ry3V7ExZxTZ5SxT6aPWw++sqz5y&#10;fj+OaUuxfDFsw7TSSqyjTtyb/yJDDH10nPh8an1l+jn0Yb3GtrJcY3nl61yuJF1k+Vz3l6UPvWMi&#10;AI4BAivmCkip+a31QcYZ1E5rfVwMgptYeunEtENhEM5mNHH3iSY6/nV7Qy+2+sLgBdctvbz6RREm&#10;rilPyETI9vho8/L02sne59QcjZpW6I+8A0FVxDTnGDvN5SSn0Wj9JR4TCVZMR13mLtsHL73/Q3UG&#10;k3SoJ3KPBIkwufdJTJ7JV2Rq+n3ZRjJP8Pl2d0tOm4+CZzMhQDkE/+ZlLBw2sdwhXsyWklJIwjTz&#10;WH6HJPMVDRlhBg11b4uJX7JN2vq/k81nr9PHp7BDGZlPSpvJfBzEc8oKHocUQeQjRXj9F02g76b2&#10;d2QeaNnI7/cPYgLd7OKxK6PaG+qDY0Qy/UCRL7/e3yl535BT9y/6XZ+eisk5lGHMeaviJZ9DPjhd&#10;YSnwWCkepUYiFT1b/WLopOIfg24qGhgT/qQ6sxuz+pzQV31u73Pmpltfk+ZoCTqwXj66cARZn7LM&#10;N9W2RJmGus5BxqHMsY5z6g4nfRGVS9zH7muAJZo3A1853Pu+kgMlor6blv4GtZy67Esf/8yU+si8&#10;5f0QLWU62MfHdrA5HL/RhzXPVw0HXMcYL5dprjR/EclUF1VZzheyj/Hz6/19c18/EAT3+rg/43sv&#10;Oz4SEWnXrqxdLl+yvuXspMqfa2n6oL4tJbnaBmMAPm4+pRVi4GQm9xPABO+FvpJz5QXlQaRaV/p9&#10;XKm0BYHXt3eKFPiyOSWHOFX2Q3ovdL7tD2bQA/fmGMsQuRL7JT7HqPTpYzSvo1z6oO5hWW68l0Md&#10;hW3lMUwnB+5v8OGI7rqMtk0eOb9qPwYNFV2fc2lkIaoJCNuQtMnjg9MUZVx1cc2fW6eS5Ishyz4N&#10;6Yy0mxtnX34zFFmrqq0uyGebV8ssw4VYMsaiE6pyIwf+thIlECwBSa3aOXnphIglQyw6Ojlzn8+t&#10;j5lfexUbc0YtTJ7FtPSmvjCmz9j1qeWX+ceQNQYNWSb7/X3O+2fsqdnkTE1/KENufkP+8nGoLKHl&#10;ZVlK2J+/PjsNhPMkXkjgxXrMFJfauGR4acYv+vHCffjyT0tBCOonrV8prSS9C/h6GhG5oEeypWol&#10;3WPpgq/TH+nlq4i01RLF5pn0eaEXWPi6HU4Fx4eoeruKyMrvn+Eruy3oHdAHxoLH7rT7XkCdR12D&#10;rMcikkcs9MZVELqPZ3PKAT1E26Gd4yO8kNzps9tzIqnNLGhLRDG5952cUPCyW0zsDkqiXf9+eSUc&#10;nLC/c10aZJQO0W74pflwSTpmDX1vyJGXlzKUim/eqV4ges9fyGFT9IsB9USm67vPdQ0OWLH7aVkm&#10;xkY+l2IffQESokju9dNCiL4k0BkRADlv/2oKCe1pctuBTMO6Zk/FP2dsLNBu0H6Aea4oa9AB0YWw&#10;pNY9TZYR6730gOWzafzY0oQZMG+6KEXGQUnuC3RtBxR+p3b+8vZCkyuvvb4PpOCseU/Ok5/JeZKX&#10;icP5cc7ItUuoG08vcPgX0u8uOOxxXUMRyJIqCrFOJFeddXT4PNc1HAOf2PSZT+h2Ty6qoGK57pe3&#10;3viB+xsed36/uKI+S70kfKg8ucrnGndy6CO3HZ+6tm2dj3LIasOD2w7GxBKiMfv3ao223E/nHHds&#10;cPbJAyzgFIatbtzxoWtb5o3GMTicKAdSDZEteVTinhfOk4jOxP0Ysotna3HvXXY/rVFt7zTXNfTr&#10;ue7ZVO1DdW5PWIsTrM+w7eAe4ZRsyjq68Hunseyd6nCydw+kF/qu7+Q4ibusM+pfOSEaOOrclp6t&#10;/4veJ1xQXUZ93E/tud4labSWdvfL+p/psRshg7zi2Zq2KbEcESPa5dLGnVDF8EETdJqinw6VXVW+&#10;e7b2uJ9Gc/nr5eXmH7e/9kijHgMnrBCC9yIubQDtW6SuEHGyaJvoA+DAjWjKW9LHKrUPj+hP3t5P&#10;xFiGd0u5UqeigqGun1ZkncWpnM8HGNuwJDc+ArCoOnv4PdOzt7hPbuvHXgY60bUdysPvmlT5bM6Z&#10;6oFN+dA8fM8GrHj8D6XZb8d2bdiVpw63xbUd6ttgI+U7UANoOnwMRbJc4rZT0j2OL1bdPQ4h17Qd&#10;iZK8Tp9PR5TFGn0mcByn7xDonS6eRy3H0T6Joo64rtnes0nWK0oPCIP3wc8wDiW0ndAqNbWu6Kfx&#10;Q107FnWNJGKhQpUTKPX/MOn+2XhH/E4XdW3qthOqK8pjxUZs0a+F17Z4OPtQQj8N+yCd0LxQguql&#10;FEtvB+kKdh0FEm2H3n3g3rOkcVQJgsVJ9NO4xxFtx/D8JqFmQXWaLNCDxx3RTxueI8YknE7fljNt&#10;RNtBXSNh8UyVMuXQF+/b8S4HdS3e804cVHz0t207cSRMSyVm20krqQ315n0h3n0I50k0IFS6mCku&#10;tXHJ5K/G8aIFP6skslnmHRD0KzUgojmEAxcqHR51YtumYynpHksXdFxwdvvnze4FLGg33/weCCc5&#10;RPk6PsDLzdaJisrAie2UXpLiJqh5pOikVO6cU14MAPjp0qhOkv46GrrzL+0FOAMms4+OOZ0f1c1Q&#10;dnhJxhB05bYTg494EUl2gnMSJmYfyUHqpX1gRH2BEyMm+oYJlsWycr/RC31cRZuwSbI+si5cFuf+&#10;pKiTbySDii+4/HF1KW4q0AZjJDvJ1Zxe274ANHLUtRBZ1Rrszspool7o9dlJ0fQL+9Eudjl29HPv&#10;DetaCTIBA185uL6jvN428VFG0/6NJuX+SRFo0eSG8kOuXxQVBc75ch1qMg5z7+TDAymSSR/0AX+h&#10;KLP/oj5hPyHaKUVHergTD7S4QQctvBgSS6RS/ySWvaTzPbn2CVH+IzH+KS5ZnZLpoz9U9W1WhCJk&#10;0iNuT1zo0+IJXWLQtOduzsljFj7QwHiFsYvbOtrF7dPz3kMa6hqcTrB03Bda3hB1uiytzDrvXYVB&#10;yEjAYsq6tieXxwm5dbrWNfQPKR/I5Xbtohr6RJhI1FWXgp55uX2q5OVrnqTFC3cuO/+6Rs6TE7Yd&#10;4fhG/dARPWO5JIgslnE+OhQfwOGFFJL4S3UNybXtiEKF/RFurVAncb8mt5PQ9mGCEOOSUIcy8T0b&#10;nqOFA61U0EWG5kOSHT2JTJRdyIIXULfPT72JAlHNoA/9Lk9ORURy5MVYKpIMKt8x8LU2S+imxyKQ&#10;GN8zgAzu2XL11YFia4vDLsAHunBd02Yu/IKwc6sPqtDs9SFdOPk+H3ygyJJ3z2ebm2dakYP+7SgC&#10;n83mjt7fPNME7Bm9r5OvMd/dtr0qNm0DdWynGHcwiYCPsc9oZQLXhLHqmFYVwP07PsyLncz673NT&#10;9dP7ueZz5gWdMtU5mDVl28Hy3Of0TIX7cFfMgSY+CEEwApOMMl3Um7F7UDl/iRaDuzA/H4Tfs7Xa&#10;suOYYzs24WOLo3i2JkKp65pJ1pjXOn2orpnqJXjaYhRTPhdasnxT3OPI/F3k1uUVdzjcr4lMUoWX&#10;dnXlSzv/Ktot+unxulaa7EN5YGuYAFv0a6a2E7teDGWJcdxMg+3G0NDqNbXO8vNO8/aBNApVSgN0&#10;Dl1fiQn4lNB2QvVFeZ63huOkqe1oIC/vdAsKdElUzXo6622AKyQBZ/AQhp8PlvBsDdBQ1/AMh3ce&#10;prrGkKFMqal5E9pIZ/N8YNJjUn3bairLZ7KNnM9nP5eub1THcjyLumLgqz+3nbF7HFd5psgfs+1M&#10;If+QJ56rkYTz5PBijGNFG41BttKIiYAwUmOpWPZCxbqiF7C/KOoSL4ksi4yB9NfjU9fRydewFAuW&#10;UP14diqWZuFKKufhfdBBNCAs6eqdJP29aVDBWNi5yJCM54Dw4NBFRJEX95B3FK3gG0UYuaeJMp6Q&#10;lQlpJ5SoLv1GzlLipWnbYcnlfPYhzz29SEfkMBVfUX9Pz8QSVqb658o7FEdXfiH5y5AVUtALEnph&#10;jgn95qivFZ/zeE7pE1rgEWMD1eaAD+Q9p8gSVzRu/CQnSZ4tZ9nRVrGE9hWND8jXTOFSIaEo/REZ&#10;OTe0tk9o5xfE9+z4SfQNKiq3NIHXMtsRfmy+EERkpI/bM+EEIOO+y9js4SEFjtDyC6ZhnrkcD/VU&#10;YTYXXYZyQpd7svd3GiOwhKHTmEVlv5AjbswxayhfPc6HAOqCyXFy2A7ySdZwysk/J6/cOC6NH176&#10;u7lO7uoTXqzDAfyeHMT5A7cS8IlV/0BHvNSlbSyaJeDDMuBjjqHjJF+z3abHhaJO0kdziITRfw4D&#10;54b7J4r2jf435nPYUP/0eg451uOpEKi2NiPP+HwkR0U4SaqeU3Du2/3D5q9XVwpiLQUmpMjhcwqR&#10;s9AH9PsJe0r4+BLlsYx3aIqsWqg4iy8Pm+NeBO+BfLH3LcfghpZnOvPatlonUj4R2XlBbJC24mMA&#10;hy7Fx0eiiF3p0CxJvVoiAmsyX1m6to0Hm0QvhcvSN23tX5OuaZEMo262Q3vVnClMgIWWXhNk0+qa&#10;n3t+jgttJFWtIhGAk/u6U0ALDyhaDuZCibia4J758/mZ9utdXBcvQunFGLb8QySKbxTh628/f1I0&#10;Qvryna6ZEpwnTaHUrbSyymSSorkWicw4oyw54mgDKv++vd387cd3EV0SL97Z1vJWpRJedsNR6oom&#10;0GJPnv15dyeingz5Ql44vXyhCHgHOCAZYiZBMibBhLRKkfWUovWNpVJkHZNzquuMD2+nkmOML+T7&#10;SMt3y85KsszY//5wT+81sTdIIqOce3B95FCMWTRpqLshEmMWvQ3q/2sio/wgJ4C/01J3N+QcPvbG&#10;SNZtRKRZXWbk5e2sFGiFhfx/3t1v/k73ILd0D+I0ZlG9vKQPR1KMWXPEshSZ5Trpuo/7ASRduVJ0&#10;rHJUBBgB1NnQpVgwzp2eHIvxjumm3Oral3w+Jf+l0EaULjgLhSasBIGvnlMkUH14faaPYfCMTwd4&#10;zpJ+WJACEfDO6YOWWM9+cj2S91PoV2mWg0C19bgtGCPkxD76D3zErGp7aK74sAjLdzfv59rSov22&#10;BGgTK2H5R/QDY+8Cx/idkU58LzeWd3id8cG2prwInNGHkr52Y0lxL+RyPyTbe302b7VnEBjESNtE&#10;ZCNJNy0ZxgbbmvYRiIuPRE0euyr4+8DP6AxbdUYiB4laVnVtpUF7SpTSUU4kcADZNekaAFPSorCB&#10;3g7SVX2mpPLNmXiFLLP1MgKekVVmECu7ikAzJuh8BVaGT23qMHgsFEDn/Hi7uaYIfqoXsLrKhRez&#10;mLTDUj3/oGW/v9Hy3jhnSnCuGstjKi+uJbzZH+UdkCGWvfZEEIR31Hd7ezm1J1Dm3zc3m6+0FC72&#10;XV9+Y+JOLNcdcQIPMvyiCTt2zJXDCQtFqB5ck/MWvnTf6Yy93ZHIF/gnPsVAgQzF42puYDS4BL4n&#10;cAKgyWAxsWphg6lkHYhe/CHXP96WJDAmOcS4MbA32xZRY1URjTsdREbO3Z0d3UEJLEWnmzTUEZDH&#10;rH9TX/eTHCnhEaCTQIRhbx2ydDSXch4YyL/S9YKsGLO+CQddvzELUSdxD1OTPQJyHUmxP5QEPGzS&#10;mtqqDR41T/kI4HZ5S44iMXqgY7r3OqYlvG3biwmdsXZtKluv2SOA+yfXZy0VddBwcThR0eifa2sA&#10;PWPhncB3WokAS6mKEKBS5cCj+DF5TH2m57ADHHgkiVx3/+FBphaZKQKy/WeqQnKxjRhRu/tEq7/g&#10;42RVC8THa98f7ygiOy0OzIQSSAzSJ4eN06NKDieW1J+5OJWzWsF8nYSsmWUE4DSJ1YhipC05YQ7H&#10;RdnG8n4MfvOi0WqP8ZaBiKgAk8S2pj4CFZs+Hqojxkh1zf4cU2m38qE9kZqzYARg0rUkrr7l6EsS&#10;JRQqIelyIGwlWZOuxYEvCQQ76FN7tRpLD1G90iFgrktdtkQ703JPpNQsyMZ4Dz8LRVco5KKcJ2sX&#10;4VmDBXBx0UPEpmeEkMBsniGpuHIJRAjEUq3Dl14yOUTywk9FR843vl8ChXEphznCpR5SbI8DCMNe&#10;/yEnlO9wfh2xv4a7sCciHMRKqFNYfhV1SlaNHSgxoYdJ5y/n532HX2QWBeRScaSKTzGOXEMqHQTD&#10;CwmP4biyJWe2LgkhxiUZz9FRrDstAiVhhnb4gaLNwvaQa5godu3mG0UEFBN3w4t8LBSiP5gMUFLh&#10;jP0txqwXlPHos9C/gNufFDmZo7LouGO8WqODHePB2z760x7Bfl9pbPiFiNeeoqDqPLyELw3oyT5p&#10;MbZZim1SwQOILzVKbAAktWjhCBwemKPxu4iPtn4iIhDSkEj7Lv3isJ9w4Vvz+iGAqJMxHR6Phe1d&#10;XxFJlseA2P1IJzrEfQ8idN/RT3cPhGWDTzWOW0NkJG7i/gvHNa0PAbkerE/7cY1lfMbaCK7Dce0T&#10;tcPmqQZn6E0J3ufRD5+GPT6/NPfKHs9K49I2OcQ7AIp+HCsdHdLYSD9OrmMal/PduoyfvjxylkuN&#10;H97HxUqoS8dke7kdxKI9XzotGgxKREWYJLY17SPA+OxfqWcYgXCMmAJtpV2xz0zqdhEIwLxrSWXp&#10;2jasREK11Ndi2to1FWJpfXWWaqQ+UyFalCvGmqCbVlfiDgEyCpGRVbkVvJWsYlG8ibwFjPd2wluE&#10;WnBpCMBhDsurYtlLX+c5YIKO58/7283Ykjv4ovyFnCxVHRXOWb20tM4IydaS3EGBvWF32D/Y9hTJ&#10;7ZxeniOKqXKpXhczkFw/yZnzgRwyh3JxvflMjpP40t0lWqqLCKq87girqCzvHKJOHmHNrppWhwAm&#10;7j5T1OJ/UfsfJtSIJ3JQ+/7wuPnt4mK8rXLjHhIaHGMi/+fTw+b2Gc5z/vUO7L6RAyXGLEzYqBLO&#10;IrrS85ulcCoiCzgH7UtAAOPBHd0//Hh42Bsb3GB+p/uVu80lLTOIZUdL0E0nv41sbB+bvDo+cz1/&#10;RHVC137nqlOVe9kIoJ3GdvhFGzinJVyPESWQ0gk5IKhHNXF5Fn9eyQEIH0lgnN/SvcbcEz5SxIcf&#10;iBQK28Tqr0EL9+AIMDeeWq4jzIE9xlnVUzmKItrdR6xYYWBoumYoVi8tEIFaF8xG9cUHPs+4jz0/&#10;fhDLdA+fiXDP/IPe8VzSKh0YE3z5mKRv7sHi9s/nYlWR5rV3CplN+rzQ894rAYvXGni/Mfd0QvcE&#10;qCdHpE/s+w5gc4BVRwKTbOMjRLF8XebHbW4wtajI4LgRMOZORNbIc04XKz5ma4XjI1GQds1c69W5&#10;IrAmExepa5FCza82VxjLsJneDtIVabcMqasUFYEhAvkraX6OQ53rcUUgPQJ4N16dJwNxRmcBIFOk&#10;rB1Rq0gMfZ5fX4XzHL39soJFxxOln4jWD1oK9S8Xl9oXtHjJCgfKR8qrSnZStCVF5vES7ICHLe8z&#10;7/HSnDPeNoQnyrIOe/pINhzjgeuYxBPRHWnLNH20BC1EivxKzij//eHEh0RXBrTgcPWVlopT1UlM&#10;C1+Qs8sH0zLzopLqamrHymsnDVUvUYyFICfSWD1ocvn/xYQ9Is8okxCC/ggh9JLkklUp40xPAjP+&#10;TakCnJfRHs/Joe3uZT9CEfqVX0+PmytEqLSZhMIMj76qCFWfyUPgBzl9j2YcAQZsMGbBEfPLGZw7&#10;dwVkEeAgir6ycUnZ5Rnb4z51r58eK1jgdeDB+gz7ZRmr1KKjvmEZUWw7ebyYHoiIqHCehfNkaJKq&#10;TiipWt4RAbTPmioCc0IAfWYMh99hv4M+EVENkUA/Z98smEb+Q+4rG7j7xMIrsnjO5I5IH0SDg22G&#10;tnMmNiiAfhD3MzubSxyk3UEx5SHq0U9ynMSzmG6cRbQ7vjcCEUcWSr715LIQqHXCbE/gwz9zTtXV&#10;Fl3aoD/5fHpOUSZfiV57XiryQu9nvlF7/uPyihjuX5eyeu0eJrgHa/qdpjfb9Wle4jkXOjokjAgn&#10;jKQ8njoTKagAnCbf6Yc3NSXoM1YDMa7g7kVVlwuCNaEoLUJjQHlKkIispzRlFavYjNvDH6NBycHh&#10;OOeaY04IwLzyb06yh8haXrUmiRIJlYhsCPxJy65N36RgBhDX26G9os8QwHVdRdcE4Zp0XVctrtqu&#10;GQG066TOk2CQ+wWVl0FnI6iXdg6FwoHAy0ksW/qCCRfaD0+0zBfRg3NkE1dDTRGOKFjm+a2NkDLM&#10;ZS2JyDie+4H0A1pw3oHz5jDtnxnmiH/syxPYPbe44Yv43gTsQDcTD9j7kb7sfnjZj+7oo21Tl543&#10;jzTZhkhuwNsrkVzfyDkGTr2qOgmdfju/2IiX9aZJANE8wtuISgfWzYSvqtwU51LLiugzKjv1dLW0&#10;RRpr9SRZ5AHbeCrlYP9PFAn24dcLtft9aeBYDYe33y8vhYij7QYk0LZFxn5u8LonJ80XcqAcrXc2&#10;gBC926dniqIEx8/9xOfQ7z69qB3+90s176n4AwGMO71+WlWg8HOIwoJxB3i8oM2PyDt2faS49jLG&#10;hXuDQ4eu4LBWCkdYEvKW7kNwf2C79KiOfj0/DQKYZJ1725oGucp1SgQwdo3V22GfNaW8lXf5CMDZ&#10;RLhkRqg4T/Rs+JM+hKSbrD3FMXae0zPeBUW7e6J7ArDDbz/nXtF6YgUIRKh+i0aJ24sfTm2pQWF8&#10;THR2fLK5pA+BftHHYEO3eYw3t/QR2/0pfeh2dKJ4SguDPKbz5EC1MMFq6ckR8LEnxpIDCvv5vroV&#10;HwgtH8AsrJyIrAXneWSp+IzbyQ8jqZS0O86t5pgrAjCz/JurHj5yl1PFW0kSCpSQtA/0ScusSdek&#10;QAYSN9uhvWrOFCjBOopXCHPZmZDODHZmdrmADOKDZ86KSxCEhRXevZFO6jxZmNazFCdrwwMzqhvt&#10;xgsvvHC9I+e5WAlVFc4N//j1y0gS+eBYgiWjVWlX5VVXB+dEZnOJB3K2AE5w9CrFeRJamKUe6Nke&#10;Cicewg4J+vQmYEFQWj5HHIqcef7ASeqOnFHOaLkln+gGkPceS7I+qpcRR339SNFOEOkO+0hGDEXj&#10;CGkhgoX2TzrKWpbeF1LIiraEOmiVIABaoWIyVi4vstEJo13lAnVfIMC44SA3dmLijurBB5qYQ+Rh&#10;5cTd89Pm6mW7uaAJPpZ1VE6Rkf6IjE3uZsyi5bxG6pFttQBVRLL81+2NsQjyPT2/kNMmS2/MTlEq&#10;34VzOnJtaam8I6lfNpcs8+oLLeEJnJDOjo73bDwmdWM9cy47ZM00XK6inr6SPR/Irvjgw2fMcuFX&#10;88ZFAHXqOFI/EFeySq0iMI4AIkHVVBGIikCEQRTV8jtFqUO0OjhdDUkiGtuns3NxLarsldgsERjW&#10;j1kqkVjoMIza0iNE0G4RDfaOnrXwnmiYcA4fpp5enTSPVMMMAcet27Y3hX1pvUnVghMiUO3oAz5Q&#10;o1+78aFgKlNtYkKngd2cY91X/eqPVEraXTeSy9W+mri0fqS1SELDJCRdXENZk67Fgd8KZLaBdFXa&#10;LVWXKldZCExXZfJzzs+xLFvrpKm46JCZ6/mdRZOvTbdjlQcsf35TlMyDiRsXfxzAB44oiBToGsEr&#10;jGvzkAGnq2NyKlHRUp3T4uKUWU0FJCKQURPPeVYoMZ0meHmP+uTrhALJ/6Slv980DkqIMvWFloSX&#10;55xHtU2MCciPypCzDhh4xZZTOBwZ+CkviUmdcUkYV3mrpFdP7iEwju5ekSgnPp6ekTPTobI9ICIl&#10;ok/KS1+zbUeZi4xNbjgl9pemHC0dJQO4H9k6CkfhuCwibGvTdiqNEYGZnfGnkqHydUfgmO4HXO9d&#10;3bnUEhUBdwRM/Rxfc6daS1QE0iGAeol0R89wWJFC1bdinER0O0Se5PxNqfp3TQhwH1brgN7qYRhR&#10;aTwrix/xsAAaWfChFp7DVPezaM/4kPiGPlpWtW29JuNXVCsOjJWCvPwby1uvl4cA207elidlyRK1&#10;yDGAEUVlktjWtI9AxWcfk+EZxmh4Xn3MuWkrj1k4XdMiEZAsvkj9bJViHGzzp8+HNkhc8EuQEpJO&#10;IG04yUQwhgu2IgpmG7RX11YxE9rfjHdCxhOQnlzXjAJkZDWBJSvLioAageTOk2q29awLAlk7p5aZ&#10;D084oCGyhOolq4u+IXkvtvov4J10wsP6DFMSqSUsQD8JDwPWok4ZruMSXtxzxExEQ8APx7/opT6W&#10;llK92Ec9/UxLA58eqx1ujSwFCGmRSEvdqJ3TRcgZQ9YTmqSB84pXEkK4S8IlYsjvJfeMCjFWuUQG&#10;v2NyLkRkWFVCZBIsj4w2jvaN9txFR6FjOqkq1j9HTN5epxuzDmkZsaOjw54DaF/AejQ7BKjaYcyq&#10;aV4I4H4BH1PUVBGYAgEeX3XbMZl6499Y5nq9ImCBAOoU6uNY6vKIe64DcT/z0pbFte8P/Y9cZHq4&#10;50fUyY6GfLHuLxoB2Jx/i1bUUznGhrfuZKgktcPO+cSdgLDPNTlPbik6POQYJpzD6gD8ngbPYPiH&#10;py88l1k8hQ1JiuM3y3to8OefklA9WTwCOewneKAtLC616Il2TspFVrGlvjjUYilU8TEjyfiMV0sp&#10;p1yXxwuaBahXi0VAsnjsbqtYnccEK6+6k0SJhGL7j2GylOtr07dUu+mrs2QhfaZS1apyFYDAtNWG&#10;uE8rQAEWqCJUBNIjUJftZozR4fi+5WMaCbd5xcvLjWGLwRUTMYheh6/hw80ZLlE4BUbHfhudpyC4&#10;o4o9pHB8Gzo2f3fc+7nxch4v7e/hJElLS2GJd0SqfKYlYU+7KKT7koIe6smn8wsxr9Cn2tx/7Jca&#10;5BJC6SQb5PU8BHX85pBCkMAUC5xYg5MQwk+SIc6j9g8Wdp4EGKcc+GDy/sP2bHPz9CyWrB7yxPEP&#10;mpi/f3mm5ZIRQ5KiOVKfgAjEZ9S+4Qx1aOMQJSLTUmnBYMglrZ1OyEEUS3dj0lHmLO+nlaBSrwhU&#10;BLwd9yt0FQELBHjctMjqlQX0EWE9djBjjEv8UcJwjPISdOJCrA/GV9ZrYpGC2L/Rs05jF3L+Pohw&#10;Dy1Jg3uq4X3IsB7z9Ud69rp7fqYo3i+bV9QZKot7L1zXPY/j/u6aPmDDPRD2a1o2AtXC4/YNx4go&#10;RG5LRxT9/zM5OP/r7mZPAbTv57fXzT9vfonv1V5pDMJHYfgYBVErEVX2lBwvkc9FN/Rpqk9ZXGgM&#10;hbV1Bh+Wi3HM/TQeMpcx7rCTLL29GalvPjbjj6FjYA8a4v3AiJyxeOWhg3aehlMismmEnYBqxccM&#10;uh0+g1yDQzOHenWuCFQzqy1XHi4kUUKhEpJWAzzh2TXpOiHMo6zNdpCuSrujRGuGUQQqnKMQRchA&#10;KGcGOjO7CBhVEhWBcAQOqOJX58kejugKeCqgd2GVB65oID+cVUSUv4leUkGGs5MTsQyrajLGSSeR&#10;2amEsp6EU1CSzXsS9hRNo2kfOXUS9Ym0lXlCCsT2+n53t/lGzlNP5DDJ6YUmE/Ey//n9ZbOluqBq&#10;0XjZ+9vlpYh0qKonoCXzY9p7W5HJKude0SWeABJIKsybK+q/W4q+F+1leSSbsC4++qi1XNZZxsfV&#10;1q4o0DwcRSY62/zrdn/iDrQwUX9HS0LuIk2SZO/Pm19PBzRh8r65osm7LxcXmxPKyzLLMjT9CzFB&#10;H4cMh/iTWqudBDTHSFFdDsnp+7UnH8uaT5KdTHUvAAEyXLS+LECMWtQeAThcV5vZ41Vz9hHgvhpn&#10;sY97U/zgyiZfo8NkCeMEHATgiBYrwRnzjiK3PxFdpFOiPffxCM8H+FgB4/6pzYcVscCMRqetUe3m&#10;mWyDKI9b0uWaHJz4eSmUHZ6LXug5ylR/UReeyGny+8MDOU4+iTov7qNwU4PU1htVnQHdLX3gck0f&#10;x+iewQSN+mfWCJjqz6wViyh8GEZtafH80u6rGlyAvHCTgxPk+fOJeNZS9TEP5DTdjHbEHMMFyXNH&#10;uz8pKuXZ8YmILntO7d1W11fqVw7a1Shsy4ypeE99FMbIKRL308fUN57Mctzpo/ZIOKLfhj7yh0ex&#10;bHV+shUrT/S5+h2hOaA+LSMRwrFAHgCSiOyAy3wPKz5m29nh0+ayy2xmWK8Wj0A187iJysOIJEoo&#10;VELS42BnzrEmXTND68RObwfpirTrRLxm1iKwJkirrtpqUC9UBJaDAL1QWKTz5BQdGHjiBU3KlIOH&#10;kF8w8uOGCWi8SEM0QB88dFxdvtQG3y1FsbunaGWq5CPXkA7kgazY2tCzyTPkEXpsyxM6ML683eMN&#10;ZaExPJlajfEKehgZQFzliTMUiZC2mLAlmnhRCzHAEy+i//nrF0WkexROU/LLfHiFI5IhzqkwAJ2r&#10;7an4jU3aCbWJn4pOpxoygak5V5fddwcc0nPxla5fDnIiGXFrsginFUyiRk1CAJZCFsRGon1JJErd&#10;RT9KXfHF7DA2qfAA/Utygsbk3Q05Sar4yO1f1Lo2E/qJ/5CDNaIh/feHa+WkVROp8oAiW7b1Vcyt&#10;EVfQCOjLuL+yMXQTqQXLPTOa+6UQVxNOEhALDqPUI+5nmtGZ4bijsmsOdRozx+XejFnUX8/bRDng&#10;n5wH7hLqct2Tm6FoAebSjOHs9vp2FK0+P7+9zHyUKbpajQgn1TppV1cI4ynsr1teV1dOdx7P8M19&#10;hi7Hhj5Qedx8vb+nfHjeb5+3LO+ZMOIimh38iOo4qcd4jlcsqusc1Yomczg+LYVwQtY6oXWjvSKK&#10;rOq9SXMHLd1Ht/0ARLx7edo83DxT+QvxIZyN2HgMe6bntuPDrbWMpoxwmpzKcdIk15yvwY78i60H&#10;ntmPI30IgrERH1TPN7UtxqbhOCqZgKSjBGVnr/iY7QN8xjFqc4xnNDOrV2eBQDWznZmAE37SXZNd&#10;wWS5WsslMmAissnQCCW8Nn1D8UpR3myD9qo5UwqxVkFzTbBOqytxzyhARlaraCdVyXkhgPof2WNF&#10;DQAYlXNzqJaxno2DAJxYsFzqPS3f1Xdo8acPh8yPp2dO9D7RSHL7SF+Z06SOLlnXSZGxn/uhjRKG&#10;iGFwvrFJdrlsKNnnseGJF4tPrw1OoxEABcG+yyTzAAxYNvsnLaHN5+wl1eQkoufkOMUJdOEQ9bef&#10;PzYPnnUM9fITLRWHeqWaBGBe7tva07ljhqh7R8IhNukNGRMXTq6QMryGMkkfnZdYJnXtvz493dwi&#10;wqRDgpXR3u9pwg+RK/+4vBIOlLKsuH5OkVEeEb2W9rskDEx/5HPdRfMO+pYrkrd1JzBnbq++bt8b&#10;GTS5Ic6jiO5CbYYisoAHkiRxb19cLPgPHEHh7IHEy/plF5cwfKEx65fGKddVHtgI3xfgHqimeSBw&#10;1C4xOQ9pq5SpERDdfmomCenjHjyGMzAcTeBAV1NuBNoa6FERn+ke5pjuDUKfvfFc9PhCz/Aa1XH+&#10;JzlO/kkfpiC53OcgP1Q7p6V8L+jZjljVtCAEqjnNxgzHhyiEEzELqbiKT1cRQfKSfnCadulj0D9A&#10;5D8fbmn7LpwwdSrI5+FAB2fw0EiNoIn+rKY4CABP2U5xqPap4P4D9zKhkbQxVukcfvscSz0ipBOB&#10;nYhsqUA6y1XxMUMGfCpGZozWdLXWhTlbm6yX0IAJSRcJ+tr0LdEIZhuYr5aoz5xkqujmslZFOhfS&#10;lU9FgBGoM7yMRN32EUB/TG+d2k3/2sgRovr9eKCIgJ534jJPTOJcEL0/rq5GuO5ffj5/E06c+1ea&#10;M7qJIWX+gQPNI73Ug5xYKo2dWJTlBiedeA7K+h6O8Wy+ym4mSfGSelQfQbBPlY/gDAPH2RiTrsAX&#10;ywQK58l2hg3n/nnzy9txEhiCBiJWIpKdbUIZ1lFZBhmQjJmaLKF/M7IKFbXrAXSwIEotnCdZp2CG&#10;YwQ6RrTTCdXtjJXeuw5yTBJbf0p7pGd5IhUGoAvHSV/6mOhDn/3vu9vNX8mBEscyLfQxP2h5ub2E&#10;TOh7YNjBGLCXtz2BMQtLjv3l/FKXRXseS2CiP1YlnIUOSLbjTsn1EVGteJwQkRqFZvn/YMzC5BrL&#10;EibBO032HQvnSY0Zw8jX0lERQPuw/fglKuNKbDIE1L3rZOJEZ4z+7On1QDid+BJn5zlsSx5DfPUr&#10;o5xUE6XdENlw74CPys4dnm2G/CDKAzkagZbK9jh3Rzy+3t0Pi1ofg8YT1VN8sHJ2Qkv5RtLfWoCa&#10;MRoC1XTjUIZh1JYOIzIu5EgO0Wbp+UMsz235LDQkCSfKbw/3YnWaD9szegZrlNKphkD8WGpbfGDp&#10;yRMywHGyRp0cWmP8WGeX8ZJxcsBueB8Z8jEIHHARwXReqUU+gQESkJwXtBbSVozMIMn4qO4Ru7ei&#10;ckYzyXp1hghU8/oZrTzcSKKEQiUk7WeAxKXWpm9iOL3Im23QXjVn8uJbCyXtSoqEd/JqlFGAjKyK&#10;tHUVqiKAZ57qPCnXA/QK6idBOdek+3lFdOeGyTZEXcIyq3BQc/k6XQUsXpx9OqOXrETXtdPGpDh+&#10;iFSoS/bm7mOBiSWc0Tm6hPPTUXA/P6YjdGA9eGvk0oeiywo+RxT15CNFdfzPzU2w7TGjBlp4cSom&#10;ccmW32mJuBtEtqR934SSPx4eyCl3u7mmiKagbZM0aveLglaAbH1i5iOW2h8JM/2YV1XYQe7TKSO0&#10;MYDcs3RAdjvOEHQk25L+lJxZF1OAMYilO+hgsj40oi3owLHgx9ODWD6OxxRsMWbBgfKOJuqUUZSE&#10;UvRHKGXW7JD6qw8UdZLpuxgG4xUm+RhDuSzOcf/MW/n62L5Z6rHS8a9DB9YD26nkw5iFqKaIohUy&#10;rgAhdP+fTrEUaTNmxUetUoyJAJz3Q20eU55KKxwBVd8ZTnVeFJ4QRZkSona5Joxb7DznWrbm1yHQ&#10;1soMlbP5gO1JRIlz7dvY9ojGrBuP8fkGHKBwl6LLo0NBPo+PJ77e323+enSd65FJZl/cfoaqEawz&#10;ZJR/wQQXSiDclkQhnEhUdCHON2qviAbo2q/IgoDOV3qPgyiWY05x6F/wPPRAz2X4IM2HLxzwEJG3&#10;JjMChVU3IawYj8j2Z/Su7viAnqnMKuxdRV3FM/98EmnoqqSlconIWnIvP1vFx2wjO3zaXHaZzQzr&#10;1SIRqKYNM0tZ+KVvr2XpG2a7sdJr0nUMi6mum20gXZV2p5K18p0/AtNWI+I+rQDzN2DVoCLggUB/&#10;/V0PArXIghFoO2XXvhkvPL9cXGyORUQ519I7PPHi7CM5TsKxxZeKz+ThTgJpTwjgK8WOTjiFHS3b&#10;vSQ84SUysIo4Q+c/nZ0Lx0TYzzeh7CVFHIX9mQ5eouPlfYyZNkj2jZxl3gyOtSrZrTQK0FvFc+yc&#10;lUxjRDJch5yyrIhyWlTULxYQ9hM25BP+4DAFbNeWWPdQveH6jqiQ3A8E0SPnxF/kfA3ngGH6TP3W&#10;8YEhCioUgjBd3RhSwKX3zfXJKS0D7jdmYXJwbEJxn6vdGbYHb+1KLT8XbCbuM8QSokDHL+Fziis4&#10;5Etjlh+lWioHAqERbXLIWHn0EeC+y7Ttl1jvERwoXZ0g2fGuRukKqTdt7cR9QvcjejgdOanaAVjg&#10;/gYfgrjYEXkR5U11b8Ri4/7klu6fULdCHCdBD+UfSM5b4unjFMUyzXGrs9scdakyNwjINvXDhCjI&#10;/YUfkSSl8EHZPTkhhrZVYIT0TFFn8Uxn24cgKvwdrTyA8ck2vb1Tf0Zl+EMC23JryCfXVd4vVW98&#10;WHePMccheiSe6R7JaRJOt+Wn1gKi7ceVlm2LbU37CFR89jEZnmGMhud3x1y72i0f7jLUvRkjwPbn&#10;7YxVmVT08vAjiRIKlZD0pHbUMYe+NU2LgNkG7dW1VczMJqnwZgY8Iztz+8ooSGVVEZgQAbSDbM6T&#10;uRudP78pSrrVAn8J3fg0ud25oQQiyv1+eUlLrrh/LQy+iEpxRdGgvlxcBs05HR1i+bqjRhXFXyft&#10;nDIrmLWnIpHRM8h1BYrghZ+UcASHuD+uPtDypeSINLguZdXuogzqD5Zqp7hQIp+YtKNIpiLqgbak&#10;/QUxcUcTgFhi3HXirq+xhqeH3hpKVqetZLKilD4TZAX+k0adtFETgoof/RH2xIF/6sgRiTBK/jJM&#10;UZL19uGNeiKiR2CynvqV0AQKL680qTagBxm31OfA6R/JaB9chBMl1pST2nnjPHe6+UzRcqXTIOeU&#10;RDQ862lFJ9K9zFBj+OtlWNEBHOn+oPsV7zGLsDql8e53LAm/ItxmqWrbONHOaioHAe5Wh32SfFyO&#10;tPOQBI5wcIjD8shwjgOWw4T7bXaaRJQmjgY8zJfmWLIu2mWOH4/byXgRUiqgAwGUkOrGbRNJfBh2&#10;T89McCCBfVXPYrLt7yjvmLPlO2EHB6r3CPdiLPstOTipZOPrc96qbJagaswZolnLLtvXXZG2dNcP&#10;uVPIWeIG7dSxY5Px6dV76j+wmoB6RFJrxc6Q6KcwrqnGKfQj6MMwjrk6W6q5LuOs1g4zUQ/yNzZt&#10;3gGiLgwT6iZsj0ijqCMuzpZDWmmOJSugzaMtibbf7MbkyZxi0lwSrYqP2ZqMD7bmRDnk8Wu8gJlc&#10;vTo5ArLtqznjmKMsHFsLJxKqpR4HuBlQWZu+pZpEX50lC+kzlarWLOVayxzIdNWprdPTCTDLeplb&#10;6LW0g9y4lsDPfU2vEqSuMohXmFkaJjpnYtRurJHHS8wrWmZnQ050/7m9Ec4qNoXFWEBlEQnqd3Kc&#10;xPR26PgAJy18ua562QqZnHTDi4IswNugZZ/HSUd7sm3OPnW81gTm//3x0+afv36Kl562jk+w0SXV&#10;m/+6/iCWHORJNUB+//wibAhHlxgJvDARCCddaOCS+hprSoq6EkdWDYfeadYhH8cee6cDOKrZ1gkn&#10;wikzC4AZZWIUCLRESUgdSC6l5lFos75OelJbR8QTlHUqZ5KYCIEmogTKCX3NJUUfhBMdlnB+oeNR&#10;9yoSTEwoEs0PFHHyt/PG+VKm67N/TE7/z3DyyJyGHKNhnlkPV3bQG33SXz982Pzr5kY4G9n2Tyh7&#10;QfXmIznNHkcam1zlr/ndEIDjZKz7CDfO68097FtkJHAN9436z5zk3HXfBQGMa88UtemZgnahzg/7&#10;NdwH8322C93xvAOLDw7Hy68zR0yYQAsfn+Cnsj3srnsuHqKPe4Fnclp5JFqx7gtA55HqJp7P5+7M&#10;HtNuQ+zrcTkIhNmZSocRmASIV7R7csC3eQqzUU/0JeTQjaiQZ8fb5hnKUjM4yN2/NdFqh/dwLv2Z&#10;JbtZZbPBflYKDYSF7V/Z9hiFpIGoLNtLlpB2e+rozvcy2R9EJmfPeEY5K0ZmY43j0+boZZQaoZl8&#10;vVooAj1zFirjXMUqC1tV+42HbFm6xtNLR2lt+upwmPI8bICfehSSLCTtTinvknmvCeLJdc0oQEZW&#10;i2oeFbdFmbOnzKKdJ1Fx1QNqD4P+gVehPonlHTWguEKD/HBQ2R5eb/5+82vznZbpERN1LUBsG+QT&#10;Xy/SCSyzjeVTP5BDG66La21+3w3onBJdOMxESRGEAgnWP4pMFkSS8RSE+9RhZyy3/r8+ftx8JUek&#10;nw/0xTi9LBc6YwK3lRelhO1pg2Xev5DT7BdyQDok5wZ5Qhcv7zEBzOXa4kEb0MKkou3k4ZBZX+Ph&#10;VT62y8W5Y2zzc3SR+l1EJj05bNwkypZ1RC8IT/Wc+66mt/KvoSAnJ39KMpXy9llPW/2eXsjrAzhH&#10;c0w70C7lBtngvL29Otp8e3jY3L08bd7IiREOJ7K8jQ70l/5jzLqm8QpjVqyEpbsRfdm3b4olR6Pn&#10;jpqMwe7sMvYw3sDp/39cX2++399vbrC8O03Wcb1j3TtMKP8x9WPXZ6ebTzRuYUFBTO5xvmWgsjwt&#10;0JYRHbumuAh07SIu2UotIgJiPMFYGiVJdKTdKKRXQiQnbDFsj/FQfi6LYSbIhWdDPBO4RraLwd+H&#10;Rk67+chXy8RFIMzebekwInEVcqCGOyW0+xd6B6O7a/JRTbR7onkGoh4E0A/hGWmtab2a43UA2R6V&#10;pggQJCGk3Vz1cgKWuVSLwqfiY4bRDp82l11mM8N6dXIEqhnTm6AsjNO337L0TWvfNemaFkl/6rCB&#10;3g7SFWnXn1stOYZAhXkMoVjXCekKdiwwK52KgDMCeGW1aOdJZ0RqgegI4CUXls3+HxTR6YqcDJ4o&#10;eiAcDJpJGGJHtRBfj8O58WJ7srk4PhEOCZhE4fFB98LWRdjjo8PN0SscUvaXewEd8HLjAzqjcclA&#10;WpvceWpJTX9BKNPXCLbHsu1YyvSaHGJvaSmd26dn4bDI1oVL0unxkXBYuoCjLTmvoBx+vUSHYvIv&#10;ptMD0eLJwGE0nh5vw0FfY0VGoQb9EZXLrYYpqFmfEmwpdz6O1qIJG8OMLCNvS5TVWisoIRRptemU&#10;6XasSXFGxgXH/lSYWnlb6Gejl2j3kcUHbx1/nMfyzb9TBMrHl1NyoHym6Lk0bmHsaPulA+rXsEzz&#10;+QmNW+RsCWesrss60FF2UwKRmODcDWqlJJUsNjYsRf4xOTDuwJZ/oeXb4RCLJUXx0cUzLfUuj1m4&#10;p0G0Sdj+hO4tgMs73dfUVD4Cx9R2fcd7W+1U7cS2rE0+0Oc70NS8bOSpeZaGgFyraJ8HN94uTd0M&#10;+siIZmAXnwU/LxHlmGM+cHnG2AmiBYJUoEjxbVsp9hAIt3lLIZxQT66pDsS9r9T3x1ALzR3vX7qx&#10;ZSrlZsI3BuYzUbVgMSUrSLtTCDwx+ylUtuZZsRmHyh4jymmfeZxxzZEVAb6thgmrGfNAXxbOJE1C&#10;gRKSzmMsTVTYeAAAQABJREFUBy5r0tUBlsKytlaqxspml7VBvSZ916RrtgZTGc0aAbSJ6jypNCGg&#10;8Zse8C+pFMR4Mhsvwajh5sMTZfA7p+V5rmlpUziFwCGGnWIQZQtoY0JbOM4luNMHfUSVuqdlmiGL&#10;KrnrpqOkoq4+585TTcf2LEvsV7tHuAhldhrxHrZwNDqlZdg/nzeOkRwxAI4qsLtwZqA6sec0OcKy&#10;hMusp1EWkQl/kJKg35Ae/M3PcSDA4PD44GiD9q5KVjiqCpZ4joHn3kaY3N/uHblWV39KZYHFepWm&#10;D8uF6Ln4vZ81ztsYs1B7D2lZbfGvG7MkXEVh+hNoc3xUgAi8+Nig5MRYsYyl2ZLlctlCJzhIbsmJ&#10;8lM7LmnHLBfCNe+kCOA+44ja7rDOTipUZV4RyI7AoAUMDnvimK71MtYDILBYuGgcxNgee3xPQdOn&#10;Ji7Wbj5grLBMuP2JQjiRYpGHagtWrxjcK8almEKyhLQ7pXSFiDElBEbeFR8jPA79d4tkBdQMaOFX&#10;YT68PcRP/da9cAVmJl55zYUkSihUQtIzs3wVNxcC5jrXXjVnyiVq5bNABFC1Yr8Ds4eJuGes2xlZ&#10;2UMwo5yoJxXDGRnMUlTYlZwn85kWnKbrdCxRqdkMCIRZEF+vN9MvTbRJOIfISec4F8Z1x+GYJs3h&#10;uPlEzih9zrs81ryQMVLbsea5E7PcPaHMTiMBE0tLk29IcGA4trQ9F0UZRLEUUQoGZTkPb3s8+aRq&#10;S/KgPgjHTdV1h3M7jQ2FWLBIkekMnPYuWcm3VyruCeB8RlFGn9t6oKJegpwquYLPCdu3FaDrfLod&#10;Z/Itpa6cP6WOxKQ7sj5DXeCoqO2wPaXG2DPkoyIlyyWcGdu+h8vqxixBSxSmPyIzl1Bx0Z8THxrQ&#10;eCXLoc9dxhWVrH7aT6tPY75GG58xa1rp589dVY98tQIt/ITj/sj9gy+PWq4iUA4Cg9YzOCxBzqlE&#10;Al/mzdsS8JiDDLoPn0JlP6Ylu3NGoKt2D7XYMspzX+BXH9pSfoVnASCrhvtf/IzPO44agTaeb4hw&#10;1rbvKGbS7IxvUiaVuAUCsERrDcP7KQtC0bPUOjIOacXIjJEdPlz/zbTq1XIRsLNzufLPWbKysCdp&#10;EguUmHxRVQG6rknfosBvhTHjL12VdkvUY2kyrQnuaXUl7hkFyMhqaU2i06di2EGxqB3YtX6MNHOT&#10;Zmuc2RilNQiWhY5b6ecJTFKpExDHi3sspWubbERAni0tFz904rXlMcxnw1OUERmtcw/ZeB/n59gX&#10;9YQmShBJbyxNLeeYfMHXoaBQstuJQjKYSKEEELU2rvfku4gqGKKuk+U6W7tzhNNhKocFd2n8Szjh&#10;5c+mliwYAa4DttuYqoAnxnlEuq6pIrA8BKRWhcl/6TDnCzcTrgWKZBK3XlMgAGenWM9LTB708GyQ&#10;Osn1LzWvSr9sBLgu+EsJCpTaTXOwnL8yPtg/og9Xce8UU13QO6GVKKISnYkJZHxnIvJCxWwtwQaJ&#10;WcEjIFaYOBE0ik+iYqTHlKu1PgdfaVGsYDIgs9ra23lWas1G2DU1m1rXZlMtVyKoVCPX1BBXYt2q&#10;ZkWgIlARKA2B9G+sJ9bYayz1KjSxojnYt7hMAU8snnhhCwdKU3Li5ZRZzzUSGT2D7Ff6GvWP/IS5&#10;PDlxihI5xhOTdpfbk6jv7sd4dpqLjNa5u2KhO/k5NhLD+bVxgrPTYCo57aSLlAtKih/9EdEO+IQf&#10;fS7NWz8q05fqyU+4nB2fxJ2wJwbnjn2JDpWerLpMOC8y0h/h2MKlsB1PcJ5EXxUz6ss41zQ5ZM15&#10;Pw2nStUHAbYJb3nJJz4O2frIE6sMXCZFlKNYBCudikA2BAatjseQ3paE4WzZ5NoxYtam7S533Zsj&#10;ArAt+tBTen7GfowEOqCHe5xYNCEXaA1/OF/TehGQ64M7Cm3prs8lCji1oGTCB86TeA6LpTR44WPY&#10;Lf2wHs2Sk4wr7y9Z3zJ1Y+TbbeHtmKUtE8vppWJ8sK1pHwHGZ/+KfKbNJdoCna9gyuAUv882rmab&#10;1lRl4U/ScHtOAEtZuiZQUCIJXfknna67mREw26Ctke+IXp9ZsMquQp6tDlDlrvU7G9qVUUVgDIHF&#10;O0+OAbCE63n71LzcUthnSxM1YxGInLTEw0qEFIeKvSBJ+QnifQ79I3s5kROOQxfbLTm+2kefNHGA&#10;LHCgOqcJgdhOSdZ6IqOoO9YlTCpZX8vLrRELjpOuEWsEPNZaLSAjK9zViTBLdeQImjBK02ALmeG8&#10;hQm2MzFhH64FKGDSLna7B10n6bgAbD1i76VEnySI9lIHA13h/b1M9UQPAcYpxbbHaEEHmPx3HX8W&#10;pH5VpWgEBi2Zx4RuS8LLWSbQRWav2p9ApMpyAgTwEdTlyTYeZ6rjV/Rc59s3q+oiztVUEQACcv3w&#10;Q4QoiH64JeZHpNhSLvh82J7Sqi2RIncTpuhHfNt9qYDKePJ+qbIuVy5GnrYF3UON4S1JPZZ1tdcZ&#10;o9UCMKK4HT7cLogYCtQ0CwTYtrydhdALFrI8O5BEECpRSkg6kcT+ZNekqz9K6Uua7dBexSSROWN6&#10;QVfIYW2QT6cvcc7MPDO7FbaeqvKcEcBbsOzOk/NplP6S+pecQXVqlZuzjpgAgkPOWHLT0S33GO9F&#10;XAckeHkpjfwhKGHJ5y/nFxI1f5TQ+X25uNwcEM3JkwAlBBl3DfpWcS/vUkIsz0XtzVfDnLK66JU0&#10;LyvNL/8FenzSjzOX5q0flWlKfTw9c4o6q5WS8Lzenoll6LR5Ai54Y8sF2d5dv4kLWDaPlhwuoa8K&#10;wMa2aAcFFeB927JT54O8/C6HZY+9nVrHufE/oAn/GnVyblZbkrxSDyD3790+6SplmUJzmb1qfwqZ&#10;Ks/yEMCHZnB6wsdQoRHjUM/wAdsF0bP5gK3Wy/LqQ4kSyfXEXb62tNw3uxMpuoQPPmjr+IANbd+m&#10;rZoAAH98wPaBnsOwP9ck48j7c9VlvnIz8rSV2yyfnoFiMxJ1EjQZH2xr2kfADp82l2gj+zTqmTIR&#10;sLNtmbIvWaqy+iJu22kQ5zqYhnp5VMuybXn45JDIXOek+o6X7UiRvulqiNW/YwisrY2sSd816TpW&#10;z+v1ioAKAbSRAjyHVKLVc64I5O3w8nJjLGJyxcvbqBPqQrhwCcMpMFp22yz8BkwGh3aCUi68tP9A&#10;TlTXp6fBL/DhhHlFE3ehEwE64Z11FAWcS+nYW5/PwRHL8sV4tskhqzVwuTNC+e7X7QRJEYdKkAhW&#10;hSHnGbXVj6fnQZNtoIOJ+g9n1H8EURoXm7Edz2nIwUTaSaHjQ7iB4eT6UgcFqR4DgSG9mMfrs07Z&#10;Got2QwNQjHpTtqZVuvwIDHoOnsB/o/O8L2fJL6Co97IIqv0JxKosZ4oA3YZsfqPnJ0TzRV3yTcdU&#10;Hs9hqpdQtY76orrOcnJ9cUNAKin6ayodUqndmGfJLWkYrBra65ae50MS3gWg/4j6/i1EIIuyQwwX&#10;VkUsECgli2QJub3OwCCS5L17slKQLU0Oxqs0uUqQh7EZr/ZtTi5QgvBVBi0CbCbeajPWC5MgUJ5d&#10;SKKEQoH0WlJCGNcCYRQ99XVOspA+UxQZKhE9AmuDflp9ifu0AugrQr1SEVgpAmiS9N46hlvLShGs&#10;as8age3R+EvgOm7FMnE8JP+4+rC5CnSgRMQTCmUXSzklHWeNUQAvhDPfLaXkeELR8mJOkrCsvFUC&#10;v4aTDAA7aAS+QQG5ohPp2SzdvYvs5yIvnKTPqb//y+WlcrLehZZL3s5MVCgUYyyZB4eFnVOOTN1F&#10;qvnnlTX32Z8/AlUDGwSwLORaIrba4FHzuCIw6F14vO22RE/O4ko+Qn6ZvWo/AotKoiLQIYA6ho9Z&#10;4AAFx0ccuyaUOSIvTKwAoYrU7Eqv5l8XAsN+zl17oiD6cCrJxNyJFFuCVcI2VgKtY2qv20OKOgvs&#10;HBPLBAfMy5P0H7A5itdlZznlbXex7mRCQEaf9lX3W5kkcWUzkHyJ3YsrJNb5ZeysC60oI+NjVrnN&#10;JY9v5gL16kQIsD15O5EYla0FArBROYmk4fadQKi11ceybJvAoDMgaa5zkoWk3RmoVUWcMQLTVjXi&#10;nlmAzOxmXDOq6GtGAJ5Dqo/+14xJ1d0BgSk62pg8EZEIESijpUjCRSJjrRb4Jec5YDA4tJYVGeEM&#10;8dcP15uPZ+einCst5P/z7m7z9sYx3wWZJH9cZesUEpMTXqW99YjNDXHyQqNUjCkDmeXfWP7FXu9A&#10;oJ2u7uCkfepI2BfJlhMt9fvDQ9dPQVab1isQIDyw3NwfV1cbRDtyQyWuijLGvO/CAX3fgez0zUTE&#10;i7TuwIVkzVsRWCwCMR33FwvSqhWT+kzuQ3tbAkfKkhsqmbVuP7dMlV9FAM5TV9vt5vfLq80JPUfb&#10;OFMN6+/D6+vm19NT/36mQlsR0CAg1x9NFsPptnTXtxuyzvRSGD7jSuOF8f3z0+buxb3Non/Ah19/&#10;XFxuPtHqIakj/49r0x/WU2NnI89680joy+1TOl0yNrKY2K/JDQEZP7eS68nNGJk1plyi/VCuWhHN&#10;UE14lW1ZTTShERxYs70ciiTOShIlrDwJSSfGxY/82vT1QyltKbMN2qvYmDOmFbJSXxX801a1/Nzz&#10;c6wNqiIwUwSosYyH3pupblXsioANAqfkPPlCTnSmyR8MKvYxCt1y28iYIw9Lba+nj1TMpSnbP7Kn&#10;B1shotR/ffiwuaQJvK/3d5vHl5fNG52H/Lguftin31AnHGMS4Ofj4+bz+bkoR6eSJciANJSjOWv4&#10;K4THH6ZgyBvpEnNyllXBf3tEUSfJTkxTkSX6qSGvGHpEFzIHwQ4I2ulA6HZGJeiKj+ZMnwHOgjfU&#10;Vu9enneqtGzZgfIAL43ZqRD7lFAOkY2uLy42n87OaPIOdbEkzRolhhKZrISvXZrlMoelGlo79aTr&#10;HcFup81cNxWB5SKAdoL7hJrWioDUBwKCwWEJqBQoUgmwVBlmgADq7iVFoDw9ut78eHzY3JAj5Gv7&#10;7MX3Yk39xnPZfj+Ma98e7jcXRKP20zMweGYRw/vGlkI4ocya27PLqRqetdBe34jpfmvG8DqQBoeU&#10;Efdhl9vTzUdymsTz2CCXvbKBOafiGyj2wopLVpB256DkzMQtHtKKp9lEdvi0uewymxnWq8kQqOZJ&#10;Bm1SwmXZLW1bL0vXpGYVxNemb3pE/Tjo7SBdkXb9uNRSoQhUE4Qi6Fg+I+AZWTmCULNXBMpEoDpP&#10;JrILOiPVC8ZE7PKSnVi5mOwxaYMXunC+i5JiChdFIHsiED2p+IJ4XA4fyCkKDpT3ZL+H5+fN0+sL&#10;/V43z+QQiyWj8aIf5/baItkdTpeISHdCTn6QKnViHnuymBijEBc05Yt8DSyd5BzwR7s6OT6eQvSe&#10;JEPoQnTqEZ7TQQdCu9OB0O0oteFi5lzKotFOgvcrteXvNGmnSpAR7fyc6hqcp5FE3aOl5dCvN0v2&#10;NlP3rI/IVPAflZxsA1xDxORWVTstOoLtDhMLauF2rGuuisAUCKCKo53UtGQEuo6tUXJwWILmEKlA&#10;sUqApsqwAARQt3GPhaV4P5Bz1AM9hz3S8xY+SERqeuCDzS19rDZMuPZMz2r8EZvpA8Zh2Xq8TATC&#10;+8qWQjihYgGeQjU8Qf0iB+l78QGb+r4K71KQj+U7ovuv06PjzRk9m53Q8xhK8bXU4Obik1qP+dOX&#10;LCHtzkGvmYk7B0iFjBVXs6ns8Glz2WU2M6xXoyNQzRId0qwEy7MfSZRQqISks9rNhtmadLXBY6o8&#10;ejtIV6TdqeSsfNeHwLTVjrhnFCAjq/VVpKrxYhGozpOLNW1VzBaBU3qx+3zw2jnf2JbT58NwpH7B&#10;rC/TvxJOoU+v1KNQPTHhhghzcKDED8eYuEMEFDhRPdLL/r///LmnPqzzRBN938iB8g+KYOnmjbRH&#10;LsOJUKTcRQzhCMc1RMkrLYXoVJou3vIABKSDbqc51vydFDNqwz9puW44RPeWq5Zk/UwO1Ji458l3&#10;tG2RlwR/fON+Paw/lthNsgsbsLUgAJYff33nuJuOIjEhS/s7Uq/ZKwKTI4Aos7r+YnLhqgCeCHDH&#10;1RYfHHoSjVaMxcGWf9GIV0IVgYIQ4Loui3RMTpQfTk83H97pOUy+QPv/uH3f3CmW6EYfjaiViD6J&#10;VSCG5QZk6uGCEQi3PVEIJ1IswlOq9kLPGminqvdakAtt9/eLq70Iss1zWBOTMrX8qekXWzGKEmxg&#10;hcFhUaIqhIG4/FNcrqcCEJhZVQjQ1K+oHT5tLrvMfoLUUt4IVLN4Q1cLahFIW6vSUtcqVS+sGIFa&#10;5+Zl/GqvXPaqSOdCuvKpCHgjQO4EJfq3eOuz9oJ5u9283FLaluZvxBfyJh7L0dakZYZrAsg+mv0j&#10;PxngOMXOU0wBx1e0XBR+w2vIwxN3iFiZ09EC+jrrLAo5l2IovLc+HBGJBs6TpSYBJQnH21LlTC4X&#10;A0DtZMx5mLMml2nAAE6TPzFph056kCDTBUU1wZJwcvvGeUSh3FtGblB+jodsh0OK6gLncBx7JybG&#10;9se2tgpvOGvBMhBAT3FU8PhTBkqlSSH3PbQv90ndPsksZ8usgsxatZ9ZnMquIpAFAZe6jvsw5JcT&#10;nq0+08cth/RcoEqmyOKq/PXcchCQ65a7Vm1peXxwJ1J0iTB84qiGaJI/KPK/cgUPYoH7rU9n522U&#10;/z5PVX/Qz+F/JGOD/ZpyIzCwgGiHJIN8OrdIDvxkMXnfoXjNaoEA44ptTfsI2OPT5uQC+6TqmYkQ&#10;YJNgW9O8EWBblqFFK01CodZUZxPCWEZ1mYkU+jonWUjanYlaVcyFIKCvn5kUzChARlaZwKtsKgIZ&#10;EKCGo36bnYF3ZVERCEEgZqcPWli6GZEzoiQhXLiE4RT8tEnONzmDnd54sf/bxYXyxT5yYeLuz7u7&#10;nvPVrnTaPS8Y8IJ6b3oyvZwusmKprjklRtRFxznpZy0r6ta+j2KvOGPVO5noAKJg0g5RT1RiobfG&#10;pJ2u184payIIjGR5vGI9eWssNHaRifCEdDcTNlawXq8IlIEA2oWqvyhDurVK0XUsBADtc//SbZvT&#10;U3U3A+k6MeTza7Vc1XsdCMh1Xd4P1R4OVGfHJ5sPtKzvvmtl8xHbLX3Adkc/3b1cqAy1fBkIyPUK&#10;++6ppSDGDSrtR8SdbcYSMkYZ2SpZ4T7q8fVl8+vpUfmBKWRF1Fgs2S1/wKYkFukk4xOJXCVjjQAj&#10;T1u5/fFpazr5M7KI8ja/FOvhyDivR2M3Te3xaXPaF3ATpOZ2RoBNwVtnArVAkQjAnuUkkiZhBUtI&#10;uhwIJUnKsq0k2Ip2zXVOspC0uyJ4ilX1/2fvTZsjh5UtMUoqVWnp/b43b2zH/Hn/KUfMN4djPDPX&#10;c3tvLVWS2nlQTFaSBa5YCJAJRQkgllxOJsAFILgmc8yrK3GfV4BkfVAFUwRSQ0CfVQe0yKLHwVK5&#10;JenYt+hrSbr2uX1wXfHwVYT6kShwTILujh7uf6RFVraH+9gV5TdNDPx+tk8OOLLvbQ75RutuGkxq&#10;2StPV4UhHK9p4cqGdsXLNbCOMs5Vl0lyv5Hmpm8CgfbA+LTXcCvBbiePLweatNtT6tyf0JffbbfF&#10;Le082S1p0GdQbko6tsbOk7yAUpJi23Asy0anmYiZLKODyjdQoEERSAsB9AnsfKwhNgLVQHEcI+R4&#10;YdIkj6gyo3Q1MVik2PIoP0VgTgTY72UcVp6/9KLLTbG5sI/NkOMbvSjzaq4vwkqi1OMi4O5jRKE6&#10;n5DsILiw4I5RGEAg13f0S3rJ1BbQmz/Ts5XzOzRb7Wl5EpsFmn4aKMFbCdSbfS9xIwjJq2u94HAp&#10;A4MAY69w2BEYhg/VavY5OznNjYQA2w2xhmUhwLZNRyv0/3DSBCQdTuiJlNOz7URFMm/W7XNlqRor&#10;OSt32y05cTMWiJCODHZkdhnbRkVXBM4RyGuLsHP5NWfFCGDw9/nQ9ooWfeFzw8/0qVhnukY4dwnd&#10;KUx3kPC86xzqR9PlPmtJD6I+394Wv+jzvweaBGjaFruhfH18KO5oMRYWX8wRRuuOBggXo1se2zn8&#10;b+MI5Ha0mG1pgaGGXvN4xwyIQmk8wDUKt2vN2LTXmCb7G+02+e3pydxP2Ghj0SB2nRwTIKuN1hga&#10;KdWFPlc0Xr1SzHawyWcrc8KhIlgmKmJVwiaG5ikCwRGwLSY+Zwq/HeqrlbOfk0FOT7G9kYdcnlwz&#10;MkQSgiGLxG4oSomJM1RsracIREEghf4BGTaXV/QS243Z6R8vrcmAo6eXF3qRbV/c0MtuthfdZH1N&#10;p42Au88RBXciyYKUg2roo3+oP/450Atsjf4KYNFHP9A9GO75cTniO4AkfvWRwjeXtdNrGK5xmDo6&#10;mYmbOpyT5FMbdMM2HB+qObxyN1MtdUKAXxVQczjBmHzjtOwbvv+npW9Y91iTrmGRnE692waiVCSn&#10;c9OWisB0BOZzwfic43OcbhdtqQikhsBfeihl3wYgNUlVnsEIxB0U43IbDIJDxR0tnuxaQDdKY1N5&#10;VAsHyTNsasEnBFqguSG7frm7p9Q5B7PLHX0yDp8Itk0SxEIWkp1L18PdNJrUsodwd3GTI4639Lnu&#10;rr7TTTGPUtab4zykdpASig7wSp94oA/+pgk77DxpmzgDrw+7m+Ka+rQRb4R6PuUcwTZYVWCFRQlj&#10;A+PA8dj2tfpMhBd0mZlUzqzV1ANFIAACR1/DQuLjpsfseyKWvmmy6V8tr+2YxBVkztIBtEmWJOMQ&#10;WUBm2xZHFkfZKQLJImDrI6kIi5fUPmx39Alv+27huJbBPdjLG14H0ZAbAtL3xstetq7OyeMppN7C&#10;DZ/42uEFtu/Pj633WLj/+kj3YeZy35N4uWHkSe2IZATCpq8Ra5EVUZDRrKSYnB5NRBt4Q0Bt0A3l&#10;MHzKWtwXu0lqaSAE2FYcB2KjZBNBIC07izEgED5p6RtISUEW+mqYF4FuG5Sla3PMeU0yinu3/UaR&#10;Sr7y7LrOLkDyJlIBFYFkEMC6BF08mYw58hVkznHfN29M4KT2+W7fOo7xtOC8LQwsWWNEttY97pJw&#10;U9xdb82OCc1KsPvXx8di/+Jh19Em8ZHHk/Q3jSa1HCldvTpzxMKV7dX6TifQX/7q6CzkyCjIWnbr&#10;hFqu4YV2h/1Ou05aP9dNxLHA/cNuZ+3HQ3kP02YotXnrYcdk9D+XwHjI2IXeqVMQRTO7ypSdqGrj&#10;bBFg+/fEZhKp9JnBaexOVH7Cvot8ttgtV/Auc3HZcrVXzRSBaQhw32jG06jFa3VJn+3G57vbrlb2&#10;uPZ7pGs/x+uZeBqN49S015KOxyGB2qX2vHAEhwsL0r45qYb+94t2ncRusLa+Cr2wcBILKF2CxGeB&#10;5neBxkNbgW51LU1kOdsDh1AkWEQZh+KldIcjoPbox4oxaq9Z1kCfxBaHONQQHQG2k8IfHfpZGaZl&#10;79ILMRYECCX1AJTTJLk2fdO0QtcpTVgojMunCklWcq3JNPPqStwjCxCZXVZ+r8IqAkMQwAdf17fa&#10;ZQgyWicrBHyfDK5pEdgVTfJ4CZ6E80RmkkrheYfnAMVh0S93d60Tcy/0ufavj39oJYZtumASdJMb&#10;AZHRqJhGo1tNlpEbgiMWHC91wpP1HBIbE1DF+FYYIp1jHaMca9hOq79Ge1v0vB+0cPJAfbEtfKZP&#10;xWHBoI/gIqsP/r5oXNFnzH0HxoZjJ/pMhCfxTA/hTCfK2tgbAmyPnphtOComIXvIugyaWDzsZ0Tw&#10;BqYSGmByBUkRUAS6EbANm90t0i3F7pN4ge2+9SW2ovj5/Fw80ZcAcr+fWJLd/HkUoVJdNxBVgLSg&#10;0LR5rqrh/st8icOiAPrwLd3vv5/4ApvEyEJesyYhIFBt9q/E+5iQ3AwHiYs7yTq5N2Ib5a5HKPkZ&#10;n27fLWtxZQijN62hTGKly9B328naVDMXgEBadidp2CEDYJuWrgEUFCQDwii4aLIPgW47CI8UyT6a&#10;Wh4XATVNXLxjclPbxkRbeS0VAfQj/zPuS0Vrol6LHqwWqhyeZ+w2bm/U191loUDVlZx+ZOCpY1Q/&#10;mk5atgRNTNq9v7HvWofJup+0cOuBPhmcysTdJBzw8DzirNSGFm5taMHxJFmlgRaWZitwvBj1jEL9&#10;WvXXqCOCcfeZJu1+7Z+t/Q+7x95fX9Pk+/VxM8N6c6ejsbI6MQvQ+JLGLtfdJ/vEYoxk3NemtVwS&#10;4cm+kE8SWwXJsaAGHilgOWZMR8UNUrwrRpN8YpDhXI1zkIb4CDRdo3kcXyLlqAjki0Cz/+B4aQHX&#10;edh98rJlzH6lc9ZX+nw3rvdyCDab5SF5LHQJjeo6JBbPeHyk/eNxDccJ/RMLJ9teYMNrKp/oBbbL&#10;EY+Pl4ZROPT7KEskG/2Ki/pIzFjOIsp4RnGUdQcCaqMOcKhoOD5U05z/ykbdZLXUIwLSRkhrWCcC&#10;7AdpaC/Gg0ACrcnX16RrIHdxJtvdv0SpSDozVQLeEVhbX5pP37IjRBQgIivvfqkEFYGUEPhLD8k2&#10;KQmksigCqSCAyfhr+h3oM2K2MOpEhMp4Iu0YPJGZJEVw3oZBnUv9aJLY1kb/uL0vHuiTVC9vf8/M&#10;8kYPuf71509x+/Ha2naOTOCA36hgwAuFYF0SfEaZA8vpwd2Z5GJixoYVyh4joxD9M4q0a8N6t9c4&#10;IoJ632nS7pXGXNviZXzy8XP5yUemyVj6iplun6y++Pmks6F++PqCHTtZC5/U7bSanJxwq4iViRqx&#10;2oFdmKRyK2XapRpQpb2xljACPhdO5mISyCl/jIXGioAikD4CuYwzIZCE7rvNhj77uyu+PT6eXevR&#10;Wvjiz/O++EMvsX2gTwOntIhyzXYb5wuE1ILBWqpquO/Crq9dL7Bhx8lbvMDWYeCl4jOuD/ioLZAU&#10;SR+UQ9PITNzQcGRDX+3Wbaph+JS1hlXuZqiloxBQyEfBtejK6fkCSRRQqICkk/STtembohG6bVCW&#10;dldKUS2VSREIi4D2ibD4KnVFIBACmI3W7VoCgTsn2bhjclxubbiGkAITPP6WbISQsA2NTPMjQAQW&#10;W0zc0c4J5m3gBlSYPPiDyQP6dJxtAVejetqHBs+woG5pwVaITwanDawf6WCZsNbxI2cvlYF+1qUr&#10;xtkH6nfoe7Z+hwn097utmXTvotMr64IrAMONp8+ZT4UJtuHfVBpVOyZkDM4HVWnkBPPvieUOSz1V&#10;IyuwSHZtO672Qd9WvkiQVClFQBGYHQE55swuzNwC0Hnyw3ZXXIsXr5oifaevALz9tb+82Kwb+pht&#10;F5pP/vRLpBAtMCzdD3CfhRfY8BKpLeBe/9Pulp6LtT8Zs7e0UdM8OwLsZRSLpL1uWrmZiZsWeDNL&#10;w7abWYyk2QOj/lDWGla5n5zWGISA+u8gmLTSbAiQh+qY4A19hdIblJMJddugu3QyU20YBIE1WQu6&#10;rk3fIE6jRBWBFSJwQYOHLp5coeFV5WEIYGL++qp9c9Y1nXyBWBx961zqR8Ps1lcLEwSfbu/MIsq2&#10;ul8f/pgd8NrK58gHFqPxMI0mtexVEYvc5K6TskEYjpLDctKMFeJsg1GCNWnXoq0GpsgxadeGAXZV&#10;/ES7ELVWaGc5qaRNzknEIjbC5Gb7tGZEQYgVY8ixE3cmgkldM7GLDFuoKlJhS5ppjIrbydXY2ETS&#10;PCsCLdapwdlXB/5uq2NlqJmKgCKgCERAQMekbpCBz+byinafpJ0lzQjeqI8d8F5eor/EZrMb8jR0&#10;IUAIVddSVG9hgEmf6EIh9zLcN2C314eX9hfYPmxvii09E2v22bVg5N/GArlmH8qgHwnpl9bt/Zs6&#10;UYpsw0TFm10sxqe7O5a1TB8mkbsrz67TEgSQdlG4l2BRfzqwb/ij6EqJJAropOnp64pXd/uAUHYz&#10;1tIKgW4blKVrc8wKHU0oAm0IUKfo7jxtDSflR2Q1ST5tpAjkhgD6VPvKsNy0SVheAJ3KggbvMJXK&#10;paBjCBm2V5f0eeeL1jfxwXNQ8CScJzKDRLZVCs7fMAjOhSbuLosvtIDyf/z+ddY30VcxcfedPin3&#10;j/v7pD4bB5tMQicArlg4adslUPrNJFklgZWlgZcM2Z03BvoZ6wn94EM/aZch9DmbP5nFzjTJjsn2&#10;5qSdxCpEmuUE7RxsARmx0PTwis93pxUklpCseTxKWtPYicIodmutDIT5lxoGVxeXBV5w0aAIKAJp&#10;IpDiCC3HsxTlS9OS/qXCtdx72n0SC7Yece3XYIHd7b7TFwDurrfmfq1R7HQY3u7MgWIsqEDg+HiU&#10;539e4LUUfVqswNZrKV5k9ivZll9ga/ZFKIxdYj/cHBc7rxEfP0Zn5CjmpB/Cwak0xW0eBxdAGXhF&#10;QO3XDudwbKjm8MrtDLVkEAIK9SCYVl0pLR8ppQkkVCCyyfrP2vRN1RDtdhAlIpmqHirXEYE1mWpe&#10;Xeflrv6uCCgC7gigF+vOk+44KoUFI4DJeXya2E9YxokzuBYNBo1DL6YwnwGmiYB7mpizLcjCIq5v&#10;jw/Fnib1UgzAZDQuptGklmcQmF1ZaTHbkDBaziFEV1KHrcVxFmobYYdLjIV+358f7QsnSeGbzTVN&#10;stv7aUw8WCPEKYcrGrtyWVQmMU0d15Rt3sTR13GqOptFwjN/oj5VbFQuRSAGAkPGmBhyKI98EcB1&#10;yie6D7Mt1kLmy9sbXRs+2ctHqN301RFNB1YtOfDiQslwIAWtNi8CazYZnnf8ooXKz5ZFzLDKGz1t&#10;+HhzW2zohRXgpKEPAeFN1ZhAeSK7j8Kc5VJMTs8pj/L2gwDbErGGcwQYn/OSZg7VNP26ma/HPhFg&#10;e3Dsk7bSWhYC6fkIxgjCGL8AIRDZAJK6kwwIo7twK6LQbQfhkSK5IniyVFVNFctsJdIRAY/IKhaI&#10;ykcRmB0BPK/WxZOzmyGMAHEHzbjcuhALIQkWT+LzkM7BCOcuoTsFZ00iEKhrWT/ywx4fuP3H/R0t&#10;NLLbFhN3Xx8ekt5ybhIuptGklhXwN5sN4VYd9ibAzY1jL4tVVGAcs8DSCMsS282DSTvsLnR4xYe7&#10;z8MFPaD+TJPrlz7G33Pyk3NYK44nEwrUEDvr5hgYT45z1KFNZtYpRNzGc6n55vP0NHZoUAQUgTAI&#10;9I1TYbgq1TUhgBfX7ujlmHd4OQaLERoBI/zv/b54ej3fmbJR1Ry2+ayt7vS8kottUdR0otpyBgSk&#10;v8zAPgmW6GN4ge0HFimLayrGBgsnb00f3ZlFlEkInZQQjBTF1ZhAAnJ2UrLWhWERm3G9lh7ljgDb&#10;N3c9Qsk/DJ+ylunjoSRRumwLxBoUgSEIpOcrJFFAoQKSHgJ31Dpr0jUqsCOZtdsBJWWpSI4kr9UV&#10;geAItPtwcNZHBhEFiMgqEnjKRhFIBwHz2W50MnyyJVYIMeUpH7y/kS5SmxD8xmI1VgbogDYuthnL&#10;c6xOzfpd/NgesExoX+uSoynzkGPQu6bFKLZPocJOCL55GqIt/8AR/HzxlMuWkMaCpSHBF38rL6Mk&#10;a3qqMYSnlJ7tc6IgU3+L3dWmeEe7T357eiA8z6lj98k7mth7t9tZJ/cktWDp0h7Qq0ufc+k7JGrB&#10;t6OFKUIz9AVMsryUY1RfGy6XdkEexmzpe1wvp1jKz2N2DPkllk27N4/HyMN0EXf52hiax5MxUTSC&#10;1aV7fDmYT8Vhgo75cQ24PSbVd7RQFwuZOX8U77KyV32EAKDbDE05m8fN+kOPJS/jd+W40N7+gs61&#10;bri103YvaV6zSZykrsxJliOvecz1OLbR4DLX2EYbNkE+fhgbXUKfbi60h7ZlDVIbp3HuwY/HiyH6&#10;sC6oG3OcHiLblDrcd6DXGBym8IrRBnqwz+euD/sa9Eml77BMXbZsq8O+hraL6DsMAq4/HcdpJjVn&#10;zH0Hca76fKD7q1+0SPKVrvMQ0Hfe6NoFKUT/opfY/vO79yg6Xk6a1PFfm9/yeCKqjkgKqiI5goCp&#10;etTm2Mpok7m/AQozrlGck681TcjHuepz9Kj6f9YJucbvBvvaRfG/6DnHE3adLBdPSlqw94ftDU5m&#10;xSul3foVpBsWpH8hHYtvt3QCGZHsbnMsRfU5+o5NTFveaHxL/wItaashWKRWR+KRuy7AlnWAXvy8&#10;fbR9EzOSz77D9uYYqtrxKWvIih5w4RmqVO4PXFRiXUBjzDVOE9LmsYtMLm3l/Q73HRd6c7eFfY59&#10;J/zcW0xd5RgXk283L/LiEY7MfQdNWJ9u+qPI95HyXs76gLCPvjMCSu+6gCD4L7LvQLMR4LZXLUva&#10;KwSxC4jK/iLTwRgGJgwI+RrHR98ZIm5Is1X64L6xvFcYIlOoOi66ymsC+No4WmXtcY2cYehiJ/tL&#10;CrZxVZbtA51T0qfLBl06ox3GAtgpJX26ZG4rY9ugfHzfaaM6V/6x7xv7/J//9f+aat/J0sMpYoZJ&#10;/EyjSS2tqvmjZCVvzYzGE4zKh67ReFo1PmWGkOPp8FIc3vD4+DyM4mewGtXinCHluFOwkh2VGXx/&#10;s9KvpFC+9cai2P/721da8HK+0AgD//12V/yXj5/ZxaUoyaUnYWMaDW15Udxdb/zsxFqiN5RzcmAn&#10;LlCyuAp/+++/fhV/aNKcJ+0kpPj89P/x4QMtcL4aebMiqaSTjm0PXNjtaUI0+gVeOpCrJAtE4Bo7&#10;gVuuCxaoqqqkCExCQMf8SbBpo5kQwPUfdvn/X/TDp7ybAf78n9+9C/QSW9lbtNM0YV/EsZq13Yzo&#10;dw+HffHffv48LnxpVMXzj4+08/9/3L9b4X2E8ByRbECU5GFm4iaJYY5Cqd37rTYMo7LWsMr9TLVG&#10;hQAgVVgrODQxEoE0faf06oDCBSQ90gLhq69J1/BoTufQbgdRgqQ4nM5NW8ZCYI3mmk9n4hyZeWR2&#10;sdw2Oz5qh+xM1iPw0aL0WKwwO0+i9vnj6h4aDsUheEknbdJvHjuI7tR0jBxd+gwVYgy/oTSt9SCs&#10;YCaSVXUf+lTEBiRsMgxo1lllu7kqXg9vtTde0AC88JM6Ir89NABrr6glBtUQ1jxBi53t/nF3X/zP&#10;3z/JkHVeZnJh/1z8eHosvtzdndn+RCWN1CTPMo2GtcQn7PFJYNT2FZiWRF6mudwXv7XQYdwkljLN&#10;5dHxIMb45Dt2Gno4HKyT5XiD/QNN2qFvYgIPcs8mryeApPzSDiDPx7KOK1vQRF89lLs5udIL2X4J&#10;9g2Jj9I+InB1cVls6Bzts58otopASgjwuYBlGuLrQ+owPY0VgRQQYD83vlsu0sI14Z5eZuPAdXD8&#10;9fGxuL2+Ngvn/fi7oCKSzFvjvBBoXkOqSev2a+KDUuwEgH6F+63mi7DAD/cPn29vKWVrTdmLC8Jr&#10;RDIVNeV4aBPPlpeK7CqHfwRkr1Tbn+M7DR9CUsE8B3NEDo9TDCPHkgTXkXkppKWsqco4Bqec9ZGy&#10;Q+fmcRr2gVT0awo3wEjNJjZ9uI6tbACLqFVYVjCdIi+3n9I2hKIsz1R9Qsg0labUpU8frttrB1Tk&#10;ylMFm9iuybZX1ol8YjWT+oTShXmEoi+xYl7Ii8FP8pZplsNFBqbBdF1oMY1QMWTtk0/q01c3lJw+&#10;6ao+PtH0T2tJ9mFdzOJJPCDDhGSsEIITHgLuy0UC+Kys3L1gEj88Sfxr/nmDZYwc+OwjFj1gh50t&#10;6TMljOE3hX6tTek/bTz3tKsftp/d0OT3dQRfa5OjJvPYA5L7ik5Lz7Sb1552oEQnMr5WnqoG8zQV&#10;3X1rML8ePfHgHL4GeuaTzD31bcW+ZLHRPi5oBAcetrovDtB3MB6wPlaaMpPs+u/39/TZqkPxRIu5&#10;bLvg/X5+Kj7f3RZYPIjPV8UMB+KHBWQY08aM06NtYhrQP8R/zb+amuB/t70+m2SpVeo5AHI8TuO8&#10;Q2j2BiNWb615KvjoO/NIbu9D6DsYp2HrYOM00X6j8eaBFiXfbGBd/p2QwO5y/4kWK1/h3EfyIEzx&#10;A/QdjAU4j47pOydJ4qa6dJR953je6ZftL+G3ocUIwCC1gCUS/Dn2qeedlHRiXwvadyIqjGsCjG9D&#10;x+kYom1pMfWUq2HZd3A93dXPYujhyoP7zmJ8jcYnnHcwTgc777iCPrA9fI37Dsa1Idc4knRqIzVf&#10;40DGJfQdvsbBdf6WfrkHnHeO99Z5XOMw3k0/hy3+49198f/8+Gnu9HZX9ec4uP/D/dkXWsyF+6F6&#10;KO14UeY3i6vKslzYXiSrqh4SS+w76D8pjtOtJu+wY659x6YS9Od7a9v9QRMfjH8/n5/NvdgdvRjc&#10;DOhi/7i9K95fb8v+FqiTNBmXx9x3wHX6/YGQmccG0G+CUWVQfS4TTUuRnCL0G9e+w6I5CeKp8Z70&#10;wTicy711l9rAtavvdLWds6zNH3B/gGtQ3CtN7ztzalbnzeP02PNOGz5H6tTBeUyoKlICzz499/26&#10;NmQb6jd4JpPSvXVTxqHHgI77Dt8fVHAOJZJQvReSBc+l0Hemzr0lpE6BcZrvrXO637H5EPsa4in3&#10;1v7sUo4dRkj6h3jCmPFGDdF30HR7idnFejDk61lJHx3Haeo75t56/JO61PSNPW8d0rjAVs5bn3vb&#10;kbvdBvBMlDRKG4dHCnH+Y0zDNQ4Cvk7W7DtxpPDHBX0H5x1c44Q478Q2FcY181yKnoHO+UzXh97w&#10;Mn6pF7bB+DYo4Pry6KKDqrtWGqor9x1ogb6Tewjdd6biM9QeTfrcd3CNk8O8dVN+eYz7HHl/MLjv&#10;SCLJpI/PcA6vb8edJ9GBbAuGQsk7cNgZxV7ShC5SH1k2nujk1lZWQ6ldkMNxkLpw3tB4KL+h9Frr&#10;GUZHbjae/IwCZS76tPK3FNjksFQblbW72pgLnKL8fDd5WqXPKH6m8qgWVjndKZA9pK8Rlyn28SGH&#10;VUHOtODVxrOmz8CLnA1dQPwbfZrqv//4QQAw01OMi9ofj0/Fv9On49AzLVVOlX2nSvuA51jbTJbT&#10;NKy3vqGFK7iw9xVAaYw+/jj70oDkl30H5x1/pKNQasrL+oy1zRhhYfOftMPQgRb1mQupSohjAv3r&#10;M+06iQWUZpK89Lmq2hhmDn1nDJsQdbv0RdmQvoN6wJFv/ELIOZUm+xraQ5cufafyiNmuqU9M3qF5&#10;DfG10DLg3DP5/JP5ON3Edmm+tjR92F5DxunTnd6xVWrjYNM2qcnHWA+Nm/oMbZdqvZz0kb5u86P3&#10;221xR7tL/qbrQ5xz6g/aLmi38ufiw25nJk4lreG2KbnamA8nMrhmzTbUKoXz6GDhLRVr+pTX5ZZq&#10;UbPYDyaZNOP7gzOQ5TUOFbKv2fABVphA+bl/Ki7oMwA27PClFXyyG4FpmYNI/5q+ZpPRnyiCukj6&#10;o0+UHHzNZkOvsk0h5qDPFHax2sD8c/j7GP36/CFu3xkj+cS6I32tD592Kcj6ofq/ZDpSH9k0+XTm&#10;z3KafSd5vHsEZH1yGtegUl83TEcfkqRP2BYb8byo0deQORHCGHY6aiGQWDb72lGf4dJPH6/DAsD2&#10;gSapXxOMQQJX/DZ9+n2OkGBjGSOP4eq3rvQu6CKP/XKKQ21q3xkiXb9dh1CZVmcJfadpG1vfOUen&#10;RD1Bx5QiDdPlXLuUctg+S/A1iesS9Gn6Wu7+Bl9Dzx7/aoi07JLT5gLB/FuylqrbSATwuVnzKVlL&#10;u3HeMq62hV1SWeG1CcsBi7Te0cTdux3vslCHFwM+Pt3NO1OGlabO2+UIco6W1TSot8IOgFhgOmdg&#10;XeqSzSlR/rznwBSLJn88P56eDBkh8A/v4b4Vt7RI9912V+52csKYZT3lLDvF+sp4isZYgDB50dkU&#10;htpGEfCMAG7AsEuHBkUgJwTk2N2WzkkflVURGIqAzd/72mJPYHwmuL5o8tTqlV5i+0b3Yce7mpID&#10;FiJUv7Lo1ERTC0RA+tYC1XNWqRcfPM+gr2ngKyry4TYzRvvPu5vjzv+cmU0stad0c2xAccKhIf34&#10;5zcJ66aiuSHAvuFGZbmth+FT1jLjAmGBQw2TEQB82FxJYZwM4aoblr0xI/8pJQ7k8IzHWpwiEIxr&#10;gc+bnu12EB7ZXsmbHErILwJrNtnsukcUICIrvw6q1BSBzBDAMzOdjewymhmN8h6SokkfjVGXwepl&#10;IUQCTUziX9MW+07Bk3Ag44mUkzrBGxsl65rWj9wlwALJL3f3nRN3Xx8ejg/jM8N9NFZogIeLpXel&#10;ti0+S8axu/WVQgwscdHxnSa/+XPNNdRJALzp+YkWTmKReltgORGvLUzV3Xz+fG1gqb6LQQD+m/sb&#10;a4sxhipSISDHY1u6qqgJRWDBCPjyfUzCY+fJ9+YlNp6SB3Wk8Xm7v8VvWvT1eKBFX8x0wbiqaicE&#10;2NyINZwjMAYfLJrE4knbNRXo3G+ui3vLC2znXOfOEVrbFkkm7ixCevOkJXFx5zb2KvlLH1klAD1K&#10;D8enrMkNeuhqcTsCDCFiDYrAWATy9R+SnIUfq/SA+mvrT2vTd4ALRK/S7c7CQiIZXUhlOBqBbruO&#10;Jpddg3ndlbhHFCAiq+z8QAVWBEIgoIsnQ6C6WprHIXzpAznW9eCTRrYwTvdxtW38UsoLro1hUOdS&#10;P3JDA7tP3tDE3Ufa+cR8LrhBDhMNmLjjT8qhGPx9ytBg6fVwkpzU6Bq7Tia+6xfbYZKOXlHOnxhP&#10;WfvWBOPm0+sL9Z9n+6Qd9b972v31lvrg3ze2aLcUa7Y3IyTjNrSwk1PqfbhNds1fNwLqu+u2/5za&#10;y7HVlp5TNuWtCMRGwNYHkOcvEDW6DvxMnwve0DXL2a5xxAj3Zt+eHsxySn98lVJqCDR9LTX5UpBH&#10;YjRGHuz8j11cbQEPhc3ur7bCWfOktsdxonoAg6LEQ0P6bJ4bJQ7rYsVjf1msgo6KDceHatI1QzVW&#10;OPJdY3PGmuM1YqA6T0eA/Ybj6ZTmakmS8xgSQATgYr8aC8AsAZL5+kEC4HkUAXawB2EhkbTX1dzU&#10;EGi3a2qSLlEeQl8NsETDqk6KQIXAKhZPOo1jprEThQpsJPxRqpHVgxYEQuGNz6D62X3Sj4Sg4odS&#10;C5ADs4PLYBgE5IKJu9u74vpqY8UTnP/18Ods4gH5AaUaiH5/tbFyXtBeL1t8rhsPDrLQ8CglS5uD&#10;TfqtFrcGb/roGzvQ+/b42PqQCLvLfb65PSlrjGj+nfIsqf4alkYLzWIsOJZqYvEk21bma1oRSBkB&#10;XfSbsnXylY3HyK44X+1UckXADQFbv3CjKFsL6mZSko7LyUksjtzSlx0+7eglNtmkTOMltkfaOe8X&#10;XsLRKxoLQvlmCa/IV4nAkrtgZF5geznUXgCV4qLvvafPdd9s7M8/ZN3waaFpOTaYAYGzwwswmQOL&#10;KOPJxLThahBQf2k3Ncau4fiUNXncaCerJRYEJM5Ia1AExiCwLP8hbQJ2AsZqDL451w0IZc6wRJe9&#10;3Q5lydocM7oFwjBst2sYfilSXRMGa9I1RV9TmdaHAPrcKhZP6oKB9Tl3DI2x+yR2RXIKns98nsk5&#10;qRascUPJxqETW9C6psWC2HnBFjBx93Q4FD+fnqy29ymLjb+vvCFyog58HAuFTTCNhrT0JaUfOpBY&#10;/vxQXQcVxs1VW7Nr635fPLzsrdPdmLT7SJPlW1q0fBaMEPjXHXzJ2s0lr1LGhGP9fHde9lu7tDj3&#10;OF9jrR3ElerPY15bvFJYVG1F4AwBWx85qzQ5Q1A3ixnoWGTZyKL4w82u2NG9GNK28OMJu+e9Wq8n&#10;bfU1L00EelwhTaEjSiXxaesLQ8V5o/73lfpN2y5HG+pvn2jxJLppvNDQcOAYEU++bk4N6VvHq24q&#10;WrpmBNiH1oxBl+7Ap23MOrUrUTTjB+XiUMMgBNj/OB7USCspAgIB9p3ldLtSo4AK9Y9pAuDMk+wf&#10;mauRvfjddiidPaDPZw9gogp02zVRoQOINa/rEvd5BQiAqJJUBBQBiQBWxKxi8aRUeo1pHcvDWB2T&#10;+lho1wzj8R7foslTHvulJikPS8fhX+dSPxomZ1stLOT6QIsnze4LllkELAT79vhQ7F/tE3eQxac8&#10;bXK65vfJiYUr2+bnuk2jvpaukoVtz9JzHJbbMqi7YoVPxH2nSTvbTkGgvaWdTj7sdjRph6OWYMo6&#10;ystm/TVa6K8gG4snMX4BI/6tQG1VMUMEcIOCyXwNikATAR67uuJmGz1WBBSB03lf9h1/uAiquF4z&#10;P6LO2SMYXV5cFp9u7qyLI3FuONDCyR/Pz5QqX+4aQVurzocAuwLH80mSLmfGBrGvgOt+7Nb6SC9/&#10;2noM7r2wcNL2TMuXDKeBgDSzjQ8+FfYndEVJ2oXTVaEmFIEBCLDfyHhAs9VVGY5PWZMbrA6p6Qor&#10;ZNOx05a1s/nC4KCeEbBzBCSdpB2gr4Z5Eej2OVGqxprXUCO5C8uNbLm86vO6LnGPLEBkdstzGNVI&#10;EZiAAPqdLp4cApwZoXSY6oVK4JQSWiFlwSeNnXfzCiBgAJK95pcVgvM3DMJxwZKNf9zdm4VGUi9O&#10;H2jhJBZQdoVw0nVxHV8GOW2yYtcXTLhYg2lga2WtnXQm678MbcJCzViN4QIX+vH8SIuNX1qbfaLP&#10;dV/RZHlvMALQP0y8Wb32SIFLEWuoI9D8DLLEitP1FnqkCMRHwCz0jc9WOSaAAI9DbXECIqoIikDS&#10;CITvO4KDbSGUIzpYzHV/vS3u6Gd7qQYv4vzYPxXPdF1peynHkb0294iA8BSPVJdFKiRGuIt/oRfY&#10;fjw/We/pwftmc1182Pa8wDYKcqkRpc0YQQQ4exSt+JVZTBnHl0I55oqA9BuZzlWfWHIzVv38qKYc&#10;U/obrL4GY8vx6gFRAEYhwH7D8ajG2VQm7aBgoBCQdCCJ3ciuTV83tMK0brcBSspSkQwjhVL1jUC7&#10;XX1zSp/emrDQrpq+P6qEy0UAz9MGrFZYLgCqWVgEUjqZhZIFnQiLzJphPL/xLZo8m8f+KTY5dB8H&#10;528YnLicUt1yDSkFrXfbLf12BT511QxYVPiDPt39+EITd20LDKnRecsmpXSOpaxYYNW7AwUaWLBJ&#10;R6PxkhiVoFb5G09hHS2kr3RpjPHx+eW1+Ek7BNn6CSbF72jS7h0myMf2FiNEvyRqy7qFsGNy34J/&#10;xozjOgU9UgTCIoCxornINyxHpR4TAR5X2uKYsigvRSBnBOL0oZKLWaxAaRMTasw8EIC4tfpMu+Fd&#10;NnfAL/m9lTuaj752DCSvkj0hwK6BWMM5AhKfGBhh5398LcMWcJ/2+Zb62ZAX2GwETJ7QqDk+xFCw&#10;Va7+AiF56CGtXxitkSUCTR/KUokZhWb8ukWgWtU1SHdNLT1dng3DVhFTBOoIsN9wXC9d2hGPLWH0&#10;WgeGJ+zWpu9J87RSsIM9iBKRtNfV3NQQUJOlYhFYgn5qkFQMonIoAsER0MWTwSE+Z7DoMXbRyp3b&#10;EjnXNLFjm+hPAYoUZLCjFibXq740c/fl7s5qW0iPibuvf/7Qs7xurt2lYXCYSpVlxY6qwwO3Gt4i&#10;l5rQbLnauVlhKC7fabcTfLbbFjApjl0nbQsrbfXP8oyB+iXpr3FGedEZG6xKGBEMzCPqa1VFwAWB&#10;sf7pwkvbhkeAxw+Ow3NUDorAshEI35dKDnIhVGRIcW+1u6aXa+hFNtt9Fq4b/xz29BIbfYp45DVN&#10;ZFVWxQ6eo6EdgZj4mBfYaNEkPtlt6yPoV2aH182EF9iqpYakUTlc5HLDnJm47c6kJbMhoD7kDj1j&#10;2E+JaqKyhkEIKFSDYNJKLQio/7QAo9m9CKjv9EIUpUK7HUSJSEYRSpk4I6Amq0O4JjzWpGvdynqk&#10;CKSDgC6eHGoLHbGGIkX1TmCdUiOaB6oaQhamubva0KfDHIIhxNQc6FiahqFqYTRHVkDlMKlwQxN3&#10;n2/vWifuftPE3e+WSQkJR0AxJRsv6Q0tnLQtBm4lDuUwwSr6fWvdTAtYu5zsGANqxsXGC+PhA+3M&#10;+qelf2C3IOw4ebvZWPuXjWZrXo//QZYuWVvpLrQAk6ij+niJA2Mo44VCpCsNv4QAAEAASURBVGrN&#10;hMCQnVFnEk3ZWhCQY0Fb2tJMsxQBRWAgArZ+NbDpwGolB1xHVT9qiuy5A8mDF2xwX2ITB3lfHx/N&#10;y2xzi7pW/rCB/K0Vhy6958TnG+062foCG+02OewFNqFBc4xAUcJBSF75acLiqmgJIqA+5NcojGc3&#10;1bKWGW+6a669lPHkeO14qP7jEGC/4Xhc65xrk8YBx5e14Ql9NcyLQLfPCQuJ5LwSK/ehCKjJhiIV&#10;sZ4aJSLYykoRmBcBdPfNvCLkxh2QOS2Rm03hqJIbZlE5zoYrGEPTq8sL+szxhj6L9FKTZRQKoyrX&#10;2PQeBCTdyRt8EcL2mrp2OKrnGBEm/cMCyo80cfeTds/DJ6/O9fhbfH14KO5oERgWfXSFOFh0SdBf&#10;dkEa4jP0k2Q1oHNL8OrGo1+aNGtIDZE2aqcpajSpGBNpcew1+e3xwSyMtO14srm4MpN23oQ0QtA/&#10;I4SUpM7BJmu9xjqOrmi8wkf8GI+pWjfbtyM/lYO2WxMCUxb1DsUHvtr016FtU6rHenCckmwqiyKg&#10;CExDIPzYVHIIz2gaAJZWEPX68qr4SJ/v/tfDH7q+q19h4Oj59UA76+3pXu3G/UUciwx9WW1wIp/L&#10;OO6jlXI568NxyrKmINvcNkff+HM4mN1ZbfdgeIEN/erG+gJbKf3cSow0ZGbijtROq8dCQP3IP9LD&#10;MS1rDm/gX9jEKSo0iRsoA/HW7UPhx5i14bs2fVPs4u02QElZ2l4pRZVUppPlFIsGAvO6MnGPKEBE&#10;Vg2U9VARUAQYATxX050nGQ2N/SJgRvnjUJ/SgB9Slt3VZe8COr8gj6MWUvc+SYLyNsTDcdiQXb/Q&#10;7pPm7cSGolhs+ESfjPv59DTY9uEkbQg34RCf68aiKg6jZUWD6kcJvNFZZTDV5cXr0LLfbowD+sXv&#10;5+fiiRaTd03aYVIcbbwGIwRL0k6Za8i4vfbySqbuPtmHhMST031ttFwRAAJ4AQF+yX7jO1aUFQFF&#10;QBFIAQHb2OZXrpKD2VWF0ry7CrIzC3iJ7cN2R4u8rq3Xi7je/EG7673QC26hQ3i7hdZA6YdCoOkb&#10;ofgMpftGAmHXSSyStIUt3X99osWTp2cbVK8aL6iFvZmN1Gx5EFH+ZhNEGWeJgPQdmc5SmUSFZly7&#10;xStrZXyd0q2feynjiFiDIjAWAek/6/Yh0p7BGAvigPoBSQ/gHr/K2vSNj3A/x24boJQCIuxqoSEr&#10;BErrZSVzDGHnxYW4zytADIiVhyKgCFgQWMXiSW/jmyHkjZrFHMvNWgNqmPjH4rNmGKf7uNpNXn3H&#10;oB6WQ58EgcqNUifNTil3fpi4e087mtxtt1bsMHH3lXZEeaZPFA8NkM+njEP5dtVj/23K1TzuomEt&#10;Y2V5UsZo7kzVyiqFzEpdEma5WnYjfXh7K77Tbq22AEx2tEvv+5sd4RMQIWMI888mhjWPa3NsrbSg&#10;zKvLOAv+GU+OFwThKlVhO/qMAWTIXSdXaShVWhFQBGZHwDZO+hNKUOdr7AUuQLika5XP9BWA06td&#10;dQQPb6/FD7rmxP2YryCQXfhdiy/E1kdH+khK2uMllJ/7J3qB7WDtE7zrJF4ONfdhPGakpISQReIs&#10;06KKJhWBTgSk33C6s4EWTkaA8UXcHagGjz39lbtJLbB0OI4LVF5VckZA/acJIcabZp6/44Ck/Qnp&#10;kdLa9PUInTdS3TYoSxF1V/QmjxLyg4CarB3HeV2ZuEcWIDK7duC1RBFQBNax86S/R+n+PGYVA6FR&#10;chWaGseAptdm5z6HNcmR4IrEptZhgvMUDNDncSiyarKMPcDCwn/c3bdOy73QYrGv9Ili2y57Xbx8&#10;ydfFY2gZFrSRmtbgE8vKMDzRW2VYWWefydhxnL1CPQqYXYCeH4v9m30xMVwMk+BXsS4/TCcz/3ok&#10;Py9mm8n4vFbeOXMsWJN4cjpvFNOTnnENEYfQFgt5x54/Q8ihNBUBRUARmIJA21g7hZa9jeDA188i&#10;y95mGbl4ie32+rq4v8ZLbFC6Ho6LxbDbORaLjQ8SRk6Pp6It1oAA+8e5F6aj/YF2Yf1OX8Sg79yf&#10;CYX+c3N1Xbyn3Vz/YnvKxBSR+HL6TAnNUAQ6EGC/kXFHdS3yhADj3U2urMWLJrsrr6qU8eN4Vcqr&#10;ss4IsN9w7ExwMQQIkYDjzdrwXpu+qXYD2MEehIXaK9mbau7sCKjJZjdBMgKoLyRjChVEETAIOKzy&#10;UgQVgQEImFH/OPSncgIIKQceU+82ae8+yVYLiQPzaMbheYbhgIm7O5q4+0A7UCLdDGbijiYqHvbP&#10;oxeAgNo5xSaHsMdYQHVNO1D0hSCyMlGDKx/0SZJvOWuIeGkB498zfar7p9gBSOrL/ei4i2tEBIwQ&#10;LAlQn86bqXCcuw2xMPyqbdV0ROUYT44jsp6FFesZKp5FqYlMMW5g8aQGRUARSBeBUGPVUuj6tZxA&#10;xUz60bHI8ssrD2o4T3yie7DLC/u54o1w+vaIzxS3BwmhTLe30JK1IyD9pMu3UsEJ/QS7sL78fRVL&#10;J0nychy5oE/3faHPddt7UVwtmtjmgG9chJTbEASafjSkjdbxhwDj302xrDWscjephZQyFBwvRC1V&#10;IxIC7DccR2KbGRtCBwAFCgFJB5J4Oln1s+nY+WzZbgdRIpI+eSutMAjgvk1N1o8tMJovEPd5BZhP&#10;deWsCCgCpvun8OwsL1OYQTPPkTMFqVOQIbTDmYVotBBgsq6m4eTWodVLm74FO59Ifrm9Kza0u6iN&#10;JvL+9fBgXVw5BDQbzSHtXOvggn1n+dx8F91gsoKw+dG/FSymrNQt1e7CPIcy6PP96bGguTlrwKcX&#10;P93cFReoOEcwgNO/KkbaHJA0iMcH2ZrT46nM2wJjms/PXfrQhrGUsQ+6Y2lI/j7TY+VYcv2j/y1Z&#10;Q9VNEUgfgb7xLX0NcpWwRL5c3HRc5ES6sEFyVcuz3IBjt7kuPm5bXmKj8seXQ/FnvzcvsTF8MvYs&#10;kpJbKAK5+gxe5Hx84RfYyDg8puCmjJTCTpPvttviln7QMXaQuM7BP7a+ys8vAk3/4WO/XJTaEAQY&#10;++5+XNYy4xBR7a48hG3WdRizcjjOWhcVfh4E2IdW3pUGgF8iFQgotsMAQRZRJRCMi8AmlhLdPics&#10;JJKxZFM+0xGAudrmzaZT1ZZ+ESArRe5Xkdn5hUupKQILRUAXTy7UsEmpZUZ//DueBlI4GYSWYbfZ&#10;0Fv9WJY2MRgBQ0vJFpko48RmwbWyYOeDJ2hsya6f6JPDxwVXdQBg7YfDofhJO1BO/fyoDznrUnUf&#10;gR8+NT/l071oy79uLg6lzIAngMJzdBDWvWmlLpFCOqcAn3847Is/9LONfNh18v1uR5Pfm/RuEivg&#10;KVHztWkWqMhR8xzsCHtdDdh5dhoa/lpJXJmqzAuRZj4ah0EAu4ilsPNpGO2UqiKQBgJDxsY0JF2y&#10;FKUV+BqjiklnFGnoR4Aw+3izK7ZXmwqypm9/e34sXt50KqIfTK0hEZB+JPNzSv8lv//2+FC84XPc&#10;vEJHjC3Y4fszPcO4wNgTMEgsZTogSyW9MASk33B6YSpmpw7bAXF3oBrm+oZq9VfuJpV5aROzlcOR&#10;uTXjiy/9R31nCP4lYgzckCYj66zNDmvTd6Q7RKnebYOyFFF3xSiyKpPhCKi5csAqvpXicxxuB62p&#10;CKwZgVUsnkx1AEpVriAdoqFs4zAIyzmJYjHAtrEYZbTOpsHoVqPVBofwXOpiBednYeBDTywA+3R7&#10;W9zQ7ie2z3dDy680cfHyKj+XVde978iHnH08uByf7N2JSUjOHxuzzByPbT+4PjMwEz98MLh1dhVZ&#10;Q45TVuDt75vZdRKyNgPysEgXOwbxwuPkdTIC0j8zAcDSIh4fZGtOj6cStsWGxgKMB7mEVHHMBb9U&#10;5Nxc5uNzqWCmcigCTQR4PGyLm/X1ODQCpSX4+sHExBPZGiYjgPVgVxd0LUmf72ZfbxJ75p33Mrqe&#10;aeqgx/EQaPOjeBK4cDqNM3ig++v5uXjYH1pfYPtAL7DhJVCfwxDjJ2MXjbTt+hCQvsPp9aGQrsbD&#10;bFLW4muddNUJLhnjhViDIjAWAfWfsYhxfUKOweMsz/Ga+nRgKD1bZrnk2n1OWKi90nKByVwzNdlw&#10;A86OVUQBIrIabgCtqQgoAubZ2ioWT3q3tY5q4yEFZga3dMALKQlob2mxkPNilMQwG2/4OVuEsbDZ&#10;ueGOdp+0BCwD2dPE3XfafZK2n7TUGJ4VRvoTf9DH57odxTwRFKnQshtWYGIYVQkhwTKTUXCdAB12&#10;ncSk3VPbomF6mP5hd2P95H2qOp3BULlZlTirMibDD5UxHPvr6g6A/RhpDX8I4FzqfI3kTxylpAhk&#10;gwCfPziOKzhz1bi+GlLgwcm4hlkkN4YSMcIbXfjfX++KW7MIjHOPZeY/XY/+pOvRQ9v1qKiqyXUi&#10;0PSpPFEgLVgRUuAVu04+PVDqvE/8pTzs+v+Rdp1se/FzLAaC9dimWl8RMAioD6XvCOejiU3mstaw&#10;yjYCi8hTf16EGWdTQv3HBfrwg094Di76a9slIjDI5wZVWiI6+eqkJhtuu3mxmpf7cJS0piKgCIRG&#10;AKOBLp6cjHKeg+msUjeYNw4nWyLVhlhQhF39ZJiks2k0qaVk3ZsOz6EuQhx+51yQc55bl63r6Pj5&#10;4Zvifru1T0KQ3b/T7pPY/cRt+aSbnF06oAyf6sZugKEC48xxKD7V5BHv8FNlBOM4K2HGk+NZhSmZ&#10;Y5L6BxYMWwLkvLm+Lj5sd/b+QuUp6WJRoZ7Fwnryt4pciUOdWdwjXcwWF+81c8O5EbudalAEFIE6&#10;As1zgu243iLkkeDO5zyRVZ28V51HyhtsyA6MQ0iTLJg2wydjm7pYdI/PD9sW3+Os8oKd0Onz3UHe&#10;DrMJpHnJI9DnU8krYAQkLeQ4XAqN5014aRPPHcjpz1S5oLxP1F9w3z8lSOw4PYWOtlknAuwzzXid&#10;aKSvtbRTu7RlLXnt0155kSUSJ6Q1KAJjEFD/GYNWV11CksHsqjaxLCDpiRKFbbY2fcOiOY16tw1E&#10;KZIaskFAWC4bmVcvaMQ+FpHV6s2qACgCUxCY9hRtCqeZ2+hgNLMBmL0xxMkapxRXWFZ8TZ/uvrrw&#10;0M0auC0FpaD2B3Hz40QdNXtuvU7bESYqvtzdF5eWiQhMW2AHiK8Pf4q/HhaHuMjZJj/yza6TXRU8&#10;l7EeHHsmfyLHDHiCKeQTlRPX2VKVuiQB0rEDJuV+PD8Vhzf7p+rRH8wkt6WvNGVlXZr5SR+z0Oxv&#10;iB18TrbmdEz9rwfYKaY8ymuZCGChLs6jGhSBtSHA43pbHBePhhTyPGbSJA1XiSuYcls4AuxWMh6q&#10;MnbSu91cF/cb+0tsOLP8ft4Xjwf7J4yH8tF6eSMwxbfS0rjUoBqX7dI90wts37HrpOWaChSwS+u7&#10;thc+GyQlZpxuVNFDRaATAfYbjjsra2ESCLCtEHeHsiY36K68uFJWux+nxamuCnlAQP3HA4g1EoRo&#10;wM4YkHRNi1QO1qZvKrhLOdptgJKyVCRlW02ni0C7XdOVeW7J5sVsXu5zY6/8FQFF4BwBD6u6zomu&#10;IseMpzqoTrd1GtjFkOJmU9/dbzJP03By60GmCkt9kAhhKnVgN0Vn7D55RxMRH3b23fSwKASfMX7Y&#10;770tEJkiZxuY2H1i6g4UbTTH5kMf+RvbfnD9igklMAHFN56DCeRVkTXkOKT0mKB+fj0Uv/bPVj/H&#10;BPc72nESk9xjPhUXQ/aQuJwcmzSpfA5aTQuMh4ynUepvhbELC9s0KAKhEFAfC4Ws0p0bATlGt6Xj&#10;yiikqBbgUF6VJmlElbiyKbe1ICBdjNM+dMduem3XK2/0ge/vT48Lv+L3geKyaLB/Ic4zlBqYMZo0&#10;6FEE6yW/Pz4WL29/LXtOHj8x9Pn2zlomseJ0npip1HMhwH4j47lkUb7jEWC79bekmgPHpH5a+dRg&#10;fDjOR3KVNAUE2G84TkGmvGUAkggU83h0zPD6f232Wpu+Xp3FIzH27nOSokQkz+tpTooIqMnGW2Ve&#10;zEruEYWIyGq8MbSFIrBaBE49E+seVjVDflI9HeunKFNwdKC0UFwkg7OegwEmdq4v6wsoJ8thsFsW&#10;YtG0MYzs3Oy5PVaim/bPd3fFpuXT16D5rz9/ijfc3HsKPihh4N/RLhSpBejGv6CyGSb0z9glCseg&#10;6vQRZw0R+w6g+e3xiXz8zUoau+5+urmxTtpZGzQyWfZGdn6HrIh50EcHHnyvIkloIO0zYGG17gro&#10;E1GlJRHA7qY4D2lQBHJEoDn2yuN59BESyHOMSZNEXDyPcMp1ZQiwu8k4BASgv6V7mQ+7G3JxHNUD&#10;dkV/eNkXvz2+xFbnoEepIBDa1+LoSVrIMXsAU1xHPRxeSh8/b4CX1t7TS57YeRJ3aRKn8x5z3l5z&#10;FAGJQNN/1IckOnml2Zb9UlNNHpf6Ky+iBmOj/r0Ic0ZXQv0nBORAVV7FhOBxpLm2fr82fcN5jhvl&#10;djuUJYjaK7kx19bBEFCTBYM2EGHR3wJxaJJVH2kioseKQCoInGYs0U9XtXgyFROoHIzA6VRxSnFZ&#10;vDgG7x3tPul3MUo4qcNRjmfTVk5QDg8BLXcf9txWSobC9mpTfKEdHWyYYah9POyLn7TziU/bj5Wz&#10;qcGWFnteWT7t1aw35zHryHEwWZiBeTBcHQRjNzdhqSHSLgE+/YcmpTE5jUnqZsCkHSa1t5cba/9o&#10;1u86dpW1i/ZsZZUxKNEyJo2RrSJHjVzxgjU3iY8RY7DRuukggHPPpfpWOgZRSWoINMdR23GtQfCD&#10;hgR8rVKLSQiuFlweZaAIHBFgl2vGMfHBdeZHXGfSvRjkOA8XZvfJ17fX8yLNyRaBOX3OH2ilFtVY&#10;Pp4yFg1/e3ygW4i69zM+V3S/f1xcPJ62tlg3AuxDMl43IvlrP9yWZU0zNuWv91ANGJ+h9bWeIsAI&#10;sO8g1uALAYGqSIZczL0m+zGkvqyldKYh0G4HUbImx5wGY5Kt1GzTzDIfbiXniAJEZDXNGNpKEVAE&#10;KgR08WQFxYSEGe3yG/KSkThT/CZ4ilkssBM7FDrbAAQaD8unyNXWxlm+NsIt+UadlrIg2UZBO9cx&#10;upuJO9pZ74Z2dWhOXhi5aZHI14eH4uXV/8SdXfputLBoBZOMuQXWleNg8jMDnsxa+IqESt0JgL6+&#10;vRXfaGGwLYAu/KxtRyBbm748lrWvXrblRkH6x75nxndkTguMl4zHUMKOybrIbQxiWrcPAbMol/xK&#10;gyIwFwJyPLSl48vVkEKO/yZNEskq8QVUjopAzQXZHVOBxexwvru1vMJTmLz960vx4/nZ60tsqei+&#10;JjnY7xDnG0j6aownLRyUwQtsv573xdPLS/GXLq6a+BwXFu/M7qwObPKFWiUfjID0HU4PbqwVk0dg&#10;mE3LWvK6M3nN/Ag4DB8/vJTKMhBgn+F4GVrNrQWjWcbyMLBozCowm2TIQ18N8yLQ7XPCQiI5r8TK&#10;fSgC3bYdSmWd9WZ399kFWKfdVWtFIHUEMI+ps5ipW2np8pkT1PEsNee5Kgbva1o8KRejgKc7X3cK&#10;bS4WjnIbRx94tNM+K6kMcK5pVXTW6DzjkhaDYPdJ2+6SGGQPtHASO0PYys+pjc85l76dBnadXMKm&#10;X2yfMbq3o9JRUjGqEh2V8y5iDYdoAV/++fxUYFK6LeBz3fj8s+8wRk7fvKPTM8rSP55sraZHp0nC&#10;2HHcRwULKDUoAr4QwLky1HnQl4xKJ28EeGxri+Nq15CCx/FaTBLJanEFVG6KwBkC0h05fVYpoQzs&#10;vvduu6VPE19bX2Iz16tPx+tV3JNpyAcB9j/E+QaSvhrz/WgBP34pX2CzYYO8HX/SHrw1KAIlAvCG&#10;5k/BWR4C0sbd2pU1uUF35cWUsrqINSgCfQhIf1Gf6UNrTLlAViTNSWoMGYe6a7InQ+wAlzb1gEC3&#10;z5WlaiwPSMcloSaLi7dfbt290i+vI7X4HENooTQVgSUjcOqlSK1uZvykvk8ju1F1a+1Tj/lpLRkL&#10;POzGw+xmcNIZjc2DcScqTZGq4zBUK/JpJDowNEU9UmJ3h3e7HU3e7Yo3yyQFJu6+08Td0+EQbOHI&#10;EDmxkA0LeJcWWHeOg+nHDGDjqs8hc1mhTyOMY1g0+bNlJx9MZN/ROIf+YN2N1RNcbA5P5PIgw0qz&#10;D1Z+OE38ihw157SkhE8s6wJKiYimpyKA82CIxdRT5dF2+SHAY1RXHFerhiRyXDZpkkZWiSucclME&#10;OhGQrinTnY0SLcR1KV7YkS8oSlFfqT9+p53SoaeGtBHI3RerQb86H/jF2/gwXU9h5/99y1ct0B8+&#10;39zq9btf6LOjJvsSp7NTQgUehcBwO1NNeZ06iku+lYfjk6+OKrkfBNhXEGvwiYBAViR9chhCi1kP&#10;qbuEOurHaVix3Q7CI9srpaGESnGGgJrsDJLRGbNjOLsAoyHTBoqAIhAUATxRO4XVLZ48qe4ppYOs&#10;O5AGw/mBjCHBNS1g0wUE3S4Tww7dEowvxcKQL3d3rbbFJ47x+e6Qi8n6pDa7TvZVWkA5/CeKD1VM&#10;onGMZp1KNRtH8vUfNGn38tf+KXraW44mse07sdrIueZ1yupKPIf2xv38+WCTEhZQalAEXBHYkB+p&#10;J7miuK72PBZxPL/2LAnFctKZs+cXUCVQBHoRWKK7Qqfb6+vi/e6Grv9xVA+4jPm93xePL/QSm56J&#10;6uAkcrQMvyQtAioC0vBffKr7F73AZvuUhHmBjfrCPe3GOuczh0TcanVisPsh1rAeBNjuwzSm2it0&#10;kBWqPMwdtFYNgXF9qdZUDzoREMiKZGeTQIVrGwvWpm8gt3EmO8gOgyo5i6IEPCKgJvMI5iyk4lsw&#10;PsdZgFWmisCiENDFk4sy53BlUh6w55QtBu8dPp3cMJUzXxDAZG6Ap2HOsjV0TfawA8M+ZDFBcXO9&#10;KT7Qzie2yQrshvJ7/1z8Nrv1hUOgTc7ry6vWhZ3hpJmXMmPBcRBpmLiJ6V+gPhhE9h6irJqshnHr&#10;kXZQ/YVdVM9GMYw++Hzijj6fuLH2A0nLZ5plRbzaYECgf2ZRjzsiTAELw7GAEscaFIEpCOD8d3mh&#10;txtTsFtqGx5fuuK4ujck4XG0FpNEXC2ucMpNERiNALtqMx5NKJcGpOhHWjy5ubDvsI/rU3wF4I3+&#10;NKSBgPTNNCSaIgVpUZ0nprRvbyPxQfoYjruo4qXM5rMklON66/PtrbWsJKDRQhBo+sfJRxaioKrR&#10;iwD7QG9FXLwGGqf6ec9Xg/HRvjGfDVLnLH1E/cSntQSyZuwh2pzlk81IWmuycQJwj7TOMqt320GU&#10;rsk5F2BqYbkFaDOvCrO7/uwCzIu/clcEFIFuBPDMbZWzmd7HRkPQO9Vu6y2ttIHhktHEZ1CxmK2p&#10;Y/N4kokbOE6ikUAjL1hM1aMDw065qPDz7V2xvaKFYxbeWFT59fGheH2zlVoaOGRJDhjotxv7ZKID&#10;i+yaAhP5C6aAYUL/+CF1xTUYx6CEGTMwQdp8+pAm7WzhiiatP9IC4jkDy9uM55RpFt4VAJSALzr4&#10;4RWdrzCOSCpIa1AEhiCA3bZpPl/DihBojhXN4/hQNCTg83MVk0SySnwBlaMiMBkB6bqcnkws04bQ&#10;G/fWuAa1vcR23LHvYHagxEshGuIjwL7JcXwJfHEkDeS5wxdZosPYIG4GeO0fenkNu6jafBh+/4Fe&#10;YLvZXBs6zfZ6nDcC0jds/pG3dir9UASkH3S3KWuasaq75tJKGaOl6aX6+EGA/QOxBp8ICGRF0icH&#10;F1prsveadHXxidBt2+3AHYQkEMnQ8ih9RSA1BNr7SAxJifu8AsRQUnkoAoqAIwIYJla5eBK46Rjp&#10;6D0hmhujnCxzSoVg1k4zBl8sZjvff9KTXzZwbNd0eEkMTJrSzMGzkgHM8bDRMlLYc481r2lX0c93&#10;t2XbippJYKIDn9r6QTuf2CY96rXdj1jOa1rMiU+maqgjwPggDhoqRlUiKLtwxC+KX7R76sNLy6Qd&#10;McauP22Lh8PJNYxy7ugP07KjVgUAJXjSd+DTGgwfWADXDBVJKkBagyLQROCKdpzETkgphKa/6vGx&#10;3w7BoWm/vjbN+mGPG9Lw+FaLSQJZLaxASl0RCIaAdGNOB2OWGWHsLnlcPGZ/iQ3q4AWgl9fXzDTL&#10;V1z2UcT5hlKL6pziV5OhGOHdy2+Pj63X27jf/0S7Th6fX/iVUanFRUD6BKfjSqDcUkNguB+UNYc3&#10;SE3VSfKwuog1KAISAekb6h8SGde0QNZcHxE9znIl7bF9giJ51O6clPr4OSaxc7p9TlhIJGPLqPym&#10;IdBt22k019pqXvcn7vMKsFazq96KQJYInM+GZ6lGAkI7DryOzRMAwJMIBojlo4HPoLbtBgjtnREI&#10;gKOzTJ5cJCqZDhxteJhdH25ui9vtlmx4XgNLSL7R7pP7l9con9TCohX42bkkUVFMnhnwkb9gAldM&#10;KIGHTBXXYBy9EX79+1Z8e8YnD88/4QxNdrTjz4fdjtTCUdpBIs/ptCUOJB0rX00IVxlnDLFjct8i&#10;ONma02eENGNVCGwu/S2cZJ+aGq8KeM/KNjH3TL6HXIO7HK9MmprLKj3UtFgRyAEB6dIynYPsc8p4&#10;Sdcqn+g+rO3Mc6CFkz/oWhY7UWoIg8Ay/LXUQp5jPMEl8UF6SMBLl7/2T/QS5sHquRATfo+XOIfS&#10;HMJX64RFoOkLfByWq1LPBQH2h/4+XdYMMF6ljhVjlLqcKl9cBNgv+vtOXLny5iZQlWNNwiAnLJp3&#10;V2DreCesBEch0O1zZakaaxSmKVRWk/m1Qnc/8ctLqSkCioAi4IqALp50RbDWXk8BNTg8HCwVUeiF&#10;B9xYRBksGPD8IuiXWr/msflZJYIQeEBgmY6wyYcFRv+4u2udmMOOJ98e/xQxvmO622zM9sJ26a3a&#10;amZpacbMZmNvIFVMKNHiY954ORDCKIXJ5j3tnIo0xMaHuxkb5H2k3U6wy1yuoTKF0CtXXZzkroCg&#10;ROWTR0tPWQhXkVs7rk5GyaextDcW3OI8J/Nc0vmgoJKOQ0B4hZmMoeNaTNRElXG0tbYikD4C0r05&#10;nb7UaUqIF3jurrf0s3+6+LgI7bl4fj1ez6apRX5Ssd8izjeUWpjzD2nhURlXfLDo9zt9ucL27ADi&#10;3tD9fi4vsOXrH26SSx/gtBtFbb1UBIb7B9UMMF6ljivjg1iDIgAEpE+oX/j0CYGsSPrkEIIWixqC&#10;doo01efnt0q3z4lSNdb8xhohgbDciFZaNW0EyKraD9M2kUqnCCSEANY75LvSwQOQax8vk9XfCHaS&#10;7pTyYPSBJGLwRAfE4ra2ABmc5TAEnKm0iRglPxnpW7BEtpQRE3f3213xnj5hbNuFDxN3P2kh2uMB&#10;u0fAC8IEfGb3mn412cKwWjxVtrHEMojShhH9w4NwY7ngHHvVgIc+06QdfLb5uXlI90ay3m6ui3c0&#10;WW3bbbWXQaIVpAU4naioYcVi5cnOlzReHRf8c+Z41txSxuOpaAsXBCT2vtMsF8YKs3iSMzReKQIN&#10;D8O57exH0HC1laKkaq8HAXZ1Ga9H+zia4rr1M+3Cd9Vyj/X6Rjup0+e7YQMN0xFYhg+TFtU5ibDw&#10;6BS+8IE//6CFk1hAaXtqgJc2v9zehX0hd7qbrLaltL9Ht1otnmtQnH2mX1eqacat/ppLqcHYaF9a&#10;ikXd9VCfcMfwnIJEldLy8LxykjkQeU1hbfqmaNtuG5SliLorpqiayqQIeEdg3m5A3OcVwDueSlAR&#10;UATCIoAhY9WLJ73D6zgIOzb3rs6sBA0YJ0ROqVml8s7ctsCtycRZ9waWTfpjj53lGcuQ6s/B0yom&#10;BMHDSotEtVyq84V2n8TiEZvsb29/i3/9+UNltlIr55GZF8WOdja1hZqctgqa14kA48dxZ2WXQmZQ&#10;TepxhgvR8W3B9fvzY/Fi/P68/QXtNolPxa0hsAU4XoPOTR03NEl7wQCwbzqOYxU5Yob02kMTD9/H&#10;MfA1fhKDkfKYGQHhnTwe1GIST1SZWVhlrwhERUC6PqejCrBSZsB6d3VNL7Ht6JYNR/WAxf0Ph735&#10;2V4KYltpXB++m3jUUc3piDSpzlN+5ZYY+aAM/3yiXf9/WV5gA/3jC5vb4t0WL7BpmAsBaXdOzyWL&#10;8s0LAfaX/v5b1jRjV146ukgLrfG1Ew2KABAY3l8Ur+EICFRFMreLChZ9uN5511ybvqlaC3awB2Gh&#10;9kr2ppo7OwLCerPLsiQB5u0KxH1eAZZkStVFEVgVAu3b3q0KBp/KYjS2vRfuk8dKaBko58MzFufd&#10;1aY4/D0cH+S3mNZZFs9YOsvTomc22R14oggBu4p+ok8ZY5Fk8zNbmAz5s382kyEfaOGZbXLvSGX8&#10;f/Df0aLNvl2/Vm/D8dBaW7C9OQ46+hsmJaeKUZWwyueSyRPMv/d761kNfovPxN3g84higjqcRC7a&#10;+G/LNpeUl647fAJjywvt3FQF6ZecaYCYhkYOuDZlxLH8MQxrjLELUt/5xw2XJvoWarIKL5JANTFO&#10;WVrlkTWHPujKEtM8kFIpHRBojmdLMD/rBFh86aNdw8HJAjbFy2kf6QsAf2iR5IGuV5pXI7A/dp+8&#10;oZ3Tcc7y5Q8BVVLSkxEorRvIyIHIGm1xbwU/faWjpg+jAq61vtzQly5Mbf0XGgHFOTTC66A/3I/K&#10;msMbLAZAqMy/xSilioxGYIWuPxqj8Q0EqiI5nk46LRaixiBA16TrIEBmqtRtB1EqkjOJqmxHIKDm&#10;GgFWVlXVslmZS4VVBBJDYPU7T659CE1efyPgUcrkZZ3YuS8vaZfAS/sugZKks/4Vls6UpFjR0slJ&#10;DYHMQoxzyY5Ff2nx5J1ZRCkXlknAvj48FK9v9s9wyXpj0pgE3G76/Qk0jZxjiGvdXgQYU457G0yt&#10;wAyqhTScMZXgebu3v2/F10f7pw3B7Zp2NzW7Tpp+cGrvX5IT7dRTrDvHqcs7RT7smIxFlJ3BAED/&#10;PPkn48lxJ++ykOuGiIfwX2sd+Mfp7NKDPvvHqHgA+bWCH0pvmFHDIhFo66GLVDaAUto1AoDqieSG&#10;r1GJnvRzvPqB48fXl+InvcjWfMHNE3slMysCZOHquoIE8dhRpS95JHuGlnnR0uyQerAunMSzBSwQ&#10;3tLLmiHlOBNsRRmxbL0iSFelatN/+LgfBKppxi+qiUYrCYzPilReiWWHqyl9QP1gOG7dNRuoysPu&#10;hsmXsirJC+pJQO0TnoB0INPtc6JUJB3YadOICGj/Cgv27PjOLkBYfJW6IqAIhEEAM9+rXzwZBtrp&#10;VHU8n45diJax7HF9dWl2vujTwVkeZwInCT2SOhHtSc3Bs0ek1mLIikUkn2kBpS1gUuSZPsX1/fHJ&#10;68QdPteNBZRjAmTl35h2WrcfgWi4VoyqRL9wHTXo48wFdpx8erFP2uGh/ieatMMCSnDUYEfAjzXs&#10;tOfMxWeZR4UKiCoxqnmzMlPpiptt9NgVgS60j2VYtm9uLPqrrmpC0BV5ba8I+EDA1i190FUaikCK&#10;CGBx2f311rzExgsm0QdO4aL4QZ9DPrxiXz8Ny0CgHOXqhvamWiCyVvneaMfU7+YFtnOuyMH91we6&#10;DzsvtZLTzIEIAE/+DWyi1RSBCgH2nen9klpOb1zJkVtihSrnZqLg8qoP+IQYaOLX+FKMguwT5Ki0&#10;1HRR4XZjpsZyw2+G1mqyGUBXloqAIqAIZIAAzg+6eNK3ocxZN69Tb/LSZojpWLcyuwUOXITkbC+P&#10;eDrLMhYoqg+ec/BtFdUIZJfqjSbu3tPntO62W7vMtAAJEyN7WkTpI1xdXBbXZtev6dRYk6Qwnq5O&#10;Mi2j4VoxogR2LbB7Xi8uL7Qj6nf6VJxtRx5QxacO3293xAJH9jCdu51ezrmMhYxz1gefChy7SNvo&#10;WwFAico/kanBDwIVwESuJQ3cJ/3aSYLVBf2Ou0760USpKAKKwDgEWnp8NRKMo6a1FYF8EGjz/Uu6&#10;L/p8c2vduQ+vgBzMte4TlY98ISQfaFYgaWl9c11D6uLQY5C+5ZFsJym8YImFvU/0fKDNNz/R84UN&#10;vXx7vJbuJKeFLQhI23K6papmKwJnCLDPyPis0qCMkgKPYYPa5F/JHbf8MVizBtL+SGvwhYBAViR9&#10;UU+BDquVgiwxZND+EQPlbh7dPidK1VjdQCZYqiYLb5R5MSbu8woQHmDloAgoAkER0MWTBK+Oo/lg&#10;sGRbbWnx5NDdvJxxMAScqQQdnPqIQ/qkNDACnUuFCZAvd/fWleqYqsMiNXy+28e0HT7XDX6+AmvD&#10;sS+6a6fDeHIcFA/DhP7hgbzpMYi7Azzo+zMt6qXdeGzehDxMRl8OXKjLnLu5rq+UceE4NwS8LJRj&#10;5eVivoF+mhteJ3krpSmrIy0xGZzuJhnypIkFtT7PPye8NKUIKAIdI0U1iihKisAaELD1hTa9/1Lv&#10;uKWXfd7RDpS2l32wMO3XHovUWnZZbyOs+TMjUHqBuTYiUXDoKTT9yxPZUWRw//Xj6dl6TQX5bulT&#10;3e+x6yT01zAIgaZdFblBsGmlEoEw/lNSZeIrQXtl6q7Eqv1qst057m+hNYYhwIhSLK+JkL2gILRc&#10;kFbdqrDO3bW0NDQC3V2pLFVjhTaDd/pqMu+QWgl29x9rE4+ZxH1eATzqoqQUAUVgLgR08eRcyCfI&#10;N+lzihFuHgljct3Rw/ChwVkuT5g6yzFU4ZZ6c/M/E6uBKyY2bq+vi/uWSQ4sNvlJu0s8HGjizmHh&#10;IxYyue46eaZLIwOqyV+jWA8nIiAxNe4zkU5vs4oRJcyEG2fUW2Knk5/Pe6s/YiIan0G8I58eO2ln&#10;51bnveYjxkfGKeOBnSevHMasVt0qAChhHgJXGa1N/BdInh1plm9UTNJ2kKzK/CsVjCIWoHhZTBtM&#10;QiWsCKSNQN+QkLb0Kp0i4B+Btj4xlhO/8IMF/rbwRifdb3QfBn4aUkaALFRda5Gcng3G/jY3Arie&#10;wlcp8HKlLbA/T9r93UZwgXlsSxkvUE1VKSAC0neQnh4EJYxffJNnxrLycDrxbFoKzbORWQV1R0Dt&#10;7o6hnYJAViTtdfPNbaqG47WENemask3b7cDeSdK3V0pZtVXLpiaLY/55cSbu8woQB2TloggoAkER&#10;wLM3+1PkoGxXQFwH6DBGLnFdMrzHBXBXg/FzxsKZwFFUT2QG692sODf/pjzH56J1qf5xd1dc0e6i&#10;b2eVcU33t/jXw5/Ri9EkqTELb2U7lzQ05J8LHW1bR4AxrXtQvY6Xo4pRyalcCPeNJu3e/to8taDF&#10;cu2fQBwqE7MdWn/N9RgrjlPDYkNjmsui78H6MAA8cW4aVpl01JHmNqPibpIVu8EKLLui+XTkslVU&#10;7RQBJwQ6RigznDgR18aKQOYI2PqHL5VAG193+LDbWe+zsFjtz/6ZfvaXhnzJoXSmIEDWq67dprTv&#10;biP9rrtmnFI8nH2kXVB/H1p2nSQs3m13k15gi6NBfC7ShpyOL4VyzBkB9hsZu+kjKImkocnHbgyy&#10;ab0ydbOxS0hB2eaINfhCQKBqromILmf5YpEIHVZrzf6zZt0TccOe7iUsJJKpyK5ytCMAc6nJ2vHR&#10;EkVAEVAEFIFzBIZvc3fedlE5OIHigaW/4J+iP9naKaUv9TwSxuS6o08vv+xfB1/UucsGCn6o+O1D&#10;7X5qK3HXwEbVNe8kFRY3fr69Lf75+3fxlxapSaxw9ECTdtiB8iN9Dnnsjn78yXdwmys0eUv95pJp&#10;CXyj4UoP4mCz3zSB/PuwLzAONQP88sPNTbGjSeimXM26Q46ZhvrKELSOdYAZ/7jVnPiB95Qdb1/h&#10;b+U4iPFrTh0YR5cYukAn7AS0bdndyoX+HG2xfBovdGxIp76gOyD1IaTlS0aAz2U8Nst4yXqrborA&#10;WAS4r4xt51offD/tbs0Cyf3b2/k1B53nvj0/mi8F6PnMFW2X9qWHBHIUJouY0y7S+m4Lmb49PhRv&#10;b8drZEkfZbgm+0z3YWsNKdpsrbbIUe+m/+C4mTdcL9FSJIe3X25NhWO5tm1qBlurvZuo+DhuoNo4&#10;9MEhFRoLVm00xIrFaMi8N4AN2u0gSkTSuxBKMAgCarIgsLYSnRdv4j6vAK24aIEioAjkgMBpAEFK&#10;F08maDMY5mSm+AKCd/9UeXy5DMdSuKRldITGLL6ghXbP9OncoYH9ZZLdTGOmMJRjmvWgBf8mYeFb&#10;LcaWJuXeaGENFkb+fH4u8FlkyMc/sMXim68PD+aTyG2flrOJh3a+FrPZ6E/Na3pUEvaYqkxC7ULh&#10;Cvu80ifivj7+oU7U5HLsV9e0yO0jPj/vGQ/QU/+YDmrTHrGxnLLQADKjHWTleDoC87eEDqzTFDzm&#10;16AuAeuAmNP1GnqkCKwHgeYYux7NVVNFwA2BlPoOdk7/RPdh//xD17mNCyUc4r775/6p+Ly7o/N5&#10;SpK72SD91iXWASAPQDIYnLif/0UvUT7gGQGlzwIpgxfYtvSMaOxLlme0Es9gu3GcuLgqXoII+PUd&#10;QU0kE1R7VpEUmlnhj8Ycduaf5UwVTY7lMRI9SCSXpueCVZtsKsVkMnReG3bboSztruRVHiXmBwE1&#10;mR8c86FCFk/Y6LhuSli8fMyskioCQRGo91T9bHdQsPMlnvZgPo90MbliJ64pCxYmy2gaTm5dObo7&#10;hYqUUwI7ZqUii1HELEb7W1xdXhT4fPdFKRwi+XHkPU2Y/Hh6sk+atCCChZPWSZaW+nNlQ1f+zSXD&#10;EvkyphxP1RE+9OOJFvYesLCXqJU+W9GjrM+0a8/m4nxHyqqOQ4LlR6zBDQGJJafdKGprRUARUASW&#10;iQCPkV3xMjVXrRQBfwi09R9/HNwpYUFk1yePj9fBT8X+7fiCmztHpdCOQOkxuNdg52mvPKqEySHO&#10;JeDx7CvtiPrtkZ4BWISGLlv6IgAWTy5x4aS0WU52s5hKs2ZCwJ8PCUpmfKJjkTWTekmzZXiSFlKF&#10;c0KAbYxYgy8EJKqUloe+WCRCZ8GqJYKwiuGKAHzUHth7qbS9kr2p5ioCK0Vgvq4yH+ehpk5fwqGa&#10;aD1FYMkI1HuqLp4Utq5DIwqmJL0SmyLAgtuU2C4ZYnTM3dW0jWEn4zK5Yd3XPJGpE514lJIsuNn6&#10;S5/hwsTdu+22NvnBiz0xcYfPdT0dDoMWRGIXFSy0zS3ALvKXm/wpyzsFV0zU7V9fafHk48nvQMg4&#10;Jqab/9KnDDfFu93OpEPrP0WH0DLlTl9iirQGRUARUATWgEBz7GserwED1VER8IlAsw/ldE2B+2t8&#10;9rjtBcUXWizzg3b/o4thn5ApLYNA6Tm6YPLcH8wLbLRw97X9qyPw2w29hJl7yHn8yB37pcjv34cE&#10;RZFcCl4h9FCYQqCaDk1pX6Q1+EJAICuS5sG4LxYJ0Fmwal7RZZy8ElVioxDotgFKyyCSnKVx2gh0&#10;2zZt2XOWbvauMrsAOVtPZVcEFIEjAvVnbrp4Uv1CERiBQKzzMPhcX10WWBwXN8TSMJ5WqWmEIfgf&#10;93e0C2XdtpATP+w8gc93973aBjo72oWiPqRTZoaBdc9Q9KRFHoxrOWn3Qr53FojIBWV/ps91X87g&#10;bYN1OBNcM7oQUFy70NEyRUARyBUBHts4zlUPlVsRSAkB7k+Icw6Q//b62rzIZtMF91S/9vviYeBL&#10;bDljEU/20nvKyDdfmx198whJD+t09y+vxc/n59MLbIIh9Ltjn81Y2UDmF0hpcskIsP+4dwFBSXeW&#10;nOQy7jaYxFYbRUJA7RsCaB53iLZIhuA0N031n7ktoPz9ICA8WST90FYqioAi4B8B7aj+MVWKioAi&#10;AATM1nZv9ODgYFs0EQijEIt95CdssPjodeKOAV5lM8SmUYQ+aInhP6ZtmiafJn2TyunTxN58rcTW&#10;l3znErfnSJ6vf9+Kt78yp73d2BJQxQI7fMoZz/amhCGSYVc5Di+0M+LFxSsdDmnJreyxOwU73b5c&#10;LP8Cb2jVXAw2l0xNmTeXVzQRsqFFko/W3U+w++Qd7U75nnb6Y+NDL6nPptxxcs7xoalX3/HJ02hM&#10;IKeW43ZX21Ts1pRR6gPbpCpnU24+hrzY7fSRJoq/ks+9Ua9BHnzt8Ir/6Ed/iw/kh9e0E+6BPmXo&#10;Y2wwhD3+a8Od7YMRrYh4jeNRtYoU64KMV+o76D+hQxuuPvhK6XHNlntgDaCXHKdz1YvtAz/DTlw5&#10;Byl9juN0E3vWB/ESfA19B2ONTR/WtYlBqscsrzmPUr8Zeo2Tuj6Qbwl9h8dpXFcvve+M9Sn23bHt&#10;fNWX/ENf46B/4isAP56e6fxWeUWlCvrtP//8Lv739x8mX9dLfXAOvaBfzqFrnLbrVerrUW2PpMz5&#10;xozTJPz8Y8FF8c+H38XDy8Hykhqey1wU78lf0S9s5xSJS+i+Y7f1MVfK0VWvr0zSWcJ5B/qk42t9&#10;6A8oL8cyjAk++460+wApJlQRHMqkyIl2bz1B8MFNoA98DcFn35E4yfSRU7j/8ryT0/PONkTwTA1h&#10;znG6TTbkT7Et2pjnBJlf47DuiP35GlOdCC41mxq47yD2p0+3NELb7ooOpWYu0XLd7kAyelOMA4zV&#10;K829vVZH0UXxwhDzBwj4H8vXDEMP/9gOktRxPgTP2k/zIbI81zSet79NXCORis7yHqjr+tNm11R0&#10;kHJgPMM1W459R+rBaZxvoIsZp6PP75RW92R8ScZcT3vuO5I+4xcyln0nt3Hahgt8DCHmNY5Njmbe&#10;VLuiHcYC86wnet9pauF4LO4HQvQdR+lGNj89ezOLJ9sexo2kOrg639QPbjCgoqR5gLGEwQY0r6pI&#10;OlXm1IQhNo0iWuGHQc7oM1UGD+2maVBnzPpgkIO/eQlm476L6iGRF5oDifCegabvlDcMA5uOq0bA&#10;Aa3DxJvEIbbjOuCDxaBH81Cu4wUC0x2nsHtt5nvEre5rKOOfOycHCgTyh90tfaL7kW4yaWlXE2sq&#10;/5+/f9HOkhszaQJOGAvMIrCS7Y52JZ17bBiLANsG7Y59ZxgF2W5Yizi1WK5j3zk9CInD3Z2LkZ/8&#10;6p8Pf4pH+lQcf8bQjNOlt12Rb+Jz3bjwOfamsk+ZxoyAuywuFNqk4HxzHnVhkEBb1gWijOk7LqJL&#10;ni50bG2ZNrwpt3GsUx/qTwdbhczy2D7HsSAz4Rvisi7IjtV3GiJ4PWR9ljCuMTDQCb6GByAylGcb&#10;mZV0mm0DIZfka0vTZ2nnHR/j9Nx9LXbfwfXuPb2k9v/R9S8WpzXDgXYBvL1+LD7e3E56WUVSXNJY&#10;YD/vlN4T2Il8kmf7+Og7Td8Zc4wd/f8cnotvT4/Wp0nAGz6IFyb3LQ/TWRfwndPXfNmH9QG9OfUZ&#10;Y8euupU+en/QBZPV/zsbVIXC80SyKu5IsG1QZVG+5kkfhpPjDiiDFLF95h6nfSnH+qTia652ZX0W&#10;9RyHjD1eH0aSYk76cpqJdNg2x2u2MEKFoWpXmPU59p2YnO3y+MqdOsfni78POmybkL7mQ05Jw+5B&#10;x1yjDyWP5x17TUkr9TTbx/Qdug7NObAu0MG2ACw37Vgf03cytw37FXQyfSeqPqXlPToA2wZ6heg7&#10;HkVl6Dtj1gd8bX2ns3GChdAHv9T6zlS7sn3i950wxmV9QvSdMBLbqB6tybqYxZN4aMyLwWxNfOcx&#10;c590oRY6DgIWe7gEt9YNzhNlYV1AzVWfhkSTDl0xgT6wDujwAp1JgjQblfi6ytck23eMQQ08sXTz&#10;MjBzfF7sL+0Md/TuPsnOy/vEk32nNhaYhn2tz/nJHLfWktLw9BBfm0OupgY3ZNd/u7sv/kmLJI9u&#10;LKSijCfageIHTaZ8oTrsb6Yi+R4WVeKz7rmFmq+R8D7GAoFadDhq+pDNcrMIsPv5/GQ+T7ihXW5x&#10;CsVIjXzYBn3py+1tcbuhMagNXWOAOa3QJtjxxo0lS+E82i5pf0mqvsb49mtQr8HjNHJztw10YH2A&#10;h49xDTTnDDjnICxBn1T7zlT7sq+hfcp9p/Wc0VCc9YGv2RYxNaonfVjzNZI097GAbQPQa/cHSVuh&#10;XTipT8p9p12Degnr0zZOD+2DdarzHM3Rdz7d3BR/6P76mV4eao49+KgEro+x49/VhBv9oz5HLHGP&#10;l9v9QdMLjvcHx9xj3yENKweDB1Ioo+PB9P8V2ekkelumco2DPvyDXqQEdGfnCwLiihZN/tvd3XmZ&#10;0BB4gQ5CiHE6hj2M8OU/HtdC6SN5xUizPlYbxxDAM48pfce/DwmK8gtAI8cgUKn6DqXP+qBn7EKT&#10;Y18Dn6ljASOLeCSc3tVjfZbSd+bUh+3qz0jHndlAbw3X0+e4mdHjmF2BS546d6cpBfXta5WK50BE&#10;yTmdd8LPvYVQSOJnPKe8Zltn3wmB8DCa0g5tLf7SlpMwz1LOO1XfyXCuqmmjtr4zxK5NWikct+mT&#10;gmxjZYAula9ROvvradIB51GEqdfTprHl3xz+uiRfA6S+r3EsZpqUNdW2S+o7AK7SZwnnHWPUv8fP&#10;dm9IISyciBVC3FPAOM+vx33ZrkkXl8Haq3x4Yj4hYJcvrAjHBfWu/DzvBDLemkzT4sR+T7bBJx3g&#10;Z7CPt1Di6yrfWHmeaKIFfWjn6GtD+EK3qy0W0+GTudNDG0boO/u/r+YGYUu7GdYmkCb6b1PKNt7N&#10;ej6OTd8hneBl2x5fiymXTbd/v39XPB8OxSP9LjA5Z/A+SoULgt80qfdud2P6DcY09B/E2C1lbtlt&#10;+vTloc/wOA1dfD4wmAOPY985LjaEr80hQx/mXeVvdI55IN+7oU9yw/VwzsFOqLgm2F4eF+j++927&#10;fjsZxdPTHru0wEbNa5z0JO2y0rFM9p1rso/LNU4/t/E1xmKKt5Dgb2iHa4Kx7cdLGLYFdIFOOH/2&#10;nXfCSuKHOq7ZsAvgFdkG/SfngHPpM/0Qchynm9hz38EYkJKvHRFuStt/jL6D+4PU9OmX/LwGMOC+&#10;g3HN5zXOObfwOeYah+yDsIS+g/sD8wnlxPrOVEty34GfyXvrqX1xqhw+2nHfQQxdYlzjXBCf/+3d&#10;ffE/8BKb5SoE546n/TO9xHZnJtLG6Hm8Pyj7TvPeegyhROri8+bYjQm+tqWfmVb0fGkQ029xf4Bz&#10;afP+ICbcuF78+fRE9ylv5iW1Jm/43z/oBcr319vqIXSzDo7lNY7P+4OY9pB68XkH7rWE807bOC11&#10;zin9TH0HPoexoGv+wJ//CEpVUgw+IjkWR5Dj51KxzjtjZRxTH2MaxjZ+BjoWmgreMUwD1oUuuGYz&#10;5x06X+ceuO/EuD8IbUvQf6JnBWacprGgNn+QoaHgZxiroQ/md9oDI0s1RbK9/jwle3qee+o7V5OE&#10;YPUmNfbYCHLgJSfEG5ov2dA1dU6hiaMZp2nuDcGcdyz3Hznpd7zGob5D48Ducpqvhda3aYM6P1FK&#10;yT19fQve5n3eus40yhE0e6Y5ZMQxzjuhlTJ9p1zzsaU1EhivhfVCs/dOH32H761TWPMxVUHYAD88&#10;AzX31nQOhb/FCcQ5gBPgXpTvD3Av6vO5VABxe6HmvmOucRJYX9QrcE8F03eo/5j7g4T0mWpb+Bps&#10;hH7TdW/dA0sSxSH7TlwFj9bE/MHr63F9UVz+GXCb6vB21fxSs/MInwst0tTkKNVcssXgCx7XdEJw&#10;PWFPk3Vaq/Ae6YcDtJtTQyxM+cf9vVm4ZgShEyZLhBtQXIB+e3wwyrKcO1roFutS1A/KcagwchzH&#10;4ZovFzNpR5PCe7qhJlerQoUf5X3Gp+KG3PiYRlXLilaqCZaU41TlzEkuxlLGOcmvsuaLgPQ5TR+v&#10;IObAIV8PUskVgTwRaOvneWoTWuoSLdxnlT8sALqnhWn4Id0MWFD5gz7fvX85LhBoluuxOwLSh92p&#10;5UXhhRY3fH+mXSflTVipAnDBVyY+7nadCyd9aCxtINM+aCuNdSAg/YbTbpozFcQU+PB4pP89IsDQ&#10;lkh7pKykYiOgtgyBuEDVXDsSD84KwW5AWiAVAABAAElEQVRGmqwWxzOKshjWwFLDvAh026AsVaef&#10;10gTuXfbdiJRbTYJATGdOKn9tEbqAdNw01aKgCLQj0B9VDOf7e5vpDXmQEBPBQNQB0gX5t+Ayv6r&#10;gHMM7ui2eIj+RLvEuYb6EGD2jjBv7SCffxUPj8o1+VY8PCdYB46Hko8lX00eegiDnSU/7G7N5+Eu&#10;+NND8GmaTKEls/Q5r6fi3faG6m2Pu4DR57phFg3dCEiMZrFtt3izlgIPLMz9QTue2Cbt6GsVBT4r&#10;f0+TdrYJ5VbhAfqM43GrXD0F0ldQVf2lB7CBxYrrQKAWXq3pBwtXV9VTBBQBRcA7AjqOjoG0RGsA&#10;aLjew4tC+AKArforvW387emx+A/6UoAGPwjYcPZDOR8q8LsfT+XCXMviSWjy5faWXpzFPb9fxPxS&#10;ywdzldQfAvAh/rlTFR4pku50lUIXAgp1Fzr5lKkdQ9hKoCqSITjNTXPh6s0Gr+I6G/Q1xt12KEu7&#10;K9Xo6UEaCMBk+Omczfz2mL37zC7A/DZQCRQBRSA8Arp4MjzGi+KQ5EVKKdScssXgbbZax+4YHjxK&#10;XmhiW90N7X6AsKWt9s92uDSVZYtpArhTGMaXP9uNjwZgO/cxIZaMUibMmfyXT5+K//bzZ313CQhD&#10;v0fa8eTp9VD8p+t7Yx/ZVtPDEGj2mTnsPEzSOLWAx3fa0dR8vtLCEmMAJpOBE2M3GDPTgP6ZBoNb&#10;WaSYL4t1lhLkqYnUYP60xBVp/BTX+e0CCaRt+Jht1CxLQ2KVQhFQBBSBZSKgY+5Qu5ZIOQCGpnhZ&#10;6AO9yPadFkk2XyjC8e/9nl5iOxT3W/sOlUOlXXM9BxMtDjZc9+Izej8t/gZl8dLaO/K1O/PMxw05&#10;t9aLg14VGomAzX9sef1kG60ah/3ttYYvBBR6X0jOQ0ftFwJ3oIrfG/3oDL1gkBesWgjHmERTMZ4E&#10;m9dG3TYQpSLpVQAlFgQBmEtNFgTaSUTntcW83CcBpo0UAUUgIwTqY4wunmwxHWDyMqnvjVCLoDNk&#10;p6nS/FLFkODy0otXGq9hStgo7pK8HcdXRP9s8SRqm8rcwjSf9M+dQj/bNxL20uh01Ke/Rb1GDBnr&#10;HIvijiZJvtzdFl9pl8kafzq4vvpbPL++mF1Rbm43ZlIFvoZQq3vM0v8DEGD8uOqacMRE8APtsPOL&#10;JoNtemPS7v3NrrjdXNPN6QkppGz1GcOz2DSlf6bRqJZnpFLIOCFxlCZ/jVJA9fgARGKruLbbReLU&#10;XktLFAFFQBFQBHJBQMf1oZYqkQoAGK57P97cFL8P+wIv4DWvQ8ASCytvaZFls2yo9GusF8BUi4AR&#10;uHwlf3olv2su1oWCl5eXZy+wDVEcdPk3pL7WUQSaCPjrs4KSSDb56XEcBNQEcXAOxUXtFwJZgSqS&#10;dD4Wjz1DMJyNptB0NhnWwFhxTsPK3XYoS7srpaGISlFDQE1Wg2PlB9qPV+4Aqr4iEB2By+gclaEi&#10;sGAEcrqoGyXrqMrtBvZEpp2BhxLIGF1OTNzRrifYXbTG2whDS9j+4rNxD8UbTerJUKsrCzQ9CgED&#10;86gW+VbGTrPfHx/NItymFnhuuCEf/ES7Ttp6wSR/M40mtWyKl9QxNFqeVvNDvCZcWdeh8fzWUQkU&#10;AUVAEVAEXBGQY74rrWW3L5HiSW0cBgr4UsEnug8zE+gNHlgwic96/3p+ti52a1Rf/SH79+qBsADA&#10;L7DhJTbbwknzAtt2V+xooe5Qd1e8LUBr1iAE2Hc4HtSotRJToVgkW6trQRQEYAoNeSLA3ShP6VOV&#10;WqAqkqlK6yLXwtVzgUbbLhQB+Hx76C5tb6clcyOglpvbAuf8Z7fJ7AKcY6I5ioAisCQE6q/M6+LJ&#10;KLadPrJPbxlWseTkKgVKQa4UZAhj/eVqZsMrprbgdU0Td59vadEaJgnPwkXxRBMtP59pZ0p851sE&#10;W21RrMkRCABL+RvRNIuq8J1f5EMPL7TrZMOPjgr8JR+8K3bki21+xfiMUtg0mtRyFJs5KrNWMp5D&#10;jqXxlHhyeg4dmXeIeA59lKcioAgoAopAPARs54543HPiVCJlFkpSOsKCSYkOXiz6sNsVNxva4V8W&#10;cJqumbH75MvbK+doLBCQfi6yNdlAAC9Bfmt5gQ1V8SzgE+2CansWIDGW6QYLPVQErAhIn+G0teKg&#10;TKZAcTVmU0POHkRDK4VAgE3AcQgeSjMMAmwzjsNwWRtVRrOM5eHCoJCqIa0hDgKMexxuyqUNgXaf&#10;FxYSyTY6mp8WAu12TUtOlSYWAuoRsZBWPoqAInBCQBdPnrA4S+mwfAZJLSM9fNKRKB1JaiY7Oxgl&#10;p6k8qsUZP2SAgjsVK2nvmTFlxcTde5q4u22ZuMOSyW/0We8DfcK7GVjOXHBtyp/q8dJwfXl9LX48&#10;PRHc9QW4wB+67sj3sAPqED9ibNB2cDCNJrUczCKFiqwhxynItAQZGE/EHGReiDTz0VgRUAQUAUVA&#10;EWhDoO3801Z/3fklWtWiGzpmACMBw+xkfIGd1+kFIgSZjzTCnq6hv+MamhZSNsvXdAwsmvoiT0M3&#10;Anhp7SftXvr02r7rJD4ff315VeA7E4pxN55a2o2Af/8RFEWyWwotjYmAHDdi8lVe0xHQrjQdu/aW&#10;AlWRNCfV9kZZlkj1slQgc6GBv4Z5EeA+YJeitFB3JXtTzZ0VATXZrPB3Mi97VWedoIWzCxBUOyWu&#10;CCgCSSBQH2g2Sci0dCGA+flalaVrHV+/EudU4E5Fjj5DQM7Bsg6u2Md1BM9+UsFreFS7U9ZLmlj5&#10;fHdXPP36Za2HxW/45PK/39+Xz3/OBxbIKsN5DVmq6aEI5I4rJu1+0K6Te9r1xOYTyMPOp1cX496p&#10;YFxsNFuxNY24ZVmrIlAlWpvnVtDQ1Ii/PC3jWsWGaVwJlJsioAgoAukj4DJWoi235zh9jdslXJo+&#10;7ZqmUiK8RiTnkq5PBHwy+Y4+l3x/vS1+788/0c3X0Shv3aFyLuUi8u3DMaIoWbE64AU2ug9rPhQE&#10;nvjdku+9p092v1WjblbqqbAzIuC/TwqKImlUbB7PqLeyPl2jKRZ5IIDuw788JM5FSjEwiWQu0g+V&#10;c8GqDYUgiXpqhyTM0HG1LCwkkmlIrVIoAvkiMG93Iu7zCpCv4VRyRUARcEJg3CoJJ1Z5Nk5hbE5B&#10;hjbrpSdbWhKlJU2bFUfmY6cQTwGU/FHzJFQLmRiy8sQddqBEuhmOu1bsi8fDS7kA7rxOsw3LzXGz&#10;XI+nIcB4cjyNSpxWWKj3/PJCk3Y0GWxhCR0wGfyOJu3+TuyRzjgwAbkT0URZLComl1WpS5IhrUER&#10;UAQUAUVAERiLQPNc0jweS0/rKwLTECg9T17DSWecRnRyK8ma00OI4RrZvEhEu1DaAr4SgN0nQVOD&#10;IjAcgeNn37F7KQL7JPvRBfnVp5vb4rLF74bz0ZpLRkD6jUxP01lSoHQiY/c0XdbVSlpuXZrnp620&#10;FdIafCEgkDVjF9HlLF8sEqDDKnGcgEirFwG20DAvAt39QVhIJOeVWLkPRaDbtkOpaL3lIaCdeXk2&#10;VY0UgXwQsD8ZDiz/Ooe95WqdlGalMCnJlJIsXV0bctoWVtnb+NXKLzW7xL5yQ8tqJu7os11X9Nku&#10;W8DE3TfaffINgphflbBVP8sbV/usuWa0IJAyrpDt2xP5DO06aQuX5HSfbm9G9H8blWMe49BeY0SJ&#10;IUb/eEJnwdPVjJuMRyClVRUBRUARUAQWhoA8H7SlF6ayqpM8AsIT+dpMTlxHll9IU82bI29qQNvd&#10;ZlN8bHuJja6U/xz25ocX2jQoAm0IsG+i/OnlUPzc7+mL7+c+g5cl35G/YddT24uTbfQ1f9kIsP/I&#10;eLrGgko1bhM1kT2dtraMhQCbKxY/5TMNAbYTYg2+EBCoymvOBYIsNPUFntLxgADbxQMpJeGAQHeX&#10;L0vVWA4Iz9NUTTYP7kO5JmGfsnsPlVnrKQKKgCLgC4FZFk/6El7pKAJ2BNI7qyZxsWEHq5Y7GDlT&#10;cXDtGo+2g1wwgvwhZQXtLU3cfbpp2X2Syv8cDsVv7CLIkzAsED8QHyhh1azUiSINHhBICdcLmuh9&#10;wERvx6TdB5q0u9n4nbQDBt6DAZb+jfRz73JEIpiSH0VSWdkoAoqAIrAaBJpjfPN4NUCoookiIDyS&#10;r7tEVmyhJWtOh5ABC9g+7G6K7dWVuZtq8gBvvMT22vJCUrO+Hi8fAfZHGbPWxl86XmC7ot0msevk&#10;+bJKpqDxGhCQvoO0exAURdKdrlKIjQCbLzZf5TccAbYRYg2+EBCoiqQv6inRWbh6KUE9SRbt15Ng&#10;89qI+4idqChVY9khSjRXWC5RCVWs+REgL9F+Pb8ZVAJFYFUI1J/MzbZ4Mqexz5+s/iil5rNJaVYK&#10;k5RMqRnMhzwGYP8o+6foQ1k7jVCymok72n0Su59gvrIZMIx/o8/GtU7coY350T9DgDOalOrHXIvj&#10;eqkeTUWA8eR4Kp0p7V7JEb492j8xCHmuaXL40+629JMpHNrbBNeXGVST+pzRLlPOJaydjHPWR2VX&#10;BBQBRWCpCMhxui29VN1VrxwREF5aXVORHpwdWSVmK+OYImxwbXxL18aWgHuw55eX4pd8ic1ST7OW&#10;iYD0SU63aYqXHPHyGl5iq154FJVxv/+RFuqa+32Rr8llI8B+I2M3jQWlBMZvN120NRAQFlVAEkRA&#10;2gdpDT4QEKiacYxocpYP8gnRYLU4Tkg0FUUgoPYRYMyYhB3sQVhIJO11NVcRUASmINDe/6ZQG9uG&#10;uM8rwFiBtb4ioAgsAoH6wDPb4slFYDlGiTruY1pmU3cFKjrbAhiljNNo+Ywy/jUaLYezZaYT8K/9&#10;UZYN7UTxmXaiaAt7mrj7TovisLNgb2BA+YH6wCdRVbNeBlphDAIS11D+A3kwUff7+cl8Lq7NSz7R&#10;Il1MEoeUo6lvSF5H1yYOI319jP1SqtvENiXZVBZFQBFQBJaKQHPsbR4vVW/VawkIlN7K10kzT1I3&#10;+w6O5w5Y1PZuuy1usSu77QqZrq+/Pz8Wh9fXIXdhc6uj/Cci4OKbuO/CS47faNdJm08jDy+wYZdT&#10;+JuGZSLg4kN1RBqUEhm/6zLqkSsCbGVXOtreLwJsF479Ul8zNUaUYpFcGiJSNaQ1pI+A2ikNG7Xb&#10;QZSIZBpSqxR9CMBkarY+lOYvn9dG83KfH32VQBFQBFJBQBdPpmKJhciRzuntKEk68tQNnKpcLOUo&#10;+UZVZg7D4oCkhwkwsBbk9C2rmbjbbYv7bcvnlGni7ictjHt+fRk/cccCm8kaPuhWlmtx3F1bS8cg&#10;wJgi9hUwaYdJ3e+0QymtojwjC/+6oZ1N32/tn4c/a+A5Q+rMac8sjuSYuJxkqp7OBuE4K9FKXZKC&#10;07MKpMwVAUVAEcgQAR4/2+IMVVKRV4eA8F55DcTZkfFgts04shiD2V0WeIntxvqSGq6qX15pYRx9&#10;vtt2jT2YiVZMBoGmX+LYKfB9Or3saH3RkRh8od1Nry/P79Gc+GrjWRCw+c90HxLUqrGb1BLZsyip&#10;TIMgoGYNAqsTUWkTpDX4QkAga8Y2ostZvlgkQofVUv9JxCADxWC7Dayu1QIh0G2Hsld1VwokmZJ1&#10;QUBN5oLemtqKPr4mtVVXRUARSBKBWRdPlsNhksA0hfIiqwMRh6ZNVdZxrIBFtnM4wMNR9g+Rb1mx&#10;c+Dnm7vi0rL4zUzc0Y4WWBz3d/zyyZPyENr8qsSprCPFtTuqaNEEBPzhelH8IN9o2xXn6Fs3xSXt&#10;cJpK8Kd7j0YVoyrR0yDv4nVombeNVHpFQBGYDwEeI2U8nzTKWRFwRaD05EQcmsVw1Sp2e+w4eXd9&#10;bXagtO0MaHZ33z8XT4eDy11YbLWUn0CAfROx73CgRZO4D7MtrgW/W/Kte3qB7c03Y6UXFQH2IX9M&#10;hTeKpD/6SiklBNTEKVnjKIvaJIRNgKpAViRDcJuTZkPTOUVR3opAlgh0Dw/dpVkqrEIrAgkiMHtP&#10;m12ABI2iIikCisAsCKSzamIW9ZVpCATSOcelI4kNZ0iXsoQpyZaSLDZbyjyfsmKyDhN35pNekkmZ&#10;xsTdr+fn4vGwt+9qYWnTmQXhza9KdFZHoayJtAY/CLjgioW1zy8H8g36rLtl4S1o39PnCO+ut0l+&#10;Ks5F91HoV4wogbffK28eRSWbylJDpDUoAoqAIrAGBJpjX/N4DRiojktEQHhytTsZ5XF2ZJWZbTOO&#10;LIZndvQSG+0OeNXyotEb4f615bPMngVRch4QiOWbuA/7TvdgL/SSo21fSeRhV1Pby5Ee1FQSgRBo&#10;+g+OpwdBzTZ+uxGfLpa2DIYAm1RYPhgvJTwcAWkPttHw1lqzHQGBrEiaa9T2RtmVLFi17GzhIjDb&#10;0YWGtnVHAHZoD2WpGqsdokRL1GSJGiZJsbpHgSRFVqEUAUVg0Qjo4sno5l3HiSAJLUshkpClw89S&#10;lm+wbKbi4NodaLQXgXpYDu28x5b4lBW0jp/1sg/XWGCJibs3+sNkTO1HC+dskzaD9GEl+IH+wNnY&#10;qhkxQVqDHwRsuBpblzaWdkfdb+QTr7CdJVxRm883t9N9w0IzZFZTd7tWHiSoGFFipN974B6dRKUu&#10;ceZ0dCGUoSKgCCgCDgjw2NUVO5DXpopAIggID+frE5EVW0jJmtOxZYjBD7tPbq82xSda6Na2++Qj&#10;7Tz5m3agxEI4eS3O1+gx5FQe5wiwX8r4vJZbDixus/kjvcD2k15utL7ARv33w25ndp60+ZSbRNra&#10;JwLSd5CeHgSlBMbv6XpoyzEICKtXz8Tc/GgMd63bhoDNLm11NX8MAgJZM85RW84aQyaDuqwWYg35&#10;I6B2nN+G3KfskohSNZYdokRzheUSlVDFsiGg3cyGiuYpAorAehDAE75T2JySmupDACeQOnx9LfyW&#10;z83frzaxqB1RSx271OUbZC2jRHhNwAFhzr54lKD/vy80ri+vik+7O7OLRVNvTMw8HV6K//fnLyMQ&#10;47Oh/JvrTXG3uS52m+NQz2X9kltqVI0pUQlRJSwNjllVs9YaWjAJAbLvnj4J90A/fDIQu5twoCLa&#10;efKlfdKOJoHhEzlP2tn8qt8bGaERccWoTFRMqsQIYulXrdQtRV2mlunbQSVUBBSBIwLNMUlxUQSW&#10;j0Dp9Qk4fwIizG5uXCvjCwC/nvfF/u31dAskJPvX42Pxa78v3t6OiGFHyr90AXVPO7x/pIVy1xeX&#10;tIZA0RSQBUvGQBnXxrjrenzZ09cf6D6MFktirYgJVPgm7snK3Cra4J6e7sNAg5tUhZqYBQH/dpAU&#10;Kc2HHM+ipTINiYCaNiS67rTVPu4Y1ikAUf7hbFYeHlOL/K8+tDyzqk3TsGm3HcrS7kppKKJS1BBQ&#10;k9XgyOZA7ZaNqVRQRUARCIZAfSScffEkxClvt4KpvCTCOeGVhKxJCDHMA1MVdZRcpvKoFsPAsdSK&#10;w8XCeGSWDzlB48PNzkzOPL3aJ+4eabFcLdAsDiby8Km5e/r0N3av3F5dVc/va3X/f/befM2RHDf3&#10;zqyt1xmP13O+2/dF+Q9fwTk+fmZsz3R3dS1ZH0EFKIgZe3ABwDfqUQYjggTx/gBSIYklHT0gh+I2&#10;FdIkngpc4WFPtVPThys42EuAvuPky7eXp//67df4k+1f6QO6iP3Onkr3o0fL9A06f7fwDTqPNe0d&#10;Ncmt1EkqCNhL1O2xZI+FSj61mFupAgogAAIgsJMAzTHysbMZqoGAEwLTs+zck21jhQpcaKx4f3f0&#10;WupP4XXUf/zyt9lGdC/+a1hYyTeEX8Miyt+/fn767/DTzX/7/UP46e8f47cN0l0iOM8ivHSyJVOK&#10;4S/hP639V/iG/4/htXf8j2j0v9ay7fWZEPvw2vzvfgiLacNrMcv/gS2TauqwfK4Ii6KYoMydSxdR&#10;sEgAIbURNcSpRpwmqvS/Bfh/DDgF7VRWjaQwaRPx1RG25TiIK6Kow2t4sUUAIdsipPN6/7j190Bn&#10;ZOAVCIBATwLdF0/2FN+lb3oumHs39YAzBUwc6O1aVU2+avJliapWHw/5FSsfarGEY/N8m1423dis&#10;UMJP+uDu78MHd//nb/Mf3L2aVsIHOXSOPpz5a/jpMPoJsX/68aenP4RvQCn+gQ0JjNtUSM6kAldI&#10;e6qZmk1nl2unZkMXiA/F8f/9+kv81kn61tG5n4QjSJItc6Vzfwo/103felI8B6hTZRvnGO+ZQ3E3&#10;E+ypkDpKheJd9jSY5E5O+FTZkzD6BgEfBPK5wocqqACBMwSm0aBkUChx4wzILm3onvnnDx/CQsj3&#10;T79+/jR773171XVzj+6L+P78U1hYSfftv4YFd//844/hHpy+hRLbFQK9+FG/fw7/ee2/Pn6MMZRx&#10;3tJDbelb/+lbTEd4DbbFo8X1snkirIliCx3oow8BhLkP97O9Il5nya21y6hmh2strV0jafyw5jv8&#10;3U/AcQrvh6Cg5nocxFVRVOA2XNgggHBtAMLlDQL0yhpZtAEJl0EABBoTULF4kqZGKx++l/H1upXr&#10;FhpnWtfuiBZtNrLMRWwj8vAnIq/L3Up0r/pJH7T8FD64+yF88EIfwPGHcrfcXv9Ldb+Eb0H5j2nh&#10;ZZUFlNIFFss3vikFUkHWTuXULJxZr5maDFMgHh+/fokx/PwtfPvozLecLMEgrvT4Lnzz6E8f3g/7&#10;oZ3ML2JVLcdSR6nQZC4kTT02oTJ1X41t6gEFEACB3gTmxn5vn9A/CPQnMI0MBQNEgQv9w1HIgzfh&#10;vpt+bvnX8J+Yjmx0P0SPX8Kiy5dfXp7+189/eHoXbCE2Ryjq+CjlP3/55el/Pv0e43n4Pje8jqeF&#10;k7R4ln7WHVtZAmWJCmuiWNZjWNNGAKHWFpFtfxCzbUbHawiqonjcjv4WLI/3+j2Gh1cIIM5X6JVp&#10;ux4DcVUUy/QMK7UJIGS1Cde1j/jV5QvrIAACdgmoWDxJ+GiiPvwmpF3uQ3ne/UnYYHJpdPmUTzH4&#10;4U8c3HVH+Cn/OozEiOTEfEeL5X4PPw/2O/1s94GFcyyR6IcfeI6L7+iDmx/CT3k3++YLFh1nej5Y&#10;jxjXkv5zebQ9xe5z+OYaWvz6Ofxkt/x2m70syMankDt/Cz/l/kfxs911R+Ve7/rUy3OMvKjGI3Ym&#10;ekwdpUIfCJV6FUpjDz5VVoI3iNk8R2rJpn64L97X6quFXdbD+xZ9og+DBEosziEbbIf3BlEkl2vo&#10;4Sc3BZOLAhcSao8Fes30t7AAMo6Jk6/Dfguv4/4zfAvl//rpZ4+IimvSktM0zP8cfqb7fz59PPUa&#10;jMDQa/e/hp9xp28wpYW42M4TKJ8XwqIonvcQLbUToDDTg94bo43KGJURhfo/GKI1QiSoimKNnnrb&#10;dC6vN16V/SPmOsKyHofp6nolHULgxQMBhOwBh8kDxNBk2OA0CIBAIwJvGvWDbiSBQs9MhcxIz6qV&#10;u/s6OdDdjwOENfp62qfY8HTr3dSoh/q97HZnteJRP7+Gb478z19/ffoaFtGd3ehNYfq2C7LzcsHO&#10;2f5jOw5S3MuDdauyJpVH2/4SPrSjxY9X3tgnbn/+LdgJH96yHeY6Gs8lvcxD7pfqXjqfOgiFtKCD&#10;Tvrcktwgj8s+lfpTxfEqvfdHCopAoCWBbETy8wjvW7oycl8chsYMuFu5b+zCUN3Rwre/hW8c/Ovv&#10;4VsHLyx8o3vvvwUb0U66Ex8K5aZYbTlNMaP/uEg/1X3mP69JwR/D66+/hNdhV3JI2huhLPOBy9d0&#10;s5Ww5+dLceqabbTWSECGl8sa/YRP8wQ4Zryfr4WzxwgwzWkvD48ZUl9bSqMytrEIIOY64r0cBx6h&#10;wc/lSjpEwAsQcEhA17DT5Y3DcEMSCIDACQJqvnnyhO/dmtB0zgtPujkxdazJl94s9vZviZklXzf5&#10;RzGuFG1K3qqwlwZ9WEMf2tE3llz9wIXafww/+00/H0ffQNjyRSrp5W/boD2XHzilyTUVHi6TDdry&#10;q/kx17vVrvOX/vcBaaC+iWvuQ4leyebH8BOBFP/LsQ+2vrx8ffqf8MHtP/300+1DoxJOOrfBuVQj&#10;vg/oYkfhT+ooFR6qeTlgrl70WNCxlznV44cFXfARBHwTyEZuduhbO9QxAYSdSbTf0388++/wrYH0&#10;7ZNX78WDgWjr5+++e3obyhbiGl+zBezxNU/w+erGFnppJx3U9x495CvFnv7T4dXYU3taOPvH7797&#10;ev/m7VWMbttzXtCec+W6WLYaLInidbuwoJEAQqwxKsd8ohgijseY7astqIrivrZ2ajmWZicInT1F&#10;DnQOwNT9rjjsqqRDD7y4EUDIkAkgAAIgAAIjEMDiyRGirERj95sr+t/l8R3Y2xvm5d6MrQuYuGny&#10;9ZI/sfElC7tgUw/0sLDtofEtqKGf+jr7U3FzHP7r4+/hWyjnrtQ7Rzro2ztoex9+Ovzt844vP07J&#10;nwqrDu6rtWpi90X6MPVTWIxIfX54+zbsy/dOn1H+En5q+yUE6+qHdlFYMEgLZ//08kP80JbF8php&#10;nBLcvYl9zqZ8tCcMqaNU0PUkUDhaQmW0XI1rYb9rmct51OoHdkEABDQQyEZ8dqjBQ/jQngDSoD3z&#10;pR7pnuS38J/Ofv8S7vfppvziRhbom+T/HH4F4MO7t/Gl3UWT1Zt/CQsHP397ia8bPhRc9Ncrz+m1&#10;29fwGu59eB36LrweXdvoteuvnz6H+/Drsad+vgaOvwR7f//Du7gYd63vUa7JPJDl8/qFFVE8bw8t&#10;tRNAmLVHaJ9/iOM+TsdqCaqieMyGjdrO5dkIghIvkQs6ArEcB3FFFHV4DS+2CCBkW4RsXEccbcQJ&#10;XoIACPQloGrxJE3cZd6W7At1X+/l1JaztM/zK7W6PzlHWDdi1rhpGhuX2FFjWtoYBdVVFbsKvdXt&#10;5cqIuLXd8vNz+JCNPuh5s2ex4Q536MM/+ukw+jCw5UYfQH38+iV2SR++7Vo8SbU5gAdy5qFJJZH0&#10;wdvvQQ/19f3bd0U+VJ1zleJV4gNbsk2+0oegn8KHwD++Dx/czXQ4d26m2vCn5jhx3hWHQ53RfwCI&#10;G+/poFqPt646/JXquHtNKuf8o3PywX5jDwIgAAK32UFwmJtExGUUxyKAdNAe7+f4zf9FvnVSSP2v&#10;j7/N3oOLKmqKn7+G1w3fvsbFk/R658qmId/ptSi9hvvw/Pbp/dv1xZOkNX5D5RXRsm24oaVfFPj2&#10;Lfz6w4Bb+fgLi6I4INohJCPEvsKMeNaIZ0Y1O6zRYy+bjqX1Qmq+X+SEjhCux0FcFUUdnsOLNQII&#10;1xodXLtOgD71QZZd5wgLIAACJQlce/ezpCfGbNF0ru3DfE3+qA5nDN4tgtriuMbNkq9rOtI1EYd0&#10;rlLBCjvykzcez7T/Er6lgha8fdj4dgxuu2dPdkstyNvTH9UhffQBFG2053I8sedPDmiytacp1Yma&#10;91beUY/1kN34wdpBf3Z0UaUK+f3p6+enHz+8D0GRUO/d8dlbtO7nUVonwNy4VhV+D51MB6mjVGAX&#10;XOwfJAdFWyrz+i4gQAQIgIBSAnLGCWU6XHhuVSoAbjUgILOkQXfoohiB8C3z03/8KmYyGIr/Maqk&#10;wYq24mu2cOd15rVbnvdb928VZSTTpIP8OqMnGTlZoF8poG8epV8voP69bnncr+nMrGWH12yjtVYC&#10;CLPWyJz3CzE9z269pSAriutt7F11LM1eMBR6jPzQEZTlOIgroqjDa3ixRQAh2yJk67rOeOr0ylZk&#10;4S0IgEBpAlg8WZoo7G0S4KfDrm8XkxPP8U9887yrL5vE7hVuHt+Pe5Y4juTDaX7RSPgTDZy2sgsD&#10;+1u3l12u7KrE/r6E2vSNH9gyAgSIFydQUHfkUGwymeE84H1m3f3h3oziPByV09VEYH7SThWWqaNU&#10;EBNzlR6lpOZlobJ53+gQBEBgJAJithHFRQJ76iw2xgUvBJAGXiJ500HfUhhWO/oSVVEN8n8dLi2c&#10;9LaVV0QWJ6vljXvD70IPwuwijK9EIK6vkBQ4IaiKYgHD6kw4l6eOt0WHkCM6orYeh+nqeiUdQuDF&#10;AwGE7AGHiwPE1EUYIQIEQKARAXWLJ2kSH+Kt6QpCK5hslIaduonAbtQssdPo62WfooHLVnYlUpte&#10;drmyu9K3MCnuXey226inihTUlEOhnJ5EUuGVWqpOm8yH5dq3uiP/ZV5gdD0LmCVbqsY0dTQVUkep&#10;wC5gDwIgAAIDEkiT5E17dmgNSGn3yR7b5L01JtJfb3qkNpRBoDcBD3NEb4ZW+i8fa2GRFpby4lJx&#10;2gob+LmPAEK7j5PFWohtragJsqJYq7dedh1L64XUdb/Il/7hpRgsx0FcEcX+XsODPQQQsj2UbNVB&#10;TG3FC96CAAj0J6Bu8WR/JPs9oCcdbUsQNPq0RFSFr9GJmyf0lzZtMb159fhXBbtHl9ILptP8YgDC&#10;n2jgtJXMq/lDjfzmPb2dfVfw57rX+jF/LeZQUMH7+O2y4TilUyo8SOXqMi/maz40M33w5g7lkA5m&#10;RY28MzoE5kJlybQq19RRKoggIpoXQoimIAACKgmIuU4UVbp6wClHUg6oRlUQ6EfgLX3rJL598lUA&#10;MBe9QrLrhKWf6y4fY2FRFHeBQyVzBBBicyE75TDifArbRiNBVRQ3Gpm87FyeyZhodxo5oyNC63EQ&#10;V0VRh+fwYosAQrZFCNfLE6DPpJB55bnCIgiAwBUCKhdP0lQ5xsf44yhdSlIVBKITd0/upSWvdZwn&#10;P2nTNlYu84sGLlu5wVn5q5Vf7jL5+TYsnsQCypzMjmMOMu/pRpwGTBw08yOHq/Kee+HavOfztffk&#10;R+k+yd6Ht29vHwRfEJAzIlOlfb3gntmmc1znzhURmAxPhRTAVCjSDYyAAAiAQHkCaQJz8z6bUFQe&#10;FyyCgHMCVcZPWDj54e27p789fdpNj/yQvsjybiOKKrIe3ityrborpLnkHfG3kBkf3rx90raAsnyO&#10;CouiWD1g6KALAYS4C/ZunSLeNdBnVLPDGj32sulYWi+kQ/WL/NER7vU4TFfXK+kQAi8eCCBkDzhc&#10;HeiPrX4PXSUExIAACOwioHLx5C7PPVSi54WS78ZOTCqZrUZchb/Ribsn91I12cUMa/T1sk9kgBe6&#10;1Rgkgn7sKhxXGIqil2tF+pDlu/D48vXl6Zm+/eTi9i18e8oP7z88/en77y5aOtacWH/8+jU2ek8L&#10;QgtoOeaBqP0K46sTovLrItX+Gjh+evkac+e78MHqMQuvbc6dIUR/+/Tp6a+//14m9qETYv/du3cP&#10;H+zO9X3mHI8n2bYGF2l/lDKzpT09qnDlTjg7UiepMApu6AQBEOhOIE1IjyuRuvt13gGh6LwRtAQB&#10;EOC7lPokwr3+9+GeucTrL3b2OdzB/f0P34f78fAfmQxsn19enj5/e3mib+Ck16PWt9/Dazd6Dff+&#10;+U18TbSm5yVk2p9/++3pS2BQ5E7423N4Df4+5hO9Hu+1le9ZWBTFXvrQb30CCHN9xlp6QKxrRUKQ&#10;FcVavfWy61haL6RD9Uv5wznE+6EAKBO7HgNxVRSVSYA7MwQQrhkoTk4htk4CCRkgAAJdCGDx5EXs&#10;9CRU5I3Ui37kzbX6lfup6jhCu5O7l1R5acYZ8CsXKppj/vDd909/CR/eFNnCh19/+v77YPNDeiOi&#10;iN0NI5QT78XiyfgzeBttml9OE3oqLLrwEj70og8UqSZ9k+N2i0VTixfI5rvwQeUvYQEl8bu8BZ9/&#10;+vAhfgBaxN4Oh7ifGnx2dO+2ShOuqRMuEE5E0m1SQRgIdCNAc4yYZ0Sxm0sFOnYiowAJmACB6wR6&#10;jCfq8/uw2I0WUP725cvlOyD65kH6D1d/+u6Hp+c3Nu6naOHg5/D6gV63fQj/Acv69iHouS2efN78&#10;ZQeK0O/htet/02tw+h9tF7e3IeY/fngfnu7aZ3P5HoVFUbyICM2VEqAQ04P+GyzNAvaXUQcR2DYJ&#10;YGhvIjpQgUeRaOIcsHN5IpAo1iAg80eWa/QFm1cJiAiJ4lWraA8CIAACIAACIAACvQhg8WQv8qlf&#10;uqu8/kZsMme0oIZCdESNN7ujSR7Tpi2TLvsVDYQ/UVhddZd9vYWgyl/y7efvvnv67fPnp4/hceXb&#10;T+K3TobFcz+GDwJp8V/LjXrjb9mgfdvedyplp56psJ5zpIEYUi3a1/g4kbz4LizMpMWz//3xt2ux&#10;D7beBVt/F2z12Bgt971Ol2thv0WgCdeHTsRBDCIiuRUjXAcBEBDzhijGBSTh+TM+38rzBoDl7tJx&#10;/jAgAy6CgEoC+fjq6ST9xDLdO3/88rcCbgRb4T+w0cJJfk1UwGhVE/E1W5in4/wW5+uq3VU3flTP&#10;34XX4L+EXwD4ErRfueOlfv8YYk+/KFE7v8vbzyxmh9WDhg6aEkB4m+JW1RliXyMcRPUlPMI+Pode&#10;eSap4V85m8ifcixHtIT80Rv19diIq6KoVw08YwIIF5Pwt0ds/cUUikAABNoTqLHWo4gKS5P8JV9j&#10;40sWFnnXsbrYnZ8LIiZUtMRRq6+X/YoG6M9lS5t5Wr+HTRdeVSCf6IO7f/rxx6e34Rs/zvpI7aj9&#10;P/54+7YTOj5r65WT3k5EOOFPfINzHymuxftSSMje34cP2+JPbUd/zlv+xx9+eHofFlCSzd4bc5L7&#10;3j556F/y5HI1XbGD8OdhnNBJbCAAAmMR4Nlmmg9oTnh4BBpcxQgYdndpb0QG3AQB9QTmxpgmp2nR&#10;G31r+x/CIjoqn93oP1r98cN3Tz8HW1fsnO0f7Y4ToGh/oG8K/f6H441FC4r39+9vds5nkDCYFfMx&#10;lF0+eCisUb7HRzAhTh80iOrKCcjQUhnbWARk/MdSXlOtoCqKNXvsYVtKozI2EDhKQObQ0baoX58A&#10;x2e+J3FVFOfr4qw2AhQybP4IYCj6iykUgQAI9COAb57sx/7eMz2z7fiWs3uD/aVoen/1rjVV+ZrF&#10;RJVvG1HS6iv5Rdvp/2ebDNRXmLq6uazi7+1Dl/dhAeVPT//x6y/xQ7cjLOlzD/p1uH/++efw03Pv&#10;Hz60Y70s9IhdbuN6nwClwq5EFrUjnitc34VFr//8009P//evf739VPjBn46j/PmHH34MH9he++C3&#10;dpxzZtTfFW61/bViP+dahelDJ9NB6igVrCCDn1UJiGQRxSpd8gf/ZJzK1rceevLh6wGj9TyA/yBg&#10;kID1qeOfwn00LYD826dPh+9N6TunaNHkP4b/CIfNFgF6DUXfFko/9f2X3349/CsA1J7+A9y//PRz&#10;/OnzK+Mgb0vH+bljdEVrUTxmA7UtEUCYLUWrjq/IgTpcH2Zjx5BJmmN5tZIDdgUB5I+Aobi4Hqdw&#10;ld4jmr5U9+mtYiFw7RWB9di+qo4TIAACIAACIDAkASyeLBR2uvHIP1ssZPqyGc2+5eJU+RqduXt0&#10;L+Ve6zvW7Otl38gAvV0TB1zdURe7Cr3V7WV//tCHL3/47kNcBPmfv/769Pnr110f4FC7D+HbBv8x&#10;LL77KfxcNx2vbfKqFu1r/na5RpCIIz0iJDqxTotq8LZek2vd99T2+/DNJ//7D398+n9h8Sz9hDv9&#10;fPuWHfqRvbfhB8X/4acfn/7Y6ee67yrOlSQ3srCl+VwvY7XKmVbjmjpKBTFexmJuTy3FTMRtScCO&#10;KktNcd4IAYMxNuiykWSAmyCwTcDr+KNfAfiX8J/YaP/X3z+GZ8g99+G32x76xsn4CwKhrVc+25lh&#10;u8Y/hG/vfxvi9+fffgufFb9sRp/j/EN47f3PP/4cfq772K9HcPty1IRFUSxnH5a0EUCYtUWknz/I&#10;hRrsBVVRrNFTb5tSniz39gv92yCAnLERJ+nlesymq7xwEm/QS3Sqy+txVe06nNsggNhuAMJlEAAB&#10;EDhBQPXiSZr4h7kHi2LrKa5n+UTWWWpC4OgjjvBG+VQyk5OaYx6xBqCXxncU2EZlm15iim3+IV/o&#10;p+M+hG+w+MvHj0+//P7709cXetUatilPY3laIPk2LJr8Q6j/p/CNGfTthdT+yJbXvxSzIx1bqkuQ&#10;IqiJVoS0TuoMV2rzXYjn//fzH57+J3xo+z8h9p9fvt76non9mxDvn99/CN+W8kP4ttF3m4tmrSA/&#10;w86Ktp5+NuNKHcUH98j79THTk43evpndhoc7qyUrvMD+aLtkAAUQqEcAaVmPLSyDwFECI41H0kr/&#10;cYkWUP4YvsX/v8PrsI9fv8Rvo7zdht/uY+gplL6hkhZZfhf+4xMtuqPXbnR1JF5Hc8lC/T+FWNIv&#10;OPzl469Pv335El+Dy9hHDZQA4eSHN2+f/vj9d/Gn2ikX1mK/du0cF2FRFM/ZQivtBBBi7RFq7x9y&#10;ogZzQVUUa/TU26Zzeb3xuu8f+WM3xOuxE1dF0a7asTxHyHzGG3H1GVeoAgEQ0EFA9eJJHYgaekHP&#10;eJV+vruhistdRQyXrZQ2cPfK0o3J3evSPMrYu+xfDEb4Ez+rqrvw5rKvZZBFK+TL+7Aw7l/CN0l+&#10;Ct8m+PHL56ffwwc4n8MiSlpI+TZco+v0E2G0aI4WWtI3JEZcF/3IbdSlftHZXs0jpIlUApQKs17t&#10;5Ur16AO4vw8/HfiH8C029KHtxxD7T+FbSCn2b57fxEWy3797Gz/co8WWtG1922isZPTPXnZG5XVz&#10;uxnX1FEqTHM6SV8fN93gHO5YaFtqu6PKUlOcBwFPBDAUPEUTWjwRwNi8RZM40E9w/xj+g9LtPvxz&#10;ug+na8/hZdfPzx+e6BsH/y7UoddldB78bvws/6XXU/Qa63+H/8hGr73pNdjv4bXYl/AajNZMvn3z&#10;/PQ+vPb6ISywpNfgb8PrMnoFLmMvy2VYsMWw52IZw7CilADCrDQwCtyi3KCHl1fQ/ZFmoy077O9f&#10;OQ8cSysHCZYWCSB/FtGYubAew+nqeiUzWkdylEKGsPmMOOLqM65QBQIgoIeA+sWT9ERg5YV/EV+L&#10;GJlPsIqm5zu8cFadr+QQ3W7GZFz/5oALsqs0VccyU1nEv2ikiKXMu8dD6oE2DXNS9CV8SvPh7Zuw&#10;OPL7kJ6PH8zcUjX8pfP0aU6lTVrWwKWSzPNmE6CpkCClwqzt1CxcnatJMaUPY39++138dslX9elr&#10;ULKcmO3I4UlmQXt+OJTZXBJzlR3P5aa8frqcOpsKqaNUOG16uWHq9HgVmmN5nuX9shVcAYFhCeSj&#10;jI7lY1gwEA4CygjkY1WZe93dIT50q/1jWCD5I/0ntbAxM7pH//QSjsJ1+qZKPh8r4Y95AhxPWhxJ&#10;30JJkedz6S6V4h7yICypLKxX2KMi3XPyKdonBwp3C3PdCHB4uzmAjtUSkLlBZUwBpUIlyIpiKeta&#10;7DiWpgWxez+QQz5CvB5HcVUUfSj3rYLChZD5jDHi6jOuUAUCIKCPgPrFk/qQtfCo3i0OWbbynqpK&#10;X6NT9MfWTahKlpHi7c+N6MXcFLERpqsUNfGM7GYW6yydrwJkMhr7zDqwMt9kbtc7TJCmQgKUCq/6&#10;Tk2mK7Lm3MLYWH8mJ14ZHuhEzpCkS44DoSgqtRnX1NFU2Apeql9ULoyBAAhsEMDQ2wCEyyCgjADG&#10;7LWALN2Hx+V0BJdWWGJzSeA2du4jiErpqMjrsGRNGHaJEqImAiLiYAICswSQI7NYLp4UVEXxolGV&#10;zZ3LU8nck1PIH0/RvGlZj6m4Kor+KPhThHD5iykrQmyZBPYgAAIgUJ8AFk/WZ3y8BzwTJmaEQt1H&#10;DjE+N88shUolyxTpW4F5no45GYgfVtRXe9nXTLvXQ+bkVd9lXQnQVIjJvz4CUpOp8/Xalz10awAc&#10;64S2Cde8kzpSYLUSgZbho764P95XktXELOvhfYtO+TnGA78WvNAHCGglgDGsNTLwyxqB8mNJWBRF&#10;a1zg7z4CCPE+Tqh1fw0DFqUJiFEoiqV76W3PsbTeaIfoH/njN8zrsRVXRdEvDV/KEDJf8WQ1iCuT&#10;wB4EQAAE2hHA4snCrOnJjD9kvGQ6PisWs/bgSh2rD134P4gQY5BMabUS+8t+0gLKIgPRVHjVO0tx&#10;fQkPhGYlVDH56Q9t+0gdq32zjL+vCTBHurKP/GsbOPOaAHMF09dsRjjD8R9Bq1eNiKHXyELXCAQw&#10;fkeIMjS2IlB+PAmLothKD/ppQ4BDy/s2vaIXywSQK7WiJ8iKYq3eetp1Lq8n2iH6Rv4MEeYZkSLy&#10;ojhTEadAAARAAARAAARAwDUBE4sn6X4NH7q7zsNVcSrjn15E0I9y3bLTSo6q5DmTAZf9jDG6bGXG&#10;s8dTsZtwykr8H73vc0TM+EEegF0WB04q/r60BCgVsga3w9QMTGf5HDkpWVK7dfJHLI9bVzKlMj3A&#10;VUc+yNiQRxwf3uvwEl6AAAiAAAisEcjn8rW6uAYCILBOoPx4EhZFcd0LXLVKgEJMD/qPo2+mcthh&#10;A4FFApgWFtFcuCCoiuIFg2qbOpenlrsXx5A/XiK5rmM9zuKqKK5bxFUtBBAyLZEo6wfiWpYnrIEA&#10;CIDAEQImFk8eEeSqLj1DPtd5moymXcHqIIYgphg9m1oIYiX+l/0kAxSZuEKn7jKd2FXorW4vpMff&#10;xuxIGfjNxDcBmgoJUiq8apSaTFeWa75qihMzBMBzBkqBU8RVskWezkOVjOZr4CwIgAAIgMBIBPj5&#10;k/cjaYdWEChNoPx9lrAoiqX9hj09BBBmPbGw4glyplakBFlRrNVbL7uOpfVCOlS/yJ+hwh3Frsd8&#10;urpeaTxoBhQjZAaCdNLFsWJLnwaNpfhkWqAZCIBAQwJh8SQmptK8iWixBQAxPEUtJrl1rCbzRQuq&#10;fY3O3TxU7WcWESu+kp+0XRpTUWwbxW16uTHx+JfjzdouxZ2NeNsnSKGQAKXCrNrUZLq6XnvWBE4K&#10;AjlPugSmAtDJomWu5Ds/TspHMxAAARAAARB4RWDuufFVJZwAARDYRYDv1Xi/q9FiJTE6RXGxOi6Y&#10;J4Awmw9hVwHInxr4M6rZYY0ee9l0LK0X0qH6Rf4MFe4kdj3u4qoopsYoqCWAcKkNzWXHxoztmKov&#10;JwsMgAAIVCVg5psnaQoddmFCRfEVTRdPXNW+RuduHqr2M4sK+WplY19PzwPRQPjzfNrCblTUVf1e&#10;drtjuiLHnUWAK5OY9glQKojkW6YlakdDyzWz/nC4SABMF9FculCSa27rkmOicS27ogsUQQAEQAAE&#10;nBPAc4nzAENeUwJ1xpOwKopNhaGzpgQQ5qa43XWG/KkVUkFWFGv11suuY2m9kA7XL3JouJA/CF6O&#10;v7giig+NcQACIAACIAACIAACAxMws3hy4BhN0uluFstbVOeBCJEoqnaZnBvvdVKb6LTpRX16FXcQ&#10;XIsjjQaJKz2wlSPAPPHMXY4pWWKuZa3CGgiAAAiAAAi0I4Dnsnas0dNYBMqOrcxadjgW2THUIsRj&#10;xLmmSuRQI7qOQTuWVjM5YFsQoBxCHgkgAxaX4y+uiOKAiExKRshMhm2X04htwAQIu3IFlfQQQMrq&#10;iUVpT96ED/Sf//Xf/+3b8/MbE8vythYgvHy7peubBt8stxWMLV+32n8LWnjwRT3R4FWr873WsfrY&#10;F+uhvp4vxqeFv4/evz5azLWbwNRAg6/JmZUC6SFfNYydFTfjpS2mu3ItGqE/W9a2vNl3/UovnGvR&#10;24tjZ5+3dWuxnjfUzQU9kqks1/X+0TrN0tPTju6xkwClwqOQ6SgfO+u1Z02oOsm5RjquPu+UFHaW&#10;a9ITxs1ZGyV1XLHFuUY2LDzvbGllPdpybcvvpesp10IFTWNnyd+t86zHU66RZk96MHa2srj9dZ7X&#10;vOVaaz38er50BDk+GDulyV63RzGn+NDmaZ7Wpufs2OJ7gsexI6yJYgyi6j/fnl4mf+lltfVXCDyv&#10;tcg1GWZZLhlu1vOYayV7aGtrfuy09aFkb6zn6vtStfLniFbONWpj/3nn9h4bvdd2GztBlAbIRwKS&#10;1eX40By99haoFZlp7KyJyRhoPaTbNco12qyPHVJxzzVf7+NsjZ0YQAN/Woyd+XlkOhuTpAwob7mm&#10;Xc98XJdj2SLXlnsvf8WTnjgMxXsFR2Nbnu41ixybc693hHpRvObRtdasp+Q9QU9pNfRcI3y+tbZ5&#10;+mpcOTbnxs55jrVasp6SY6eWr6/timiG4rcQFMq3uHiS3mYTl1+3VXKGEmlt4+tatLA/az4vXZNt&#10;o554Qp5dannufD3LN3+k/avxkbbOqb3ein2Y1XJ79y12wvWu91jXghU/JYUln+X52fiwkVgxBovP&#10;NNlL//Z0KOuv6tljTEEd1lNaC9ll261kyv5K66miITmcCg/dyLNSjzz/0ED5gfRb6tHitvRvj0+y&#10;vkY9ezRwHU9aSBP0cGR17jk+1scNck1nfkmvONfonKd886SlVWxqM/Oaa63iQ/3U2hCbOmTLjKnb&#10;YpzoYTBYxmYdvXutesq30lpkfGV5L9ur9UrruerP1fYj6+mRP0fiZT82L3e5AbZ9PXc5VGI9Mo9k&#10;+bG2/qM5Pfq9nveQtdBVSzFZ8tWqnvno3MeOtfhs6VmK31K7rfPL9qYrYordsrX3OnJtL6lr9ZZj&#10;u26X43O2/br19le96WGCHuLDsSFNx/RMtY81YnTV9qynhFslbFwVWlLPVV+utmctZKc32xL9a9Jz&#10;NTbUnvWUYFPCn3025r1lLfFnu9+G/y1mYUUoOz0nnGR+ebndDb5/o+ObNNf8ndMgz9FK3S/hQXF5&#10;T/+bLxq7YlFaf12uZ/nW19eghR6Ua/S4ul23cM0DyjXKuXch114tvyPnhMbevm4pDWEJuXYbO+/C&#10;t9DSV9Ja2eZc5VyjWeD9HjExVnOW6lPY0yvNAzQflBo79VWt9/B5mqffBe41nndypvnxunfHrlJc&#10;KN+oD5oLavZ1zLOdtclhvkcI5a+hTJooLnKeFlVmDWvVTWOH/pdIrmdWRIeTxHWJXX6e6vI9DsWm&#10;xthpicD82Mlg0TxAmuhbGuM9W3bd2iHf42gdO0d40hxAcwFtWl4fHPE/r5vGjpNcS/dsDvRQln0N&#10;9zh0R33lHueWrXnk2x9zrlHPJu9xMmQt5mkZu/x5PHPn8iGPHQ+vD3js0N7TPQ4Fme4JrH+DM+ca&#10;3ROUuseRY2VtMMh6+8eUbBWsPxw+x3sCmt9cjB1xj+Np7FCst553HsKaJdHataxq1UMeOx5yjUB5&#10;fV8qHzta8udIctKcRvGh96bp9Y7uTRIO5XgofA4TgKexQ/L4fak813THad67qCe83qF5+n34/GDx&#10;Da355urO8usd+mbDXZ8fdFAQh8jOfj2NHZLM70t5GDv0TeFfp8/eSrwvtZ4X4WqsEEYq7cUUuzOV&#10;NqtRrtH48fIeqKaxsx7bzdDECjx2Zj+33mdCTS16f43eZ6Ptg/p7nOjm4h+KLedaydfWix02uHDu&#10;9QGRoDuJsJVI+July3/JFf7s7eo8rUEWj514z2Z87FBweez0fG1dMq48dq58fnA56QsZKDl2Crm0&#10;08x8RPn1QVw8SZM1PZlq36YpddbN+GbBdEXLTfWav7MixMk4UdNNaDiXYhMNXrEqOsiKdazeO3n5&#10;+jUelMy12j7fvX9d4ifSxck6i1VPX197/3iGloF+meYJHjua/X30Pt1qpdPfwovRr0ETaaDFoJtb&#10;FqvN+pUqLDGnGwPaSAk9mVreSMnnScDi2CkssCYxss3xIT01+yqM5W5OOB3e+gj/aOw8Lp68V54v&#10;CRPzFTqdpdhQztHYofhY2nJvSceXSQDP05b0zPlqfuwIUXQPShvFzVquRcezP3THFsdOGDfW9cSx&#10;M8WHtORjK5Nu4pDGjpdc8zR2KNdur3ZuP/t2duzcZpP+qUg55mmepoXUt7fcfczTXscOjRt6v8Dy&#10;9mrsGNdDY4fmtpLPO+XnOWGRfmNHbtkhz2sWXx9IWVQm1fSmO20ux05UNv9HRHy+goKzcuxYfx+H&#10;cMqxY10P5c+nKUc8jJ34PoGYC7Jpb1Lae8ejNnjHRXpmmXH25dvtjpou7XpPt7c00X+SJs59DXro&#10;POXaCrdEoAAAQABJREFU2z3vUYu22orx84PJKdJj/T+IfAmvDvi1tYZcm8ufIzlgeezkOokFxYe2&#10;+Fmi8bFDswB9YQFt8XlnbvK7XV78u54f09W4E3PrzBy72MGBC9/oP42G5504TxtYU7Alrcbn1lt9&#10;yuvrsZU1t8tka/Nz620zamrQHM3vs70NuVYppavpzWNLYyc97zgYO18PrflgGiGKolgN/kHDNKeV&#10;+OyNpR3svnh1OXbS+qLivbQzqGHslIztsbHTjvOZnkqNnTN9n2vDkZx/RqHnUBo/cfHkuQ7QaosA&#10;hWAe/1bL9tct+dqezokeI1C7VC15ftlXJbEiN3izMm+wv5r34HogOgQrAgt/wg3C7QlsOxtjk6mb&#10;7doH/Bm4qmQ6MAZIBwEQAAF3BDC/uwspBIEACCwQKD/fCYuiuNA9ThskIMMqywalwOXOBNbyZ+1a&#10;Z7eddC8Ii6ITcVGGU1meQqReC3JIfYhUOLieJ+KqKKpwHE5sEkDINhGZrIC4LoVNkBHFpdoWzzuV&#10;ZTEUxX1GbIsj7WhwfzSxeLJjmA53TXHFypSETT2O6ODNS/W+Jqr3giWfL/saDVy2cod3sUSeYCtP&#10;QHLFVLqDbwQ2UUvAUmHWgGRMFdZrz5rAyRkCxJXZ8n6mGk6BAAiAAAh0JMBzNe87uoKuQQAEQKAZ&#10;gbL3psKaKDYTg46aE+Aw016W8TqyeShMdsg5Y9J5F06LCIiiC2lChGNpQiWKtQggf2qR9Wt3OWfE&#10;FVH0S8KXMoTMVzylGsRW0sjLEx2nkJzKyoM45DFi6y3sxyKKxZPm4k8BrvM2Yj3L9SBb8tmSrxwx&#10;Sz5f9jUauGyF0RXbk0f8KGYUhtIHM4SizozqDDIlYdymQoS2TS41m1pvt5gqYrdKQHIF01VUuAgC&#10;IAACxQjIuTc3unYtr4tjEACBYwQsjS/ylf3l/TG1umqzHt6X807QEcVy9mFJGwGEWVtEbPmD/NEQ&#10;LxEFUdTgWUkfHEsriQm2FgggfxbA4PQmgeXcEVdEcdMgKqgggJCpCEM1JxDfNbSCjiiutbB2zaks&#10;a2Eo7i/iWhxpZ4PnIorFk5XDRmHBwoa6kFUzjs7dPbyX6jIpad2Sz+TrpS0aCH+edY5aqU+nh5fo&#10;d2vMXMH0QAh4rHCTCG+bILOmZtu12Tj2awQkU6oHrmu0cA0EQAAE5gnkc+l8LZwFARCoRYDGID9q&#10;9QG7rQlkM2t22Nob9FefAEJcn7H3HpBDWiIsIiGKWrwr5YdjaaUQwc4KAeTPChxc2kVgPYemq+uV&#10;dvWDSu0JIGztmbfoEXHdS9n//IVc2JsLqAcCvQiIUcrFAx+cY/Fkr7id7ZeC/Bz/nLXgsp1qIg5i&#10;pppvltHk6/VNv2Kp88Ccfx2NYwuSKckE1wPBjvAmgglcKswaAu9ZLJdPgutlhDAAAiDgkEA+NzqU&#10;CEkgYIaAHI9UlsdmRMBRQUBEUBRFBRQdEUCIHQWzgxTkTwfom12KqIjiZjNjFRxLMxYJm+4if2zG&#10;TaPXlEvL+TRdWa6gURJ8Wo0p8FgngOF4NIL+5zHkxNGcsFEfcbURp31eZtFcX6YwaxKLJ2exjHuS&#10;UupEHo0LbK/yCPZG1ypjS36Tr/Q4vcXG4U8cDPpHhNSq39vTUWneEFxPIk/gpkJKylSYNZyaTVfX&#10;a8+awMkZAuA6AwWnQAAE3BHI5zp3AiEIBIwSuD42g4XrRtrR+0b+Tg7zvl3v5XuSemQgLMWkPJUh&#10;LCLEQ4S5mkjkTzW0Fw2LyIjiRaPqmjuWpo61R4eQPx6j2lcT5dRyXk1Xliv0dR69LxJAyBbRmL6A&#10;uJ4NnyAnimetaWznVJZG1E19Qlyb4q7cWbloYvFk5VCReQpX+UUgdaw2wFGtC0tELPkqA2bN78v+&#10;RgOXrUiE1cvkLW3l55yb3VH/guuFyDM8fqsoJWcqzBpPzcLV9ZqzzXFygQC4LoDBaRAAAbUE5Lyl&#10;1kk4BgIgwHd6J0nQSA8PDPiT/Bo0Q2waQG7fBcLanrmnHpE/mqMpoiOKmj0+45tjaWdwoM1BApQ/&#10;/DjYFNVBYJXA+tw0XV2vtGofF/sRQNj6sa/dM2J7hjBRo0f49M4pQKeyzgTbXRvE1lNIy0YTiyct&#10;5gblAFaSzEZONZronGoPZ5nmJ0kBbVZS8DJxo3HjON2iZSde7K/WveQqy1r9VelXAhcKaSJJhVmX&#10;U5Pp6nrtWRM4OUMAXGeg4BQIgEBzAjQX5fNRcyfQIQiAwCEC58esaMlF/oZGOsZN3qE4oDII7CXA&#10;w21vfdQDAUmA84f2XJbXUe5NgKMS9lzs7VKF/h1Lq0ALJnMCef7kx3l9HIPAUQLrOTVdja978ILn&#10;KNve9ddj29s79H+FAGJbgB5BdArSqawrQXfTFrF1E8r7BMRBLXCbhcWTnvIDWvQToMH7HP+k+4kC&#10;47iL7puKLl0f7vSyryJuhztX0oAk8GY159h/TXvmejnHNIlq6QsD5BkxJWcqzHqTmk1X12vPmsDJ&#10;GQLgOgMFp0AABC4RyOcVaYyurV2XdVEGARDoQ+DaGBWtRbGPEvQKAr4JYIj5jm8LdVs5tHW9hY/o&#10;gwhkkfj2Ek7RufCuSHbJMi+S4kiO5VCY9B25YzJsJp1ez7XpKs3RXJH2eBNbfaw5XOodhYOHCSC2&#10;h5HNNBAUHc9pQuUMA5yyTACxtRw96XsWyYL3V1g8KTlXLBd/DokGi1uNBOpYrQg3M23d/0yO6sOh&#10;WEexPhT7UKFjaBBL3sCVSVzYM9C4yJzs7LvjSc0udI2mrwkgp18zwRkQAIF1Ajwfr9fCVRAAAe0E&#10;zo9l0VIUteuFfyBgkQANMX7se9VkUSV8rkkA03RNuqVti2iJYuleetvjOa23H+jfHgHHw8JeMAbx&#10;eDnnxBUu8n4QNpAJAiAwAAHH85pjaQMk5rJExHWZDa48EsDiyUceOHJCgCZBtW8eR+fuHt5LNuFb&#10;8b+In2SEPp5IyZUK5oIXpUxe21WhDztzBdOLsWGQ/F9zI9BtqqlZ6F6WL3ozdPM5jtuRGBrZ0OLn&#10;8qUnEPKHfeJ9T3+u9s16eH/V3p72+Xj3wHGPbtQBgVEIXBvTorUojsIOOkGgFYG54UXn5s638gn9&#10;2CGAPLETq5unWcSyQ2tq1vx1LG1NNq4VIoD8KQQSZg4RWM+76ep6pUP9oXI7AhQ2hK4d71Y9IaYl&#10;SQuaoliyh962SBY98vfCe/uF/q8TcJqy18GYtFA/mlg82TAxLE26lnxtGEJ0tUDASr4U85MMxS0U&#10;0p1UKvBFM/skJ3hsV4Uu3JIpeQauF+MTgU5UE8xUWDROLfixXXvRDC5kBKZIxLPgmsFxcsjjRsba&#10;iTTIOEgAOXAQGKqDgGIC18azaC2KiuXCNRAwRQDDylS41DmL/FEXkgMOieiJ4gED6qs6laWeuxcH&#10;kT9eImlXx3oOTlfXK9kV79hzDhntuexY7lDSEM8a4RZURbFGT71sOpXVC6eafhFXNaEo4Ei7aGLx&#10;ZIFwdTNBeRJ/2hRLF+ZiEPHMXdBwLsWOnHl28b8ZVPMWMSc/aSs2atggRTEZTYVbZ4b+JjklGRnS&#10;X8tVcC1INsGcCmm4pcJsZ6nZdHW99qwJnJwhILmC6QygSqck99Jd1LRd2lfYAwEQAAEQmCdwbS4X&#10;rUVxviecBQEQOEIAQ+oILdTNCSB/ciJnjyVJWT5rb6sdv1IWfYniVmtL153KshQC874ih8yH0IWA&#10;9TwUV0XRhfABRCBkfoOM2NaK7UTWMWDH0molhQm7iKuJMO10sm00sXhyZ1hKVaPw8lsmpWzCzjIB&#10;1bx5rE8JodrXZcQPVzxoeBB09IBjmhZS2h7tSU7gYFvJ0UDWrc9cwbQQZwaaxt0+u6nZVB3x2Mdt&#10;rRaYvqaTM3ldA2dAAARAAARA4BqBa881U+trRq4JQGsQcEgAQ8phUBtKQv7UgM3Pd2H/TZSbvNvl&#10;M6I+VdXIPdhcIoAcWiKD8z0IrOfjdHW9Ug+30ecOAgjbDkhGqyC2NQMn6IpizR5b23YqqzVGdf0h&#10;rupCctGh9hHF4smLIevenHKm0oqPiqa7Y9PlgC/SVtSQn7RVGj7T9/2HXmIH1Xq5iWjwl3lVZdZA&#10;h6YuJFNwLRQZCZU+EKFHHH50YX0cyqbrNQv5OoAZyZTkauSa+3gmLGRDPs7YQBsQAAEQAAEQ2CLA&#10;z1nyOYfPbbWdXpzcqu1vtG0WNUBgYAIYSgMHv5B05FAhkMlMRjQ7TNVQOEwAKA8jQ4OMAHIoA4JD&#10;FQTW81JcFUUVjsOJTQII2SYisxUQ29qhE4RFsXavLe07ldUSIfoCgQYE+o1ULJ5sEN76XVACaVyS&#10;UF/5nh54eKklFMN3i6GXSFrSUd1X6uDVN+KpzcY9QyouEuKKtpWwCh37mCqTK+BaMCYE9tU4XCcs&#10;Y0GerNcu6KtzU8w1hSTo5XPOpUMeCIAACIAACBwicO35cWp9zcghf1EZBLwSwDDyGtl2upBDNVgL&#10;qqJYo6dRbQLrqJEvoxv5U4YjrNQhsJ6f4qoo1vEEVksSQLhK0tRli2KL+LaKiSAtiq16b9GPU1kt&#10;0KnvA7FVH6IDDk7RpF2HD+exePJAqEpV7RTrUu7DTmUCXvLDko4mvlInaQsHacJPhXTVUkHKsq1E&#10;F3VwrRSPBHYqpKRNhdmOU7Pp6nrtWRM4CQIgAAIgAAIgAAKzBPL7jNlKiyen1teMLFrHBRAYhQCG&#10;0CiRrqNT5g+9VqRjftTpcQSrgqoojqC8pUagbUnbX1/IH38x9apoPVfFVVH0ysKbLoTMW0Tveii2&#10;iO+dR/3SRNsxdMfS6qeH4h4QV8XBOeWaiGinD+KxePJU4NDIIgEabp3G2Tau6JxqD7c1zNTgKU4t&#10;d+Fzc1+5Q3oJEAFZoCSAzRSTpHDNvpoZgZ1OgWtF8AnuVEiJmwqznadm4ep6zdnmOAkCIAACIAAC&#10;IDAgAXn/cFy+aP0tlOlB2zfcidxA4C8IbBOgUSMf2y1QAwReE5hm39cXpjNb1xcbDntBEBPFYXFU&#10;Fg7ElQE7N8/58xJ0vnGuFfLsE+B8nVcirorifF2c1UYAIdMWkXL+ILblWO63JKiL4v72+ms6laUf&#10;fGUPEdfKgJub1xNRLJ5sHvwKHVI+Pcc/xY3XsVrcTXcGwd1dSNcFpTFM1Xx8AEqSaPOh5qZFw1/M&#10;DZWjkACnwmaHyPVNRKgAAiAAAiAAAsMS4PuE8wAmC9cNnXcBLUHAOAEePrTnh3FJcL8hAc6fhl0O&#10;0JWgKooDCO8iEYi7YHfTKedPvncjEEJcEuB8nRcnrorifF2c1UQA4dIUjbK+ILZleZ6y5jQITmWd&#10;CjEagYBeArpGKhZP6s0UeFaBAA0/tYu5onN3D++lCiAam7SkhXylrXmecMfpmyjZi3Qh+mXtD3vf&#10;nKc1UAf8ZaYHmmxWRXwEogQ4FcSEsExK1I7GlmuKvlAEARAAARAAARBwQyC/FzgmTLQWxWM2UBsE&#10;xiWAYTNu7EsoR/6UoJjbyKhmh3ltHJchAMxlOI5qBfkzauR96F7PX3FVFH0o968CIfMbY8S2Z2wF&#10;fVHs6VHpvp3KKo3JnD3E1VzINhzWF1EsntwIWa3LlApWFlZY8nVPvFTric6p9nAP4tk61lSRv7w1&#10;H6up81CIP8lHJ96yOyb3pIAfzXmaJNbWaYoN/ewOfnpngTsBilsopAROBb74sE9NprPrtR+a4gAE&#10;QAAEQGAQAvlzhRbZ5Bf7xnstvp3xQ5+eiaoHuGcCgjYgcIEAhs0FeGgaCSCHSieCICqKpXuBvdcE&#10;CHf+wPsOrznhzDwBDNd5Ljhri8B6HouromhL4bjeImR+Y4/Y9o6tiIAo9vaqZP9OZZVEZNYWYms2&#10;dDOO640mFk/OhMvkKcqxSj/dbZKHZadFLGPRspbMd6t6yG/eurwRGR2gP+xJFy8YweU9K/Gh5jIO&#10;VQby2JBztrOtAl5OXB6PCVAqzHaamk1X12vPmsBJEAABEAABgwTy+d+gBLh8icCUAUiESxTReCwC&#10;GC5jxbu0WuRPaaJkj6jyf7UMZUCuAXnVJpCv4sHFDQLInw1AuGyKwHo+i6uiaErgwM4iZH6Dj9hq&#10;ia2IhChq8a6EH05llUBj3gZiaz6EQoDuaGLxpAhV6yKlBhZPtKZ+6089e+GgKPaBVbhX63rIf96a&#10;j9/UeSikzlOB3TK3Z1n2lZhDv8thjg9VRoxmkCVAx8ZlagauM1BxCgRAAARsEOC5nPb5w4YCeFmO&#10;AGfDlAzlDMMSCLglIEaNW40QVo8A8qcG24wqH9IvoqRyjX5hUxJg1PIcyiCwlwDyZy8p1LNEYD2v&#10;xVVRtKRvZF8RMp/RR1w1xnWKitPgOJWlMZGa+0SxRXybY6/UoY1IYvFkpfB3MUs5V+nbJ6PpLqLq&#10;dapf093De6kej5aWveghHbw1X1SWOg+F1HkqsFum9klS8Nq2ElPYDzkrY0QNEacMXwI0FRKgVMga&#10;3A5Ts+nqeu1ZEzgJAiAAAiBQgUA+P5frYrJcr4NrrsZFEuyjVicPSKyhh56sHaA5QBFVQeAUAQyT&#10;U9jQSBBADgkYxYqCqigWMw9DuwkA/25UqDhDAPkzAwWndhPQmj/kV/54LUp4L4qv6+GMRgIImcao&#10;lPEJsS3DsawVERVRLNtHX2tOZfWFqqB3xFVBEIq6YCeiWDxZNPAwZo0ADVW1i1Sic3cP7yVrlOf9&#10;9aiHlTbPKYIZt1BInacCXzS1T5KC17aVmMJ+2FkZJ2qMWGUIE6CpkAClQtbgdpiazV7FSRAAARAA&#10;gRIE6s61mfXssIT/sNGZAGLaOQDoXhsBDAltEbHlD+UP5xDvbSnQ6K0gKYoaPb3q0xF5VJfry/JV&#10;H9ba86t/7netLq6BwBoB5NAaHVzbIuAjfyYVPsRshczVdYTMVTgfxIwXW1bMd3gPOJQdTL6yy8q8&#10;K+GOY2kl8Ji1gbiaDd2M4/aiicWTM2FseYpSxsJTLDGx5GvLGLbsy1sMvOnhXCBdtHUZ29w5jdjk&#10;QCrcHDP2N0nqxdQYr57uIlYb9BOgY+OTmnFT3m/0hMsgAAIgMDyBevNlZpkP6dsNaYt72/deNyH4&#10;CwL1CdCoyR/1e63XA2uhHqYZoV5nDSyzHqlFlhu4gC6cEUD+1AiooCqKNXrSYNOiRIs+a4j1yD4g&#10;Z0aOfhnt6zm0frWMB1etSB+nsjx11TzaNyGAkDXB3KWT8WI7p3ju3Fo4qD634f1a/ULXGnZVyONd&#10;ZpzK2qXdeyXE1lOEbUYTiyc95SC0nCJAQ1ftx5vROZ5cbl4+Hp2SrKqRNz0Sbndt7ADdlKckTwXp&#10;qplykhQ8tq3EDPLTjspYkRHEK0OZAKXCBGmblGgBrhlWHIIACIxBQM6D5RVn1rPD8v3BIgiMQ2Bu&#10;ONG5ufNWqXjTwvHxpMtqblnxG7lSK1KCrCjW6q2XXcfSeiFFvwYIIO8NBEmxi5Q/+ePursguUbxf&#10;V1piX/EfE5UGaNktDt1yDVyxSGDMuArVong6fmSD7fD+tLEdDekjphb97HCldBWnskpjMmkPsTUZ&#10;thmnbUcSiydnQmr6FOXjc/xjWgacnyPwGFeeeraX2czZ0nfuUZ0+/654pCJWCXAqXJGkoq0KripI&#10;2HAC8doRpzg8j5E6VnuHD6gCAiAAAkoJ8HxX3r3McnZYvj9YBIGxCGBIjRVvqB2TAMZ5jbhnVLPD&#10;Gj32tOlcXk+06FspAeS80sAYcWs9f7Kr2aEJiewz7b18+GUC/DUnOWzXrKA1CGggILJZFDV4ttsH&#10;q35vCHQqa0P1GJcR2zHibEElFk9aiBJ8rE6AJmW1r8PkM0ZcGEs47t6q9v1g5DxpmZP+EMq5CrXP&#10;JQemQkyjey7V7r6W/SQrdGBfTS1KeuzKeJFXiFkWmwRIjtOszsxhajZdA9cZSDgFAiCgmkA+j5Vz&#10;VlgWxXL2YQkEQIAJYIgxCexBwCcBjPEacRVURbFGT71tOpfXGy/6V0qA8v4lPN4o9Q9u6SewPXeG&#10;GvQNjfER9OANQf1BdeLhdm46ETqgjDFjK1SL4oDhVysZYVEbmsuOIbaXESox4COSWDypIJ0olay8&#10;prHk69HQmtDG8062iJJPk2YrubQUHxNxWHL+wHkVMYtOTJ7ExLGePY/fRG9fzYGEMlxVjgWSgbhl&#10;wWRA9CZohEMntilxMzDNeOIQBECgOQE5H8nO6bx8yGv7y5n17HC/HdQEARA4SgDD7Sgx1AcBGwQw&#10;tkvGSdIUZVEs2ZsGW46lacALHwwQkGNAlg24DhcVEFjPGXFVFKPbdEyP7bcLFaiEC9YJcLpZ1wH/&#10;Hwnk08rjVa9HQrUoelVrVRdCYzVy234jttuM7NSgaIYb0Wlnx+/XnmLx5Gsm9s/ExKyXnfUs90dv&#10;Rhs5Slu2iJJOpUt0YHQzE4dCfDlmZK7bexzRicmT5EQqFFLa1gxzta2iLTMNvXHcyBfELosIwYmA&#10;BKUEKRWyRvfnBb6wXJNrYA8CIAAC+wmIGWl/o901M+vZ4W4zqAgCIHCaAIbdaXRoCAKqCWBs1wgP&#10;Uw37b/Rdc+GVF/0nOKebX2VOAwZZxQlgDBRHOpTB7fwRNURxKEgQq4YApyDv1TgGRy4TGC+mQrEo&#10;XgYJA1UIIERVsHY3irh2D0FhB0REHXz4jMWThdPjrDlKKwf5dFa+qnamYsHzkcNFlKbiUDCDOaRk&#10;stucwE7M5FVBqc1MsRzusBtXdgD73QQQux2oEqRQSMmdCrMGUpNwdb3mbHOcHJSAzBsrCMhn9pv3&#10;Vnyf85P18H6uTulzNEfUYyeVhHK9jkpjgT0QcEsAw9BtaCFsYAIY1zWCL6iKYupp7ly6aK9AcuTD&#10;ngJ4DALXCTgb1teBwMIhAuv5I66K4qEOUBkEKhFASlYC29nseHEVikWxcxjQ/QoBhGkFjvFLiK3x&#10;AD64T9GcIko7Jx82Y/HkQ5AdHThKUkdRqSdlmpviJJUmp1shXQq9p0v1PClqefQ0Jv0yfkXh7jGW&#10;Og+FlDypsMeCyjpJVvDOvhqViKs5JWNHnSB+GeoESI7ZdVKpiTAFrgKGseJcPI9KIBvycbQ96vsi&#10;cD2nhAVRjJQ40eggv+YLI9SAgEoCGHYqwwKnQOAwAfl0ergxGmwQEDOlKG40MnfZsTRzsYDDOghg&#10;TOiIg1UvtvNH1BBFq3rhty8CSElf8ZRqxoutUCyKkgnKOgkgXDrjUsIrxLYERQ02ZiLp6ENlLJ7U&#10;kGPVfKDkdZSt1Ti9NmyaHM9ZM98amC69lqz2jOlYFKJKDPhBJruMak4eXt2QnEiFQmrbmmFZtlW0&#10;ZaapN44f+YQYZpGRcA6OW9kUXDOuBQ4l3wLmYAIEOhLIsjk77OgYugYBEBAEMDQFDBRBwDABOZap&#10;LI8Ny1LguiApigocK+qCY2lFOcHYeAQwNsaLeUnF2/kjaohiSR9gCwSuEkBqXiWot/2YsZ1Ujyle&#10;bzLu9Axh2wnKWDXE1VjAVt31H00snlxNgLYXKd3KL1KwZLUt763e6pDb6rXgdZ6/HCyiNB+LgmEl&#10;UxxaKpefM8jqjo2dmMmvHa3VVWE57Fg3ruwA9ocJ5DE8bGCEBglSKKQkT4VZAqnJdHW99qwJkydz&#10;3WsiqK58rNXVfY1VZ3s+1O38vHffgvP0oI33tyObf3vo4UFvOQ9sRhteg8ApAhiqp7ChEQioI4Cx&#10;XDokGdHssHRvve05l9cbL/o3TABjw3DwFLi+nT+ihigqcB0ugMAsAaTpLBbzJymu/DAvZpcAkcmi&#10;uKspKqkhgNCpCUVRRxDXojgVGBsjolg8qSDVrLpAQ4Q/T7WqYQi/eS6bWeTGlyxwYF+Rc4/RYi50&#10;tgub5EAoPDjwcPDotIGjJKsXVwOMtLv4Ehzkh3Zfu/iXkjwVpjG8PnZF7dNukw22w/sjxtjDM22P&#10;9KOz7k7VO6vNauS2vJ+thJPDEEAeDBNqCLVHgIYnhqi9uMFjEGACGL9MouReUBXFkj1osjWARE24&#10;4YsxAhgfxgKmzN3t/BE1RFGZDLgDAq8IIF1fIXFzgmI7VnwntWOJdpOvLAThYxL+9oitp5iKaFKR&#10;P6D1JFFoweJJAUNDsWjOFTU2T6dBF/MdNzrrSh+JiVsoxIntNrvRaUs6Lfk6AW+2Iza8dXnuenCA&#10;D7p4whiK7P0oKYLDpBGOITtvPytZSeF9BBX+JECpULija+byeF6zVqP1Tg93VqvhIWyCAAiAAAjY&#10;IZA/XfB/DnlrRwI8BYFhCeTjd1gQxYULsqJYvBsFBp3LU0AYLngggHHiIYr9NKznT3Y1O+znNXoG&#10;gf0EkLb7WVmrOV5sJ8XjCbeWmrv8RRh3YTJZCbE1GbYFp7No6vzIeMH3c6exePIcN7QSBGjYDDBW&#10;hGIHxRi0bMJzIAsS7gS6j0tOr5lvPL17aauUJNlyG97OEOBY0iU8f60BCqQSoFSYaTDCKZk1uV66&#10;Fh5xt1Yvb4djEAABEAABEFgmgGeUZTa4AgKaCWDs1oqOICuKtXrrade5vJ5o0bcjAhgnjoLZQQrl&#10;Dz/mu88yLDucb4OzIKCLANJWVzxKejNebIViUSzJFLbaEkAY2/Ju1Rvi2op0q37GjCgWT7bKr179&#10;UF7HxUt1Fz3EbnpprNyvW22G5zy3MSmcyzLEdWeAFceTE6EQnUgnVhrpvsQKeK/bW3i3RUDGsds4&#10;2XKy5/UEKBQSICqkCye8o7bcnvdHzCRHskY7be2slhlfPiR79Fhya7klroAACIAACIBAekYEChAA&#10;AVsESt9S2lJfw1smOu35sEZXCmw6l6eAMFzwRgBjxltE2+pZzx9xVRTbeojeQKAcAaRxOZaaLI0X&#10;V1I8qR5PvKbUK+4LwlkcKQyCQGECY49SLJ4snE4jm+Oh5HHtAGnzqOuWr6TuW/j3zLeiJtLYd0zK&#10;h4DHJ1nulssx1dgT3nfzpghkVkF720qK4DBvhOPJQhBTJjHtE6BUyCrsPKTmbIL3O5veqp1qdKgH&#10;VAYBEAABEACBGgTwDFaDKmyCQD0CGLO12AqyVPwW/tCDNnHpdsLu3yjNrvvwHAS6EcDY6YbeRcfr&#10;TyPTVafPOy4CCBGHCazn/GFzaKCIwHixFYqpKA4VhQWuXCCAkF6Ap7gp4qo4OIddQzSxePJw0tRv&#10;QGlZNDXJWMMVII27qx+QqQevumKyvQSRb25Zd/vbNGVOx9BtTE4T2deQY0y1G04Nj84lJ0IhOtHN&#10;k0e/LhyxJPtKLkBw1pRjSrIQV2fBhRwQAAEQAAEQqExA3kdU7grmQQAELhLAeL0IcLG5ICuKi9WN&#10;Xsil0XF+zqg0uA0C1QnIsYKxUx23uw5k/syLEzVEMU7SdIw3++ax4awJAjKlTTgMJ3cRGDOuk+ox&#10;xe/KC+uVEFrrEZz3H3Gd52L3LCJKscPiSbsZfNBzSvh2rwZ5eLXr8SAOVH9NIC2gvEWtbca8dmfv&#10;GSt+7tXTuh6PVeq323iNTkyeRCe6eVIEv2TalWsRNTDCBBBXJoE9CIAACIAACNgjQM/jte4w83sE&#10;e3TgMQiMQYDGqnyMobqFSjELimKLnlv34Vxea5zob0ACGEMDBr2g5PX8EVdFsWD3MAUCKgggvVWE&#10;obgT48VVKBbF4mBhsDsBhLd7CKo5gNhWQ9vBMKIpoWPxpKSBcnECNNxqfUhV3NkdBr3peSU5Cryr&#10;vJde1VR1woqfqqDNOEMcees2bqMTkyfJiVRg90ztVXA1RcyGszKu5LHtLLXBHF6CAAiAgBUC+XOE&#10;Fb/ZT/Kf/l8Vbda1kAbSQg96rvagJ8jABgIgsEIA43wFzulLGdXs8LRZpQ2dy1NKHW55I4Bx5C2i&#10;bfVs54+oIYptvURvINCGAFK8DecevYwX20nxeMJ7pFf3PhHm7iGo5gBiWw1tB8PZvIwPuvHNkx2y&#10;sE+XlPvP8U/z/qnXaeg177tGh560zPKJaRL/xMv30mxtNSet+KkG2IYjxJO3bs+VyYlQiE5084RR&#10;XN6zJFLC5ctGCxiwT7YAhIsm8niC6UWgaA4CIAACSgnk8z25Sed4gR7t39BJbCAAAiAAAtUIzM3F&#10;1TobyrAgK4oeETiX5zFk0KSYAMaT4uAYcG09f8RVUTQgCy6CwCUCSPdL+NQ2HjOuk+oxxavNxdqO&#10;Idy1Cfezj9j2Y1+25yyS+EA74cU3TyYUKNQmkA3D2t1Vte9JyywoEigW28bD2Yq6TpKf+QPz/fUY&#10;EVPeuvGMTkyeJCdSgd0zs5dMNTitzR8NTK76IJnazdSrFNAeBEAABOwRkPO3Pe/hMQiAAAj4IoA5&#10;uVY8BVlRrNVbL7uOpfVCin5BQNV/BEY47BHYnpdFDVG0pxQeg8BxAkj548wstBgzrkK1KFqIF3y8&#10;RgDhvsZPc2vEVnN0jvo2RZN2+PD6FTwsnnyFBCdqEqBx6GUsetGxGG8SSNF6vs2cVvVGGZNIPAcs&#10;Rnv3BRU82Ym4wJddR3SZxNk9YZUPsgOqZ2k+tuOU5bPgyiSwBwEQAIH2BPI5ub0H6BEEQAAEQEAS&#10;wLwsaZQsZ2Szw5I9abDlXJ4GxPBhQAIYVwMGvaDk7fwRNUSxoAswBQLqCSD11YfotIPjxVYoFsXT&#10;ANHQHAGE3VzIdjmMuO7CZKRSFk18UD0bNyyenMWCk7UJ0PDEmKxNuZR9P9Hyo6RUbK/Z6c6THOAt&#10;LaTEzMJISuwZMaiWoHm3Aa53FiiBAAiAQE0CPN/W7AO2QQAEQAAEjhPA/Hyc2b4Wgqwo7mtrp5Zj&#10;aXaCAE/dEsD4chvaJsK280fUEMUmzqETEFBEAOmvKBiFXRkztpPqMcUXziCb5hB6m3GD1yMRwCjd&#10;G+20eNI6stz//HgvEC31yH/WwPvLvpEh8VPMl+2dNMB6ojsnbWhp9hIcsb6oiONBTKksj+nc7UQ4&#10;G76Bkq5Z0vtKC8shXWGzpIX8ndND53tu0qctnrIu+ZwfX9KRjE2F5EwqXDI/1zh1WVrLXGeNz0lt&#10;1HV+XI9qHaG5/3V6OW5V+rXGVNajsjw+3mv/FtJ/We7v2XUPoOc6w5IWZDy+xZGzNtJK9lzfltRW&#10;v7f6PZzVc7ZdaUW5H/lx6f5q25P+y3LtflvYh54WlPf3IeNBZXm834qemtJ/Wdbj4XlPzuo52+68&#10;p/taavVr3fu719++UZnekQrj5tvtvZp4YPTPXdnjPCDPG5Vmfl7LuVuPifSfyvI412rt+IyWM21a&#10;cdHs2xkGnvSQFn7MsxBqRXG+bv+zBlw8BMm6ntz//PgQDGWVScvt7k2ZYyfd8RQbQnBFz5W2J/G/&#10;apb7kB+/anD6hLAsiqfN7WjYqJsdnpSp4kkPabE+r8l4UFkel4l4PytXtFxpW0uxRp/OaiUtbfRk&#10;vfBh4Y/J2uk5S3x/u+d//fd/C3qeTSwi2opjpXjvp1mwJmshk28K2r0FeotkyQ5vtqSeud7nzpX3&#10;opxF1kN+W/N9joLUM3c9noti72rvpcUWXS6wFur8qI9H67cQeEVPC/+2+siZsp78/JadU9dTJ1RI&#10;B6dMLTVqqmfJiULnWQuZO0PrTJtCrs+auapn1mjjkzJzPehhfJ60kCbo4cjq3HN8tM1RZ2ixFmrr&#10;UY/URxrzYzqneZP+eoqPBy2UNxwfD3pYC+nypMeDlpFyTeYh6bawSZ9155v0VJRFkXjzoW4ty5nB&#10;/nMNPraqh3XQnrVQGXqIgq6N4zNKbFivrijMeyN9HSU+8yT0nJUx4fJ8bMJVrkDuy7IeOckT6d68&#10;nlTVRAF6dIaJ48J75Jq+OHFsyLMj8ZHtNKliv45oOeY/9xBaieIxG/trcxf19Oz35WpN1kJ2vOhh&#10;TV70eIkN6bgSG25LdjRs0h9PuUZs2+iRBMtHlK230VLef2mRtbj55sk5cfKc5TIHq4gGMtY5g+f0&#10;8LnOrh1GTH4rQHrY76UGHIfZ6/Fi+BO+gZI2rqs5ZuzjrJ6Zk7K+Rl3Svxn3VZ6SPkum8nw1x1Mn&#10;ofDwrbvSkzK9p67KmOtu5YyevE15yuex5L6dt9S2pfSbedJenm/rUfnePGkhOtBTPkdKWURsSpE8&#10;byePQX583rK+lp60edJCmQI99cfLWcZn29VXdK4H6DnHrVWr/vHJPZiO89M7gJxossNquSpH/Tta&#10;v5yndSxBTx2uJax6jI0nTZ60UL5a0LPXx/irDrKyLJcYnI1tGHf/FS3oeYWk6Yk1/mvXmjpZqLPR&#10;9FjSW9bXyVpZo4eysGPXh/zcW9m6ntz//HgvB431PGkhvkf0HKnbK3YWfDzCpq6eutZznW17y3sv&#10;exwXT7578+bp7bQgqqz5stZ44cCc1ZfwkzWfX25fDvw+6HljQM+cDj73ddJDcfkQ9BTdIsg1mkV7&#10;i8YoNqSJcu3dRmzaenZO66evX+OTjsw1C37PqT08drL80ab7S8izL99ent6GVcIUn6tbb32fg5Y4&#10;dp63x85VrbXb05Pn55evsZs4dnqs5E4BTYXTsukZh+Y2skR6rls87UqRhrex8y3eD7zfmKePdNiL&#10;y+cwF9D8Rs+jW887R/T0qHsbOy/peYeY9uJaQj+NnS/T2KH7AstaiAeNHco1uve0nmtRT4gNxeht&#10;iM1bOmF447FDEjzM0zx2rOTa1otmmqfpHofm6ZLPOz1SlnONYkS5Zn3skA5+bU2vRT3M0zRXe8g1&#10;ym8eO/Sco+V5Z2u8k99zG48d2t9eH8zVsnMOY0d3rHSNHTFqRHHvhEsLVz6FezbabmNHx0wtpRzJ&#10;Bnqlc39tTe/m2N7S+1LxHuf6+1K9afh6X0rn2DkbY3p3+jZ2bu+BWh87nGu3ezYfY4feK4ifvSmd&#10;2bbn7VuNeI8TPg+hN6bev/Xx2Ru9L0Wvrel51PpG80B6bW1cD2Xc5+mzNyufW3P+zI2nw5+9sTGl&#10;e7rH+epw7Kx9bj0XV43hkWMnvj4I89v5TagWxfP2jreUY+fDWyevD8LYifc4hudpSgd60HPo3jUf&#10;x6PftoXMtetjp63vc72xHpoBaOzs3ToN9U334mtrB2OHhfI9G+UazQf1tvoR5VwjDR7GDs1pNLfF&#10;xZMUGguLDfemEGmxoGdtQFDC8fYc9OzVzm1W99FYUYur3dFF7o32W7HhuptGFVSg2LAeS34vods9&#10;dqLYu+J7aclyu/PPYuxwbEr03k3jNBVQ/yX1lGBy1AZJETObDj0psKmwX1aWaycs7O+rQU0eO7Vy&#10;rTmfKT619DQISeriPm5uz6dyLmjONXl1vvDN6dghIjI25wnpaOli7DjLtXzs6MiUmxdynmK/tuan&#10;2s877EeLvdTvYew8ORs7nGuUCx7madajIdc497fG+9I45PYxNh7iI8dO0EPvF1jeONdIg4exw3Nb&#10;3bEjsloUX+eByA1RfF1v/oxItSda4t47Piz1hJSbQDYQjkjLaTvzuJqf5bFDOnrHpoj4KT4e9IhU&#10;UzF2rsQnagmTAe05NvbHzo0I67nCR0VbxWOHx8JjzvDZiV48nGrQE890WcPzztX4ys/ePMzTHEcP&#10;Y0dmoSU95DfHQean1EO5Zj3f+B6HNFrXQho4Zku5thRXaqttk7kmP7fe76ew8I3JhNaiuN/W9ZrC&#10;G1evD4iM1bEjx8OXKcRLY+d6BvSx4GGezsfOHpIytnvqt6zDzzvecq2OHhn9tpO3h7HDrw/Sz3a3&#10;THT01ZlAnAX1ToX9hva1uOglek3XbOuUQ3T1Ob1RN1vXyUmZlzfVToR1lCGZtn0aF6KTE6GQnEgF&#10;URHFqwQSamEIpAWMk0VwPQluoGZzObImn75Rgh7U7mjbNbs9rrEG3vfwoWSfpOP2HVP2Y1OSC2yB&#10;AAjUIWD9OaAOFVgFASYgRogo8lUve8fSvIQIOpwTwBh0HuDK8rbzR9QQxcpuwTwImCeA4WI+hIsC&#10;xoutUCyKi4BwYUgCSA2fYUdcvcUVES0VUSyeLEWysh1K+REXmVjTbc3fS2nL8/DzTfVQ2gM4lk8M&#10;Rxybl3JnprEKnsmJUEhBTYUZr3HqKoGEfDIE2leJ3tqDaxmOra3kcWvdP/oDARAAARAYlwCeg8aN&#10;PZSvEchGRna41tLaNcfSrIUC/g5KAGNw0MAXkr2dP6KGKBbqHmZAYAgCGDq+w0zxHSfGQqko+o4w&#10;1J0lgBQ5S053O8RVd3zgXV8CWDzZlz9630GAJ3Eri2rIXyu+7sC/XSUKvqkeTvtEh3TzNlTsWXTh&#10;vQqeyYlQSEFNhcKKYY4JJOzTCRBnMtf2kiuYnmcpOUordJ6+DZDYLtWR9VEGARAAARAAgZ4E8FzV&#10;kz761klAjApR1Onrea8cSzsPBS1BoBMBjMdO4J10u50/ooYoOpEPGSDQjACGTzPUTTuScaWyPG7q&#10;SPPOJqXjCG5O2FOHSBNP0XzUgtg+8rB9hGjWiB8WT9agasEmjafpGwMtuEs+RpeNOGvJ1yJIRT4N&#10;pz0DSPp5wyIlJnF+r4JnciIUUlBT4bw4tNwkkNCHmiC+iWtXBcl0V4MKlcgH9oP3R7pZy4Uz9o70&#10;PVdX6pm7jnMgAAIgAAIg0ItAj+fFXlrRLwhsExB3bd98jg6fqrYjixplCCzlD5+nPZfL9NjeitTA&#10;/wGuvRfoEQT2Edgeb1mN7HBfL6gFAiCQE8BQyon4OB4zrpPqMcX7SNwOKpAuHaA36hKxbQS6STeI&#10;Zi3MphZPUhqsfWBeCxLsgsAZAsPlqxAsimfQoQ0IzBKgvKKt6/NASm72Jp24OYe/1Qgwceqgaw5U&#10;UziWYRnPo8qvtD3aF+qDAAiAAAiAgDUCeJ60FjH4W5eAGBG0YDIumgyvJhy9oCCFQmVdnLDukgDy&#10;x2VYIcowge0xKWqIomHJcB0EVBDAcFIRhipOjBfbSfF4wqvkz0hGkTJ+o43Y+o0tlJUlYGrxZFnp&#10;9qzRxFb+/V2eLstbrkG4DoMant5s2qJbgAN9EBFT6dnUN4UWUD5rguNPF22MsFkZ6k5258oOxA/e&#10;6IAeb8IDUW6VLBwC6g/UW1FHPyAAAiAAAiAAAhoJyPsijf7BJxCoT0CMAlGs32/bHqQ0Ksvjtp6g&#10;N4sEkC8WowafRyCwPTZFDVEcgQ00gkALAhhWLSj36WO82JLiSfV44vskmbNekTbOAirkILYChuki&#10;ItkifOYWT1JaYKFEodTgMRaBgmwhqrNmHlDP1nB0MqbSLZ+G0r0RQmZB1TCHbcA6cLk7V3aA9s98&#10;cECAmqp2szKnbleJmmSAIyAAAiAAAiAAAsoIyPsdKsuHMlfhDghUJCBGgihW7LC5aaeymnMcuUPk&#10;0MjRh3btBLbHp6ghitp1wT8QsEYAw8taxPb7O15shWIqisP91FBzdAJIG58ZgCnBW1wxUltF1Nzi&#10;SQJD6YHFEQVThMdbXPijn6zl+DNqip5+0hdyLAbpHql76YJNR02HyYPGMWOu3cYWO9BYd5nuyHl6&#10;vIQHfYum3Y3DwIrsKoHnIAACIAACIAACIxLge5kRtUMzCDx84ud4MDiWhiRuRAA51Ag0ugGBkwRo&#10;jOaPR1PZKM4OH+viCARA4CoBDLGrBPW2Hy+2QrEo6o0QPNNMACmkOTrnfaO4dvuc/LzbaDlLAKN0&#10;FkvFkyYXT1bkod501QkvGudBqHtarcqhURbYIH0BRsqnWy55iNkFGotNOQ+ogu5RtyhB3QXJFFwP&#10;hIfARXjhD/0keUrIVDhgTE/VJCu4ZFuJHqbwBARAAARAAARAoAyBeOtVxhSsgIAxAiL7RdGYiE13&#10;HUvb1I4K1wkgf64zhAUQaEFg31idau2r3MJt9AEC7glguPkN8XixFYpF0W+Eoaw2AaRRbcKwDwIg&#10;YJWA2cWTNLFjEUSFtEtgU6FCJ2VM6vdwn07SQZvLfI5BukfqXrppxt9HApwLdNZlPjzKbXYEridR&#10;J3BTISVlKpw03K9ZkjS5YFdJP4boGQRAAARAAARA4DiB/B7kuAW0AAGLBLLMzw4tKprz2amsOak4&#10;V4EA8qcCVJgEgYoEtsesqEH/MZkfeKe3YlRgGgTuBMQIvJ9EyQWBMWM7qR5TvIu81SgC6aQxKmV8&#10;otgivmVY9reCSPaKgdnFkwSM0mbEhQ/VdfN4jD/jTaRHpEy6224Je9tu6/cWhYU/MY2ehx23R0Fz&#10;PvD+aHvUnycgeWJmm2e0eDbBC4UHeA8Hi801XkiSJufsKtFIFz6BAAiAAAiAwJgE8vuLMSlA9VgE&#10;RNaLojcGjqV5C5VKPcgflWGBUyCwSmB73IoaopiM0jl+4A2nhAUFEKhBYG4I1ugHNtsSGC+uQrEo&#10;tqWO3rwSQEp5jSwWTPqLLEZrz5iaXjxJ4Ch98NqzUgoluKlQqaPzZvV6dk0Tt/aa2x7jxjGrsSde&#10;/PCaEzW4bdkkprSB6Y3Dob8MLzYKBwliKhwyp6WylGVbiRai8AMEQAAE/BKQzxlUzh+WlbMW0iB1&#10;WtXEenhfQgffJ3jgc53HVQrcnvfXPepngTSwDt738+Z6zyt6PMhbAORY2oJinC5NgEcO70vbhz0Q&#10;AIHyBLbn/qxGdljeI1gEARBYI4AhuEbH/rXx4jspHk+4/WQ1ogCpZSRQB91EXA8CU18dEdUQIvOL&#10;JwniiKlEmvkDm6qJxHAVfwtlMxZVQc8bT/jnL9s6G8WEPzFx8Q2UZ4PHOUHtm8wBZx011E4yBdeT&#10;gUsQp0JKzlQ4abhfsyRpcsGukn4M0TMIgAAIeCGQPyd40QUd5wmMnROT+lIQ6OcsaStl72atz1/S&#10;AD192B/s1UO6HZSM6oUJIIcKA4U5EGhIYN/4FbVEsaGb6AoEQGCGAIbjDBQHp8aM66R6TPEOstaG&#10;BKSXjTid8RKxPUMNbUBgm4CLxZPbMlGjHAGajvUtIdHplXfq5fTB0jkC3vP+HJXrrcD1OsP04Xdc&#10;eK/vOeOMQsoL2nyouWnBXxAAARAAgXkCPOfPX8VZEBiRwDQqMDhGDL4bzZS+/HAjCkKaEcD01ww1&#10;OgKBagS2x7GoIYrVHIJhEACB3QQwJHejMldxzNhOqscUby5H4TAIaCOAqUNbRK76g4heJViyvZvF&#10;k0irkmkxY4sBx1UjdIDlIzOUqp56CEHVniobj+lzyyE3miojWzPPDKkORuUaqWPXwPUYr8XaEaSg&#10;GZPUdqYKNVG2bTWLkcMFEAABEHBNIJ/LXYuFOBA4TGAaIRgoh8mhQX8CSNv+MbDuAXLIegThPwjc&#10;CGyPZVFDFMEPBCymA/ksH5ajKHVw2bIe+D5PgGI71iYUi6I3BiWlkS22x3vLvFgP7y1rge99CXgY&#10;D30JoncQWCfgZvHkukxcLUaAZ2WFP+NNro2wiCWFoFhQOxiKwRolYu34cm5QjyOMhVZkl7jK8618&#10;Md9PhDaRS0maCibl5XlgW43JEMBpEAABEHggkM/LDxdxAAIgIAhMowWDRjBB0QoBpK2VSOn1Ezmk&#10;NzbwDASOEtgez6KGKB7tB/V9EkBK+IwrVOkjMOZYm1Q7Fu9Ymr5BBI+GJ4Dx5ikFKJqIqMaIulo8&#10;SSk20qKFrnpT56mgIr91eVMXCWnlzWTex2DdIia1kCaTejgYSvaSKXiWC4rkSmU+5n25ntpa6pIj&#10;CdpUSE6kQlsIhXpLsoI920oKAYEZEAABEChMQM6zhU3DHAg4JjCNHAwgxzH2Jw3p6i+mLRUhf1rS&#10;Rl8g0I7A9tgWNUSxnYfoSTMBTgna80Ozv/ANBKwT4DFnXccx/yfVjsU7lnYs1KgNAo0IYMw1At2s&#10;mxDRb/j0uBnugx25Wjx5UDuqXyXAs7XCb6G8Ks1a+xQKk44H7+NzxP2JgvWQnPtZa+L0+AueemKh&#10;1RPKEfno4mdK1KmQzQtdfLrYaZI02cF8dhEomoMACLgnkM+b7gVDIAgUJyBGkSgW7wYGQaAgAaRq&#10;QZiDmkIODRp4yHZPYHtsixqi6B4MBO4igJTYhQmVQKA4gTHHnlAtisXhdjboWFpnsugeBOYJYMzN&#10;c7F9dooqPixWG0Z3iydHm0hIb/fxlZxIha4Jr8OLPghIO23dc+Lmxv6/0fHJ++j8XYFZTfvVN63J&#10;PKnTO+WmLqAzAwRknpC7XXIlOjF5khxIBQMUX7soudpW8lobzoAACIDAHgJyHqSyfOxpjzogAAKS&#10;AI+gcE4OLlkFZRBQRABpqigYBl1B/hgMGlwGgQME+K5G7h+bi1lAFB/r4GhUAkiJUSMP3ZoIjDcO&#10;J8XOhTuXp2kIwRcQeCCAsfeAw8nBN7x9ayCS7hZPEnNMKB0yj6Er+RZKcmfkhSkpHB1S4XKX0flJ&#10;QQziLZKsie2PHF9mcHUvmYLnVZq+23fPleTAVEgJmwrmApAkTZ7bVWIOPRwGARCoRCCf1yp1A7Mg&#10;MCiBaYTR7ttLeFDhDd78GDQbNMvGc4Hm6NjwDTlkI07wEgSuENg3zkUtUbzSL9r6IIB08BFHqLBP&#10;YMyxKFSLov1oPipwLO1RKI5AQCEBjD+FQSni0i2y+By4CMyqRlwuniRilIJIwKq5M2+cZ/W4iBIR&#10;mIfU7iyHg3o0GY0oYFKRBNwK5rW1S4NdPYHnLkyoFAjIXCEgaWi2pJOcmArJiVRo6U2RvpKkyZpd&#10;JUVwwEgBAnlO7TVJ7eRjbzuN9aSOszw06eqhR85FHhhqiid8AYF5AmKkieJ8XZwFgT4EkJp9uHvq&#10;Nc8hOs7PedILLSAwMoHtsS1q0H8Oif9BJBATp0fmN7p2pMHoGQD92gjQmOSHNt/q+SNmIlGs118f&#10;y46l9QGKXkHgBAGMwxPQ1DdBVNWHKHPQ7eJJ0knpKD/wy7S7OVSpMzrFE0KfKKjk0jHr+kajgHAW&#10;QCM7pdStwJfS6QLdjWyCeRIDMB05E/Zpl/nSLWeSE6GQkjad3CdEWS3pvSwrcxPuVCaA2FcGDPOb&#10;BJCDm4hQAQQuEJhGmJGBVsNNspk/LgDt3pS1kCM1eLUWyHp437p/9GefgIdxYD8KUAAC7Qhsj/ms&#10;RnaYbgrauYyeFBHI00GRa3AFBIYnMN74FIpF0VsiOJbmLVTQ45wAxqLHACOqVqPqevGk1aDA73IE&#10;aGpK62jKmTVtyQWTJCIVYkzoiB7YyhF4JFzOLiz5JcBjsNvcyw6kd93fuoCdZLlQM64IxHHc2EM5&#10;CIAACNwJTM8GBp4UDLh4x4oSCIBAdwKYM7qHAA6AQHMC+8a9qCWKzZ1Fh+oIIB3UhQQOgcADgTHH&#10;6KTasXjH0h7yFwcgAAIg0IcAZtk+3Mv06n7xJKVntwUcZWJk1wrPDfEnvPnArhxPnnM0TI8NFkEL&#10;pJKQW4Eu8SNd8hTAxloS6qlfMG0cAKPddc8bngRoNqCffUqJmwrmyLIk2tNmV8nNf81/mfEeH2Vc&#10;jrTbYxt1QAAEQAAELBOYnhWMPDkYcdNyQsB3EHBDAPOFm1BCCAgcJrA9/kUNUTzcERq4JICUcBlW&#10;iHJGYMxxSqrDw7l45/KcjUTIGYUAxqW3SCOi1iPqfvEkBYjS1PsCA9Uaybk4V6QChaXZpppNMwrz&#10;HcWwzF+ydTYJ4Ry7Rz1dCoq8zwOtgsZMwbMVcR/9cN6Qmi65kxyYCsmJVDAHOkmaPCcl+TmNoshH&#10;9pP3R/y0ovOIJtQFARDwQoBnOLvPLfdI8AxNe0967grLlZhVsCiK5eyXt2TEzfLCYREEQOAQAcwV&#10;h3ChMgi4IrBv/ItaougKBMScIoB0OIUNjUCgG4ExxyypDg/60oVv4T0PpxCcyuo2VtAxCJQigLFZ&#10;iqQWO4iolkhc9WOIxZNXIVlpT8NS9cdaad5o72n7Hq1kze01gSs+JOaFBgMV6EHbbWTw0f1MvIg/&#10;JwmA50lwaJZGJqPo8tyVEngqRCe6eMIYLu+TpMuWdBsYRafuKMA7EBiBwDTb7J106A13fuP91TOd&#10;MV7xwwPWvxeAYo019NAtgxE0RtxUnEBwDQR8E8Ac4Tu+UAcCewlszwWihijutY96vgkgJXzHF+r8&#10;Ehhv7E6KWTjvHYbYsTSH0YKk0QhgfI4Wcei1RGCYxZM0EdleErEvrVrFFzgAAEAASURBVHjCVauV&#10;HUyfNLXzdJQc2Jcpg9SS+ZZS7VZIlwaZG2pHXPKkvhLu2h3DvgsCKvInOjF5khI4FVxwhggQAAEQ&#10;AIGcgHgGEsW8Fo5B4BUBhfmi0KVX2HACBECgHwHMEf3Yo2cQ0ERg31wgaomiJh3wpR8BSgmkRT/+&#10;6BkErhAYc+wK1aJ4haPGtiRNPjT6CJ9AAARwD+UrBxw/qfgK1CE1wyyeJCqUwqMsg1CtleeSGIy2&#10;nrbt7dBY7F6Z2HBoujtTw4EkLhTSRHArpEuh33Sphg8D2WSm4DlQ0AtK5fwhk11yKDkwFZITqVBQ&#10;LUyBAAiAAAjUIZAm85v57LBOn7AKAm0IUDrzo02P6AUEQMACATzVWYgSfASBtgS25wVRQxTbeone&#10;tBLglKA9l7X6Cr9AAASWCYw5fifVzsU7l7ec1LgCAsYIYKwaC9imu4joJiKjFYZaPGk0Rqfd5mGr&#10;dqlHcjAVTmtFw3IEKBpqc6aUTE45etsnib0V0qUROJTiuWJH8lyphksgsEggz6E0ZBdbVLiQnJgK&#10;0YkunlQQB5MgAAIgYJVAmpxvArJDq6rgNwjkBPLUzo/z+jgGARDwT4DmAZ4LZNm/cigEARBYI8Dz&#10;wnIdUUMUl+vjykgEkBIjRRtaRyAw3pgWikXRW6wdS/MWKugBgUgAY9ZbIiCi3iKa6xlu8SSl9GjL&#10;HXgYq9WdgpIKeZ4WPW7TS1GXmxsbihGJjVsopEFyK6RL4Xq6NNXG7jgB4imZHreAFiDwOoe6jM2Y&#10;yCKbkxOpgFCBAAiAAAhcIiDmWLKTHV4yjcYgoJQA0lxpYOAWCHQkgHmhI3x0DQKKCfDcQHv5eHxH&#10;gmtNQrJDxfLgWgMCSIcGkNEFCHQgMObYnlQ7F+9cXofRgi5BoD4BjNv6jNv2gIi25d2nt+EWTxJm&#10;Su3HNxP6wG/dq2rdPN88q/aydci69jdkJDgPaZZIk8StkC6FqKRLXSNku3PiyUzB03Yse3vPeUR+&#10;dMul5EQoJCdSoTci9A8CIAACCgnQxMkPKqaJVKGvcAkEyhNAxpdnCosgYJUA5gOrkYPfINCOwPY8&#10;QTWmWtuV2zmOnlQQQEqoCAOcAIFqBMYc4/6f88aMa7VhAsMg0JQAxm9T3I06Q1Qbge7ezZCLJ4k6&#10;pfiIyxp4aKvVHgNT38tR4390xhmaE6chzRZpwNwK6dKg88jRPNqqD55bhHB9LwGZS1SWx3ttXK6X&#10;Op0KcdpIk8hl8zAAAiAAAjYIpMlweTKmBZO8aBLTpI2wwstTBMRoONUejUAABOwTwDxgP4ZQAAIt&#10;COybK0StdD8dbqbF6Ra+og+dBJAGOuMCr0CgNIExx/qk2rF4x9JKDwHYAwG1BDCO1YbmgmOI6gV4&#10;5poOu3jSXKRGcpjmoPgBaiqMpF6dVkQhhISfF+M3o1KI7p/wg0/ZlAXPsjxh7T58u7GISc2TCHlx&#10;nz+6+YSOQQAEQKA4ATnPBePZYfHuYBAElBPAEFAeILgHAg0IYB5oABldgIATAvvmC1GLi7SnB95m&#10;cJIJ52RwOpxrjVYgAALWCIw35oViUbQWty1/HUvbko7rIOCGAMaxm1AKIYiqgDFEcejFk5Tuo763&#10;wENdrf7kYL0o1bPsb+4AqymmnJf0zmQcPLcRlE5P1dSOKyOpCZ5GAmXIze459eDAdJAmilQwRBSu&#10;6iPwkGQX3SNbbO/NRVu9m5OOl8kJGmvWxxtpoUdLLdQX50Mo0pYd3k7iLwiMSwBDYtzYQzkIEAHM&#10;AcgDEACBIwT2zRmilige6Qd1fRJAOviMK1SBwBqBMce9UC2Ka5wsXnMszWI44DMIXCKA8XwJn9LG&#10;iKrSwFR1a+jFk0SW0t76x6hXMoSHvVoGMUD1vKxn+UpUdLaNodDpWh+vYvKEPw+D53aAvCobEuZJ&#10;Vh9wl+0G1gYiIHOKZHfJq+REKCQHUmGgaHiRmgK6Q9DOujur7ejwWBXul/fHWuuqTRpYB+91eXjM&#10;my56PIDbxnxVJYdG7rd71VuDdZCHV9loUMl6eK/BJ/gAAiBgi4CHudAWcV/eWs8ffv7kveXoSA2y&#10;3FcTeTJtosinsB+XANJh3NhDOQgQgTHngEm1c/HO5WEAg8BQBDCePYYbUfUY1b2ahl88uReU93o0&#10;DahdspGcS4Xi4eBpUC2D4orPGawXgXP+qGjFyROdCQcxiW6ZxJeQV+UixUzJIriW4zq6pe55lRwI&#10;hYfEfjgYPUwd9KfALPdNVb6FbwL8NtXl/XILXAEBEOhAYMdo7uAVugQBEAABENBGAM8X2iJiz5/4&#10;8iC4Lff2VMDjegTELCOK9fqDZSsEkA5WIgU/QaAugfHmAqFYFOtS7mPdubw+UNErCHQkgDHdEX61&#10;rhHVamgNGcbiyRAsGgpYnqCcA89XlQPF3dAYrtwVdWFyw3jZCFtMoimTnm9ZhLzaYHbyMnPFWD0J&#10;EM1mCXBe8cXm+fXgQDiIDtBJ+dPD7J3VPf/0MPl/5mehOSoPsJZh7Ky2bABXQAAEtBPAMNceIfgH&#10;AiAAAroI4HlDVzysebOdP1QjPOJuu7Z6/S+kJTzeTHv1Dq84SDpID23P0/52VO8vvXxt1FU9EbBc&#10;kgDSoSRN2AIB+wTGnBMm1c7FO5dnf/BBAQicJICxfRKc6maIqurwNHQOiycn2DQk+KP4hvzVdcVT&#10;g14W7SKln0W/9GkXhX4ai/RMb8qmwXQrcF6R/XSpSGfjGpFMwXXcPKilvHt+sQP5vpbgFnZJyyU9&#10;3LiFs+gDBEBAAwGMeg1RgA8gAAIgYItA/txBx/ywpQTe9iKQ59CjH+KqKMY6dEz/Xwxv+jwiG/Uo&#10;z49ROQyqm8LPj0ERQDYIgMAMgTGfGibVjsU7ljaTxTgFAmMSwDj3GHdE1WNUz2rC4klBjoYG3te6&#10;AVHLIjrW1jvqjTbkxo0D/wUXJrGxZ1D0VllKolshXQom0qUNc7i8TYC5guk2K9Q4ToDzi1oix47z&#10;QwsQAAEQyAnQvCrn1vw6jkEABEAABEBgiQCeP5bI4PxeAts5JGqI4l77qAcCIDAOgXyKyI/HIQGl&#10;IAACSwTGmxeEYlFc4mP1vGNpVkMCv0GgCgGM9SpYOxpFRDvCV9s1Fk+qDU1/x3jKULc4hBzr4JRa&#10;Hp1TpVM4Oqs+2T0nERZSngR4rFnCPTXrMG0ccxi1zRFAjpkLGRwGARDoQCCfK9kFOr90jetgDwIg&#10;AAIgAAJEAM8XyIOrBNZzSFwVxat9oj0IgIBvApgufMcX6kCgBAGaJ3iuoP0Yn09Mill4CZAKbTiX&#10;p5A4XAKBfgQw3vuxr9czolqPrW3LWDyZxY+Gyhg3sJnwlUOdTPp5RT3TA9udAPPA2Lkz2SwxNMqm&#10;BO5WSJc2jaDCEQKluZI9tsn7I/5oqptSUJNTBn3J8wBcDQYRLoMACBwikM97hxqjMgiAAAiAAAhk&#10;BPC8kgHB4SEC2/kjaojioU5QGQRAYDgCmC6GCzkEg8AlAmPOGUK1KF4CqbCxY2kKacMlEOhPAGO+&#10;fwzKe4ColmfqyyIWT/qKZzU1NJWoWgQSHerrFabX1+nGTFTlyms39Z1JqZwKyUdmmk6gAAIVCFCe&#10;IdfKg2WmmBPLs4XFemOW5wPeW2bNGmj/Eh5vLIsJvks9VG6x5fNXq35baEMfIAACIAAC/QngeaV/&#10;DKx7sC+HslrZoXUG8B8EQKAOAUwVdbjCKgh4JjDmvDGpdi7euTzPwxLaQAAEQAAEQGA3ASyenEFF&#10;N0H5B4Uz1YY7xTeHYHMPPTEBlzsPLjETOka+MJWNfYI2FSK4Gz06ww/w3OCIy5cIcJ5NWYjxe4nm&#10;vTHz5DMYx0wCeyaQ5wifxx4EehNAbvaOAPoHARAAAR8E8HziI449VaznkLgqij39Rd8gAAK2CGDq&#10;sBUveAsCmgiMOX+Q6km5YwCOpWkaQvAFBNQRwNhXF5ICDiGqBSAOYQKLJxfCTEMIixvm4ahhEx1R&#10;4w2/VEDeZGlDEeINY4pJ7NhHcOHPt+nxfCN5+3trD547OKLKJQLIt0v4FhuD6yIa1Rdk3KSjdF4+&#10;5DWUQQAEQAAEQAAEQGAkAkv3SyMxgNbzBPieetmCyDBRXK6PKyAAAiDwmgCmj9dMcAYEQOAYgTHn&#10;EVIdHvR5FX0K6hCCQ0nHEhu1QQAEPE5tg0cVM/vgCXBYPhZPriCbbgFXaox7iaea7ou3YpB0RUoN&#10;G4XpyWzIte65o5DPrEsEjR/ptu1GDzxnieFkJQIy36gLjOEyoHOuc1bp54bpQRvtrbMnDayb96Rt&#10;77am/4y9vf2iHgiAAAiAAAiMQKDlcyn1lT8sM2YtpKElx1rMWE+uJT+u1T/s+iWQ5xDn2ut3OgKD&#10;vLJfLFAGAiBQgQCmkApQYRIEBiUw5nwiVFNRHHpKA8fSPIUJWkCgKgGeB9Y+e6rqAIxXIOD0SasC&#10;KZi8E8DiyTuL2RINK0yUs2jiSRV8ohMqPHkARR7Rhvy5ccj/Mh8wysmsHCdoUyEm1y3D0qXQHDm3&#10;whCXihGQOUdGkXfF0MLQBoE89zaq4zIIgAAIgAAIgMAKATyvrsDBpUQAeZJQoLCTwHbOiBr0DUYv&#10;0/GbnR2gGgiAAAhkBMSskl3BIQiAAAicIzDmvCJUi+I5gnpbkTR+6PUSnoEACIAACJwj4PgJ7BwQ&#10;tNpJAIsnd4JCtWUCNP10XzSjwol5Ropdm3e4w1kwOgmdwNFLvDQAbwXwPMkTzS4RiOkYLKR0vGQN&#10;jUEABEAABEAABEAABGoS4Hu3mn3ANgiAwFgE5ucVcVYUxyIDtSAAAjUJYGqpSRe2QWBcAmPNLUKt&#10;KHqMvnN5HkMGTSBQlQDNCZgXqiJubBzRbAzcXXdx8eRL+B++X174ByFtapRD4WvQQ5pKbq0Xg5D/&#10;1CepsBSbJU6kg65VzbXY+ZIHofOCG2cX6fl2ItfaeLlPMGuh2jXGzj4v5mud4ZTGToiLpbEzTyDM&#10;AdNcsGvsJGChkMp3yzOn7hcbl+LYMX5LykOfxtDXb7afQyn8aeyE8pfCejj3eE/91d44PqTLenxk&#10;dpEe6y/nbhpuKig2LfOiRt5RSEgD7a3nGvEJdzYRUxw76Qfj4ylzfygmNzW3exzWZk7I5HAaO25y&#10;zc/YoTyj/KK5wMPY4S//otSj1wfPaSTRGXvbyxQbuq92MU+HhEu5lt2z8ZxHUZJlzVFjP+NrUTNe&#10;zxOl5x3evrgaO+VfHzCnlnuKTxw7Ic9Kv95pqYP6krnWYuyI1F6W+lBJHIjiUmOuQvuvxt+fJo10&#10;LxBfH4Syl/elWJd1PZxrrOfMe7rUVsvGuUaTgoexQ/GZGzsyblrY7/GD/aY4eRo72j4/2BOLvA7F&#10;hDaaA6zHJuoIf+bGDl2zuPUYO9xnaV7Srt6xM3kpnV0AkcZOuG5l7KzJomvx9YGjuYBCR3Gyfo8j&#10;4+bhHodiEudpL7k26SFdVuYCGhty4xzjPV3TO09Lz9fLrIf2VmMjFaaxs1sPE5BW9JTJOy/PO5K0&#10;h7FDuUbb87/++7+FEoUJ2xYBUNoidL/ejVXsuFvvdwA7S3Y83SmoUjVwOgGWoCVwqZAMvT6TLqEA&#10;AtUJIP+qI0YHIAACIAACIAACAxGQb1gNJBtSQQAEChPYnkumGnMV584V9g/mQAAE/BPAVOI/xlAI&#10;AloIjDnfCNWiqCUmpfxwLK0UItgBgaEJYI7wFn5E1FtEe+pJP9vtYSEDD42aWmralonAWuhcqz5l&#10;/yXK0m8PeiST0nokK9lPqzLr6e3HXr1rfrIWsrVWb29fveud1kMN6REhhELczxOZP1tH+Wk9ddy5&#10;ZNWTFgLRS0+t/Oul51JSrTT2pMeTlp5jZyVdLl3yGp9ac80l2Acbe40NYUB8DiZDg+qcb4hNA9gH&#10;uuC48J7jw/sDptRUzbWoceykI570sBZCYTnHOJRe9RyNjeTAbHj/2laoLRvIMjcqtGfTr30o1EFD&#10;M6yFuoSehuB3duUpPta1SP8pfPIYY2dnQjesxvFBbBpC39kVx4aqIz7b0JhXC1bcl47YCG9EcZvY&#10;vYZs1oLfveft0hnfzrTZ9qRfDU96PGmhjICefuNC9sxxyOevpfOyrZUyayF/c51WNEg/t/XIGrKl&#10;zrL01lN8PGmJiyffv3nz9C48LG/0VZq/f/0aJXx4+/bpzXOdMNWx+po8fZXup/B4G3R8F/RY3ZjX&#10;pxAb+tkqyjV6VN+440pPDR+/fIk3O5RrFKNSWzlL+z1qNXb2e3SsZs7scxg39LA+dpgCzWv0dcdF&#10;x06ClgrcXaURczNPNwUfv36JBx/elB07SUDDAsXl08vXyOy7t++qsmshK46d8NOP78KcRvHptb3O&#10;ynOe/B5iQ/Pbu+dGzzvn3NzVin5uNN3jOBg79DOJlG8Uaw9jh+YBusfpPXZ2JdOOSpRrlHPx9UEY&#10;P5Y3+okamgvo+Se+PjA+U9PPDdPrA3qd813HebpUTngaO5RjPHY+0Gtr42Mnvj4IY4c2ei36bHzs&#10;8D1OfH1gaOzIN9RiMKY/PHbeO7jHuY2d6bV1iE2t93Ekv5rlh7ET9DwXfK+gpt9Ltq2OnSU9dE8Q&#10;X1t7GDvhHufjNE/Ta7e5sbM0h9z5iBqieL/ersTvS8XXB++cvLYO92zx9YHh93Q5A+I9Dr3eafWe&#10;LndcYU+vDz6Kzw9Kvqdbwd1Nk/z5QXx9EO/ZNpt0q7BnmuHPD7yNnfjausXnIRWjy/M0dVHzs7eK&#10;Eh5M09ih+xweOw8XDR54Gjs0V/w+ffZWauzsmX9qhT1+fiCed+bu2Wr1nZZrFQRA44bGj6axc0Ue&#10;j52in73VC+iqZTl2Sn9uvdpxpYty7Hzn6PUBPreulDA7zC7NFd7ucXjs0Gvr78PYsb7F96XC887r&#10;1wdLEdWtmF5bU4zi5wd4faAqWPz6wP6oaYyVhmKphR2NXe/SXTdeqeNU6KL/aKe2vD2qrk59MDvB&#10;laDR9vyaXrp0q4G/INCcAHKwOXJ0CAIgAAIgAAIgoIQA3wcpcQdugAAIGCOwPYeIGqJoTCbcBQEQ&#10;MEQAU42hYMFVEHBIYMw5SKgWRW/hdSzNW6igBwS6E8B80T0EhR1ARAsDhTlBAIsnBQwU6xCgKazL&#10;NMadxgVirE3/0ld2mzzW7y1z7btnZuB1MA4R3EQvwbsVwPQgS1QvToBzkA2nFOUT2IMACIAACIAA&#10;CICAYQL5vY5hKXAdBECgMQGaP3gOkeW7G3x1OpMd3uuhBAIgAAJlCGCaKcMRVkAABK4TGHM+EqpF&#10;8TpNXRYcS9MFGt6AgCMCmDccBTNKQUS9RVSbHiyePBERGpZYxHEcXLfpTHY88017x5W0a8GuI9/2&#10;MSde+QPs9rFLn7xQIUK7keMcZCvgySSwb00AudiaOPoDARAAARAAARAoRSC/jyllF3ZAAAT8Etic&#10;N8JPPd22sOeiXxxQBgIgoIwAph1lAYE7IAACA94OiZlYFL2lgmNp3kIFPSCgigDmDlXhKOQMoloI&#10;JMysEMDiyRU4a5doeGIR0Rqh+Wvdp7XoQPiTgpcK8w4rOcvcbHirBNrkBtidiMfKOAHPEzzRpAoB&#10;zkUyjrmxCmIYBQEQAAEQAAEQOEFA3qOcaI4mIAACAxHYN1+IWlykhZOpHIDhBdFAWQOpINCeAE83&#10;7XtGjyAAAiCwTGDMuUmoFsVlSjavOJZmMyDwGgQMEcD8YShYu11FVHejQsXLBLB48jJCGDhKgKe4&#10;ru/tJidS4aiMLvXZW+q8K78u6q91CnYn+CVoofCQcM/pcxqy+nDpRDdoAgJXCaRUnQwhJ68SRXsQ&#10;AAEQ8Esgf84ooZRs5o8SdnvZYC3Ufw1erXWxBqnrqg90r8F2r9pCexAAAf8EtueLrEZ26J8QFIIA&#10;CGghgOlHSyTgBwiAwByBMecooVoU5/hYPudYmuWwwHcQMEUA84ipcO10FlHdCQrVChHA4skLIGm4&#10;YoHGeYA83XVlmJxIhfOCGre053FjQCvdMTuq0jX/VnxUd0lCo4+KI7gbvYdLYKoudCM6RDkpHyMy&#10;gGYQAAEQGJ1Afn8yOo8j+sFumxYYbTNCDRAYkcC+uUHUEsUReUEzCIBAXwKYgvryR+8gAAL7CYw3&#10;XwnForifmI2ajqXZCAC8BAFHBDCfOApmlIKIeouoFT1YPHkxUjR0sfjqGkQVDNMcHAopoKlwTWDl&#10;1uy6DW8rwzhhnvlRUzA8ADCCmx8vzBQ8D/BE1aoEOCepE+RlVdQwDgIgAALNCMi5vVmn6AgEQAAE&#10;QGB4AtvPP6KGKA4PDgBAAAS6EsB01BW/6c4pd/hBQmTZqjDWwHurOthv1sF7Pm9xzxrk3qKO8z6T&#10;8rBNu9uBv7/O5fkLGBSBgGICmE8UB+e0a4jqaXRoeJkAFk9eRni7j8VijGsgeRpUwTE5kwrXxDVq&#10;bcvbRlAOdsMMqZmKXDzof5fqCVooPEDDT3t3iQc63SSQUnaq+ZC2m61RAQRAAARAoAWBfK5u0Sf6&#10;AIH/v727W3McRw4EOtU99r7/K/h238cXvtjnsD3dVatQKlhIpZSiJP4AwaNvVKIkEkCcAEAyE5NN&#10;gAABAq3A43NRs0ez2ZZhmwABAnsImJL2UK9Tp/5TJ5ciGUXgMuoKD77CoY3SybSTQEkBc0u1tH5k&#10;NP71e9tquR0nHosnF8qVgbwMZFeOH3P0aYaeNpYJcuVSsrVRjZPL69gcX7Br0eL/HnnugB+9ML7K&#10;p375gq1DVhP41G1Pteifq1ErmAABApNAXhO0r9OXNggQIECAwEYC1/cCX6u92uPq7df9fUKAAIFt&#10;BVxPb+tdrTantWoZFc84As3oazbHaf/jlhYN63Hg9iBAYBMBc8wmzBtW8jujfke7IbuqvghYPPmF&#10;xAd7C8T02NXEODVo2tibSP0bC+Qpu6t+ubHBS9Wdh0yr97Ed/+anL5XrIAIrCmTfNN5XRFY0AQKH&#10;E8i59XCBC5gAAQIEuhN4fD/anLWaze4C0SACBA4rkFNTvh4WQuBPC+gzT5M5gMDCAs0obDYXrmT3&#10;4gqHtrutBhAg4PfL9fqAs0a9nI4bkcWTC+YuhrbFFsuA5jTZjefUoNxYJs61S2lb243l2kGvWH56&#10;snwCOdGmvzsZH3wI5lc8n/C062YC2T+jQn10M3YVESAwoEA7Xw7YfE0mQIAAgaIC1+eneP/5s+Zd&#10;s1mUQ1gECAwqYHoaNHGdNFv/6SQRmkEgfzfyq+5Pmc03ujkBAmsLmGfWFt6jfFndQ12d9wUsnrxv&#10;89I3McTrXv6+RPLWQd15TnP4tPFWfFsenC3WP99XT8soiecznietn7H/SfCPUPzQ4/mMoX33EGj7&#10;aNRv3O+RhePUed3fto486m+fW9e/ZH1xyjmfdpqYlix/67Iilq1zE/Pd3n1ya2f1ESBAgMA4AvPO&#10;UZe9fp1ef56ecS8a2x4ECBDoTMDM1FlCBmyOPjRg0jS5qECOxtNrXnfGRwV/qJyRFk2ksAgQ6ETA&#10;XNNJIhZrhowuRqmgRQUsnlyUU2FrCHR5T5Fzetz4TDc808YaDIuVmU0fo7WLhb1aQemZFXBNiQev&#10;Z7iL3oT249MCjenjB0X5msDWAu2410+31u+rvugL18++Wqg1BN4TaOe790pyNAECBAgQeE1g3rno&#10;aq+rt+eab332WpMcRYAAgbcFTElvEx66AP3n0OkXfNcCl9GZgzRfu27zc42LkPL53JH2JkCAwPMC&#10;BafR5xHKHSGr5VJaKCCLJ1dIZgx5iymWhc1ptEvXqXHTxrLBr1Ratnal4g9bbOvaZX/tMTMT2mlj&#10;QrOQssdUadNXgan7Nl9N3bj5zOZ+ArdytF9r1EyAAAECBAgQIHBLYN41W7NXs3mrPJ8dR6C3rhDt&#10;aZ+jZ6KNpTfrZ20zljiu3X62nGf2j58PjO72TLz2XV5A/1neVIkElhW4jNLigzXCKx7ist1CaQQI&#10;vC1gznmbsLMCZLSzhGjODQGLJ2+g+IjAkQTypsdin+WzHrZcn3Sdrp1OGxPe54WUT5a42u45dqKC&#10;qdmr1abgkQSW7g/XfW3p8re2vY5n6/rVR4AAAQIECBAgsJ/A42vZZo9mc78Wq7knAV2ip2xoyxwB&#10;fXaOkn1aAX2m1bBNoFeBZqQ2m7229tV2FQ7tVRLHESCwgYC5ZwPkzauQ1c3JVfiSgMWTL7E9Piim&#10;gGndz+Pd7TFTIKfWLm2nxk0bM6PqY7dsdR+tqdOK1rXLftsz9YR32gi86X0njf51alA845GvH+/G&#10;+/fHxwLViCaf+ut4adRiAgQIECBAgAABAj0IXO6SHjSl2avZfHCQrw8ioEscJNHCJHBgAfPcgZMv&#10;9EEFmlHbbA4azN1mFw7tbsy+IECgHwFzUD+5WKYlMrqMo1K2ErB4citp9SwqEFNttwt78jzwY9pY&#10;NPY1C4sWj9fqNUWWLTtto9Ru+++yIS9XWou3XKnvl9Rru56N7Lz4M4L5HdDvrY/C9NlnUe1PgAAB&#10;AgQIECBAoLbA9T3D12iv9rh6+3V/nxxNILpEPiN2XeRoPUC8BI4jYH47Tq5FWkmgGbnNZqUII5bC&#10;oVVLlXgIlBYwF1VLr4xWy+gR4rF4csUsx5Rgscl6wDnldms8dYBpYz2MFUru3neFmLcsMn2jzm77&#10;8JYg6tpfIDrlz9MzOmQu/p465+f/dPr08f6t1gICBAgQIECAAIEZAu39x4zdN9kl2nT93KTilSrJ&#10;WKL4Hr2fDTvjydfvj28ibja/P8a3RxHQJY6SaXESIBACOefFa/ukQ4DAKAI5ik/tbTZHaf3cdhYO&#10;bS6B/QgQ6ETAfNRJIhZthqwuyqmwzQQsnlyZOqYGi0zWRe7aeGrctLEuxgqlj9vyFTBWKpLxSrCK&#10;fV8gOmc8cjHl5YyWH5+/Ou/gHwIECBAgQIAAgd4E2mu23tqmPRUEmh7WbFaITAzvCegO7/k5mgCB&#10;MQXMfWPmTasJ/BZoRnGz+fv7OlvFw6uTKJEQOICA+ahikmW1YlaPEpPFk0fJdPE4YxrudpHq1Lhp&#10;Y7hs5GmuW+PhRL82OI3jG85ffXyys8DUQU8bUwf92Ji+0nd3TpLqCRAgQIAAgSMLtNdkXx1O336/&#10;w9dDtvrk56Vh0/9ZZ6uKV6jn1ymWivHEZf8flzz12o9WSKciHwvoDo+N7EGAQE0B81/NvIrqqAL1&#10;r3PNWUft2+Im0LeAuanv/DzfOhl93swRvQlYPLlBRmKqmNaabFDfUavIKblL66lx08aQaRq79eOQ&#10;p3O2uMs+nY3zejyBqYNeNqYO+vk/7R0w01fHUxIxAQIECBAgQGAVgbgCa5+fK7lcn11ePn/nHYE3&#10;BPSpN/DGP1T6x8+hCAgQeF3AHPi6nSMJ9CtwGdnFB3jx8PrtXlpGgMC3Auamb3kG/VJWB02cZl8J&#10;WDx5BbLW25gyLCJZS/dzuV1bT42bNj43fpB30fp86Ncpsc5rWP88PVvzdWpSKoEXBabOedmYJgWL&#10;KV8UdRgBAgQIECBA4CwwXWZ98YhvLs/7O305ygcECBD4TsB08p2O7wgQOIKAefAIWRbjcQWaEd5s&#10;VvMoHFq1VImHwCEFzFHV0i6j1TJ69HgsntywB8T0Ma0p2bDeI1bVtXWeR6b/LNnYvWIK54gdbeOY&#10;0zqqHbvXbAynum0Fpo562vjUUT8vpvz01bYtVBsBAgQIECBAoDuB6RLqS8su3+QO8Z+Fju0/Ts/8&#10;7MsxPiBAgMBtAdPGbRefEiBwPAHz4fFyLuIjCjQjvdmsJlE4tGqpEg+BQwuYq6qlX0arZVQ8//iH&#10;xZMb94KYRiwY2QY9p+xuvacGThvbwKxUS40oVsJZodj0jqK77eMrxK3IwQTajhq/3Z866+eFlBHV&#10;9NVgIWouAQIECBAgQOBZgU+XSJ8Obr5pNj/t4g0BAgQeCJg+HgD5mgCBwwmYFw+XcgEfWqAZ8c1m&#10;NZLCoVVLlXgIHF7AfFWtC8hotYyK57eAxZO/LWwVFcgpvNuFOdHAc+OmjaEz0b330Lq3G5/m8W23&#10;/fx20316NIGps142pg5rMeXRuoJ4CRAgQIDAEQSmS5+bwV6+/X6nm0f6kAABAiEQ00c+iRAgQIDA&#10;h4BLKz2BwBEFmpHfbFaTKBxatVSJhwCBk4A5q2I3+Mhq/Dv9erdimGI6rIDFkzuk3oSyA/qpyq7d&#10;p8ZNG/sgLVhrRJIPJ9CUWP+V+/rGalhQYOqwl41psvi8mHL6eMGqFUWAAAECBAgQWFJguqz5Uujl&#10;m/s7fDnCBwQIEGgFrqePeH/9Wbu/bQIECBxJwHx4pGyLlUAr0Iz+ZrPdo8J24dAqpEcMBAjcETB3&#10;3YEZ9uPPGfU722ETqeEPBCyefAC01tcxxZhY1tK9X25O7V3aT42r1zum0O6nxjcrCKR7FN1ln18h&#10;ZkUOLjB12tPG1Gk/L6SMCKevBg9X8wkQIEBgWYHpNLJssQ9Li3qvnw8P6niHjCWauJfpkjwZT74u&#10;WfbXsi5iFeC+BucTAgRWFDBtrIiraAIESgiYJ0ukURAEFhCof89lvlugmyiCAIHdBMxhu9GvVLGM&#10;rgSr2A4FLJ7sMCmatL5ATPPdLr45Ny5PRN228qUk1YzqJYrND0r7qLhWr9qcUoVbCUyd9rIxdVyL&#10;KbdKgXoIECDQm8B0arjbsMd73D307S+i7vb5doE7FpBxRBP2NF2KYOV4KhAtRa0cAgQeCpgyHhLZ&#10;gQABAiWuQKWRAIElBS5XUIUvpAqHtmRHUBYBAh0LmMc6Ts5LTZPRl9gcNLSAxZM7pi+mnGktyI7t&#10;OGrVXftPjZs2SqWpZlTjpIj/OLnS0kZg6rixEY/fZ9Cvn3zs4V8CBAgQGFsg5/fvo2j2aja/P2aF&#10;b6PurP+PFcrfssiI4+elwjjd/j7lbtmK5erKeCrEspyKkggQ2EggTw0bVacaAgQIDC0Qc6Z581EK&#10;9xBqM7NH/Y9Mnv1ePM+Kbbt/28ea7WZz2/asX1vh0NbHUwMBAl0ImMe6SINGECDwpoDFk28COnxs&#10;gTiZd/u7wKlx08bY2Fetzwupbv2v2lvtbfpnXPKQEl67FvjUcS9vzp33owe3X7fbXcekcQQIEDio&#10;QMzT7fM+QzOjN5v39/cNAQIECBDYXsApantzNRIgMLbA9bx5/X7s6JZq/UVlb5yoP9uQr0uFuEc5&#10;4tlDfX6dUx87bfyq+1uLKcz5MvYkQIBAlwLmsy7T8kajZPQNPIcOLmDx5M4JjOmn7uX/zrgzq+86&#10;B3l++jFtzIxqnN0ysmixsbBf3jIPcrBfDtT8osC581568FUHjk/zefXVi5U5jAABAgTmClxm5u93&#10;/5V7XV7z7fdH+ZYAAQIECOwm4FS1G72KCRAYWMDcOSd5jVKzOedI+xAoKRDjoNgPdA3tkj1VUAQO&#10;LWBeq5Z+Ga2WUfE8J2Dx5HNeq+xd8B5gFac1C81TQbf3YlMDa/eWKcw1k63sbwUyB7FTt+Ph2wh8&#10;eWiBtgP/jDen52XxeftVGOnfh+4pgidA4E2B6zn1fnFXe7ZvY57O9/l6vyDfECBAgACBzQScljaj&#10;VhEBAgUFzKFzktooNZtzjrQPAQJjCeQQj1c/jx4rd1pLgMB9gZjTcn67v5dvxhGQzXFypaVrClg8&#10;uabuE2W7cH4Ca8Vd89TQ7U3MuaN038q3M1Q/wreJNikg8xCVdTsmNpFQybAC0YnPz0tvnjryjy83&#10;dtNXwwar4b0ItHNnL216ph3TsDkdVCWWiD/jesait30zhnzto31XveTqbR9t1AoCBAgQIHBbwGnr&#10;totPCRAgMFfAPPqkFLC5YPYjMLRADvV8HToYjSdAgEAjEPOaua0BKbEpoyXSKIhFBCyeXIRRIdUE&#10;4jTR7UKaqXHTRjX+KZ48XXebi6ml9TcyFxGpfNTPd9kIp4582pg68sfG9JU+Xjb914G1Ob/+7pn3&#10;UU77vH3saY+lKrxdwXKfnv8zytHejGq5ojcvKWLI/yx0vm7eiAUr3COeaa68xDFKP16QXVEECBAg&#10;MLZAnrryyiZfx45K6wkQILC9QM6n29c8Uo2NUt6/nV+vb6xGiklbCRCYI9CM/jm724cAAQLDCbiX&#10;Hi5lDxrszPUAyNcHFLB4sqOkxxTlNrqfhOQpo8ucTI2bNvqBW6ElGWUU3WU+Voi55yLlo+fsaNts&#10;gakjXzamyeXrX6WcXeZKO0YLs7nt9krVrV5sG0PGtXqlsyqY2Zrr3fIXIlFHbFd4RBjxnMbFwEFl&#10;SirEk3nZMh3pt2Wd6iJAgAABAi8IOGW9gOYQAgQI3BEwp96B+fRxo9RsftrFGwIESgsY+qXTKzgC&#10;BBqBnO8q/LqgCevAm5nRAxMIncANAYsnb6Ds+VFMVU48e2bga91d52Rq3DsnuXeO/eq19ifZWuNk&#10;bel55Wc+Ym85mWdmr04Fps582cgOPX2+Z7tPjchFefm6Z3PerfvdxYaZm+/asWXeoq4t6/subt8R&#10;IECAAAECBIoLuOwqnmDhESCwuYB5dQ75ldLV2zkl2IcAgToCpoA6uRQJAQLfC5jvvvcZ71sZHS9n&#10;WrylgMWTW2qra1iBOJXMWauxS4DvnufOx79byPaRZ4u7zcv2JLvXmDmJhsjL7unQgHcF2g79blnv&#10;Hh9t6ak9e8dTyeJdS8cTIECAAAECBAoKuNwrmFQhESDQhYD5dW4aGqlmc+7R9iNAoJaAaaBWPkVD&#10;gMA8AXPfPKdx9pLRcXKlpXsJWDy5l/w39cbUZfr6BminryInZReETcFNGzspP1/teC1+PsYRj5CX&#10;EbOmzQQIECBAgAABAgQIENheIO4fPQgQIEBgPQHz7BzbRqnZnHOkfQgQqCtgOqibW5ERIHBfwNx3&#10;32bMb2R0zLxp9dYCFk9uLa6+oQVKn1oiuHOAp3+mVaLTRtd5y7yM0dquKRdtXOYlCo3cxPv8rN2O&#10;70d8tDFkXCPGEW02dkbNnHYTIECAAAECBAgQGEdg9PumcaS1lACBowqYZ+dmvpFqNucebT8CBGoL&#10;mBZq51d0BAjcFzD/3bcZ95uPrP46vfzwy+Bx06jlmwhYPLkJs0qqCZS/eMgAf0wbQ6QwWpvPIRp8&#10;oEZmTzpQyEOFatwMlS6NJUCAAAECBAgQINC1gPu/rtOjcQQIFBLIn+eYd79L6pXO1dvvjvQdAQLH&#10;ETA1HCfXIiVA4LaAefC2y7iffs6ohZPjZlLLtxOweHI766dr+jylPX24A1YWOER+MsjBFlFG6qPp&#10;8fR/oggNDwLzBHLc5NCPo4yheXb2IkCAAAECBAgQIHAkgfae4Uhxi5UAAQJ7CNyac299tkfb+qqz&#10;UWk2+2qj1hAg0IuAaaKXTGgHAQJ7C5gP987A0vXL6NKiyjuGgMWTnefZ1NZ3giI/8Sy/uCg74qCL&#10;KKMXlc9RBOlBYAWBHP5RtHG0ArAiCRAgQIAAAQJvCLTXam8Us8uh0fbr5y4NWajSjCWKGzkvyZHx&#10;5Gt+7pUAAQIE1heocB7ZXAna+uRqIFBEwHRRJJHCIEDgbQHz4duEHRYgqx0mRZMGEbB4coBExRRn&#10;wUrficrTUPk8ZaDxq6Ap2Gmj6yRNTTeeus6TxvUt0I6jaOkYo79vU60jQIAAAQIECMwViGux6+fc&#10;Y+1HgAABAgQI9Clw/bOWPlvZQ6saqWazh5ZpAwEC/QuYNvrPkRYSILCtgHlxW+/1a4uMnp7x4pe3&#10;63OroaSAxZMl0yqovQQOdT6KYOMx6F+jdN3wkT7/EnhHIKeBLMO4SgmvBAgQIECAAIH3BK6vs94r&#10;zdEECBAgQIBADwLO73Oz0Eg1m3OPth8BAgRMHfoAAQIEbguYH2+7jP1pk1W/qB07lVq/q4DFk7vy&#10;z688pjxz3XyvPfc8XK7yfDzYIsps9pp9xZhdU1fZPQpcjytjoMcsaRMBAgQIECDQk8D19VNPbdMW&#10;AgSOKbD1vBT1ZZ35OrJ8xpOvI8cSbc848nXkeNoY2u2RY6rR9shGPE6vvy7b+dHHF/4lQIDAbAHT&#10;x2wqOxIgcEABc2S1pMtotYyKZ18Biyf39X+q9pj+LER5imy3nfNUdah8ZdDxg65z4IeK/mZfm0iM&#10;3Zs+PqwvYAzUz7EICRAgQIAAgXkC7XXRvCPsRYAAgfUEzEnr2SqZAIHvBJrZp9k8H3H9/rtifEeA&#10;AIFGwPTRYNgkQIDADQHz5A0UHxEgQOBKwOLJKxBvCSwpEBcjh1xCeA78sNHf7EJ5YXrI/nBTxIdH&#10;EzAGjpZx8RIgQIAAAQIhkNdANAgQILC3gPlo7wyon8BRBZrZp9k8qoa4CRBYTsCUspylkggQqCtg&#10;rqyYW1mtmFUx7S9g8eT+OXiqBTEVWnz1FNnuO+fp63B5Owd++mcKfNrYPSd7NuCw/WFPdHV3JZBj&#10;IBtlZkgJrwQIECBAgMDoAtfXOaPHo/0ECIwpYC4aM29aTaCOQDMLNZt14hMJAQJ7CphW9tRXNwEC&#10;owmYM0fL2KP2yugjId8TeEfgvHjy71+//vHz5893ytn92F+nGPLxr1MsP36MvRwj4okIIqr/vZGb&#10;0aKL3hVt/nmK61Y8p6+GemRv++uUm7+f6Gs95m3VsZNQPy4bk9V6EtPYGaivfaeR8VQZOznQnx07&#10;eVxPrzl2onfHeWf0x9TXToHsOU9/Nx6eMc7pp8LYyb4W8Rs7z/SCbfadrnFO1e05dpaKNvub+4Ol&#10;RJcrJ3MT81uFvvbs2Ml5fTnRZUvK/Px1ugb9e/Drgoglvc99bbqGX9Zsq9Iynrgm+J/BcxNm09gZ&#10;6H7nu1xnX6vyc5yM9Xx/UGDsxLV5lfNOxBHxVLo/iJiq9LVTKOe+5t46JPp65DVOhbHzj9O5Mx9V&#10;7q3PP0M5xbXt2PntOF00/t5o/ux28xOeZjNzcP06XeOcvqhwv5NK7q2vM73/+5zX4rVCXzvK2Mkx&#10;tX8Pmt+C7GtxRMzTFX5vHbFELkqNnSJzQY6RKtc40dfise01zkedS/8bc0FcCm193sk+sVY8Fe4P&#10;xpmnM5v5evviOuOJvSrM0zl24lqnRDynOCJz7g9OCJ09cuz8+I//+s/T+PnR3t521tR5zbmeInLq&#10;mHd0f3u18dyKpf2+v9Z/bVHb3lvxfD2i70/eiac9tocor9uzSX6mSqeNxSjaEjeJZbGWf5wwr4sb&#10;OZ7rWOJ9pXgqxdJjblrfW33p0Wft8aPNBdextbHEd5XiGT2WyEebH/GESD+PNjfRqtHz08YzeiyR&#10;j7nxjBLr3Hgi9t4flWIJa/H03eMq5aeNJdRHmb/u9ZA2ntFjiRirxJO5qBJPpdzkWKqUm2r5aXMT&#10;seV4ytyN9trGs14sVyVfvV3SbJt4lmyxsggQ2EJgxWln9ea381pUNnIs0f42ntFjiXg8CFQWWHOM&#10;VpoL2liiP6zp9np/m9+qNp75R73esrWPFM/awq+X3+YmShm9v2U85788Gf9vlz9et+nmyFjhHo8/&#10;Bv9/90cMEUmupr4XTyYx9u/9EbFETPraR6Z6y91uY+cMsazGnLHT+3iJ9qVK5sbY6TNrmZ8/D3Le&#10;2SsLOR6eqd955xmtbffNeTpqLTF28hrnFM+9a7Zthd+rzdh5z2/No3PsxJxYoa/FOfR8f1Aonsh/&#10;tWu2EvP0KS+P7q0jd6M8zNN9ZyrvDyrM09XOOyONnbB/9KjU1yLWjMd551Hmt/9+pLEzRyf7WqV5&#10;OuJefuzkTHS6+8jNqOiVH9DEcTMeU1877dt7flqSe6FN8Zx+Zrgi273qF/+84tiJvMT92+iPqa8V&#10;iSf7WuRm/Oz8vsbpfV6bMw5i7ov+Fnl5NZ458+ectiyxzzR29LUlOBcvI+eCV/va4g16o8B27JQ6&#10;75zGjvVFb3SMWYdG73nubJhjZ/n7g1kNXnSnduyUmAvy9yHGzqL9ZInCsq+dF0/+85Sgf/4x9vQW&#10;E8H//P332ebfTrGMPoDiz2r/7ymmiOP//Pnn3Zw/N13eLWb1L/73lJv4T9hFX4v8jP7477/+Ov/c&#10;KMbNqyefXnLXxdiZMKaNl7tI/An3f80YOy9XsPGBMa9FjiqMnTjxxNiJxztj51xAB//En9WOuS16&#10;7b+f5un3e+++QeXYiTkt4un5Mcc6xk78ACTiGf28087TFcZOXOPEPF1l7OQ1zghjZ864zrHj/mCO&#10;1rb7TGPnwf3Btq36vrY49997VBo7EWdes/3bKT+j31vnNU7k7t9P9zuj/2A3rnHiXjTi+O7e+l5f&#10;7e3zHDtV7g/+53JvXeHnOO01W5Wx4956vRngu3Pko1rjPue/T/c78ag0dqrcH4x0b/2or8X3eX9Q&#10;4d66HTtV7q3z9wfv/VyqmZGazTn9Y8l98hqnt3vrV0ly7Li3XrKXLFPWiPfW30Xe69j5rs33vovx&#10;lvcHFcZOe29d4Zrt1XvrV+fRe/1kqc9z7FS7t65wjdOOnfeucZbqLe+Vk/cHj9Z8vFfLdkfnz0Ar&#10;jJ325zj9zdPPz545duLeusLPQHPs9HZ/8Opoy7FT4fcHfY+d5zOU9wfnxZPPH+6IXgRi2pyziKSX&#10;9mrHb4H2lHf4HCbGj2njN5St80LdkKGjMxD4EMix0Hocfh5tMWxvLpBz9K2+uXlj3qywjWX0eDKW&#10;IGm33yTa7fCMIV+3aEg7t0a9HgQIECBAgMBjAefMx0b2IEBgL4Fmhmo292pND/Vi6CEL2kCAQCUB&#10;82qlbIqFAIF9BMyk+7ir9egCFk8W6AExfba/2CwQ0uFCkMNLyvNawCLKb8dAMsVOxv63VL48kEA7&#10;LiLs6/cHohDqGwKv9JtXjnmjiQ4lsKmA/r0pt8oIECBAYCAB58iBkqWpBA4r0MxUzeZhOS6Bozh6&#10;DxA/AQJrCJhb11BVJgECxxMwmx4v5yLuScDiyZ6yoS2HFnA6bNI/YZw2ptWB00azo82J6kRBSH8g&#10;8FkgxkeOkXz9vMcY767jGDmWEL+OZ4wsaCUBAgQIECBAgMARBUa/9j5izsRM4JgCzWzVbB7T4iNq&#10;DEfOvtgJENhCwDy7hbI6CBA4joBZ9Ti5FmmvAhZP9pqZJ9sV06mFU0+i2f0sEH2n6/6T1wr+GuXD&#10;HptUsaP54CGXHQ4k0I6NA4UtVAIECBAgQIAAAQIEZgq4Z5gJZTcCBDoQyBnr9Prrsp0fddC6PZpw&#10;8PD3IFcnAQIHFYj5Np8HJRA2AQIEFhZwJbswqOIIvCxg8eTLdA4kUEug+1NzNPC8InDaqJWAhaOh&#10;tDCo4ggQIECAAAECBAgQIECgjED3PwMpIy0QAgSWE2hmrths3i5XxzglHTz8cRKlpQQIlBEw75ZJ&#10;pUAIECBAgACBGwIWT95AGfWjuHD11+ZGzV4f7Y4+lDdAXfalqXHTRh9wnbYilaJ5XeazUzfNIkCA&#10;AAECBAgQIECAAIEaAnlfHK/ts0Z0oiBAoK5Azl6nCJvNuvE+jgzDYyN7ECBAYGkBc+/SosojQIBA&#10;CphhU8IrgV4ELJ7sJRMLtSOmWYukFsI8eDF5yu6yP2Xj4qeHUwOnjYNn7nb4E9npa1K3jXxKgAAB&#10;AgQIECBAgAABAuMJtPe747VeiwkQINDMYs3mkV0wHDn7YidAYE8B8++e+uomQOAYAmbaY+RZlCMK&#10;WDw5YtYetDmmXIujHiD5erZAnsK77VNTA/X8uUlNsti/27zODcZ+BAgQIECAAAECBAgQIFBeoL2P&#10;LR+sAAkQKCzQzGbNZuGAH4aWDPGaz4cH2YEAAQIEFhPIeXixAhVEgAABAncEzLh3YHxMoAsBiye7&#10;SINGEOhfIE/n3S62Ozcw/slnmGar9/LtVmsCaYX6b+3UbBsECBAgQIAAAQIECBAgUFCgvUctGN7C&#10;IZ20fhUQixgyjnxdWGrT4qrG08a1KeiClbUxbNXX8odtBYbqEpnAsISiMggQILCMgDl5GUelECBA&#10;YJ6AWXeek70I7Cdg8eR+9qvWHNNv/mxm1YoUfjiB9tTeZR+LBmYj83W3LJ0aMCFNG7u15lHFLVf/&#10;rX0Uje8JECBAgAABAgQIECBAoFeB9v6z1zb2065GKzbbBWD9NFJLCBC4JdAM31tfV/7swKFXTqvY&#10;CBAYXMDcPHgCNZ8AgQEFzLwDJk2TDypg8WThxMdUbAFU4QR3EFqe7vWzb5KRSLGic4KaNr45cN+v&#10;pmafmpGtbT97pXVxfJbRbr9SVg/HtDFkXD2065U2ZI5fOdYxBAgQIECAAAECBAgQuCUw+n3SrZjW&#10;/awRazbXrVPpBAgQeF/AlPW+oRIIECCwloA5ei1Z5RIgQOCRgBn4kZDvCfQkYPFkT9lYoS0xJVsU&#10;swKsIj8J5KlfX/vE8vVNQg28kPJrUD6pIBBdc+qeFQISAwECBAgQIECAAAECmwm4l3iWuhFrNp8t&#10;xf4ECBDYQ8C0tYe6OgkQIPCcgLn6OS97EyBAYFkBs/CynkojsI2AxZPbOO9aS0zPFrXtmoLDVJ6X&#10;AvrbjJQn1mALKWdEZpeBBaJb5jPDMJ5TwisBAgQIECBAYHuB6bbhUnVeq+Xr9i1arsaMoX1drvTt&#10;S8o4oubYHv2R8WQs+Tp6XNu0v9FqNrepWy0ECBBYTsAUtpylkggQILC2gDl7bWHlEyBAYI6A2XiO&#10;kn0I9CjwR4+N0iYCBMYWcFnwZP4msGnjyQLsTmA9Ab1yPVslEyBAgAABAgS+E3Ad9p2O77YU0Bfn&#10;aofURavZnHu0/QgQINCDQE5fl9mshyZpAwECBAg8EDBnPwDyNQECBDYRMBtvwqwSAisJ+MuTK8H2&#10;VmxM1f56WG9Zqd2e9vJA35uR6wnssgFtBppdthKYuuelQt1zK3n1ECBAgAABAkcQuL7WOkLMYiQw&#10;rsDViL16O25cWk6AwBEFTGFHzLqYCRCoImAOr5JJcRAgUEPArFwjj6I4soDFkwfKfkzZFrwcKOEd&#10;hZqXC/rfE0lJtOk/ojx98EQhdiWwjsB1bzS213FWKgECBAgQIFBP4Po6ql6EIiJQQeBqpF69rRCh&#10;GAgQOKaA6eyYeRc1AQJ1BMzjdXIpEgIEqgiYmatkUhwELJ7UBwgQ2EwgLx8stHqCPNDymf/5L8ug&#10;nwC06xYCObajLuN7C3F1ECBAgAABAr0LtNdHvbdV+wgcW6AZrc3msU1ET4DA6AKms9EzqP0ECBD4&#10;LWBO/21hiwABAn0JmKH7yofWEHhPwOLJ9/yGOzqmcAtbhktbuQa3lxL64xPpneBOGxPctPFEQXYl&#10;sJ7A1E0vVeih61krmQABAgQIEOhD4Pr6p49WaQUBAr8FYpRenr9Or/H0IECAQCEBs1qhZAqFAAEC&#10;JwHzum5AgACBngXM0j1nR9sIvCpg8eSrco4jQGARgbi8sLjqBcrpuuy0MQFOGy8U6BAC6whMXfVS&#10;vF66jrNSCRAgMKpAnCeuzxWjxZIxtK+jxdC2N+OIz0bPTcaQMVWIp82VbQIEWoGrEX71NtdO/r5/&#10;bo+1TYAAgXEEcnqL13yO03otJUCAAIF7Ajm/3/ve5wQIECDQg4DZuocsaAOBNQQsnlxDtfMyY0q3&#10;eKXzJB2see1lhr75QvInwNPGBDhtvFCgQwisJzB110sVeup61komQIBADwLX8362KT6/913u45UA&#10;AQIECHwVaM4ezebX/XxCgACB8QVMc+PnUAQECBD4TsA8/52O7wgQINCTgBm7p2xoC4E1BCyeXEN1&#10;gDJjerdgZYBEHbCJeemhf76Y/ASM5QgT4rTxYqEOI7CewNRlT1Xoqes5K5kAAQJrCbTz+Fp1KJcA&#10;AQIEjibQnF2azaMpiJcAgWMJmO6OlW/REiBwXAHz/XFzL3ICBEYVMHOPmjntJvCMgMWTz2gV2zem&#10;eQtViiW1UDh5GaKPvpHURLSQ8g1Eh24pMHXZS6XG/5b66rolcN0n7+0T++Xz1j4jfZZx5OtIbb9u&#10;axtDu3293yjvM4Z8HaXd2kmAAAECBO4LxFmteVy9bb6xSYAAgVICprtS6RQMAQIEZgmY+2cx2YkA&#10;AQKdCZi9O0uI5hBYTcDiydVoxyqlYDPjAAAZbklEQVR47Wk/ym+fr+pYSPOq3LjHtX0z8t++vxVV&#10;288e7Xvr+CU/66q/Thinjalh08aSYSuLwGICU7c9lZi9tf3su4piv/b53b69f5dxRDvb7d7bfa99&#10;bQyx/ewj+8L1ca+UdV2G9wQIECBAgAABAmsINFdqzeYaNY1Q5rsEcXyW0W6PEPutNrYxZFy39hvl&#10;s4wnX0dp9712Zhz5em+/ET5vY2i312x73L9GXR4ECBAgcEyBPAfE672faR5TRtQECBDoXSBn8N7b&#10;qX0ECCwlYPHkUpKDlmPaHzRxB222/rpQ4qc79WnjVPBWullPvi4U0y7FRAwZR77u0pAFKu3/Rzej&#10;Cy+QJEVcBPQFXYEAAQIECBAg0LvA1RXb1dveW79W+zCsJatcAv0KGPf95kbLCBAgsKZAzP/OAWsK&#10;K5sAAQJrCpjB19RVNoFeBSye7DUz2nVTIE9V/S/zudl8Hx5MIPtrhN1dn50aN21sk52sLl+3qXWd&#10;WiKGjCNf16lpg1IzmHjtrrduEL8qCBAgQIAAAQIECBB4XqC5EWo2ny+n1hEoauVTNAQIECBAgACB&#10;OQKuAeco2YcAAQK9C5jNe8+Q9hFYS8DiybVklbuqQJy2LO9ZlVjhCwu0l1r67sK4iltGIDrpuaNO&#10;G5dy9dhlgJVCgAABAgQIEHgg8Ku9a7izb+zTPu/sNszHGXO+DtPwGw3NvMRX1eKZ/l9jEduN2A/4&#10;EYYDJl3IBAgQIECAAIErAdeEVyDeEiBAYGgBs/rQ6dN4Am8KWDz5JqDD9xOI05clPfv5q/l1gfbS&#10;Sx9+3dGRKwq0nTR+Ozp11GljxcoVTYAAAQIECBCoLtBcbDWb1aMW38ACB+2nBw174I6q6QQIECBA&#10;gACB9QVcI65vrAYCBAhsKxAzezz9DnRbd7UR6EvA4sm+8qE1TwrkTYpT2ZNwdu9GIPtwNEg/7iYt&#10;GnItMHXUy8bUWaeN6yO8J0CAAAECBAgQOAtcrp+m6yksBAj0JmB49pYR7SFAgAABAgQI9CXgerGv&#10;fGgNAQIElhGI2d0Mv4ylUgiML2Dx5Pg5FMFJIE9rlvHoDiMLZD+OGPTlkTN5gLZPnfWyMXXYaeMA&#10;CEIkQIAAAQIECLQC0wXS7xvU9mvbBAjsKhAjtH3u2hiVEyBAgAABAgQIDCHQ3OUN0V6NJECAAAEC&#10;BAgQeE3A4snX3BzVqUDcyFi602lyNOspgbwpz9enDrYzga0Fpo562pgm4Wlj69aojwABAgRGEPh1&#10;OmfEMx75+vFuzH8znnwdM4qPVrcxVMpNRLdUPHmZM10DjZxwbSdQS8CwrJVP0RAgQIAAAQIEthZw&#10;Pbm1uPoIECCwtYCZfmtx9REYQcDiyRGypI1PCeTpLn+f9dTBdibQoUD06Xzq1x0mSJM+C+QknH8T&#10;eOq008bn/b0jQIAAgaIC0wnh40KmaJTCOqhA070PKiBsArsLGIa7p0ADCBAgQIAAAQIlBFxXlkij&#10;IAgQIDBDwIw/A8kuBA4rYPHkYVNfP/A4/VmqUz/PR4uwvazTv4+W/UHjnTrtZePccfXeQbOp2QQI&#10;EGgEpgne4shGxSYBAgQILCfQnGmWK1RJBAgQIECAAAECBE4CrjV1AwIECBxFwIx/lEyLk8A7AhZP&#10;vqPn2O4F4lRoiU73adLAFwX07xfhHLavwPke5fSPRZT75kHtNwTOnfPG548+iuPy2Hx9dEzP32c8&#10;+dpzWx+1rY2hUm4i7q3iySvpq/qu3j7KhO8JECBAgMBcAaeYuVL2I0CAAAECBAgQeEXA9eYrao4h&#10;QIAAAQIECNQWsHiydn5FdxKIG6H8tS8QAtUE2ht9/bxadovHc+68lx48dd7YaHv1OwZRTvt8p6y9&#10;j804oh1L+ewZ07vxTB3mRhAzfWbudqOCrx+9G87XEvf9JOPJ131b817tbQyxPfpjl3gqwI2eeO0n&#10;QIBAPQFnl3o5FREBAgQIECBAoHcB16C9Z0j7CBAgsIaA2X8NVWUSqChg8WTFrIrpi0CeFr9bbvHl&#10;IB8QGEwg+3k0W18fLHlHb+7UeaeN90WiqPb5fon7lZBxRAsWJNotoLfjqYCwm76KCRAgQIAAAQKb&#10;Cbhq24xaRQQIECBAgAABAlcCrkWvQLwlQIDAoQScBQ6VbsESWEDA4skFEBUxjkCcJi0qGydfWvq6&#10;QI+XhNGmbFe7/XqU+x7ZxpBx7dui12s3L75u50gCBAgQIECAAAECRxcY/X7o6PkTPwECBAgQIECg&#10;koBr00rZFAsBAgReEXAmeEXNMQSOLmDx5NF7wAHjz9OlxUIHTL6QCRC4KRDzYvu8uZMPCRAgQIAA&#10;AQIEFhXIe9NnCm2v2V45/pm61t73OpYq8YTb6LFkDG2O1u4PyidAgAABAgQIECDwqkCF6+9XY3cc&#10;AQIECKSAs0FKeCVA4HkBiyefN3NEEYE4fVpAWSSZwiBAYFGB69sLc+WivAojQIAAAQIEDihwfX11&#10;QAIhEyBAgAABAgQIECBAYDEB91iLUSqIAAECBQScFQokUQgEdhWweHJXfpXvLRCnUYuC9s6C+gkQ&#10;6F2gveUwZ/aeLe0jQIAAAQIE9hZor532bov6CRAgQIAAAQIECBAgUEXAvVaVTIqDAAECSwk4Mywl&#10;qRwCRxewePLoPUD8039Oy4IgnYEAAQKPBW7dhpg/H7vZgwABAgQIEKgncOu6qF6UIiJAgAABAgQI&#10;ECBAgMB+Au679rNXMwECBPoWcIboOz9aR2AsAYsnx8qX1q4okKdXi4BWRFY0AQIlBXL+jODMoSVT&#10;LCgCBAg8JdCeF+4dGPu0z3v7jfB5G0duj9Due21sY4jt0R8ZT76OHo/2EyBAgAABAgR6FXjn2jGv&#10;1fK11xjntivjyNe5x/W4XxtDu91jW+e0KWPI1znH9LxPxpGvPbf1Udsyhvb10TG+J0CAAIGjCsTZ&#10;woMAAQLLCVg8uZylkooIxKnW4p8iyRQGAQKbC+Ttinl0c3oVEiBAYDeBnPt3a4CKCRAgQIAAAQIE&#10;CBDYRcC9wC7sKiVAgAABAgQIHFjAFeiBky90AqsJWDy5Gq2CRxaIU66FPyNnUNsJENhb4PrWxZy6&#10;d0bUf0vgup/e2ufRZ1FG+3y0f+/ft7Es4bNnvBlLtKHd3rNN79SdMeTrO2XNPTbm7qjPgwABAgQI&#10;ECBAgAABAiHg/kA/IECAAAECBAgQ2E/A1eh+9momUFvA4sna+RXdGwJx6r33C+P4rn2+UY1DCRAg&#10;cAiB9nbm3ty6JEQ7R7d1L1nHVmVlLFFfu71V/UvX08Ywem6WtlEegd4EjNHeMqI9BAgQIECAAAEC&#10;BLYRcC+wjbNaCBAgQIAAAQIE5gi4Op2jZB8CBF4XsHjydTtHHkDgCKfhiDGe/ircATq0EAl0InCE&#10;ubUTas0gQIAAAQIECBAgQIAAAQIECDwU8LOah0R2IECAAAECBAgQ2FzAVerm5CokcFABiycPmnhh&#10;E7gWiEuPfFpIea3jPQECBAgQIECAAAECBAgQIECAAAECBMYW8OvnsfOn9QQIECBAgACBYwi4aj1G&#10;nkVJoB8Biyf7yYWWEOhGIC9HLKLsJiUaQoAAAQIECBAgQIAAAQIECBAgQIAAgacE8ue8Tx1kZwIE&#10;CBAgQIAAAQK7CbiC3Y1exQQOLDAtnhx9CmrbH9vt+9HzWymWyIV4+uqRbT5i+/r9yAso21j6Un+t&#10;NeJ5zW2royrlp1Iskf/R47lu//X7rfr4WvVUiqdSLNXGTuSmUn4qxVKhr13Pj5XyUykWfe26p/b1&#10;Pvra6P2tbX+73Zf0a60Rz2tuax3V5iO22/dr1blmudftv36/Zt1rl10plrAaPZ7r9l+/X7s/rFn+&#10;dSzX79ese42yR2//tcno8bTtj+32/XWso72vFEvYi6ffHmjs9JsbY6fv3FTLj3l6Tn/bTqmtyTw9&#10;Jzf77dPmar9WLFfz6PG07a80dn78x3/9568f/zgtj/ox8hKpj47669dHmn4UiOUfp1iy01WIZ8pN&#10;pKpAfqZ4CsQSKZkTzzAzhLETKe32MfW1aGGB8TPFUyAW551uh825Yfpav/nJ3EQLXbP1l6fMT4Xc&#10;VJ2njZ3+xk21vlYtnmle+xg8HXag55pUNh73B891hA321tc2QH61imI/x3HeebUjbHNcpbkgYqn4&#10;+4PoCRXu3yr1tcjJFI9rnODo6pG5iUYZO12l5tyYzE+F3LjG6a9/tS3S11qNzraLXrOd1w0sfl2Q&#10;V7fb5bDU2DmxlYrH2NluILxQU8W+dv7Lk+dp6NT5qjwyUeLpT0Bf6y8nbYu+GzvXM8QIiym/i6eN&#10;e4TtcmMn0J13uu16xk63qZlufPpt4XMtq9TXIvJK8ZQ77xQ651Tra9XiMXYio/0+zNMd5yaaVmiu&#10;rtTXPlJz/ROBfvvSo5aZpx8J7fu9sbOv/3e1lxs7EexA551Hs7Cx813v3fe7cmNnoHEzJ/PGzhyl&#10;ffYxdvZxn1trpbGjr83N+j77VeprIVgpnmXHzrm0fTrZpdZKuanW16rFs+zY2XXYnCuvNHbOiyf/&#10;PK0K//OPP/aXfaMFP083bX/9/Hku4Z+nWP5YfKX7G4174dC/T7H8dYop4vi3wXMT4Udu/j7F888C&#10;fS3i+dfff5//n70V+lpMaP+6jJ3oa8/+P+B6W0RZbexEbmJ+qzB24mIgxk48KoydPO/EGPjnn3/G&#10;33Ae+pFjJ64JIj+jP2LsxPxW4RqnnacrjJ3oa3FNUGXs5DWOsdPfrNGOnVeucXqLaBo7xe4PKoyd&#10;uMaJuaDKNVte48QYMHZ6mwlq3Vufx06he+uKY6fSz6VK3Vs3P8epcH+QY6fK/YF76/7Ondmi9v6g&#10;57Fz/mVaNvqb1+xr8fuDiGf0n0u5t/4m2Tt/1Y4d9wc7J+NG9ZXGTnt/UOFnunmNE2kzdm503p0/&#10;yrFT5Xdvf1W9ty70u7cqaz6Wv7eee/W7/KRR7RonzztxX/Bvp7Ez+iPvdyr8/iBysfzY2S/D2dei&#10;BT3fW88Vyt+9nRdPxmQdnW7kR7T+r0sAEUvENPLjV7T/srBg9NxEHj6WS338ZwMqxPOvS+eqMHY+&#10;lhx/BBTxvDJ2ehptP4uNnZzXYlHr6GMnLn8rjZ3LNHB+idz0NA7ats3drjh2os9VGDvX8/Twc8Fp&#10;vMTiyXhUGDvTNc4lnnNgA/8T553Ijmuc/pIY9we58Hj0eSB0K42dGDN5zVZh7LS9/zxPn/reyI9q&#10;1zjT2DnlZfS5oB07Ecsr96I99c0YKTkXGDs9ZeajLZmbCvcHMXby3rrk2Omv+zzVomrnnbw/qDZ2&#10;ertmi3H97CN/fxDHnc87zxbQ2f7TNc4lns6a93Rzcuz01teeDuR0wPXPpUa/ZnNv/Uov2OaY9v6g&#10;wthp1SKe0cdOtWuc6bxT7N662tipcI1Tbewse28dM/9+P3esdo3Tnndi7Iz+qDp2KszT1z8DHf0a&#10;J+8PzosnRx842k+AwL4C+QO+8U/D+zqqnQABAgQIECBAgAABAgQIECBAgACB2gL5s9TaUYqOAAEC&#10;BAgQIECAwC0BV8O3VHxGgMC+AhZP7uuvdgKlBHq41Ik2tM89gS0m3VNf3QQIECBAgAABAgQIECBw&#10;FIFHP49of07waN/ezTKWaGe73Xu777WvjWH03LQ5aeO6F/sIn2cc+TpCm++1sY2h3b63v88JECBA&#10;gAABAgQIEFhaIK7EPQgQINCfgMWT/eVEiwgQKCKQl38WURZJqDAIECBAgAABAgQIECBAYHeBvNfe&#10;vSEaQIAAAQIECBAgQIAAAQIECMwUcDc/E8puBAjsIGDx5A7oqiRA4FgC7aWghZTHyr1oCRAgQIAA&#10;AQIECBAgQOA1gfZe+rUSHEWAAAECBAgQIECAAAECBAjsK+Dufl9/tRMgMEfA4sk5SvYhQIDAQgLt&#10;5aGFlAuhKoYAAQIECBAgQIAAAQIEhhRo75GHDECjCRAgQIAAAQIECBAgQIAAgRsC7vhvoPiIAIFO&#10;BSye7DQxmkWAQH2B9pLRQsr6+RYhAQIECBAgQIAAAQIEjirQ3v8e1UDcBAgQIECAAAECBAgQIEDg&#10;GAJ+CnCMPIuSQB0Biyfr5FIkBAgMLJCXkBZRDpxETSdAgAABAgQIECBAgMCBBfK+9sAEQidAgAAB&#10;AgQIECBAgAABAgcX8NOBg3cA4RMYUsDiySHTptEECFQVuL6cjPftc+S4M46Iod0eNaY2htge+WHR&#10;7sjZ03YCBAgQIECAAAEC2wmMfu+znZSaCBAgQIAAAQIECBAgQIDAkQT8xOBI2RYrgWoCFk9Wy6h4&#10;CBAgQIDAkwLtQtAnD7U7AQIECBAgQIDAlcCaPyrO67Z8vap6qLcZQ/s6VABXjc044uPYHv2R8eTr&#10;6PFoPwECBAgQIECAAAECBAgQIECAAAECBG4JWDx5S8VnBAgQIEDggAL5i9H8Za+/SHnATiBkAgQI&#10;ECBA4CmBvG566iA7EyBAgAABAgQIECBAgAABAgQIECgh4KdjJdIoCAIHF7B48uAdQPgECBAgQOCe&#10;wPXtjsWU96R8ToAAgeMJXJ8jnhWI49vns8f3tH8bR2731L5n29LGENujPzKefB09Hu0nQIAAAQIE&#10;CBAgQIAAAQIECBAg0IdAhZ8e9iGpFQQI7Ctg8eS+/monQIAAAQLDCLS3QLGQsn3fWxC5QCJfe2vf&#10;M+1pY2i3nymjp33bGGL72cetRbyvlPNsvff2z3jy9d5+o3yeceTrKO2+1c42hnb71r4jfJYx5OsI&#10;bdZGAgQIECBAgAABAgQIECBAgAABAgQIEKgm4KfU1TIqHgJHF7B48ug9QPwECBAgQOAFgbgt8iCw&#10;h4C+t4e6OgkQIECAAAECBAgQIECAAAECBAgQIECAAAEC8VuaW3/mggwBAgTGFfhj3KZrOQECBAgQ&#10;IECAAAECBAgQIECAAAECBAgQIECAAAECBAgQIECAAAEC6wn4a5Pr2SqZAIG9BSye3DsD6idAgAAB&#10;AgQIECBAgAABAgQIECBAgAABAgQIECBAgAABAgQIECDQnYD/Jlh3KdEgAgQWFbB4clFOhREgQIAA&#10;AQIECBAgQIAAAQIECBAgQIAAAQIECBAgQIAAAQIECBAYXcDCydEzqP0ECDwW+OfjXexBgAABAgQI&#10;ECBAgAABAgQIECBAgAABAgQIECBAgAABAgQIECBAgEB9AYsm6+dYhAQIpIC/PJkSXgkQIECAAAEC&#10;BAgQIECAAAECBAgQIECAAAECBAgQIECAAAECBAgcVsDCycOmXuAEDipg8eRBEy9sAgQIECBAgAAB&#10;AgQIECBAgAABAgQIECBAgAABAgQIECBAgAABAh8CFk7qCQQIHE/Af7b7eDkXMQECBAgQIECAAAEC&#10;BAgQIECAAAECBAgQIECAAAECBAgQIECAAIGTgEWTugEBAscV8Jcnj5t7kRMgQIAAAQIECBAgQIAA&#10;AQIECBAgQIAAAQIECBAgQIAAAQIECBxWwMLJw6Ze4AQInAX85UkdgQABAgQIECBAgAABAgQIECBA&#10;gAABAgQIECBAgAABAgQIECBAgMBhBCyaPEyqBUqAwLcC/vLktzy+JECAAAECBAgQIECAAAECBAgQ&#10;IECAAAECBAgQIECAAAECBAgQIFBFwMLJKpkUBwEC7wv4y5PvGyqBAAECBAgQIECAAAECBAgQIECA&#10;AAECBAgQIECAAAECBAgQIECAQMcCFk12nBxNI0BgJwF/eXIneNUSIECAAAECBAgQIECAAAECBAgQ&#10;IECAAAECBAgQIECAAAECBAgQWF/Awsn1jdVAgMCIAv7y5IhZ02YCBAgQIECAAAECBAgQIECAAAEC&#10;BAgQIECAAAECBAgQIECAAAEC3wpYNPktjy8JEDi8gL88efguAIAAAQIECBAgQIAAAQIECBAgQIAA&#10;AQIECBAgQIAAAQIECBAgQKCWgIWTtfIpGgIE1hCweHINVWUSIECAAAECBAgQIECAAAECBAgQIECA&#10;AAECBAgQIECAAAECBAgQ2EXAwsld2FVKgMBwAv6z3cOlTIMJECBAgAABAgQIECBAgAABAgQIECBA&#10;gAABAgQIECBAoF+BaouWKsUTsVSLp9+R8HzLKuUmot8jnj3qfD7TjiBAgEAvAv/888ePf5z+d3qM&#10;PYH+OLU/YolHbO//+GjLq+34cYol4vnjEtOr5fRyXMTx56kxVeKJ3EQvey/LfWQnYvg9dvpo0zut&#10;OPe1YmMnPCqNnYin0tipEEv2sWrnnchNhbFTbZ7Oa5xSY6dIX8u5IHITeRr9UXbsFMhN9rVq9wcV&#10;x87o88DU107jpsK8NsVz2qhwjRPxVL23jthGf7i37juDlX6Ok9ds4199fvSZimMnclPpvBOZqtDf&#10;8t66Sm7OY6dQX4t4op9VuAaNOEqdd065iXgq5OaUmvP8XO3e+vy7t1OOfj96+J3v79bM3erv99Zz&#10;W357vz9OKfk9dsbMSRvZ7/NOfDp+PJGb89gpEEs7dirkJsfOxzXb+H3tI44a9wflrnFOs9l5nm4n&#10;u4G3z/P0aW7LPjdwKOemZxwVrkHLjZ1TPzuPnf/7//5r/Fm6y5ESXQbt8qkJVw8CBAgQIECAAAEC&#10;BAgQIECAAAECBAgQIDCCgN8TjJAlbSRAgAABAgQIECBAgACBYwr4z3avlnc/EFmHlus6rkolQIAA&#10;AQIECBAgQIAAAQIECBAgQIAAAQIECBAgQIAAAQIECBAgQIDAcQT+P14cIPnbRu8kAAAAAElFTkSu&#10;QmCCUEsDBBQABgAIAAAAIQA8pEJx3gAAAAgBAAAPAAAAZHJzL2Rvd25yZXYueG1sTI9BS8NAEIXv&#10;gv9hGcFbuxuLrcZsSinqqQi2gnibZqdJaHY3ZLdJ+u+dnPQ2j/d4871sPdpG9NSF2jsNyVyBIFd4&#10;U7tSw9fhbfYEIkR0BhvvSMOVAqzz25sMU+MH90n9PpaCS1xIUUMVY5tKGYqKLIa5b8mxd/Kdxciy&#10;K6XpcOBy28gHpZbSYu34Q4UtbSsqzvuL1fA+4LBZJK/97nzaXn8Ojx/fu4S0vr8bNy8gIo3xLwwT&#10;PqNDzkxHf3EmiEbDbMlBDbxnMtXqmfVxuhZqBTLP5P8B+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GjVYywEAAD0CwAADgAAAAAAAAAAAAAAAAA6AgAAZHJz&#10;L2Uyb0RvYy54bWxQSwECLQAKAAAAAAAAACEAkobDCPGbCwDxmwsAFAAAAAAAAAAAAAAAAACSBgAA&#10;ZHJzL21lZGlhL2ltYWdlMS5wbmdQSwECLQAUAAYACAAAACEAPKRCcd4AAAAIAQAADwAAAAAAAAAA&#10;AAAAAAC1ogsAZHJzL2Rvd25yZXYueG1sUEsBAi0AFAAGAAgAAAAhAKomDr68AAAAIQEAABkAAAAA&#10;AAAAAAAAAAAAwKMLAGRycy9fcmVscy9lMm9Eb2MueG1sLnJlbHNQSwUGAAAAAAYABgB8AQAAs6QL&#10;AAAA&#10;">
              <v:rect id="Rectangle" o:spid="_x0000_s1027" style="position:absolute;top:2148;width:68580;height:6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Shape"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3" o:title="abstract image of hexagons"/>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ADBF" w14:textId="4B5E31BB" w:rsidR="005235DF" w:rsidRPr="00495014" w:rsidRDefault="006D3655" w:rsidP="00B17E13">
    <w:pPr>
      <w:pStyle w:val="Header"/>
      <w:ind w:right="27"/>
      <w:jc w:val="right"/>
    </w:pPr>
    <w:r w:rsidRPr="00495014">
      <w:rPr>
        <w:noProof/>
        <w:lang w:eastAsia="en-AU"/>
      </w:rPr>
      <mc:AlternateContent>
        <mc:Choice Requires="wpg">
          <w:drawing>
            <wp:anchor distT="0" distB="0" distL="114300" distR="114300" simplePos="0" relativeHeight="251658250" behindDoc="0" locked="0" layoutInCell="1" allowOverlap="1" wp14:anchorId="5E753EAB" wp14:editId="2307496F">
              <wp:simplePos x="0" y="0"/>
              <wp:positionH relativeFrom="page">
                <wp:posOffset>-7951</wp:posOffset>
              </wp:positionH>
              <wp:positionV relativeFrom="page">
                <wp:posOffset>0</wp:posOffset>
              </wp:positionV>
              <wp:extent cx="7783830" cy="904875"/>
              <wp:effectExtent l="0" t="0" r="7620" b="952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3830" cy="904875"/>
                        <a:chOff x="0" y="0"/>
                        <a:chExt cx="6858000" cy="909321"/>
                      </a:xfrm>
                    </wpg:grpSpPr>
                    <wps:wsp>
                      <wps:cNvPr id="5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65638D8F" id="Group 45" o:spid="_x0000_s1026" alt="&quot;&quot;" style="position:absolute;margin-left:-.65pt;margin-top:0;width:612.9pt;height:71.25pt;z-index:251941888;mso-position-horizontal-relative:page;mso-position-vertical-relative:page;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7HKAhQAALleAAAOAAAAZHJzL2Uyb0RvYy54bWzsXNtu5EhyfTfgfxD07hGTdzamZwF7vQMD&#10;tnfhXX9AdanUElxSCVXqVo+/3ofMOBEZSVaxesZe7IMfuikp7peMjLyQP/7u2/P+5uvueHo6vHy8&#10;DT8Utze7l+3h/unl88fb//zLH/6hv705vW1e7jf7w8vu4+0vu9Pt7376+7/78f31w648PB7297vj&#10;DZi8nD68v368fXx7e/1wd3faPu6eN6cfDq+7FwAfDsfnzRt+PX6+uz9u3sH9eX9XFkV793443r8e&#10;D9vd6YS//j4Cb3+a+D887LZvf3x4OO3ebvYfb6Hb2/T/cfr/0/j/3U8/bj58Pm5eH5+2osbmV2jx&#10;vHl6gVBl9fvN2+bmy/Fpxur5aXs8nA4Pbz9sD893h4eHp+1usgHWhCKz5ufj4cvrZMvnD++fX9VN&#10;cG3mp1/NdvvvX38+vv759U9HeOL99TN8Mf022vLt4fg8PqHlzbfJZb+oy3bf3m62+GPX9VVfwbNb&#10;wIai7rsm+nT7CMfPyLaP/yyEbd/0RaGEQ1WGkfCOYu+cMu+vSI+TeeD02zzw58fN625y7OkDPPCn&#10;483T/cfbpry9edk8I0sjfPLIhKD+OX04wVXXOqdsih7/onP6si/q0tm4+bD9cnr7eXeY3Lz5+q+n&#10;t5iP9/xp88iftt9e8OMoGT/dbMbhVUwZ93o4jW5+v4f2iMEjntGPwHPoTQ1/w+PjH68mCsUYpe+m&#10;ajE2r6NCwM20I8ZrPlKPtzcYqZ9iVr1u3kaPTCbgx5v3j7dlaMc0etSfkJrHL2M9+uN/0UfPh6+7&#10;vxwmqrfRWWGo6m5yV9O1tfjLkPYvDrkfhhkyUfh8jXwVte4K8iXK9sunp+0/7v57mXfddFPgEBuy&#10;gmZjROumaMV6QqrgIKMPHXOKJKsqDDkBUTwhCUoM42XZZVNFSFvISFcaQsx0z5wic4IkBkThU1C7&#10;oYhSF1C9DBL0LXICziOBunWsVxHSx8gvQIa24hi65FZl1fWhFwIqfkYrkd0NzVTtEtldDGlfhM4F&#10;W00nZDXYjFBCQK34zCMwFN0kFbyJsmgAqlmMw1AGmTuVVd9Obh3KLstWJh8hqwYMkt4JwWWtBslW&#10;EqhbdTgOIRq4ADHTvckUSQNZBNbdqsVlAdXLEN5DNZyJ/lCH6PBuiCmmBhjEks8zzwxQgmYYpgit&#10;BdsI8pEyVP2Z0aWmc9zNgr3dH067aZazehvdUIamjMaGsoRD4ixmWN6eMpQoi+MQT7GJwyc5K26o&#10;0KxEzsTxXptTlEjHSWGCQidqhjAD1TGQgaCZ/ZQqzIpmiFU+pSDOomZF02YymBNl0ZSxtoWQK52A&#10;zAOeP6WqZmSWRIM4fBK3DKLTAq6XQorQiaqkMCtCHScfGDG4KoMWWUF1BK36VynqUF+T9omMuoS0&#10;NPKozaJ0XeUg9QBBq5ppsBIK+pVPektxmzK2CeBOnGX/GkXlGwtkCROoqTHrOAM1GwlasyIEZnxC&#10;cVGzoMOHFBp5G9JNrnQCMg94yylVfGYUdRXYExOHT+Jq5VnA9VKUopHqQwqzouljtxVqFCnn32Ag&#10;FIgRtOpfpUAyXpW/JmM2fEJDpWeDbrH2esvPV25rp8OAFY/Yda5yB52VU2xGhM/o5wS3L0pyJo7X&#10;b0bR9b58gJm01BjHmGqSzAdImg4FrUQm9OxrUorLmrGrVgrmTNDGKnRDrhl7rpB4wFtOqfSAUiTR&#10;IA6fgqvt5VIsvBRSsLVWCrVCG+KAbsVlPiyW1jcMZc+53fPPNSMFKmt1TeabDAy7dnDh7Xrpr0s0&#10;AK6ow+GytlDQauTp35SC2vOZxwLdTZv32DkuW8zvwxWDoDX58Sk6aFO2pK+PgVJIQ6oUGmPtCuHk&#10;GJYlkEXM8881Y3ubZgVxPCU1M4o8xbQrnSemekBBsxifr25tQMZMjSZWPSu1re1KmRYMl/bwGS1R&#10;zKqLS6kkfkuWG/5QuNxusfqc1KsL7r2JhB4Nz7SIF8DMZq8RxohsOBg+MZY06oY6rgJywd0wRIeh&#10;fXOqGsBs9pwpL1qg+EgPep4YfEZMbCbOYkQML0HwWyzA05gyifuOq4ouTrdzQNNwHHvOlCcSlFGb&#10;F6/fipgvYDy/tgjRFVeioSmgPWTk7Yr2KNuQOaYtupgGDBI9tjRuPOfzY66vhthDNaVWzXP9hOL2&#10;Rc+e6pIlhl/WLj37uo4Lu76GC5PuoG+Qx2O2ELAykrAPHkOQ4FMjPqNXFTMUBSbI2BASxTtrRlDG&#10;HUa6G3O9LE6Kys9+Q2hkjUnIiv5Qpp9TXFIrFIHzO2VQL4AGWS8XZTWl2hLIzPdmU2o035itujYU&#10;XTmLGrl5GeTdidXkbXqyF8Emvu9rkHLR60nyeeYUSSEkaNHzZQH/X0BNxgu5eXVyNZpQZBZhczJO&#10;G0M2v6tDa4GsphEjnxBQKz6pD1Gr6qpluiVCFbAZlQxWQDCsx9FajZXQQZjWhKwYoAMnwafeS17F&#10;dLcsWYd5FXDukKhkADPbc6a86CfFX/Wo1qwFTC8hcu5rKRLEZ/JrucQxhC+XCzXacz5f37HLIktR&#10;zlLnqrthYuxl48VLi3YYPhYaqasB4Lq8KF0QSqws4+EZxgLnQs/bRwFbKFUMdEJAFD6pjqIOqM/r&#10;Bd54l0WfqTkeEY2JXYYcMh7GpJCVxMaSajzsTFiBgIp7y8WMEKQ2zmSHMsTTsZm+CglmumdOkRRC&#10;VutuDU3FGUpDRm5eBnmPy6/RYvJmfsv5ISB5wsSDRQAs8zxrCqSI6SAS+MxpwvkUvFnuE35+vLS1&#10;HHGg+2qYRueGTDOeCEymJsiUwWfUxVDRBeYttjd2RlBhDCSlbNrxn6Q24w5fCmmRrg6ykp61jhmy&#10;WknP2nY7M9mXIOF7tSJBqK46QamhfbQ7BH/WWAMkyThUzld1xS2qQiArvqpablwlBAwynzF2iorN&#10;kGsaZcOv45YNh0zVtNLfZh00TtWlGxLAivJlLXW0N3zqzKcMGmI2RexXkozwmKrDAuZSRlcNIjBm&#10;J/HNSpxkjgAcNbgYVc0Qraxxo0NKuuecaUT8HnvfV0wByr+vajeFVa0cv/ZNmASrqtrqCmDF73Ul&#10;p7VkdNabihmKZuZ4b3QMVELQoUQnZaCuZb8Ad0rQJ6UQHSiErOjftJKAyioxYEmrpsPVm6kEUQJd&#10;13QYyxGS6ZtAzHTP3MdZCVa92qLCTUIXML2E6NS24VImC3zbcMmSpYoBLOc8Z6+74tftVfOA4Y8D&#10;M4mlqlqX2E5KAbSZgLUYMzAJPnXmM3pH/V6WSGuIXE0GCTl6LaeiZUkfezVNEs03AazobpXf8Kmz&#10;j4IMmvGKz5SEmeDp7s8ioJZVWjAJnjPliQTiX+5NkCxxM+dKNOuMKI7PKDYyuw4rhAEbBT58nhsw&#10;ZBR/B2ptJ23kxmeqI84xZ5PiEt763jwO6qLZ34GK06TysssxvmXJsYDqIx/NqhrZzVLezOaqYT/W&#10;l3FfVSGtbHSFHs27xMIz9z6pSFAGnGJnwfOEopURNMUkYSYbbvMTR4XbhNPoiK16zBDP3GvVNjI4&#10;UgKieMKoVdvK+NOQUasU4vVNIGa6Z06RmRAcOSGWPtE94Yygi3u0qhXucsZ6wQ5fIUsLBc/8/CoD&#10;vaesCitsp0cFzy0y6kpWJKXh0l4vLxqjfQHxqTHmj9glzwA4V4hhr7BYXY862ouIvzphQHU5MpE5&#10;amXCqLpCGr5sTqtacQIyYBq+NEo9iS1lhtp7hb6K3lF8OiHV6PyNqYL3UXDYwOF6LmDYeZI5JkGm&#10;FnxGbQwVi+bLZalUFb4DdUGB80lpEpIFzrqRCTKN4zMzEntqeeXymKrB9ZhhQfwVJlad3sNctTDB&#10;pbp8ZgYu5JTHVAOvx1yQft4+HZnX7F7o4EyRqa8fQzJ2ODqVwEah7pq0cbPdIFwPdF3J6HvmFClC&#10;WBrHY/zLQ0Ir4xKqlxF5a2lUAqqptXEOYbEDJB6qrLWkSsAp46oSY+ehfLUDZOdy05DRrVxu5X4V&#10;aui0yjE6S/403nCOO9zo9diXWzj0tB0gE7LiTzubTgioFZ8xvoo64Kz0innf8Ov8/Fym/QEbJyMj&#10;aq9H9wSsKN/yakCCT52XPKp3DIhPwXorAXcB/DKQFyESmz1nyos+Ukbowmebaxmq3sdYQPUyhLee&#10;UJNA1edZOfbDfabYcXeSdJ55ppWySgYKUTwhtZJz+tAU2UpZ9cW1RO9VNZ2QtUAzDOP9PjYi1IrP&#10;PAJdcdVJi4WsK/2BiqYLNmPjkk4dzsRTyIoBmtkpARVfcqveSlECytZhFXJ9E4iZ7plTZPSVEay6&#10;1QrLAqqXEXlbjSIBDbC6lmeMQZLk88zPz87IPzk9auq4L4eYnCvxuE7dxXVogkzn8BkNMdQaDcYV&#10;dS8hyK4yASJ3sKoBE3dS+UJdy1U1QlYSKlQd5stxSyUhoOLeZWIGblPEzToSMB645CYnzZhb/Umz&#10;Qcx0z5wiVYiwWndrxdPKBVQvg7yx4JwsJoEZwHqCJsK7tVKIvSDnmecGkKDHRvE1wVYJOK1ykxle&#10;qhB9ccU2cytNJ2Q12IxQQkDF+aSXiJrMWETxls8IOr/4Q15Ixgy9v3tvyUfImgGa3gnBRa10pJBA&#10;g60jd8j1NYg1KN5kihTTlWDdrVpcFlC9DOHdFDISSKAG4BaW7JrnGWMQSz7PPDNACZL3lIjiCVUr&#10;kT0bKdi6jXsxs9GlphMyC/aFotwFubGM9xgaztxnq3I7LhynfeIEmwbxKaYYLs9CoBdxFo1PKLp4&#10;HU9j0nZYPE+Ci3YGGt/LRaENBM3sp1RqNl7xzymIs6hZM0ipUBmqGV5l0YOdTLMEJCdRa5oZxbp/&#10;m0buVqSRu2wF3hP30TMrdD8PW5PuMBCX+ri65dscq1YoxcIrR8v+NYo6e4OyUaVRDdxFFdwopQcI&#10;WtVMg5VQ0Gd8cigqLgYvRwZxlq0wiiG77WYJhMsbbj8atz+YjQStWYGdAcn4hOKiZjZ8SKGRt0HX&#10;5EonIPOAt5xSObK0Pqz71yrPAq6XItw77P7H/CWFWoHdFSlMdZ5ACUjeplvzr1EkGU9Lz2hG8bPh&#10;Y0pzSJvSS7XX879QubXs42gusO89W7nhMZ7rGDZt4lP8bLhdM7s86vWbU2QrMWupsRzCDLbYUyto&#10;LTLaVKcU1H5RM+2RlELdr83zbAlnHTf2+tQDnj+ligeMWRIN4vBJXLaXaeSI46WQgq2qUpgVbIhx&#10;7TB2xAug5AUtz59SVY6sf/BCTsv7X8TxlHMKHOm78KKrjmNydtqF1huvzI0zcHpy5vlTqsjRdi2l&#10;II6nVArcoY4yxjt5aeLhMnIsJCgo50HmAc+fUimHzNKXfojjKUnBBhMhC5lm7PLmgV4c757/hWpR&#10;dLysx8NYjLWz1QJ3WKVDSrBpE59ijeG24x0x+BmcieP1m1PUuGCTRsbu97elv7yDlwX4PjxBK9Vi&#10;wFlxnC4SgkuK2asNJOBQws0smXna2q9gE4hZ762myGi9Eay6tq/lAhiiocfk5OZlRN76ZokS0AC8&#10;DSCtX4+LaKnLE8jYTsXweeYUKULI6toaoRJmo03vfKNC+LP4Hu80f1+BwAEhxzR6nKvSEFsILBBe&#10;Oq57hdjUz1ROQVcWCGOGT2/ljaT3bcL9O3BDb5EjPx9BDrweG6jTwgcx8YUHnyeRwcJcY+rgBZeF&#10;0uH5Xyg8TS13AHkh2tUdz0bUNBI0x2muouOXLwyFMi5WVUm8ci76C2SlOATc3eBSVte9dB6f1Ieo&#10;uHLDEUKUZQOUYLw3l9Y3XNGMbVjZZrtRbSH3QwlZMwAX6GSICCsQXNQKlwgk32eyO6kOZa4vtthj&#10;3UhM9yZTpPhKCRihRKsMFWklk4yFjChehvDGfno0gLw1+h0Uj4mdZ4xBrnvnAm2isMprCFVjUjCv&#10;r8VL8p+sLgwbXDEU5yQHQ2fnaxyoy4owwaYUPkVxwy2qeOE4CdGi3xMK7Cy6fC4r2eXG9Jx9qAu3&#10;JMUCgtYyGmsFXlcXZmuaTQdtcScnF4+2mOJzpROQecBbnvnMKNb9i9dpxIoFXC9FIqITBK5FxpNn&#10;TWwry+OnI5zrDcSF5Zp/jYLr5zX/JhTjzea0kpnSPAsypdUDBK1pZv5NKBgDPsVbhttW8aWGNSsS&#10;irGjSq2wBGLzqlZYNhK0ZoVlfEJB7Rcjb8OHFCreBh0ODLzSCcg84PlT6mzMr/vXKs8CrpdC7oN0&#10;S4EUZgVOOWJhrvMEKg0kG3ur/lWKJONp6RnNZJMf75Vlw6ccpPubDzrzAMfjTLMLldvGjE1rVrgX&#10;1TSS2t8fsn6Qr8+rZ63M2Iv1njk9Mxs3RkAUPnPUK19IxWUKKbazt2R1gFU4iPNDj9WekJmTM610&#10;eCUERPGWMy85OZFAnacjaKavQcaLFuurIXydhFPvqlstr+aoywbowBICM0CHQp4xNqws/Txz+oxe&#10;IquVRkYXWNfisUtDXCmSwwZ/Gj+xOm0V6LdWp/jbd2pPh/3T/R+e9vvx/tH0oebdP+2PN183+MTy&#10;p89h+r7s/svzvx3u49/wJrKu+xR9kuA47V/Gr7mGctxDHzk/P73hy9D7p2e8gAUGymKPr9ri48D8&#10;Eu/406fD/S/4hu/+X17wXeCqR8uDLz2nvxzTXz6lv2xeto8HfA96+3ackmpkhw8Nj99C/mt8cRhL&#10;o/jF4f/Al2/xUd/9btRilI3PEl/71eFu+tpuHMP8LrP7vHLATph+Lo9fdX49xpDejD98vB0/vTv5&#10;nZ8hHlNBUKZAX4j6Zrvdvbxxi+n/o4r9jt8e1R73VLjKXoxqhaU1ff5/FlQuq/+Wgzp9KhzfR59q&#10;inzLffwAe/r7VDPsi/M//Q8AAAD//wMAUEsDBBQABgAIAAAAIQAjje6e3wAAAAgBAAAPAAAAZHJz&#10;L2Rvd25yZXYueG1sTI9Ba8JAEIXvhf6HZQq96SbRFEmzEZG2JylUC8Xbmh2TYHY2ZNck/vuOp/Y2&#10;j/d48718PdlWDNj7xpGCeB6BQCqdaahS8H14n61A+KDJ6NYRKrihh3Xx+JDrzLiRvnDYh0pwCflM&#10;K6hD6DIpfVmj1X7uOiT2zq63OrDsK2l6PXK5bWUSRS/S6ob4Q6073NZYXvZXq+Bj1ONmEb8Nu8t5&#10;ezse0s+fXYxKPT9Nm1cQAafwF4Y7PqNDwUwndyXjRatgFi84qYAH3d0kWaYgTnwtkxRkkcv/A4pf&#10;AAAA//8DAFBLAQItABQABgAIAAAAIQC2gziS/gAAAOEBAAATAAAAAAAAAAAAAAAAAAAAAABbQ29u&#10;dGVudF9UeXBlc10ueG1sUEsBAi0AFAAGAAgAAAAhADj9If/WAAAAlAEAAAsAAAAAAAAAAAAAAAAA&#10;LwEAAF9yZWxzLy5yZWxzUEsBAi0AFAAGAAgAAAAhAJnjscoCFAAAuV4AAA4AAAAAAAAAAAAAAAAA&#10;LgIAAGRycy9lMm9Eb2MueG1sUEsBAi0AFAAGAAgAAAAhACON7p7fAAAACAEAAA8AAAAAAAAAAAAA&#10;AAAAXBYAAGRycy9kb3ducmV2LnhtbFBLBQYAAAAABAAEAPMAAABoFw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60b966 [3205]" stroked="f" strokeweight="1pt">
                <v:stroke miterlimit="4"/>
                <v:textbox inset="3pt,3pt,3pt,3pt"/>
              </v:rect>
              <w10:wrap anchorx="page" anchory="page"/>
            </v:group>
          </w:pict>
        </mc:Fallback>
      </mc:AlternateContent>
    </w:r>
    <w:r w:rsidR="00AE66EB">
      <w:rPr>
        <w:rFonts w:ascii="Times New Roman" w:hAnsi="Times New Roman" w:cs="Times New Roman"/>
        <w:noProof/>
        <w:color w:val="21BBB8"/>
        <w:sz w:val="24"/>
        <w:szCs w:val="24"/>
      </w:rPr>
      <mc:AlternateContent>
        <mc:Choice Requires="wps">
          <w:drawing>
            <wp:anchor distT="0" distB="0" distL="114300" distR="114300" simplePos="0" relativeHeight="251658247" behindDoc="0" locked="0" layoutInCell="1" allowOverlap="1" wp14:anchorId="6A99E212" wp14:editId="2DF2DA84">
              <wp:simplePos x="0" y="0"/>
              <wp:positionH relativeFrom="column">
                <wp:posOffset>5339052</wp:posOffset>
              </wp:positionH>
              <wp:positionV relativeFrom="paragraph">
                <wp:posOffset>-43732</wp:posOffset>
              </wp:positionV>
              <wp:extent cx="1629797" cy="42937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629797" cy="42937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C499C7F" w14:textId="7BD6EA1A" w:rsidR="00AE66EB" w:rsidRDefault="00AE66EB" w:rsidP="00AE66EB">
                          <w:pPr>
                            <w:spacing w:after="0" w:line="240" w:lineRule="auto"/>
                          </w:pPr>
                          <w:r>
                            <w:t>Recycle Hub</w:t>
                          </w:r>
                        </w:p>
                        <w:p w14:paraId="6B70E389" w14:textId="341CF4AB" w:rsidR="00AE66EB" w:rsidRDefault="00AE66EB" w:rsidP="00AE66EB">
                          <w:pPr>
                            <w:spacing w:after="0" w:line="240" w:lineRule="auto"/>
                          </w:pPr>
                          <w:r>
                            <w:tab/>
                          </w:r>
                          <w:proofErr w:type="spellStart"/>
                          <w:r>
                            <w:t>Imaji</w:t>
                          </w:r>
                          <w:proofErr w:type="spellEnd"/>
                          <w:r>
                            <w:t xml:space="preserve"> </w:t>
                          </w:r>
                          <w:proofErr w:type="spellStart"/>
                          <w:r>
                            <w:t>Lingkungan</w:t>
                          </w:r>
                          <w:proofErr w:type="spellEnd"/>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6A99E212" id="_x0000_t202" coordsize="21600,21600" o:spt="202" path="m,l,21600r21600,l21600,xe">
              <v:stroke joinstyle="miter"/>
              <v:path gradientshapeok="t" o:connecttype="rect"/>
            </v:shapetype>
            <v:shape id="Text Box 225" o:spid="_x0000_s1033" type="#_x0000_t202" style="position:absolute;left:0;text-align:left;margin-left:420.4pt;margin-top:-3.45pt;width:128.35pt;height:33.8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VgeQIAAFsFAAAOAAAAZHJzL2Uyb0RvYy54bWysVEtPGzEQvlfqf7B8L7sJLYGIDUpBVJVQ&#10;QYWKs+O1k5W8tmtP2E1/fT978xLthap78M543jPf+PKqbw17USE2zlZ8dFJypqx0dWOXFf/xdPvh&#10;nLNIwtbCOKsqvlGRX83ev7vs/FSN3cqZWgUGJzZOO1/xFZGfFkWUK9WKeOK8shBqF1pBYMOyqIPo&#10;4L01xbgsz4rOhdoHJ1WMuL0ZhHyW/WutJN1rHRUxU3HkRvkM+Vyks5hdiukyCL9q5DYN8Q9ZtKKx&#10;CLp3dSNIsHVo/nDVNjK46DSdSNcWTutGqlwDqhmVr6p5XAmvci1oTvT7NsX/51Z+e3n0D4FR/9n1&#10;GGBqSOfjNOIy1dPr0KY/MmWQo4WbfdtUT0wmo7PxxeRiwpmE7OP44nSS+1ocrH2I9EW5liWi4gFj&#10;yd0SL3eREBGqO5UUzLrbxpg8GmNZhwjjSYnQUgAh2ojB+EirbQgoMk2L+GX6UhlwamxypzIOhkgC&#10;lZ3WSXqoMlO0MSopG/tdadbUudh0EWVYLq5NYANqAGtkssNOjgGDpKiR8xtttyaHJN9oP1S2i+8s&#10;7e0tti034ai4RFK/6FFdxce7SS9cvQEAght2I3p522BKdyLSgwhYhhFPC073OLRxmIbbUpytXPj1&#10;t/ukD4xCylmH5ap4/LkWQXFmvlqg91N5nuZJx0w4ZhbHjF231w77i0SQXSZPz0fJQSCTWZA6uPYZ&#10;b8E8RQYvrET8iksKO+aahhHiNZFqPs9q2EIv6M4+epkCpEkkJD71zyL4LVwJQP/mdssopq9QO+hm&#10;qPj5moDdDOnU7aG3W7BhgzMot69NeiKO+ax1eBNnvwEAAP//AwBQSwMEFAAGAAgAAAAhAK5K3kbf&#10;AAAACgEAAA8AAABkcnMvZG93bnJldi54bWxMj81OwzAQhO9IvIO1SNxam5+macimokgIOLYgAbdt&#10;vCRRYzvYbhveHvcEx9GMZr4pl6PpxYF96JxFuJoqEGxrpzvbILy9Pk5yECGS1dQ7ywg/HGBZnZ+V&#10;VGh3tGs+bGIjUokNBSG0MQ6FlKFu2VCYuoFt8r6cNxST9I3Uno6p3PTyWqlMGupsWmhp4IeW691m&#10;bxC6m93T6vvFvY9rv3LP+Yw+6YMQLy/G+zsQkcf4F4YTfkKHKjFt3d7qIHqE/FYl9IgwyRYgTgG1&#10;mM9AbBEyNQdZlfL/heoXAAD//wMAUEsBAi0AFAAGAAgAAAAhALaDOJL+AAAA4QEAABMAAAAAAAAA&#10;AAAAAAAAAAAAAFtDb250ZW50X1R5cGVzXS54bWxQSwECLQAUAAYACAAAACEAOP0h/9YAAACUAQAA&#10;CwAAAAAAAAAAAAAAAAAvAQAAX3JlbHMvLnJlbHNQSwECLQAUAAYACAAAACEAmNolYHkCAABbBQAA&#10;DgAAAAAAAAAAAAAAAAAuAgAAZHJzL2Uyb0RvYy54bWxQSwECLQAUAAYACAAAACEArkreRt8AAAAK&#10;AQAADwAAAAAAAAAAAAAAAADTBAAAZHJzL2Rvd25yZXYueG1sUEsFBgAAAAAEAAQA8wAAAN8FAAAA&#10;AA==&#10;" filled="f" stroked="f" strokeweight="1pt">
              <v:stroke miterlimit="4"/>
              <v:textbox style="mso-fit-shape-to-text:t" inset="4pt,4pt,4pt,4pt">
                <w:txbxContent>
                  <w:p w14:paraId="2C499C7F" w14:textId="7BD6EA1A" w:rsidR="00AE66EB" w:rsidRDefault="00AE66EB" w:rsidP="00AE66EB">
                    <w:pPr>
                      <w:spacing w:after="0" w:line="240" w:lineRule="auto"/>
                    </w:pPr>
                    <w:r>
                      <w:t>Recycle Hub</w:t>
                    </w:r>
                  </w:p>
                  <w:p w14:paraId="6B70E389" w14:textId="341CF4AB" w:rsidR="00AE66EB" w:rsidRDefault="00AE66EB" w:rsidP="00AE66EB">
                    <w:pPr>
                      <w:spacing w:after="0" w:line="240" w:lineRule="auto"/>
                    </w:pPr>
                    <w:r>
                      <w:tab/>
                    </w:r>
                    <w:proofErr w:type="spellStart"/>
                    <w:r>
                      <w:t>Imaji</w:t>
                    </w:r>
                    <w:proofErr w:type="spellEnd"/>
                    <w:r>
                      <w:t xml:space="preserve"> </w:t>
                    </w:r>
                    <w:proofErr w:type="spellStart"/>
                    <w:r>
                      <w:t>Lingkungan</w:t>
                    </w:r>
                    <w:proofErr w:type="spellEnd"/>
                  </w:p>
                </w:txbxContent>
              </v:textbox>
            </v:shape>
          </w:pict>
        </mc:Fallback>
      </mc:AlternateContent>
    </w:r>
    <w:r w:rsidR="00AE66EB" w:rsidRPr="00700795">
      <w:rPr>
        <w:rFonts w:ascii="Times New Roman" w:hAnsi="Times New Roman" w:cs="Times New Roman"/>
        <w:noProof/>
        <w:color w:val="21BBB8"/>
        <w:w w:val="105"/>
        <w:sz w:val="24"/>
        <w:szCs w:val="24"/>
      </w:rPr>
      <w:drawing>
        <wp:anchor distT="0" distB="0" distL="114300" distR="114300" simplePos="0" relativeHeight="251658253" behindDoc="0" locked="0" layoutInCell="1" allowOverlap="1" wp14:anchorId="61BDBFDE" wp14:editId="6F31BBB1">
          <wp:simplePos x="0" y="0"/>
          <wp:positionH relativeFrom="column">
            <wp:posOffset>4726819</wp:posOffset>
          </wp:positionH>
          <wp:positionV relativeFrom="paragraph">
            <wp:posOffset>-203200</wp:posOffset>
          </wp:positionV>
          <wp:extent cx="612250" cy="642147"/>
          <wp:effectExtent l="0" t="0" r="0" b="5715"/>
          <wp:wrapNone/>
          <wp:docPr id="22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250" cy="642147"/>
                  </a:xfrm>
                  <a:prstGeom prst="rect">
                    <a:avLst/>
                  </a:prstGeom>
                </pic:spPr>
              </pic:pic>
            </a:graphicData>
          </a:graphic>
          <wp14:sizeRelH relativeFrom="page">
            <wp14:pctWidth>0</wp14:pctWidth>
          </wp14:sizeRelH>
          <wp14:sizeRelV relativeFrom="page">
            <wp14:pctHeight>0</wp14:pctHeight>
          </wp14:sizeRelV>
        </wp:anchor>
      </w:drawing>
    </w:r>
  </w:p>
  <w:p w14:paraId="72DA04BD" w14:textId="77777777" w:rsidR="0091639E" w:rsidRDefault="0091639E"/>
  <w:p w14:paraId="7B4289F8" w14:textId="77777777" w:rsidR="0091639E" w:rsidRDefault="0091639E"/>
  <w:p w14:paraId="56C179C3" w14:textId="77777777" w:rsidR="00896CD4" w:rsidRDefault="00896C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60B966" w:themeColor="accent2"/>
      </w:rPr>
    </w:lvl>
    <w:lvl w:ilvl="1">
      <w:start w:val="1"/>
      <w:numFmt w:val="bullet"/>
      <w:pStyle w:val="ListBullet2"/>
      <w:lvlText w:val="o"/>
      <w:lvlJc w:val="left"/>
      <w:pPr>
        <w:ind w:left="1440" w:hanging="360"/>
      </w:pPr>
      <w:rPr>
        <w:rFonts w:ascii="Courier New" w:hAnsi="Courier New" w:hint="default"/>
        <w:color w:val="60B96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9877A65"/>
    <w:multiLevelType w:val="hybridMultilevel"/>
    <w:tmpl w:val="9C0C01DC"/>
    <w:lvl w:ilvl="0" w:tplc="922887B0">
      <w:numFmt w:val="bullet"/>
      <w:lvlText w:val="●"/>
      <w:lvlJc w:val="left"/>
      <w:pPr>
        <w:ind w:left="930" w:hanging="360"/>
      </w:pPr>
      <w:rPr>
        <w:rFonts w:ascii="Arial" w:eastAsia="Arial" w:hAnsi="Arial" w:cs="Arial" w:hint="default"/>
        <w:b/>
        <w:bCs/>
        <w:color w:val="171212"/>
        <w:w w:val="100"/>
        <w:sz w:val="22"/>
        <w:szCs w:val="22"/>
        <w:lang w:val="en-US" w:eastAsia="en-US" w:bidi="ar-SA"/>
      </w:rPr>
    </w:lvl>
    <w:lvl w:ilvl="1" w:tplc="01C0A1B6">
      <w:numFmt w:val="bullet"/>
      <w:lvlText w:val="•"/>
      <w:lvlJc w:val="left"/>
      <w:pPr>
        <w:ind w:left="1914" w:hanging="360"/>
      </w:pPr>
      <w:rPr>
        <w:rFonts w:hint="default"/>
        <w:lang w:val="en-US" w:eastAsia="en-US" w:bidi="ar-SA"/>
      </w:rPr>
    </w:lvl>
    <w:lvl w:ilvl="2" w:tplc="7618D6BC">
      <w:numFmt w:val="bullet"/>
      <w:lvlText w:val="•"/>
      <w:lvlJc w:val="left"/>
      <w:pPr>
        <w:ind w:left="2888" w:hanging="360"/>
      </w:pPr>
      <w:rPr>
        <w:rFonts w:hint="default"/>
        <w:lang w:val="en-US" w:eastAsia="en-US" w:bidi="ar-SA"/>
      </w:rPr>
    </w:lvl>
    <w:lvl w:ilvl="3" w:tplc="65DE7F00">
      <w:numFmt w:val="bullet"/>
      <w:lvlText w:val="•"/>
      <w:lvlJc w:val="left"/>
      <w:pPr>
        <w:ind w:left="3862" w:hanging="360"/>
      </w:pPr>
      <w:rPr>
        <w:rFonts w:hint="default"/>
        <w:lang w:val="en-US" w:eastAsia="en-US" w:bidi="ar-SA"/>
      </w:rPr>
    </w:lvl>
    <w:lvl w:ilvl="4" w:tplc="97A417BE">
      <w:numFmt w:val="bullet"/>
      <w:lvlText w:val="•"/>
      <w:lvlJc w:val="left"/>
      <w:pPr>
        <w:ind w:left="4836" w:hanging="360"/>
      </w:pPr>
      <w:rPr>
        <w:rFonts w:hint="default"/>
        <w:lang w:val="en-US" w:eastAsia="en-US" w:bidi="ar-SA"/>
      </w:rPr>
    </w:lvl>
    <w:lvl w:ilvl="5" w:tplc="34DAE740">
      <w:numFmt w:val="bullet"/>
      <w:lvlText w:val="•"/>
      <w:lvlJc w:val="left"/>
      <w:pPr>
        <w:ind w:left="5810" w:hanging="360"/>
      </w:pPr>
      <w:rPr>
        <w:rFonts w:hint="default"/>
        <w:lang w:val="en-US" w:eastAsia="en-US" w:bidi="ar-SA"/>
      </w:rPr>
    </w:lvl>
    <w:lvl w:ilvl="6" w:tplc="18AE160C">
      <w:numFmt w:val="bullet"/>
      <w:lvlText w:val="•"/>
      <w:lvlJc w:val="left"/>
      <w:pPr>
        <w:ind w:left="6784" w:hanging="360"/>
      </w:pPr>
      <w:rPr>
        <w:rFonts w:hint="default"/>
        <w:lang w:val="en-US" w:eastAsia="en-US" w:bidi="ar-SA"/>
      </w:rPr>
    </w:lvl>
    <w:lvl w:ilvl="7" w:tplc="139E0ECE">
      <w:numFmt w:val="bullet"/>
      <w:lvlText w:val="•"/>
      <w:lvlJc w:val="left"/>
      <w:pPr>
        <w:ind w:left="7758" w:hanging="360"/>
      </w:pPr>
      <w:rPr>
        <w:rFonts w:hint="default"/>
        <w:lang w:val="en-US" w:eastAsia="en-US" w:bidi="ar-SA"/>
      </w:rPr>
    </w:lvl>
    <w:lvl w:ilvl="8" w:tplc="2F9A7A42">
      <w:numFmt w:val="bullet"/>
      <w:lvlText w:val="•"/>
      <w:lvlJc w:val="left"/>
      <w:pPr>
        <w:ind w:left="8732" w:hanging="360"/>
      </w:pPr>
      <w:rPr>
        <w:rFonts w:hint="default"/>
        <w:lang w:val="en-US" w:eastAsia="en-US" w:bidi="ar-SA"/>
      </w:rPr>
    </w:lvl>
  </w:abstractNum>
  <w:abstractNum w:abstractNumId="4"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738F5"/>
    <w:multiLevelType w:val="hybridMultilevel"/>
    <w:tmpl w:val="80F6E584"/>
    <w:lvl w:ilvl="0" w:tplc="3809000B">
      <w:start w:val="1"/>
      <w:numFmt w:val="bullet"/>
      <w:lvlText w:val=""/>
      <w:lvlJc w:val="left"/>
      <w:pPr>
        <w:ind w:left="2203" w:hanging="360"/>
      </w:pPr>
      <w:rPr>
        <w:rFonts w:ascii="Wingdings" w:hAnsi="Wingdings" w:hint="default"/>
      </w:rPr>
    </w:lvl>
    <w:lvl w:ilvl="1" w:tplc="38090003" w:tentative="1">
      <w:start w:val="1"/>
      <w:numFmt w:val="bullet"/>
      <w:lvlText w:val="o"/>
      <w:lvlJc w:val="left"/>
      <w:pPr>
        <w:ind w:left="2923" w:hanging="360"/>
      </w:pPr>
      <w:rPr>
        <w:rFonts w:ascii="Courier New" w:hAnsi="Courier New" w:cs="Courier New" w:hint="default"/>
      </w:rPr>
    </w:lvl>
    <w:lvl w:ilvl="2" w:tplc="38090005" w:tentative="1">
      <w:start w:val="1"/>
      <w:numFmt w:val="bullet"/>
      <w:lvlText w:val=""/>
      <w:lvlJc w:val="left"/>
      <w:pPr>
        <w:ind w:left="3643" w:hanging="360"/>
      </w:pPr>
      <w:rPr>
        <w:rFonts w:ascii="Wingdings" w:hAnsi="Wingdings" w:hint="default"/>
      </w:rPr>
    </w:lvl>
    <w:lvl w:ilvl="3" w:tplc="38090001" w:tentative="1">
      <w:start w:val="1"/>
      <w:numFmt w:val="bullet"/>
      <w:lvlText w:val=""/>
      <w:lvlJc w:val="left"/>
      <w:pPr>
        <w:ind w:left="4363" w:hanging="360"/>
      </w:pPr>
      <w:rPr>
        <w:rFonts w:ascii="Symbol" w:hAnsi="Symbol" w:hint="default"/>
      </w:rPr>
    </w:lvl>
    <w:lvl w:ilvl="4" w:tplc="38090003" w:tentative="1">
      <w:start w:val="1"/>
      <w:numFmt w:val="bullet"/>
      <w:lvlText w:val="o"/>
      <w:lvlJc w:val="left"/>
      <w:pPr>
        <w:ind w:left="5083" w:hanging="360"/>
      </w:pPr>
      <w:rPr>
        <w:rFonts w:ascii="Courier New" w:hAnsi="Courier New" w:cs="Courier New" w:hint="default"/>
      </w:rPr>
    </w:lvl>
    <w:lvl w:ilvl="5" w:tplc="38090005" w:tentative="1">
      <w:start w:val="1"/>
      <w:numFmt w:val="bullet"/>
      <w:lvlText w:val=""/>
      <w:lvlJc w:val="left"/>
      <w:pPr>
        <w:ind w:left="5803" w:hanging="360"/>
      </w:pPr>
      <w:rPr>
        <w:rFonts w:ascii="Wingdings" w:hAnsi="Wingdings" w:hint="default"/>
      </w:rPr>
    </w:lvl>
    <w:lvl w:ilvl="6" w:tplc="38090001" w:tentative="1">
      <w:start w:val="1"/>
      <w:numFmt w:val="bullet"/>
      <w:lvlText w:val=""/>
      <w:lvlJc w:val="left"/>
      <w:pPr>
        <w:ind w:left="6523" w:hanging="360"/>
      </w:pPr>
      <w:rPr>
        <w:rFonts w:ascii="Symbol" w:hAnsi="Symbol" w:hint="default"/>
      </w:rPr>
    </w:lvl>
    <w:lvl w:ilvl="7" w:tplc="38090003" w:tentative="1">
      <w:start w:val="1"/>
      <w:numFmt w:val="bullet"/>
      <w:lvlText w:val="o"/>
      <w:lvlJc w:val="left"/>
      <w:pPr>
        <w:ind w:left="7243" w:hanging="360"/>
      </w:pPr>
      <w:rPr>
        <w:rFonts w:ascii="Courier New" w:hAnsi="Courier New" w:cs="Courier New" w:hint="default"/>
      </w:rPr>
    </w:lvl>
    <w:lvl w:ilvl="8" w:tplc="38090005" w:tentative="1">
      <w:start w:val="1"/>
      <w:numFmt w:val="bullet"/>
      <w:lvlText w:val=""/>
      <w:lvlJc w:val="left"/>
      <w:pPr>
        <w:ind w:left="7963" w:hanging="360"/>
      </w:pPr>
      <w:rPr>
        <w:rFonts w:ascii="Wingdings" w:hAnsi="Wingdings" w:hint="default"/>
      </w:rPr>
    </w:lvl>
  </w:abstractNum>
  <w:abstractNum w:abstractNumId="7" w15:restartNumberingAfterBreak="0">
    <w:nsid w:val="3016079A"/>
    <w:multiLevelType w:val="hybridMultilevel"/>
    <w:tmpl w:val="C3DC45BA"/>
    <w:lvl w:ilvl="0" w:tplc="38090015">
      <w:start w:val="1"/>
      <w:numFmt w:val="upp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 w15:restartNumberingAfterBreak="0">
    <w:nsid w:val="35CA409D"/>
    <w:multiLevelType w:val="hybridMultilevel"/>
    <w:tmpl w:val="0BAAD40E"/>
    <w:lvl w:ilvl="0" w:tplc="D50E17F6">
      <w:numFmt w:val="bullet"/>
      <w:lvlText w:val="●"/>
      <w:lvlJc w:val="left"/>
      <w:pPr>
        <w:ind w:left="930" w:hanging="360"/>
      </w:pPr>
      <w:rPr>
        <w:rFonts w:ascii="Arial" w:eastAsia="Arial" w:hAnsi="Arial" w:cs="Arial" w:hint="default"/>
        <w:b/>
        <w:bCs/>
        <w:color w:val="171212"/>
        <w:w w:val="100"/>
        <w:sz w:val="22"/>
        <w:szCs w:val="22"/>
        <w:lang w:val="en-US" w:eastAsia="en-US" w:bidi="ar-SA"/>
      </w:rPr>
    </w:lvl>
    <w:lvl w:ilvl="1" w:tplc="861E8DF6">
      <w:numFmt w:val="bullet"/>
      <w:lvlText w:val="•"/>
      <w:lvlJc w:val="left"/>
      <w:pPr>
        <w:ind w:left="1914" w:hanging="360"/>
      </w:pPr>
      <w:rPr>
        <w:rFonts w:hint="default"/>
        <w:lang w:val="en-US" w:eastAsia="en-US" w:bidi="ar-SA"/>
      </w:rPr>
    </w:lvl>
    <w:lvl w:ilvl="2" w:tplc="9DAC5ECA">
      <w:numFmt w:val="bullet"/>
      <w:lvlText w:val="•"/>
      <w:lvlJc w:val="left"/>
      <w:pPr>
        <w:ind w:left="2888" w:hanging="360"/>
      </w:pPr>
      <w:rPr>
        <w:rFonts w:hint="default"/>
        <w:lang w:val="en-US" w:eastAsia="en-US" w:bidi="ar-SA"/>
      </w:rPr>
    </w:lvl>
    <w:lvl w:ilvl="3" w:tplc="09E26A72">
      <w:numFmt w:val="bullet"/>
      <w:lvlText w:val="•"/>
      <w:lvlJc w:val="left"/>
      <w:pPr>
        <w:ind w:left="3862" w:hanging="360"/>
      </w:pPr>
      <w:rPr>
        <w:rFonts w:hint="default"/>
        <w:lang w:val="en-US" w:eastAsia="en-US" w:bidi="ar-SA"/>
      </w:rPr>
    </w:lvl>
    <w:lvl w:ilvl="4" w:tplc="2D6009BE">
      <w:numFmt w:val="bullet"/>
      <w:lvlText w:val="•"/>
      <w:lvlJc w:val="left"/>
      <w:pPr>
        <w:ind w:left="4836" w:hanging="360"/>
      </w:pPr>
      <w:rPr>
        <w:rFonts w:hint="default"/>
        <w:lang w:val="en-US" w:eastAsia="en-US" w:bidi="ar-SA"/>
      </w:rPr>
    </w:lvl>
    <w:lvl w:ilvl="5" w:tplc="102E07E2">
      <w:numFmt w:val="bullet"/>
      <w:lvlText w:val="•"/>
      <w:lvlJc w:val="left"/>
      <w:pPr>
        <w:ind w:left="5810" w:hanging="360"/>
      </w:pPr>
      <w:rPr>
        <w:rFonts w:hint="default"/>
        <w:lang w:val="en-US" w:eastAsia="en-US" w:bidi="ar-SA"/>
      </w:rPr>
    </w:lvl>
    <w:lvl w:ilvl="6" w:tplc="E4FC2CBC">
      <w:numFmt w:val="bullet"/>
      <w:lvlText w:val="•"/>
      <w:lvlJc w:val="left"/>
      <w:pPr>
        <w:ind w:left="6784" w:hanging="360"/>
      </w:pPr>
      <w:rPr>
        <w:rFonts w:hint="default"/>
        <w:lang w:val="en-US" w:eastAsia="en-US" w:bidi="ar-SA"/>
      </w:rPr>
    </w:lvl>
    <w:lvl w:ilvl="7" w:tplc="8F02B39A">
      <w:numFmt w:val="bullet"/>
      <w:lvlText w:val="•"/>
      <w:lvlJc w:val="left"/>
      <w:pPr>
        <w:ind w:left="7758" w:hanging="360"/>
      </w:pPr>
      <w:rPr>
        <w:rFonts w:hint="default"/>
        <w:lang w:val="en-US" w:eastAsia="en-US" w:bidi="ar-SA"/>
      </w:rPr>
    </w:lvl>
    <w:lvl w:ilvl="8" w:tplc="CA468DA6">
      <w:numFmt w:val="bullet"/>
      <w:lvlText w:val="•"/>
      <w:lvlJc w:val="left"/>
      <w:pPr>
        <w:ind w:left="8732" w:hanging="360"/>
      </w:pPr>
      <w:rPr>
        <w:rFonts w:hint="default"/>
        <w:lang w:val="en-US" w:eastAsia="en-US" w:bidi="ar-SA"/>
      </w:rPr>
    </w:lvl>
  </w:abstractNum>
  <w:abstractNum w:abstractNumId="9" w15:restartNumberingAfterBreak="0">
    <w:nsid w:val="36A06611"/>
    <w:multiLevelType w:val="hybridMultilevel"/>
    <w:tmpl w:val="ABA20C5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A327CF"/>
    <w:multiLevelType w:val="hybridMultilevel"/>
    <w:tmpl w:val="D860951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AD3BDD"/>
    <w:multiLevelType w:val="hybridMultilevel"/>
    <w:tmpl w:val="505EA5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95512D"/>
    <w:multiLevelType w:val="hybridMultilevel"/>
    <w:tmpl w:val="C11AAA0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14" w15:restartNumberingAfterBreak="0">
    <w:nsid w:val="5ED26984"/>
    <w:multiLevelType w:val="hybridMultilevel"/>
    <w:tmpl w:val="93A81318"/>
    <w:lvl w:ilvl="0" w:tplc="F6FA9710">
      <w:numFmt w:val="bullet"/>
      <w:lvlText w:val="●"/>
      <w:lvlJc w:val="left"/>
      <w:pPr>
        <w:ind w:left="210" w:hanging="360"/>
      </w:pPr>
      <w:rPr>
        <w:rFonts w:ascii="Microsoft Sans Serif" w:eastAsia="Microsoft Sans Serif" w:hAnsi="Microsoft Sans Serif" w:cs="Microsoft Sans Serif" w:hint="default"/>
        <w:color w:val="171212"/>
        <w:w w:val="100"/>
        <w:sz w:val="22"/>
        <w:szCs w:val="22"/>
        <w:lang w:val="en-US" w:eastAsia="en-US" w:bidi="ar-SA"/>
      </w:rPr>
    </w:lvl>
    <w:lvl w:ilvl="1" w:tplc="C6427556">
      <w:numFmt w:val="bullet"/>
      <w:lvlText w:val="•"/>
      <w:lvlJc w:val="left"/>
      <w:pPr>
        <w:ind w:left="1266" w:hanging="360"/>
      </w:pPr>
      <w:rPr>
        <w:rFonts w:hint="default"/>
        <w:lang w:val="en-US" w:eastAsia="en-US" w:bidi="ar-SA"/>
      </w:rPr>
    </w:lvl>
    <w:lvl w:ilvl="2" w:tplc="E2F45868">
      <w:numFmt w:val="bullet"/>
      <w:lvlText w:val="•"/>
      <w:lvlJc w:val="left"/>
      <w:pPr>
        <w:ind w:left="2312" w:hanging="360"/>
      </w:pPr>
      <w:rPr>
        <w:rFonts w:hint="default"/>
        <w:lang w:val="en-US" w:eastAsia="en-US" w:bidi="ar-SA"/>
      </w:rPr>
    </w:lvl>
    <w:lvl w:ilvl="3" w:tplc="25580EB4">
      <w:numFmt w:val="bullet"/>
      <w:lvlText w:val="•"/>
      <w:lvlJc w:val="left"/>
      <w:pPr>
        <w:ind w:left="3358" w:hanging="360"/>
      </w:pPr>
      <w:rPr>
        <w:rFonts w:hint="default"/>
        <w:lang w:val="en-US" w:eastAsia="en-US" w:bidi="ar-SA"/>
      </w:rPr>
    </w:lvl>
    <w:lvl w:ilvl="4" w:tplc="4AD8B44E">
      <w:numFmt w:val="bullet"/>
      <w:lvlText w:val="•"/>
      <w:lvlJc w:val="left"/>
      <w:pPr>
        <w:ind w:left="4404" w:hanging="360"/>
      </w:pPr>
      <w:rPr>
        <w:rFonts w:hint="default"/>
        <w:lang w:val="en-US" w:eastAsia="en-US" w:bidi="ar-SA"/>
      </w:rPr>
    </w:lvl>
    <w:lvl w:ilvl="5" w:tplc="A3FC6328">
      <w:numFmt w:val="bullet"/>
      <w:lvlText w:val="•"/>
      <w:lvlJc w:val="left"/>
      <w:pPr>
        <w:ind w:left="5450" w:hanging="360"/>
      </w:pPr>
      <w:rPr>
        <w:rFonts w:hint="default"/>
        <w:lang w:val="en-US" w:eastAsia="en-US" w:bidi="ar-SA"/>
      </w:rPr>
    </w:lvl>
    <w:lvl w:ilvl="6" w:tplc="816C7BBC">
      <w:numFmt w:val="bullet"/>
      <w:lvlText w:val="•"/>
      <w:lvlJc w:val="left"/>
      <w:pPr>
        <w:ind w:left="6496" w:hanging="360"/>
      </w:pPr>
      <w:rPr>
        <w:rFonts w:hint="default"/>
        <w:lang w:val="en-US" w:eastAsia="en-US" w:bidi="ar-SA"/>
      </w:rPr>
    </w:lvl>
    <w:lvl w:ilvl="7" w:tplc="57C0BE8E">
      <w:numFmt w:val="bullet"/>
      <w:lvlText w:val="•"/>
      <w:lvlJc w:val="left"/>
      <w:pPr>
        <w:ind w:left="7542" w:hanging="360"/>
      </w:pPr>
      <w:rPr>
        <w:rFonts w:hint="default"/>
        <w:lang w:val="en-US" w:eastAsia="en-US" w:bidi="ar-SA"/>
      </w:rPr>
    </w:lvl>
    <w:lvl w:ilvl="8" w:tplc="00E0E730">
      <w:numFmt w:val="bullet"/>
      <w:lvlText w:val="•"/>
      <w:lvlJc w:val="left"/>
      <w:pPr>
        <w:ind w:left="8588" w:hanging="360"/>
      </w:pPr>
      <w:rPr>
        <w:rFonts w:hint="default"/>
        <w:lang w:val="en-US" w:eastAsia="en-US" w:bidi="ar-SA"/>
      </w:rPr>
    </w:lvl>
  </w:abstractNum>
  <w:abstractNum w:abstractNumId="15" w15:restartNumberingAfterBreak="0">
    <w:nsid w:val="62BD3374"/>
    <w:multiLevelType w:val="hybridMultilevel"/>
    <w:tmpl w:val="673621D2"/>
    <w:lvl w:ilvl="0" w:tplc="0409000F">
      <w:start w:val="1"/>
      <w:numFmt w:val="decimal"/>
      <w:lvlText w:val="%1."/>
      <w:lvlJc w:val="left"/>
      <w:pPr>
        <w:ind w:left="930" w:hanging="360"/>
      </w:pPr>
      <w:rPr>
        <w:rFonts w:hint="default"/>
        <w:color w:val="171212"/>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7C07C5"/>
    <w:multiLevelType w:val="hybridMultilevel"/>
    <w:tmpl w:val="9D72C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175A7B"/>
    <w:multiLevelType w:val="hybridMultilevel"/>
    <w:tmpl w:val="D30C220A"/>
    <w:lvl w:ilvl="0" w:tplc="2578B4E4">
      <w:numFmt w:val="bullet"/>
      <w:lvlText w:val="●"/>
      <w:lvlJc w:val="left"/>
      <w:pPr>
        <w:ind w:left="930" w:hanging="360"/>
      </w:pPr>
      <w:rPr>
        <w:rFonts w:ascii="Arial" w:eastAsia="Arial" w:hAnsi="Arial" w:cs="Arial" w:hint="default"/>
        <w:b/>
        <w:bCs/>
        <w:color w:val="171212"/>
        <w:w w:val="100"/>
        <w:sz w:val="22"/>
        <w:szCs w:val="22"/>
        <w:lang w:val="en-US" w:eastAsia="en-US" w:bidi="ar-SA"/>
      </w:rPr>
    </w:lvl>
    <w:lvl w:ilvl="1" w:tplc="FD460630">
      <w:numFmt w:val="bullet"/>
      <w:lvlText w:val="•"/>
      <w:lvlJc w:val="left"/>
      <w:pPr>
        <w:ind w:left="1914" w:hanging="360"/>
      </w:pPr>
      <w:rPr>
        <w:rFonts w:hint="default"/>
        <w:lang w:val="en-US" w:eastAsia="en-US" w:bidi="ar-SA"/>
      </w:rPr>
    </w:lvl>
    <w:lvl w:ilvl="2" w:tplc="B0FC4A56">
      <w:numFmt w:val="bullet"/>
      <w:lvlText w:val="•"/>
      <w:lvlJc w:val="left"/>
      <w:pPr>
        <w:ind w:left="2888" w:hanging="360"/>
      </w:pPr>
      <w:rPr>
        <w:rFonts w:hint="default"/>
        <w:lang w:val="en-US" w:eastAsia="en-US" w:bidi="ar-SA"/>
      </w:rPr>
    </w:lvl>
    <w:lvl w:ilvl="3" w:tplc="22F2222C">
      <w:numFmt w:val="bullet"/>
      <w:lvlText w:val="•"/>
      <w:lvlJc w:val="left"/>
      <w:pPr>
        <w:ind w:left="3862" w:hanging="360"/>
      </w:pPr>
      <w:rPr>
        <w:rFonts w:hint="default"/>
        <w:lang w:val="en-US" w:eastAsia="en-US" w:bidi="ar-SA"/>
      </w:rPr>
    </w:lvl>
    <w:lvl w:ilvl="4" w:tplc="5AACDDF8">
      <w:numFmt w:val="bullet"/>
      <w:lvlText w:val="•"/>
      <w:lvlJc w:val="left"/>
      <w:pPr>
        <w:ind w:left="4836" w:hanging="360"/>
      </w:pPr>
      <w:rPr>
        <w:rFonts w:hint="default"/>
        <w:lang w:val="en-US" w:eastAsia="en-US" w:bidi="ar-SA"/>
      </w:rPr>
    </w:lvl>
    <w:lvl w:ilvl="5" w:tplc="10EEF31E">
      <w:numFmt w:val="bullet"/>
      <w:lvlText w:val="•"/>
      <w:lvlJc w:val="left"/>
      <w:pPr>
        <w:ind w:left="5810" w:hanging="360"/>
      </w:pPr>
      <w:rPr>
        <w:rFonts w:hint="default"/>
        <w:lang w:val="en-US" w:eastAsia="en-US" w:bidi="ar-SA"/>
      </w:rPr>
    </w:lvl>
    <w:lvl w:ilvl="6" w:tplc="80501D34">
      <w:numFmt w:val="bullet"/>
      <w:lvlText w:val="•"/>
      <w:lvlJc w:val="left"/>
      <w:pPr>
        <w:ind w:left="6784" w:hanging="360"/>
      </w:pPr>
      <w:rPr>
        <w:rFonts w:hint="default"/>
        <w:lang w:val="en-US" w:eastAsia="en-US" w:bidi="ar-SA"/>
      </w:rPr>
    </w:lvl>
    <w:lvl w:ilvl="7" w:tplc="CEC028AA">
      <w:numFmt w:val="bullet"/>
      <w:lvlText w:val="•"/>
      <w:lvlJc w:val="left"/>
      <w:pPr>
        <w:ind w:left="7758" w:hanging="360"/>
      </w:pPr>
      <w:rPr>
        <w:rFonts w:hint="default"/>
        <w:lang w:val="en-US" w:eastAsia="en-US" w:bidi="ar-SA"/>
      </w:rPr>
    </w:lvl>
    <w:lvl w:ilvl="8" w:tplc="753E3904">
      <w:numFmt w:val="bullet"/>
      <w:lvlText w:val="•"/>
      <w:lvlJc w:val="left"/>
      <w:pPr>
        <w:ind w:left="8732" w:hanging="360"/>
      </w:pPr>
      <w:rPr>
        <w:rFonts w:hint="default"/>
        <w:lang w:val="en-US" w:eastAsia="en-US" w:bidi="ar-SA"/>
      </w:rPr>
    </w:lvl>
  </w:abstractNum>
  <w:num w:numId="1" w16cid:durableId="966083314">
    <w:abstractNumId w:val="4"/>
  </w:num>
  <w:num w:numId="2" w16cid:durableId="876351657">
    <w:abstractNumId w:val="5"/>
  </w:num>
  <w:num w:numId="3" w16cid:durableId="1828857838">
    <w:abstractNumId w:val="1"/>
  </w:num>
  <w:num w:numId="4" w16cid:durableId="2034764990">
    <w:abstractNumId w:val="0"/>
  </w:num>
  <w:num w:numId="5" w16cid:durableId="1068922695">
    <w:abstractNumId w:val="2"/>
  </w:num>
  <w:num w:numId="6" w16cid:durableId="630750924">
    <w:abstractNumId w:val="13"/>
  </w:num>
  <w:num w:numId="7" w16cid:durableId="2026981783">
    <w:abstractNumId w:val="16"/>
  </w:num>
  <w:num w:numId="8" w16cid:durableId="1074816740">
    <w:abstractNumId w:val="11"/>
  </w:num>
  <w:num w:numId="9" w16cid:durableId="812793251">
    <w:abstractNumId w:val="9"/>
  </w:num>
  <w:num w:numId="10" w16cid:durableId="16087123">
    <w:abstractNumId w:val="3"/>
  </w:num>
  <w:num w:numId="11" w16cid:durableId="398750000">
    <w:abstractNumId w:val="15"/>
  </w:num>
  <w:num w:numId="12" w16cid:durableId="557202870">
    <w:abstractNumId w:val="17"/>
  </w:num>
  <w:num w:numId="13" w16cid:durableId="207422761">
    <w:abstractNumId w:val="14"/>
  </w:num>
  <w:num w:numId="14" w16cid:durableId="2110851033">
    <w:abstractNumId w:val="8"/>
  </w:num>
  <w:num w:numId="15" w16cid:durableId="1219904410">
    <w:abstractNumId w:val="6"/>
  </w:num>
  <w:num w:numId="16" w16cid:durableId="1588270550">
    <w:abstractNumId w:val="7"/>
  </w:num>
  <w:num w:numId="17" w16cid:durableId="1244100844">
    <w:abstractNumId w:val="10"/>
  </w:num>
  <w:num w:numId="18" w16cid:durableId="9275173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412"/>
    <w:rsid w:val="00003B75"/>
    <w:rsid w:val="000048CB"/>
    <w:rsid w:val="00007488"/>
    <w:rsid w:val="00007C26"/>
    <w:rsid w:val="0001328E"/>
    <w:rsid w:val="0002674F"/>
    <w:rsid w:val="00030499"/>
    <w:rsid w:val="00042337"/>
    <w:rsid w:val="000446E1"/>
    <w:rsid w:val="00050602"/>
    <w:rsid w:val="00061AD5"/>
    <w:rsid w:val="000656AE"/>
    <w:rsid w:val="00076C27"/>
    <w:rsid w:val="0008510A"/>
    <w:rsid w:val="00086064"/>
    <w:rsid w:val="0008635D"/>
    <w:rsid w:val="000964A1"/>
    <w:rsid w:val="000A36B0"/>
    <w:rsid w:val="000A4098"/>
    <w:rsid w:val="000A6B29"/>
    <w:rsid w:val="000A6FCA"/>
    <w:rsid w:val="000A7CCA"/>
    <w:rsid w:val="000D5219"/>
    <w:rsid w:val="000E0267"/>
    <w:rsid w:val="000E1079"/>
    <w:rsid w:val="000E48D8"/>
    <w:rsid w:val="000E79FD"/>
    <w:rsid w:val="000F0B18"/>
    <w:rsid w:val="000F6C90"/>
    <w:rsid w:val="000F6EFF"/>
    <w:rsid w:val="00103A6F"/>
    <w:rsid w:val="00105319"/>
    <w:rsid w:val="001123A0"/>
    <w:rsid w:val="001123B9"/>
    <w:rsid w:val="0011677C"/>
    <w:rsid w:val="001215B4"/>
    <w:rsid w:val="00121CCF"/>
    <w:rsid w:val="00123565"/>
    <w:rsid w:val="00127D78"/>
    <w:rsid w:val="001317C5"/>
    <w:rsid w:val="001327F4"/>
    <w:rsid w:val="001356F7"/>
    <w:rsid w:val="00135DEF"/>
    <w:rsid w:val="0014199E"/>
    <w:rsid w:val="0014729A"/>
    <w:rsid w:val="00152ED1"/>
    <w:rsid w:val="00163ECD"/>
    <w:rsid w:val="00163FCD"/>
    <w:rsid w:val="0017397B"/>
    <w:rsid w:val="00174F40"/>
    <w:rsid w:val="0017598A"/>
    <w:rsid w:val="00181069"/>
    <w:rsid w:val="001900D7"/>
    <w:rsid w:val="00190813"/>
    <w:rsid w:val="00191D63"/>
    <w:rsid w:val="00191DD0"/>
    <w:rsid w:val="00193F0D"/>
    <w:rsid w:val="00194685"/>
    <w:rsid w:val="001A02CC"/>
    <w:rsid w:val="001A11C0"/>
    <w:rsid w:val="001A2376"/>
    <w:rsid w:val="001A3F3A"/>
    <w:rsid w:val="001B2E82"/>
    <w:rsid w:val="001B387D"/>
    <w:rsid w:val="001B3C03"/>
    <w:rsid w:val="001B4204"/>
    <w:rsid w:val="001C5AA3"/>
    <w:rsid w:val="001C7BE9"/>
    <w:rsid w:val="001D4F57"/>
    <w:rsid w:val="001D58EB"/>
    <w:rsid w:val="001D5B2D"/>
    <w:rsid w:val="001D7E33"/>
    <w:rsid w:val="001E6CEB"/>
    <w:rsid w:val="001F3C3F"/>
    <w:rsid w:val="00200B6D"/>
    <w:rsid w:val="00201773"/>
    <w:rsid w:val="0020669D"/>
    <w:rsid w:val="00213709"/>
    <w:rsid w:val="00213C4E"/>
    <w:rsid w:val="0021617C"/>
    <w:rsid w:val="002265E0"/>
    <w:rsid w:val="00233C92"/>
    <w:rsid w:val="00234679"/>
    <w:rsid w:val="002355E8"/>
    <w:rsid w:val="0024119E"/>
    <w:rsid w:val="00241A86"/>
    <w:rsid w:val="002506D6"/>
    <w:rsid w:val="00265DBD"/>
    <w:rsid w:val="00276F32"/>
    <w:rsid w:val="00277281"/>
    <w:rsid w:val="00281236"/>
    <w:rsid w:val="00281A75"/>
    <w:rsid w:val="00286BD9"/>
    <w:rsid w:val="0029115B"/>
    <w:rsid w:val="00292002"/>
    <w:rsid w:val="00297225"/>
    <w:rsid w:val="00297A58"/>
    <w:rsid w:val="00297D5E"/>
    <w:rsid w:val="002A30F8"/>
    <w:rsid w:val="002B0F79"/>
    <w:rsid w:val="002B57AB"/>
    <w:rsid w:val="002C04DB"/>
    <w:rsid w:val="002C158F"/>
    <w:rsid w:val="002C15F6"/>
    <w:rsid w:val="002C302D"/>
    <w:rsid w:val="002D1E36"/>
    <w:rsid w:val="002E0EAC"/>
    <w:rsid w:val="002E27EB"/>
    <w:rsid w:val="002F00B8"/>
    <w:rsid w:val="002F4E4C"/>
    <w:rsid w:val="00301D30"/>
    <w:rsid w:val="003020AB"/>
    <w:rsid w:val="00303D2B"/>
    <w:rsid w:val="003066FB"/>
    <w:rsid w:val="00311029"/>
    <w:rsid w:val="00311990"/>
    <w:rsid w:val="00313CE7"/>
    <w:rsid w:val="00317385"/>
    <w:rsid w:val="00317526"/>
    <w:rsid w:val="00325DA0"/>
    <w:rsid w:val="003320D6"/>
    <w:rsid w:val="0035032D"/>
    <w:rsid w:val="0035102B"/>
    <w:rsid w:val="00352790"/>
    <w:rsid w:val="00352FBC"/>
    <w:rsid w:val="00353429"/>
    <w:rsid w:val="00356335"/>
    <w:rsid w:val="00365320"/>
    <w:rsid w:val="0037297D"/>
    <w:rsid w:val="00374E68"/>
    <w:rsid w:val="00377792"/>
    <w:rsid w:val="00391A7B"/>
    <w:rsid w:val="00391E4D"/>
    <w:rsid w:val="0039418B"/>
    <w:rsid w:val="00394B34"/>
    <w:rsid w:val="003A1B33"/>
    <w:rsid w:val="003A236F"/>
    <w:rsid w:val="003A320A"/>
    <w:rsid w:val="003A5A02"/>
    <w:rsid w:val="003B1227"/>
    <w:rsid w:val="003B5193"/>
    <w:rsid w:val="003C23DC"/>
    <w:rsid w:val="003D1D21"/>
    <w:rsid w:val="003D702C"/>
    <w:rsid w:val="003F3F54"/>
    <w:rsid w:val="003F42F4"/>
    <w:rsid w:val="00404562"/>
    <w:rsid w:val="0040779D"/>
    <w:rsid w:val="004120C2"/>
    <w:rsid w:val="00415966"/>
    <w:rsid w:val="00421E7C"/>
    <w:rsid w:val="00425C02"/>
    <w:rsid w:val="00431803"/>
    <w:rsid w:val="00435F2E"/>
    <w:rsid w:val="00436C33"/>
    <w:rsid w:val="00440881"/>
    <w:rsid w:val="00450BBB"/>
    <w:rsid w:val="00452274"/>
    <w:rsid w:val="00452C3C"/>
    <w:rsid w:val="00462BC5"/>
    <w:rsid w:val="004741CE"/>
    <w:rsid w:val="0047718D"/>
    <w:rsid w:val="00482670"/>
    <w:rsid w:val="004912BA"/>
    <w:rsid w:val="004934BE"/>
    <w:rsid w:val="004934CE"/>
    <w:rsid w:val="00495014"/>
    <w:rsid w:val="004A09FC"/>
    <w:rsid w:val="004A27D8"/>
    <w:rsid w:val="004A3A3B"/>
    <w:rsid w:val="004A6B2F"/>
    <w:rsid w:val="004C1ABD"/>
    <w:rsid w:val="004C1FFB"/>
    <w:rsid w:val="004C32B5"/>
    <w:rsid w:val="004C595B"/>
    <w:rsid w:val="004C7B4A"/>
    <w:rsid w:val="004D002E"/>
    <w:rsid w:val="004D7BA7"/>
    <w:rsid w:val="004E2FE1"/>
    <w:rsid w:val="004E600B"/>
    <w:rsid w:val="004F0397"/>
    <w:rsid w:val="004F0B87"/>
    <w:rsid w:val="004F0EB2"/>
    <w:rsid w:val="004F7916"/>
    <w:rsid w:val="00502E99"/>
    <w:rsid w:val="0050308A"/>
    <w:rsid w:val="0050453D"/>
    <w:rsid w:val="0051309E"/>
    <w:rsid w:val="00513443"/>
    <w:rsid w:val="005216E6"/>
    <w:rsid w:val="00522168"/>
    <w:rsid w:val="005235DF"/>
    <w:rsid w:val="00525FD5"/>
    <w:rsid w:val="00534E38"/>
    <w:rsid w:val="0053753D"/>
    <w:rsid w:val="00541367"/>
    <w:rsid w:val="005426A5"/>
    <w:rsid w:val="005441D8"/>
    <w:rsid w:val="00545E74"/>
    <w:rsid w:val="00554090"/>
    <w:rsid w:val="00556705"/>
    <w:rsid w:val="00572E0C"/>
    <w:rsid w:val="005825BD"/>
    <w:rsid w:val="00585480"/>
    <w:rsid w:val="005934B4"/>
    <w:rsid w:val="00593D5C"/>
    <w:rsid w:val="005973A4"/>
    <w:rsid w:val="005A6FD0"/>
    <w:rsid w:val="005B355C"/>
    <w:rsid w:val="005B45F0"/>
    <w:rsid w:val="005C10FA"/>
    <w:rsid w:val="005C1710"/>
    <w:rsid w:val="005C6747"/>
    <w:rsid w:val="005C6FA0"/>
    <w:rsid w:val="005D0FB1"/>
    <w:rsid w:val="005D1BAF"/>
    <w:rsid w:val="005D3ADE"/>
    <w:rsid w:val="005E14D5"/>
    <w:rsid w:val="005E30CE"/>
    <w:rsid w:val="005E6AAF"/>
    <w:rsid w:val="005F7B1D"/>
    <w:rsid w:val="006020E9"/>
    <w:rsid w:val="0062366E"/>
    <w:rsid w:val="00630675"/>
    <w:rsid w:val="00631541"/>
    <w:rsid w:val="00633BC2"/>
    <w:rsid w:val="00635279"/>
    <w:rsid w:val="00637C2E"/>
    <w:rsid w:val="006565AE"/>
    <w:rsid w:val="00660E52"/>
    <w:rsid w:val="00663A5E"/>
    <w:rsid w:val="00664402"/>
    <w:rsid w:val="00665F9B"/>
    <w:rsid w:val="00671228"/>
    <w:rsid w:val="0067461F"/>
    <w:rsid w:val="00680293"/>
    <w:rsid w:val="00682B6D"/>
    <w:rsid w:val="00690C9B"/>
    <w:rsid w:val="00690E84"/>
    <w:rsid w:val="0069364D"/>
    <w:rsid w:val="006A4307"/>
    <w:rsid w:val="006A785A"/>
    <w:rsid w:val="006B2F2B"/>
    <w:rsid w:val="006B6681"/>
    <w:rsid w:val="006B7BA4"/>
    <w:rsid w:val="006B7BB8"/>
    <w:rsid w:val="006C4B4D"/>
    <w:rsid w:val="006C4CE0"/>
    <w:rsid w:val="006D3655"/>
    <w:rsid w:val="006D435E"/>
    <w:rsid w:val="006E702E"/>
    <w:rsid w:val="006F07CE"/>
    <w:rsid w:val="006F5797"/>
    <w:rsid w:val="006F5CA2"/>
    <w:rsid w:val="00701D7A"/>
    <w:rsid w:val="00710A25"/>
    <w:rsid w:val="00714A9A"/>
    <w:rsid w:val="00722CE8"/>
    <w:rsid w:val="007237D4"/>
    <w:rsid w:val="007271F0"/>
    <w:rsid w:val="007365C1"/>
    <w:rsid w:val="0073757C"/>
    <w:rsid w:val="00743D10"/>
    <w:rsid w:val="00751BCB"/>
    <w:rsid w:val="00751F8B"/>
    <w:rsid w:val="007574C2"/>
    <w:rsid w:val="00760F66"/>
    <w:rsid w:val="00762037"/>
    <w:rsid w:val="007630F2"/>
    <w:rsid w:val="007678FE"/>
    <w:rsid w:val="0077025E"/>
    <w:rsid w:val="007707EE"/>
    <w:rsid w:val="00773B2E"/>
    <w:rsid w:val="007820AA"/>
    <w:rsid w:val="00792405"/>
    <w:rsid w:val="007A0AA7"/>
    <w:rsid w:val="007A294E"/>
    <w:rsid w:val="007A3E5A"/>
    <w:rsid w:val="007A4B7E"/>
    <w:rsid w:val="007B4D64"/>
    <w:rsid w:val="007B6B58"/>
    <w:rsid w:val="007B7765"/>
    <w:rsid w:val="007C5A6C"/>
    <w:rsid w:val="007D34D0"/>
    <w:rsid w:val="007D4897"/>
    <w:rsid w:val="007E3455"/>
    <w:rsid w:val="007E54C1"/>
    <w:rsid w:val="007E63A5"/>
    <w:rsid w:val="007F1E4B"/>
    <w:rsid w:val="007F3CE4"/>
    <w:rsid w:val="007F3D82"/>
    <w:rsid w:val="0080140A"/>
    <w:rsid w:val="00803C56"/>
    <w:rsid w:val="0080419D"/>
    <w:rsid w:val="0080551C"/>
    <w:rsid w:val="00806C69"/>
    <w:rsid w:val="008079A7"/>
    <w:rsid w:val="00810A5A"/>
    <w:rsid w:val="00811567"/>
    <w:rsid w:val="0081580F"/>
    <w:rsid w:val="00817533"/>
    <w:rsid w:val="00817987"/>
    <w:rsid w:val="00822056"/>
    <w:rsid w:val="00824D55"/>
    <w:rsid w:val="00825C8A"/>
    <w:rsid w:val="00832A62"/>
    <w:rsid w:val="00836218"/>
    <w:rsid w:val="00843832"/>
    <w:rsid w:val="00847081"/>
    <w:rsid w:val="00852BBD"/>
    <w:rsid w:val="00853EFC"/>
    <w:rsid w:val="008553BB"/>
    <w:rsid w:val="00875C2A"/>
    <w:rsid w:val="00877C2F"/>
    <w:rsid w:val="0088045F"/>
    <w:rsid w:val="008812C0"/>
    <w:rsid w:val="00891871"/>
    <w:rsid w:val="00896CD4"/>
    <w:rsid w:val="008A05F4"/>
    <w:rsid w:val="008A19B8"/>
    <w:rsid w:val="008A3B6A"/>
    <w:rsid w:val="008A4365"/>
    <w:rsid w:val="008A60B8"/>
    <w:rsid w:val="008A6ABB"/>
    <w:rsid w:val="008A74D0"/>
    <w:rsid w:val="008B1B9C"/>
    <w:rsid w:val="008B3346"/>
    <w:rsid w:val="008B4AB3"/>
    <w:rsid w:val="008B68C4"/>
    <w:rsid w:val="008B6C08"/>
    <w:rsid w:val="008E297F"/>
    <w:rsid w:val="008F1194"/>
    <w:rsid w:val="008F1A81"/>
    <w:rsid w:val="008F6C49"/>
    <w:rsid w:val="0090573F"/>
    <w:rsid w:val="0091095F"/>
    <w:rsid w:val="009128D7"/>
    <w:rsid w:val="009145C3"/>
    <w:rsid w:val="0091577D"/>
    <w:rsid w:val="0091639E"/>
    <w:rsid w:val="009210EA"/>
    <w:rsid w:val="009241C0"/>
    <w:rsid w:val="0092600A"/>
    <w:rsid w:val="009358CF"/>
    <w:rsid w:val="00935DD1"/>
    <w:rsid w:val="009442D9"/>
    <w:rsid w:val="00945B9D"/>
    <w:rsid w:val="00946D26"/>
    <w:rsid w:val="00951ED6"/>
    <w:rsid w:val="009541FD"/>
    <w:rsid w:val="009544F4"/>
    <w:rsid w:val="009662CE"/>
    <w:rsid w:val="00974A50"/>
    <w:rsid w:val="00977591"/>
    <w:rsid w:val="009823F2"/>
    <w:rsid w:val="0098697E"/>
    <w:rsid w:val="009900A7"/>
    <w:rsid w:val="009A3808"/>
    <w:rsid w:val="009A493F"/>
    <w:rsid w:val="009A7A77"/>
    <w:rsid w:val="009B7815"/>
    <w:rsid w:val="009C0094"/>
    <w:rsid w:val="009C31D9"/>
    <w:rsid w:val="009C51CF"/>
    <w:rsid w:val="009C56D8"/>
    <w:rsid w:val="009C6A3C"/>
    <w:rsid w:val="009C7B31"/>
    <w:rsid w:val="009D6C08"/>
    <w:rsid w:val="009E0996"/>
    <w:rsid w:val="009E4B73"/>
    <w:rsid w:val="009F3A42"/>
    <w:rsid w:val="00A05307"/>
    <w:rsid w:val="00A06669"/>
    <w:rsid w:val="00A119C5"/>
    <w:rsid w:val="00A121D6"/>
    <w:rsid w:val="00A1430A"/>
    <w:rsid w:val="00A17B6B"/>
    <w:rsid w:val="00A22F8A"/>
    <w:rsid w:val="00A2373A"/>
    <w:rsid w:val="00A3788A"/>
    <w:rsid w:val="00A4190C"/>
    <w:rsid w:val="00A43F3A"/>
    <w:rsid w:val="00A44223"/>
    <w:rsid w:val="00A6252F"/>
    <w:rsid w:val="00A6328A"/>
    <w:rsid w:val="00A75F53"/>
    <w:rsid w:val="00A83457"/>
    <w:rsid w:val="00A87828"/>
    <w:rsid w:val="00A9160B"/>
    <w:rsid w:val="00A93CE0"/>
    <w:rsid w:val="00A9430E"/>
    <w:rsid w:val="00A95895"/>
    <w:rsid w:val="00AB52E6"/>
    <w:rsid w:val="00AB78D1"/>
    <w:rsid w:val="00AC11E8"/>
    <w:rsid w:val="00AC38E8"/>
    <w:rsid w:val="00AC3A59"/>
    <w:rsid w:val="00AC455E"/>
    <w:rsid w:val="00AC570F"/>
    <w:rsid w:val="00AD12DE"/>
    <w:rsid w:val="00AD36A4"/>
    <w:rsid w:val="00AD4279"/>
    <w:rsid w:val="00AD6F0E"/>
    <w:rsid w:val="00AE28A8"/>
    <w:rsid w:val="00AE66EB"/>
    <w:rsid w:val="00AF1148"/>
    <w:rsid w:val="00B012AE"/>
    <w:rsid w:val="00B02CDB"/>
    <w:rsid w:val="00B04624"/>
    <w:rsid w:val="00B05BBE"/>
    <w:rsid w:val="00B10B7E"/>
    <w:rsid w:val="00B17E13"/>
    <w:rsid w:val="00B272FE"/>
    <w:rsid w:val="00B32037"/>
    <w:rsid w:val="00B419D5"/>
    <w:rsid w:val="00B4209E"/>
    <w:rsid w:val="00B440C1"/>
    <w:rsid w:val="00B46106"/>
    <w:rsid w:val="00B51F66"/>
    <w:rsid w:val="00B5315F"/>
    <w:rsid w:val="00B57CE3"/>
    <w:rsid w:val="00B6591A"/>
    <w:rsid w:val="00B736FC"/>
    <w:rsid w:val="00B74D8A"/>
    <w:rsid w:val="00B86DBD"/>
    <w:rsid w:val="00B91A00"/>
    <w:rsid w:val="00B93068"/>
    <w:rsid w:val="00B93E1B"/>
    <w:rsid w:val="00BB054F"/>
    <w:rsid w:val="00BB2437"/>
    <w:rsid w:val="00BB2E8C"/>
    <w:rsid w:val="00BB42D6"/>
    <w:rsid w:val="00BB647D"/>
    <w:rsid w:val="00BB7D07"/>
    <w:rsid w:val="00BD0AE0"/>
    <w:rsid w:val="00BD236D"/>
    <w:rsid w:val="00BD6B67"/>
    <w:rsid w:val="00BE630E"/>
    <w:rsid w:val="00BF4DF4"/>
    <w:rsid w:val="00BF5141"/>
    <w:rsid w:val="00BF7723"/>
    <w:rsid w:val="00C00DD3"/>
    <w:rsid w:val="00C026D3"/>
    <w:rsid w:val="00C05BBB"/>
    <w:rsid w:val="00C16B65"/>
    <w:rsid w:val="00C27412"/>
    <w:rsid w:val="00C27648"/>
    <w:rsid w:val="00C27B97"/>
    <w:rsid w:val="00C3167F"/>
    <w:rsid w:val="00C328F5"/>
    <w:rsid w:val="00C33CC5"/>
    <w:rsid w:val="00C34BC5"/>
    <w:rsid w:val="00C351AF"/>
    <w:rsid w:val="00C41BB8"/>
    <w:rsid w:val="00C4474D"/>
    <w:rsid w:val="00C5652D"/>
    <w:rsid w:val="00C56DC6"/>
    <w:rsid w:val="00C56DCA"/>
    <w:rsid w:val="00C65D8A"/>
    <w:rsid w:val="00C94150"/>
    <w:rsid w:val="00C954AE"/>
    <w:rsid w:val="00CA3BE4"/>
    <w:rsid w:val="00CC41FB"/>
    <w:rsid w:val="00CC726E"/>
    <w:rsid w:val="00CD13AF"/>
    <w:rsid w:val="00CD2518"/>
    <w:rsid w:val="00CE03B5"/>
    <w:rsid w:val="00CE2800"/>
    <w:rsid w:val="00CE3304"/>
    <w:rsid w:val="00CF57A8"/>
    <w:rsid w:val="00CF7269"/>
    <w:rsid w:val="00D06101"/>
    <w:rsid w:val="00D073F1"/>
    <w:rsid w:val="00D11E77"/>
    <w:rsid w:val="00D1392B"/>
    <w:rsid w:val="00D15F08"/>
    <w:rsid w:val="00D236FA"/>
    <w:rsid w:val="00D237A2"/>
    <w:rsid w:val="00D30F4A"/>
    <w:rsid w:val="00D316E7"/>
    <w:rsid w:val="00D50E05"/>
    <w:rsid w:val="00D5153F"/>
    <w:rsid w:val="00D52C0B"/>
    <w:rsid w:val="00D56F34"/>
    <w:rsid w:val="00D64692"/>
    <w:rsid w:val="00D649CD"/>
    <w:rsid w:val="00D70C39"/>
    <w:rsid w:val="00D71C9E"/>
    <w:rsid w:val="00D72C93"/>
    <w:rsid w:val="00D90B1B"/>
    <w:rsid w:val="00D93E48"/>
    <w:rsid w:val="00D95462"/>
    <w:rsid w:val="00D9580C"/>
    <w:rsid w:val="00D9692A"/>
    <w:rsid w:val="00DA1840"/>
    <w:rsid w:val="00DA2A64"/>
    <w:rsid w:val="00DA4AEC"/>
    <w:rsid w:val="00DA5CE0"/>
    <w:rsid w:val="00DB6EA5"/>
    <w:rsid w:val="00DC7CBF"/>
    <w:rsid w:val="00DD1468"/>
    <w:rsid w:val="00DD2790"/>
    <w:rsid w:val="00DE0312"/>
    <w:rsid w:val="00DE3752"/>
    <w:rsid w:val="00DE3B1E"/>
    <w:rsid w:val="00DF21FF"/>
    <w:rsid w:val="00DF33FE"/>
    <w:rsid w:val="00DF5141"/>
    <w:rsid w:val="00E01093"/>
    <w:rsid w:val="00E231A0"/>
    <w:rsid w:val="00E2349C"/>
    <w:rsid w:val="00E23B8F"/>
    <w:rsid w:val="00E23EF9"/>
    <w:rsid w:val="00E24036"/>
    <w:rsid w:val="00E25BC6"/>
    <w:rsid w:val="00E3797A"/>
    <w:rsid w:val="00E43F5F"/>
    <w:rsid w:val="00E51816"/>
    <w:rsid w:val="00E52129"/>
    <w:rsid w:val="00E61D53"/>
    <w:rsid w:val="00E6484A"/>
    <w:rsid w:val="00E6596E"/>
    <w:rsid w:val="00E667B3"/>
    <w:rsid w:val="00E70F82"/>
    <w:rsid w:val="00E80985"/>
    <w:rsid w:val="00E82221"/>
    <w:rsid w:val="00E8521D"/>
    <w:rsid w:val="00E87FBA"/>
    <w:rsid w:val="00E92B69"/>
    <w:rsid w:val="00EA1406"/>
    <w:rsid w:val="00EA36C4"/>
    <w:rsid w:val="00EA5FA7"/>
    <w:rsid w:val="00EB1A3D"/>
    <w:rsid w:val="00EB227F"/>
    <w:rsid w:val="00EB40BA"/>
    <w:rsid w:val="00EC1A78"/>
    <w:rsid w:val="00EC71F6"/>
    <w:rsid w:val="00ED13FA"/>
    <w:rsid w:val="00ED77F4"/>
    <w:rsid w:val="00EE33CA"/>
    <w:rsid w:val="00EF043F"/>
    <w:rsid w:val="00EF627F"/>
    <w:rsid w:val="00EF672C"/>
    <w:rsid w:val="00F002A1"/>
    <w:rsid w:val="00F00DA0"/>
    <w:rsid w:val="00F01598"/>
    <w:rsid w:val="00F01696"/>
    <w:rsid w:val="00F038AD"/>
    <w:rsid w:val="00F06F5F"/>
    <w:rsid w:val="00F1013B"/>
    <w:rsid w:val="00F1078C"/>
    <w:rsid w:val="00F107A9"/>
    <w:rsid w:val="00F11BAB"/>
    <w:rsid w:val="00F13CB4"/>
    <w:rsid w:val="00F26EB3"/>
    <w:rsid w:val="00F37DC2"/>
    <w:rsid w:val="00F54DC2"/>
    <w:rsid w:val="00F551C9"/>
    <w:rsid w:val="00F568DC"/>
    <w:rsid w:val="00F654A4"/>
    <w:rsid w:val="00F8059D"/>
    <w:rsid w:val="00F80DA8"/>
    <w:rsid w:val="00F81CC4"/>
    <w:rsid w:val="00F823AD"/>
    <w:rsid w:val="00F85FFE"/>
    <w:rsid w:val="00F90CA2"/>
    <w:rsid w:val="00F94789"/>
    <w:rsid w:val="00F96871"/>
    <w:rsid w:val="00FA27A5"/>
    <w:rsid w:val="00FA61CB"/>
    <w:rsid w:val="00FB005B"/>
    <w:rsid w:val="00FB1147"/>
    <w:rsid w:val="00FB13F4"/>
    <w:rsid w:val="00FB543D"/>
    <w:rsid w:val="00FB6417"/>
    <w:rsid w:val="00FB7FEB"/>
    <w:rsid w:val="00FC48D4"/>
    <w:rsid w:val="00FC6307"/>
    <w:rsid w:val="00FD5E27"/>
    <w:rsid w:val="00FD7C6B"/>
    <w:rsid w:val="00FE76AF"/>
    <w:rsid w:val="00FF1DDE"/>
    <w:rsid w:val="00FF7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A25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D5C"/>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264D2B" w:themeColor="accent1"/>
      <w:sz w:val="36"/>
    </w:rPr>
  </w:style>
  <w:style w:type="paragraph" w:styleId="Heading2">
    <w:name w:val="heading 2"/>
    <w:basedOn w:val="Normal"/>
    <w:next w:val="Normal"/>
    <w:link w:val="Heading2Char"/>
    <w:uiPriority w:val="9"/>
    <w:qFormat/>
    <w:rsid w:val="00F01696"/>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132615" w:themeColor="accent1" w:themeShade="7F"/>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264D2B"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264D2B"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264D2B"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5"/>
      </w:numPr>
      <w:pBdr>
        <w:top w:val="single" w:sz="12" w:space="6" w:color="60B966" w:themeColor="accent2"/>
        <w:bottom w:val="single" w:sz="12" w:space="6" w:color="60B966" w:themeColor="accent2"/>
      </w:pBdr>
    </w:pPr>
  </w:style>
  <w:style w:type="character" w:styleId="Strong">
    <w:name w:val="Strong"/>
    <w:basedOn w:val="DefaultParagraphFont"/>
    <w:uiPriority w:val="22"/>
    <w:qFormat/>
    <w:rsid w:val="005E6AAF"/>
    <w:rPr>
      <w:b/>
      <w:bCs/>
      <w:color w:val="264D2B" w:themeColor="accent1"/>
    </w:rPr>
  </w:style>
  <w:style w:type="paragraph" w:customStyle="1" w:styleId="Numbers">
    <w:name w:val="Numbers"/>
    <w:basedOn w:val="Normal"/>
    <w:next w:val="Normal"/>
    <w:uiPriority w:val="13"/>
    <w:qFormat/>
    <w:rsid w:val="00123565"/>
    <w:pPr>
      <w:numPr>
        <w:numId w:val="6"/>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264D2B" w:themeColor="accent1"/>
      <w:sz w:val="24"/>
    </w:rPr>
  </w:style>
  <w:style w:type="paragraph" w:customStyle="1" w:styleId="Graphbullet">
    <w:name w:val="Graph bullet"/>
    <w:basedOn w:val="Normal"/>
    <w:uiPriority w:val="16"/>
    <w:qFormat/>
    <w:rsid w:val="007A3E5A"/>
    <w:pPr>
      <w:numPr>
        <w:numId w:val="1"/>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0F0B18"/>
    <w:pPr>
      <w:spacing w:before="120" w:after="60" w:line="240" w:lineRule="auto"/>
    </w:pPr>
    <w:rPr>
      <w:rFonts w:cstheme="minorBidi"/>
      <w:b/>
      <w:color w:val="2B612E" w:themeColor="accent2" w:themeShade="80"/>
      <w:sz w:val="24"/>
    </w:rPr>
  </w:style>
  <w:style w:type="paragraph" w:customStyle="1" w:styleId="Graphbullet2">
    <w:name w:val="Graph bullet 2"/>
    <w:basedOn w:val="Normal"/>
    <w:uiPriority w:val="16"/>
    <w:qFormat/>
    <w:rsid w:val="007A3E5A"/>
    <w:pPr>
      <w:numPr>
        <w:numId w:val="2"/>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0F0B18"/>
    <w:pPr>
      <w:spacing w:before="120" w:after="60" w:line="240" w:lineRule="auto"/>
    </w:pPr>
    <w:rPr>
      <w:rFonts w:cstheme="minorBidi"/>
      <w:b/>
      <w:color w:val="595959" w:themeColor="text1" w:themeTint="A6"/>
      <w:sz w:val="24"/>
    </w:rPr>
  </w:style>
  <w:style w:type="paragraph" w:customStyle="1" w:styleId="Graphbullet3">
    <w:name w:val="Graph bullet 3"/>
    <w:basedOn w:val="Normal"/>
    <w:uiPriority w:val="16"/>
    <w:qFormat/>
    <w:rsid w:val="007A3E5A"/>
    <w:pPr>
      <w:numPr>
        <w:numId w:val="3"/>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5E5E5E" w:themeColor="text2"/>
      <w:sz w:val="24"/>
    </w:rPr>
  </w:style>
  <w:style w:type="paragraph" w:customStyle="1" w:styleId="Graphbullet4">
    <w:name w:val="Graph bullet 4"/>
    <w:basedOn w:val="Normal"/>
    <w:uiPriority w:val="16"/>
    <w:qFormat/>
    <w:rsid w:val="007A3E5A"/>
    <w:pPr>
      <w:numPr>
        <w:numId w:val="4"/>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5"/>
      </w:numPr>
    </w:pPr>
  </w:style>
  <w:style w:type="numbering" w:customStyle="1" w:styleId="NumberedList">
    <w:name w:val="NumberedList"/>
    <w:uiPriority w:val="99"/>
    <w:rsid w:val="00DF21FF"/>
    <w:pPr>
      <w:numPr>
        <w:numId w:val="6"/>
      </w:numPr>
    </w:pPr>
  </w:style>
  <w:style w:type="paragraph" w:styleId="ListBullet2">
    <w:name w:val="List Bullet 2"/>
    <w:basedOn w:val="Normal"/>
    <w:uiPriority w:val="12"/>
    <w:qFormat/>
    <w:rsid w:val="00DF21FF"/>
    <w:pPr>
      <w:numPr>
        <w:ilvl w:val="1"/>
        <w:numId w:val="5"/>
      </w:numPr>
    </w:pPr>
  </w:style>
  <w:style w:type="character" w:customStyle="1" w:styleId="Heading2Char">
    <w:name w:val="Heading 2 Char"/>
    <w:basedOn w:val="DefaultParagraphFont"/>
    <w:link w:val="Heading2"/>
    <w:uiPriority w:val="9"/>
    <w:rsid w:val="00F01696"/>
    <w:rPr>
      <w:rFonts w:eastAsiaTheme="majorEastAsia" w:cstheme="majorBidi"/>
      <w:b/>
      <w:caps/>
      <w:color w:val="FFFFFF" w:themeColor="background1"/>
      <w:sz w:val="28"/>
      <w:szCs w:val="26"/>
    </w:rPr>
  </w:style>
  <w:style w:type="paragraph" w:styleId="ListNumber2">
    <w:name w:val="List Number 2"/>
    <w:basedOn w:val="Normal"/>
    <w:uiPriority w:val="14"/>
    <w:unhideWhenUsed/>
    <w:qFormat/>
    <w:rsid w:val="00DF21FF"/>
    <w:pPr>
      <w:numPr>
        <w:ilvl w:val="1"/>
        <w:numId w:val="6"/>
      </w:numPr>
    </w:pPr>
  </w:style>
  <w:style w:type="character" w:customStyle="1" w:styleId="Heading3Char">
    <w:name w:val="Heading 3 Char"/>
    <w:basedOn w:val="DefaultParagraphFont"/>
    <w:link w:val="Heading3"/>
    <w:uiPriority w:val="9"/>
    <w:rsid w:val="00F01696"/>
    <w:rPr>
      <w:rFonts w:eastAsiaTheme="majorEastAsia" w:cstheme="majorBidi"/>
      <w:b/>
      <w:caps/>
      <w:color w:val="132615"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 w:type="paragraph" w:styleId="ListParagraph">
    <w:name w:val="List Paragraph"/>
    <w:basedOn w:val="Normal"/>
    <w:uiPriority w:val="1"/>
    <w:qFormat/>
    <w:rsid w:val="009A7A77"/>
    <w:pPr>
      <w:spacing w:before="100" w:beforeAutospacing="1" w:after="100" w:afterAutospacing="1" w:line="360" w:lineRule="auto"/>
      <w:ind w:left="720" w:firstLine="720"/>
      <w:contextualSpacing/>
      <w:jc w:val="both"/>
    </w:pPr>
  </w:style>
  <w:style w:type="paragraph" w:customStyle="1" w:styleId="TableParagraph">
    <w:name w:val="Table Paragraph"/>
    <w:basedOn w:val="Normal"/>
    <w:uiPriority w:val="1"/>
    <w:qFormat/>
    <w:rsid w:val="00751F8B"/>
    <w:pPr>
      <w:widowControl w:val="0"/>
      <w:autoSpaceDE w:val="0"/>
      <w:autoSpaceDN w:val="0"/>
      <w:spacing w:after="0" w:line="240" w:lineRule="auto"/>
    </w:pPr>
    <w:rPr>
      <w:rFonts w:ascii="Tahoma" w:eastAsia="Tahoma" w:hAnsi="Tahoma" w:cs="Tahoma"/>
      <w:color w:val="auto"/>
    </w:rPr>
  </w:style>
  <w:style w:type="table" w:styleId="ListTable5Dark-Accent3">
    <w:name w:val="List Table 5 Dark Accent 3"/>
    <w:basedOn w:val="TableNormal"/>
    <w:uiPriority w:val="50"/>
    <w:rsid w:val="00751F8B"/>
    <w:pPr>
      <w:widowControl w:val="0"/>
      <w:autoSpaceDE w:val="0"/>
      <w:autoSpaceDN w:val="0"/>
      <w:spacing w:after="0" w:line="240" w:lineRule="auto"/>
    </w:pPr>
    <w:rPr>
      <w:color w:val="FFFFFF" w:themeColor="background1"/>
    </w:rPr>
    <w:tblPr>
      <w:tblStyleRowBandSize w:val="1"/>
      <w:tblStyleColBandSize w:val="1"/>
      <w:tblBorders>
        <w:top w:val="single" w:sz="24" w:space="0" w:color="A91E30" w:themeColor="accent3"/>
        <w:left w:val="single" w:sz="24" w:space="0" w:color="A91E30" w:themeColor="accent3"/>
        <w:bottom w:val="single" w:sz="24" w:space="0" w:color="A91E30" w:themeColor="accent3"/>
        <w:right w:val="single" w:sz="24" w:space="0" w:color="A91E30" w:themeColor="accent3"/>
      </w:tblBorders>
    </w:tblPr>
    <w:tcPr>
      <w:shd w:val="clear" w:color="auto" w:fill="A91E3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51F8B"/>
    <w:pPr>
      <w:spacing w:after="0" w:line="240" w:lineRule="auto"/>
    </w:pPr>
    <w:rPr>
      <w:color w:val="FFFFFF" w:themeColor="background1"/>
    </w:rPr>
    <w:tblPr>
      <w:tblStyleRowBandSize w:val="1"/>
      <w:tblStyleColBandSize w:val="1"/>
      <w:tblBorders>
        <w:top w:val="single" w:sz="24" w:space="0" w:color="60B966" w:themeColor="accent2"/>
        <w:left w:val="single" w:sz="24" w:space="0" w:color="60B966" w:themeColor="accent2"/>
        <w:bottom w:val="single" w:sz="24" w:space="0" w:color="60B966" w:themeColor="accent2"/>
        <w:right w:val="single" w:sz="24" w:space="0" w:color="60B966" w:themeColor="accent2"/>
      </w:tblBorders>
    </w:tblPr>
    <w:tcPr>
      <w:shd w:val="clear" w:color="auto" w:fill="60B9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odyText">
    <w:name w:val="Body Text"/>
    <w:basedOn w:val="Normal"/>
    <w:link w:val="BodyTextChar"/>
    <w:uiPriority w:val="1"/>
    <w:qFormat/>
    <w:rsid w:val="00806C69"/>
    <w:pPr>
      <w:widowControl w:val="0"/>
      <w:autoSpaceDE w:val="0"/>
      <w:autoSpaceDN w:val="0"/>
      <w:spacing w:after="0" w:line="240" w:lineRule="auto"/>
    </w:pPr>
    <w:rPr>
      <w:rFonts w:ascii="Tahoma" w:eastAsia="Tahoma" w:hAnsi="Tahoma" w:cs="Tahoma"/>
      <w:color w:val="auto"/>
    </w:rPr>
  </w:style>
  <w:style w:type="character" w:customStyle="1" w:styleId="BodyTextChar">
    <w:name w:val="Body Text Char"/>
    <w:basedOn w:val="DefaultParagraphFont"/>
    <w:link w:val="BodyText"/>
    <w:uiPriority w:val="1"/>
    <w:rsid w:val="00806C69"/>
    <w:rPr>
      <w:rFonts w:ascii="Tahoma" w:eastAsia="Tahoma" w:hAnsi="Tahoma" w:cs="Tahoma"/>
      <w:lang w:val="en"/>
    </w:rPr>
  </w:style>
  <w:style w:type="table" w:styleId="ListTable3-Accent2">
    <w:name w:val="List Table 3 Accent 2"/>
    <w:basedOn w:val="TableNormal"/>
    <w:uiPriority w:val="48"/>
    <w:rsid w:val="00A6252F"/>
    <w:pPr>
      <w:spacing w:after="0" w:line="240" w:lineRule="auto"/>
    </w:pPr>
    <w:tblPr>
      <w:tblStyleRowBandSize w:val="1"/>
      <w:tblStyleColBandSize w:val="1"/>
      <w:tblBorders>
        <w:top w:val="single" w:sz="4" w:space="0" w:color="60B966" w:themeColor="accent2"/>
        <w:left w:val="single" w:sz="4" w:space="0" w:color="60B966" w:themeColor="accent2"/>
        <w:bottom w:val="single" w:sz="4" w:space="0" w:color="60B966" w:themeColor="accent2"/>
        <w:right w:val="single" w:sz="4" w:space="0" w:color="60B966" w:themeColor="accent2"/>
      </w:tblBorders>
    </w:tblPr>
    <w:tblStylePr w:type="firstRow">
      <w:rPr>
        <w:b/>
        <w:bCs/>
        <w:color w:val="FFFFFF" w:themeColor="background1"/>
      </w:rPr>
      <w:tblPr/>
      <w:tcPr>
        <w:shd w:val="clear" w:color="auto" w:fill="60B966" w:themeFill="accent2"/>
      </w:tcPr>
    </w:tblStylePr>
    <w:tblStylePr w:type="lastRow">
      <w:rPr>
        <w:b/>
        <w:bCs/>
      </w:rPr>
      <w:tblPr/>
      <w:tcPr>
        <w:tcBorders>
          <w:top w:val="double" w:sz="4" w:space="0" w:color="60B96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B966" w:themeColor="accent2"/>
          <w:right w:val="single" w:sz="4" w:space="0" w:color="60B966" w:themeColor="accent2"/>
        </w:tcBorders>
      </w:tcPr>
    </w:tblStylePr>
    <w:tblStylePr w:type="band1Horz">
      <w:tblPr/>
      <w:tcPr>
        <w:tcBorders>
          <w:top w:val="single" w:sz="4" w:space="0" w:color="60B966" w:themeColor="accent2"/>
          <w:bottom w:val="single" w:sz="4" w:space="0" w:color="60B96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B966" w:themeColor="accent2"/>
          <w:left w:val="nil"/>
        </w:tcBorders>
      </w:tcPr>
    </w:tblStylePr>
    <w:tblStylePr w:type="swCell">
      <w:tblPr/>
      <w:tcPr>
        <w:tcBorders>
          <w:top w:val="double" w:sz="4" w:space="0" w:color="60B966" w:themeColor="accent2"/>
          <w:right w:val="nil"/>
        </w:tcBorders>
      </w:tcPr>
    </w:tblStylePr>
  </w:style>
  <w:style w:type="character" w:styleId="CommentReference">
    <w:name w:val="annotation reference"/>
    <w:basedOn w:val="DefaultParagraphFont"/>
    <w:uiPriority w:val="99"/>
    <w:semiHidden/>
    <w:unhideWhenUsed/>
    <w:rsid w:val="002F4E4C"/>
    <w:rPr>
      <w:sz w:val="16"/>
      <w:szCs w:val="16"/>
    </w:rPr>
  </w:style>
  <w:style w:type="paragraph" w:styleId="CommentText">
    <w:name w:val="annotation text"/>
    <w:basedOn w:val="Normal"/>
    <w:link w:val="CommentTextChar"/>
    <w:uiPriority w:val="99"/>
    <w:unhideWhenUsed/>
    <w:rsid w:val="002F4E4C"/>
    <w:pPr>
      <w:spacing w:line="240" w:lineRule="auto"/>
    </w:pPr>
    <w:rPr>
      <w:sz w:val="20"/>
      <w:szCs w:val="20"/>
    </w:rPr>
  </w:style>
  <w:style w:type="character" w:customStyle="1" w:styleId="CommentTextChar">
    <w:name w:val="Comment Text Char"/>
    <w:basedOn w:val="DefaultParagraphFont"/>
    <w:link w:val="CommentText"/>
    <w:uiPriority w:val="99"/>
    <w:rsid w:val="002F4E4C"/>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F4E4C"/>
    <w:rPr>
      <w:b/>
      <w:bCs/>
    </w:rPr>
  </w:style>
  <w:style w:type="character" w:customStyle="1" w:styleId="CommentSubjectChar">
    <w:name w:val="Comment Subject Char"/>
    <w:basedOn w:val="CommentTextChar"/>
    <w:link w:val="CommentSubject"/>
    <w:uiPriority w:val="99"/>
    <w:semiHidden/>
    <w:rsid w:val="002F4E4C"/>
    <w:rPr>
      <w:rFonts w:cs="Times New Roman (Body CS)"/>
      <w:b/>
      <w:bCs/>
      <w:color w:val="000000" w:themeColor="text1"/>
      <w:sz w:val="20"/>
      <w:szCs w:val="20"/>
    </w:rPr>
  </w:style>
  <w:style w:type="paragraph" w:styleId="Revision">
    <w:name w:val="Revision"/>
    <w:hidden/>
    <w:uiPriority w:val="99"/>
    <w:semiHidden/>
    <w:rsid w:val="00EA36C4"/>
    <w:pPr>
      <w:spacing w:after="0" w:line="240" w:lineRule="auto"/>
    </w:pPr>
    <w:rPr>
      <w:rFonts w:cs="Times New Roman (Body CS)"/>
      <w:color w:val="000000" w:themeColor="text1"/>
    </w:rPr>
  </w:style>
  <w:style w:type="paragraph" w:styleId="Caption">
    <w:name w:val="caption"/>
    <w:basedOn w:val="Normal"/>
    <w:next w:val="Normal"/>
    <w:uiPriority w:val="35"/>
    <w:unhideWhenUsed/>
    <w:qFormat/>
    <w:rsid w:val="00EA36C4"/>
    <w:pPr>
      <w:spacing w:line="240" w:lineRule="auto"/>
    </w:pPr>
    <w:rPr>
      <w:i/>
      <w:iCs/>
      <w:color w:val="5E5E5E" w:themeColor="text2"/>
      <w:sz w:val="18"/>
      <w:szCs w:val="18"/>
    </w:rPr>
  </w:style>
  <w:style w:type="paragraph" w:styleId="FootnoteText">
    <w:name w:val="footnote text"/>
    <w:basedOn w:val="Normal"/>
    <w:link w:val="FootnoteTextChar"/>
    <w:uiPriority w:val="99"/>
    <w:semiHidden/>
    <w:unhideWhenUsed/>
    <w:rsid w:val="00690C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0C9B"/>
    <w:rPr>
      <w:rFonts w:cs="Times New Roman (Body CS)"/>
      <w:color w:val="000000" w:themeColor="text1"/>
      <w:sz w:val="20"/>
      <w:szCs w:val="20"/>
    </w:rPr>
  </w:style>
  <w:style w:type="character" w:styleId="FootnoteReference">
    <w:name w:val="footnote reference"/>
    <w:basedOn w:val="DefaultParagraphFont"/>
    <w:uiPriority w:val="99"/>
    <w:semiHidden/>
    <w:unhideWhenUsed/>
    <w:rsid w:val="00690C9B"/>
    <w:rPr>
      <w:vertAlign w:val="superscript"/>
    </w:rPr>
  </w:style>
  <w:style w:type="paragraph" w:styleId="EndnoteText">
    <w:name w:val="endnote text"/>
    <w:basedOn w:val="Normal"/>
    <w:link w:val="EndnoteTextChar"/>
    <w:uiPriority w:val="99"/>
    <w:semiHidden/>
    <w:unhideWhenUsed/>
    <w:rsid w:val="00690C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0C9B"/>
    <w:rPr>
      <w:rFonts w:cs="Times New Roman (Body CS)"/>
      <w:color w:val="000000" w:themeColor="text1"/>
      <w:sz w:val="20"/>
      <w:szCs w:val="20"/>
    </w:rPr>
  </w:style>
  <w:style w:type="character" w:styleId="EndnoteReference">
    <w:name w:val="endnote reference"/>
    <w:basedOn w:val="DefaultParagraphFont"/>
    <w:uiPriority w:val="99"/>
    <w:semiHidden/>
    <w:unhideWhenUsed/>
    <w:rsid w:val="00690C9B"/>
    <w:rPr>
      <w:vertAlign w:val="superscript"/>
    </w:rPr>
  </w:style>
  <w:style w:type="character" w:styleId="Hyperlink">
    <w:name w:val="Hyperlink"/>
    <w:basedOn w:val="DefaultParagraphFont"/>
    <w:uiPriority w:val="99"/>
    <w:unhideWhenUsed/>
    <w:rsid w:val="00D316E7"/>
    <w:rPr>
      <w:color w:val="0000FF" w:themeColor="hyperlink"/>
      <w:u w:val="single"/>
    </w:rPr>
  </w:style>
  <w:style w:type="character" w:styleId="UnresolvedMention">
    <w:name w:val="Unresolved Mention"/>
    <w:basedOn w:val="DefaultParagraphFont"/>
    <w:uiPriority w:val="99"/>
    <w:semiHidden/>
    <w:unhideWhenUsed/>
    <w:rsid w:val="00D31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 w:id="77532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omments" Target="comments.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16/09/relationships/commentsIds" Target="commentsIds.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Healthcare%20business%20plan.dotx" TargetMode="External"/></Relationship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14F204A6C3134A9FA0026FE27D6FB9" ma:contentTypeVersion="14" ma:contentTypeDescription="Create a new document." ma:contentTypeScope="" ma:versionID="2c43e36207b27af81c0c10821400c729">
  <xsd:schema xmlns:xsd="http://www.w3.org/2001/XMLSchema" xmlns:xs="http://www.w3.org/2001/XMLSchema" xmlns:p="http://schemas.microsoft.com/office/2006/metadata/properties" xmlns:ns2="160aaed5-3b5b-4880-ba07-4d93328d84f9" xmlns:ns3="9e35d958-d213-41c1-9745-c25fa1210e60" targetNamespace="http://schemas.microsoft.com/office/2006/metadata/properties" ma:root="true" ma:fieldsID="5e4958fb1b08c987b799247b95ec42f0" ns2:_="" ns3:_="">
    <xsd:import namespace="160aaed5-3b5b-4880-ba07-4d93328d84f9"/>
    <xsd:import namespace="9e35d958-d213-41c1-9745-c25fa1210e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aaed5-3b5b-4880-ba07-4d93328d8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50dd86-af7c-4119-8ddc-903a273d08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35d958-d213-41c1-9745-c25fa1210e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688760a-8dd1-43eb-84e2-666b39ab36ca}" ma:internalName="TaxCatchAll" ma:showField="CatchAllData" ma:web="9e35d958-d213-41c1-9745-c25fa1210e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E304AE-9B22-4CA7-AEC4-3DED9C77D73C}">
  <ds:schemaRefs>
    <ds:schemaRef ds:uri="http://schemas.openxmlformats.org/officeDocument/2006/bibliography"/>
  </ds:schemaRefs>
</ds:datastoreItem>
</file>

<file path=customXml/itemProps2.xml><?xml version="1.0" encoding="utf-8"?>
<ds:datastoreItem xmlns:ds="http://schemas.openxmlformats.org/officeDocument/2006/customXml" ds:itemID="{0F1D3736-9AF3-4487-8041-57BD1DFFEF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aaed5-3b5b-4880-ba07-4d93328d84f9"/>
    <ds:schemaRef ds:uri="9e35d958-d213-41c1-9745-c25fa1210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EC15C5-8F3A-456A-A521-FD8977179A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Healthcare business plan.dotx</Template>
  <TotalTime>0</TotalTime>
  <Pages>17</Pages>
  <Words>1995</Words>
  <Characters>11376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2022-11-29T02:28:00Z</dcterms:created>
  <dcterms:modified xsi:type="dcterms:W3CDTF">2022-12-05T07:34:00Z</dcterms:modified>
</cp:coreProperties>
</file>